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C35568" w14:textId="77777777" w:rsidR="007260D3" w:rsidRDefault="00C22719" w:rsidP="00C22719">
      <w:pPr>
        <w:jc w:val="center"/>
      </w:pPr>
      <w:bookmarkStart w:id="0" w:name="_GoBack"/>
      <w:bookmarkEnd w:id="0"/>
      <w:r>
        <w:rPr>
          <w:noProof/>
          <w:lang w:val="nb-NO" w:eastAsia="nb-NO"/>
        </w:rPr>
        <w:drawing>
          <wp:inline distT="0" distB="0" distL="0" distR="0" wp14:anchorId="42742175" wp14:editId="7C3469C1">
            <wp:extent cx="4982238" cy="2370319"/>
            <wp:effectExtent l="0" t="0" r="0" b="0"/>
            <wp:docPr id="1" name="Bildobjekt 1" descr="/Users/karlsteensland/Desktop/Skärmavbild 2017-01-31 kl. 10.08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arlsteensland/Desktop/Skärmavbild 2017-01-31 kl. 10.08.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2" cy="237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0393E" w14:textId="77777777" w:rsidR="00C22719" w:rsidRDefault="00C22719" w:rsidP="00C22719">
      <w:pPr>
        <w:jc w:val="center"/>
      </w:pPr>
    </w:p>
    <w:p w14:paraId="2890DDC9" w14:textId="77777777" w:rsidR="00C22719" w:rsidRDefault="00C22719" w:rsidP="00C22719">
      <w:pPr>
        <w:jc w:val="center"/>
      </w:pPr>
    </w:p>
    <w:p w14:paraId="58992ED3" w14:textId="77777777" w:rsidR="00C22719" w:rsidRDefault="00C22719" w:rsidP="00C22719">
      <w:r>
        <w:t>Vårt fjerde internasionale kurs i</w:t>
      </w:r>
      <w:r w:rsidR="007B5C7E">
        <w:t xml:space="preserve"> endoskopisk nesekirurgi arrang</w:t>
      </w:r>
      <w:r>
        <w:t xml:space="preserve">eres i Sparsör </w:t>
      </w:r>
      <w:r w:rsidR="00981BAF">
        <w:t xml:space="preserve">(8 mil fra Göteborg, 1 mil fra Borås) 10. – 12 mai 2017. Kurset har fokus på </w:t>
      </w:r>
      <w:r w:rsidR="007B5C7E">
        <w:t>disseksjon og kirurgisk trening under ledels av en rutinert kursledelse.</w:t>
      </w:r>
      <w:r w:rsidR="00981BAF">
        <w:t xml:space="preserve"> </w:t>
      </w:r>
      <w:r w:rsidR="00A45E5D">
        <w:t xml:space="preserve">Målgruppen er rhinologisk interesserte kolleger med en grunnleggende kunnskap i endoskopisk nesekirurgi. </w:t>
      </w:r>
    </w:p>
    <w:p w14:paraId="07A64772" w14:textId="77777777" w:rsidR="00A45E5D" w:rsidRDefault="00A45E5D" w:rsidP="00C22719">
      <w:r>
        <w:t xml:space="preserve">For program, praktiske opplysninger og påmelding: se </w:t>
      </w:r>
      <w:hyperlink r:id="rId6" w:history="1">
        <w:r w:rsidRPr="00D22DC2">
          <w:rPr>
            <w:rStyle w:val="Hyperkobling"/>
          </w:rPr>
          <w:t>www.FESS.ONE</w:t>
        </w:r>
      </w:hyperlink>
    </w:p>
    <w:p w14:paraId="110F9E62" w14:textId="77777777" w:rsidR="00A45E5D" w:rsidRDefault="00A45E5D" w:rsidP="00C22719">
      <w:r>
        <w:t>For ytterlig</w:t>
      </w:r>
      <w:r w:rsidR="000B3F8C">
        <w:t>ere opplysninger kan undertegne</w:t>
      </w:r>
      <w:r>
        <w:t>de kontaktes.</w:t>
      </w:r>
    </w:p>
    <w:p w14:paraId="1F3BD166" w14:textId="77777777" w:rsidR="009079C4" w:rsidRDefault="009079C4" w:rsidP="00C22719"/>
    <w:p w14:paraId="54DCE795" w14:textId="77777777" w:rsidR="00A45E5D" w:rsidRDefault="00A45E5D" w:rsidP="00C22719">
      <w:r>
        <w:t>Karl Steensland</w:t>
      </w:r>
    </w:p>
    <w:p w14:paraId="39AD1B71" w14:textId="77777777" w:rsidR="00A45E5D" w:rsidRDefault="00A45E5D" w:rsidP="00C22719">
      <w:r>
        <w:t>Överläkare</w:t>
      </w:r>
    </w:p>
    <w:p w14:paraId="41028F80" w14:textId="77777777" w:rsidR="00A45E5D" w:rsidRDefault="00A45E5D" w:rsidP="00C22719">
      <w:r>
        <w:t>Karolinska Universitetssjukh</w:t>
      </w:r>
      <w:r w:rsidR="00CA6F77">
        <w:t>uset, Solna</w:t>
      </w:r>
    </w:p>
    <w:p w14:paraId="1A47E5FD" w14:textId="77777777" w:rsidR="00CA6F77" w:rsidRDefault="00CA6F77" w:rsidP="00C22719">
      <w:r>
        <w:t>171 70 Stockholm, Sverige</w:t>
      </w:r>
    </w:p>
    <w:p w14:paraId="534ECF22" w14:textId="77777777" w:rsidR="00CA6F77" w:rsidRDefault="00CA6F77" w:rsidP="00C22719">
      <w:r>
        <w:t xml:space="preserve">Mail: </w:t>
      </w:r>
      <w:hyperlink r:id="rId7" w:history="1">
        <w:r w:rsidRPr="00D22DC2">
          <w:rPr>
            <w:rStyle w:val="Hyperkobling"/>
          </w:rPr>
          <w:t>karl.steensland@karolinska.se</w:t>
        </w:r>
      </w:hyperlink>
    </w:p>
    <w:p w14:paraId="116D3C59" w14:textId="77777777" w:rsidR="00CA6F77" w:rsidRDefault="00BE54E9" w:rsidP="00C22719">
      <w:r>
        <w:t>Tlf</w:t>
      </w:r>
      <w:r w:rsidR="00CA6F77">
        <w:t>: 0046707510504</w:t>
      </w:r>
    </w:p>
    <w:p w14:paraId="26B0D283" w14:textId="77777777" w:rsidR="00C22719" w:rsidRDefault="00C22719" w:rsidP="00C22719"/>
    <w:p w14:paraId="6888BD8F" w14:textId="77777777" w:rsidR="00C22719" w:rsidRDefault="00C22719" w:rsidP="00C22719"/>
    <w:p w14:paraId="60DD0C36" w14:textId="77777777" w:rsidR="00C22719" w:rsidRDefault="00C22719" w:rsidP="00C22719"/>
    <w:p w14:paraId="1B2A57B9" w14:textId="77777777" w:rsidR="00C22719" w:rsidRDefault="00C22719" w:rsidP="00C22719"/>
    <w:sectPr w:rsidR="00C22719" w:rsidSect="001F006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719"/>
    <w:rsid w:val="000B3F8C"/>
    <w:rsid w:val="001F0069"/>
    <w:rsid w:val="006D217C"/>
    <w:rsid w:val="007B5C7E"/>
    <w:rsid w:val="009079C4"/>
    <w:rsid w:val="00981BAF"/>
    <w:rsid w:val="00A45E5D"/>
    <w:rsid w:val="00A81D14"/>
    <w:rsid w:val="00B901C6"/>
    <w:rsid w:val="00BE54E9"/>
    <w:rsid w:val="00C22719"/>
    <w:rsid w:val="00C467AC"/>
    <w:rsid w:val="00CA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5673A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A45E5D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D217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D2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A45E5D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D217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D2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arl.steensland@karolinska.s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FESS.ON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B3CA76F5</Template>
  <TotalTime>0</TotalTime>
  <Pages>1</Pages>
  <Words>111</Words>
  <Characters>593</Characters>
  <Application>Microsoft Office Word</Application>
  <DocSecurity>4</DocSecurity>
  <Lines>4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Helse Sør-Øst RHF</Company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 Steensland</dc:creator>
  <cp:lastModifiedBy>sbrokh</cp:lastModifiedBy>
  <cp:revision>2</cp:revision>
  <dcterms:created xsi:type="dcterms:W3CDTF">2017-02-09T15:07:00Z</dcterms:created>
  <dcterms:modified xsi:type="dcterms:W3CDTF">2017-02-09T15:07:00Z</dcterms:modified>
</cp:coreProperties>
</file>