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2F2F2" w:themeColor="background1" w:themeShade="F2"/>
  <w:body>
    <w:sdt>
      <w:sdtPr>
        <w:rPr>
          <w:noProof/>
        </w:rPr>
        <w:id w:val="-1016762847"/>
        <w:docPartObj>
          <w:docPartGallery w:val="Cover Pages"/>
          <w:docPartUnique/>
        </w:docPartObj>
      </w:sdtPr>
      <w:sdtContent>
        <w:bookmarkStart w:id="0" w:name="_Temp" w:displacedByCustomXml="prev"/>
        <w:bookmarkEnd w:id="0" w:displacedByCustomXml="prev"/>
        <w:p w14:paraId="37E865CB" w14:textId="77777777" w:rsidR="00A57504" w:rsidRDefault="00176A10" w:rsidP="00E07536">
          <w:r>
            <w:rPr>
              <w:noProof/>
              <w:lang w:val="en-GB" w:eastAsia="en-GB"/>
            </w:rPr>
            <w:drawing>
              <wp:anchor distT="0" distB="0" distL="114300" distR="114300" simplePos="0" relativeHeight="251659776" behindDoc="1" locked="0" layoutInCell="1" allowOverlap="1" wp14:anchorId="3966E007" wp14:editId="3AAD43D6">
                <wp:simplePos x="0" y="0"/>
                <wp:positionH relativeFrom="page">
                  <wp:posOffset>558854</wp:posOffset>
                </wp:positionH>
                <wp:positionV relativeFrom="page">
                  <wp:posOffset>720090</wp:posOffset>
                </wp:positionV>
                <wp:extent cx="2152650" cy="283845"/>
                <wp:effectExtent l="0" t="0" r="0" b="1905"/>
                <wp:wrapNone/>
                <wp:docPr id="9" name="Bild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png"/>
                        <pic:cNvPicPr/>
                      </pic:nvPicPr>
                      <pic:blipFill>
                        <a:blip r:embed="rId9" cstate="print">
                          <a:extLst>
                            <a:ext uri="{28A0092B-C50C-407E-A947-70E740481C1C}">
                              <a14:useLocalDpi xmlns:a14="http://schemas.microsoft.com/office/drawing/2010/main" val="0"/>
                            </a:ext>
                          </a:extLst>
                        </a:blip>
                        <a:stretch>
                          <a:fillRect/>
                        </a:stretch>
                      </pic:blipFill>
                      <pic:spPr>
                        <a:xfrm>
                          <a:off x="0" y="0"/>
                          <a:ext cx="2152650" cy="283845"/>
                        </a:xfrm>
                        <a:prstGeom prst="rect">
                          <a:avLst/>
                        </a:prstGeom>
                      </pic:spPr>
                    </pic:pic>
                  </a:graphicData>
                </a:graphic>
                <wp14:sizeRelH relativeFrom="page">
                  <wp14:pctWidth>0</wp14:pctWidth>
                </wp14:sizeRelH>
                <wp14:sizeRelV relativeFrom="page">
                  <wp14:pctHeight>0</wp14:pctHeight>
                </wp14:sizeRelV>
              </wp:anchor>
            </w:drawing>
          </w:r>
        </w:p>
        <w:tbl>
          <w:tblPr>
            <w:tblpPr w:leftFromText="142" w:rightFromText="142" w:vertAnchor="page" w:horzAnchor="page" w:tblpX="852" w:tblpY="2723"/>
            <w:tblOverlap w:val="never"/>
            <w:tblW w:w="0" w:type="auto"/>
            <w:tblBorders>
              <w:insideH w:val="single" w:sz="4" w:space="0" w:color="auto"/>
            </w:tblBorders>
            <w:tblLayout w:type="fixed"/>
            <w:tblCellMar>
              <w:left w:w="0" w:type="dxa"/>
              <w:bottom w:w="255" w:type="dxa"/>
              <w:right w:w="0" w:type="dxa"/>
            </w:tblCellMar>
            <w:tblLook w:val="04A0" w:firstRow="1" w:lastRow="0" w:firstColumn="1" w:lastColumn="0" w:noHBand="0" w:noVBand="1"/>
          </w:tblPr>
          <w:tblGrid>
            <w:gridCol w:w="6271"/>
          </w:tblGrid>
          <w:tr w:rsidR="00A57504" w14:paraId="36AC267D" w14:textId="77777777" w:rsidTr="00176A10">
            <w:trPr>
              <w:trHeight w:val="20"/>
            </w:trPr>
            <w:tc>
              <w:tcPr>
                <w:tcW w:w="6271" w:type="dxa"/>
              </w:tcPr>
              <w:sdt>
                <w:sdtPr>
                  <w:alias w:val="Tittel"/>
                  <w:tag w:val=""/>
                  <w:id w:val="1370575818"/>
                  <w:lock w:val="sdtLocked"/>
                  <w:placeholder>
                    <w:docPart w:val="7B60697557B3437A89ED97EFAFE6D443"/>
                  </w:placeholder>
                  <w:dataBinding w:prefixMappings="xmlns:ns0='http://purl.org/dc/elements/1.1/' xmlns:ns1='http://schemas.openxmlformats.org/package/2006/metadata/core-properties' " w:xpath="/ns1:coreProperties[1]/ns0:title[1]" w:storeItemID="{6C3C8BC8-F283-45AE-878A-BAB7291924A1}"/>
                  <w:text w:multiLine="1"/>
                </w:sdtPr>
                <w:sdtContent>
                  <w:p w14:paraId="6995E62C" w14:textId="77777777" w:rsidR="00793F73" w:rsidRPr="00CD081A" w:rsidRDefault="00D4082B" w:rsidP="00266819">
                    <w:pPr>
                      <w:pStyle w:val="Tittel"/>
                      <w:framePr w:hSpace="0" w:wrap="auto" w:vAnchor="margin" w:hAnchor="text" w:xAlign="left" w:yAlign="inline"/>
                      <w:suppressOverlap w:val="0"/>
                    </w:pPr>
                    <w:r w:rsidRPr="00D4082B">
                      <w:t>Nasjonalt handlingsprogram med retningslinjer for diagnostikk, behandling og oppfølging av maligne blodsykdommer</w:t>
                    </w:r>
                  </w:p>
                </w:sdtContent>
              </w:sdt>
            </w:tc>
          </w:tr>
          <w:tr w:rsidR="00A57504" w14:paraId="2C20BB5A" w14:textId="77777777" w:rsidTr="007E7064">
            <w:trPr>
              <w:trHeight w:val="19"/>
            </w:trPr>
            <w:tc>
              <w:tcPr>
                <w:tcW w:w="6271" w:type="dxa"/>
                <w:tcMar>
                  <w:top w:w="255" w:type="dxa"/>
                </w:tcMar>
              </w:tcPr>
              <w:p w14:paraId="054D5099" w14:textId="77777777" w:rsidR="00B6209B" w:rsidRDefault="007E7064" w:rsidP="00266819">
                <w:pPr>
                  <w:pStyle w:val="Forsidestikktittel"/>
                  <w:framePr w:hSpace="0" w:wrap="auto" w:vAnchor="margin" w:hAnchor="text" w:xAlign="left" w:yAlign="inline"/>
                  <w:suppressOverlap w:val="0"/>
                </w:pPr>
                <w:r>
                  <w:t>Nasjonal faglig retningslinje</w:t>
                </w:r>
              </w:p>
              <w:p w14:paraId="0219A021" w14:textId="77777777" w:rsidR="00DA1E88" w:rsidRPr="00231806" w:rsidRDefault="007750C8" w:rsidP="00266819">
                <w:pPr>
                  <w:pStyle w:val="Forsidebestillingsnummer"/>
                  <w:framePr w:hSpace="0" w:wrap="auto" w:vAnchor="margin" w:hAnchor="text" w:xAlign="left" w:yAlign="inline"/>
                  <w:suppressOverlap w:val="0"/>
                </w:pPr>
                <w:sdt>
                  <w:sdtPr>
                    <w:alias w:val="Bestillingsnummer"/>
                    <w:tag w:val=""/>
                    <w:id w:val="-1629001390"/>
                    <w:lock w:val="sdtLocked"/>
                    <w:placeholder>
                      <w:docPart w:val="66030E57FC6048CEA8F9DB376E2E2DD7"/>
                    </w:placeholder>
                    <w:dataBinding w:prefixMappings="xmlns:ns0='http://purl.org/dc/elements/1.1/' xmlns:ns1='http://schemas.openxmlformats.org/package/2006/metadata/core-properties' " w:xpath="/ns1:coreProperties[1]/ns1:keywords[1]" w:storeItemID="{6C3C8BC8-F283-45AE-878A-BAB7291924A1}"/>
                    <w:text/>
                  </w:sdtPr>
                  <w:sdtContent>
                    <w:r w:rsidR="0045553E">
                      <w:t>IS-2930</w:t>
                    </w:r>
                  </w:sdtContent>
                </w:sdt>
              </w:p>
            </w:tc>
          </w:tr>
        </w:tbl>
        <w:p w14:paraId="7EC0295C" w14:textId="77777777" w:rsidR="00A57504" w:rsidRDefault="00176A10" w:rsidP="004563FA">
          <w:pPr>
            <w:pStyle w:val="11pt"/>
            <w:rPr>
              <w:noProof/>
            </w:rPr>
          </w:pPr>
          <w:r>
            <w:rPr>
              <w:noProof/>
              <w:lang w:val="en-GB" w:eastAsia="en-GB"/>
            </w:rPr>
            <mc:AlternateContent>
              <mc:Choice Requires="wps">
                <w:drawing>
                  <wp:anchor distT="0" distB="0" distL="114300" distR="114300" simplePos="0" relativeHeight="251655680" behindDoc="1" locked="1" layoutInCell="1" allowOverlap="1" wp14:anchorId="241033AC" wp14:editId="1C9B198A">
                    <wp:simplePos x="0" y="0"/>
                    <wp:positionH relativeFrom="page">
                      <wp:posOffset>0</wp:posOffset>
                    </wp:positionH>
                    <wp:positionV relativeFrom="page">
                      <wp:posOffset>4260525</wp:posOffset>
                    </wp:positionV>
                    <wp:extent cx="7560000" cy="6408000"/>
                    <wp:effectExtent l="0" t="0" r="3175" b="0"/>
                    <wp:wrapNone/>
                    <wp:docPr id="10" name="Rektangel 10"/>
                    <wp:cNvGraphicFramePr/>
                    <a:graphic xmlns:a="http://schemas.openxmlformats.org/drawingml/2006/main">
                      <a:graphicData uri="http://schemas.microsoft.com/office/word/2010/wordprocessingShape">
                        <wps:wsp>
                          <wps:cNvSpPr/>
                          <wps:spPr>
                            <a:xfrm>
                              <a:off x="0" y="0"/>
                              <a:ext cx="7560000" cy="6408000"/>
                            </a:xfrm>
                            <a:prstGeom prst="rect">
                              <a:avLst/>
                            </a:prstGeom>
                            <a:blipFill dpi="0" rotWithShape="1">
                              <a:blip r:embed="rId10"/>
                              <a:srcRect/>
                              <a:stretch>
                                <a:fillRect l="-1863" r="-1863"/>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B3767DD" id="Rektangel 10" o:spid="_x0000_s1026" style="position:absolute;margin-left:0;margin-top:335.45pt;width:595.3pt;height:504.55pt;z-index:-2516608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" stroked="f" strokeweight="1pt">
                    <v:fill r:id="rId11" o:title="" recolor="t" rotate="t" type="frame"/>
                    <w10:wrap anchorx="page" anchory="page"/>
                    <w10:anchorlock/>
                  </v:rect>
                </w:pict>
              </mc:Fallback>
            </mc:AlternateContent>
          </w:r>
        </w:p>
      </w:sdtContent>
    </w:sdt>
    <w:p w14:paraId="2CFFB213" w14:textId="77777777" w:rsidR="00A01359" w:rsidRDefault="00A01359" w:rsidP="00645B79">
      <w:pPr>
        <w:pStyle w:val="11pt"/>
        <w:sectPr w:rsidR="00A01359" w:rsidSect="003E4CA0">
          <w:footerReference w:type="default" r:id="rId12"/>
          <w:footerReference w:type="first" r:id="rId13"/>
          <w:pgSz w:w="11906" w:h="16838" w:code="9"/>
          <w:pgMar w:top="1134" w:right="2268" w:bottom="1418" w:left="1134" w:header="709" w:footer="567" w:gutter="0"/>
          <w:cols w:space="708"/>
          <w:titlePg/>
          <w:docGrid w:linePitch="360"/>
        </w:sectPr>
      </w:pPr>
      <w:bookmarkStart w:id="1" w:name="_Toc518509092"/>
    </w:p>
    <w:bookmarkEnd w:id="1"/>
    <w:p w14:paraId="685F3BEC" w14:textId="77777777" w:rsidR="00453E51" w:rsidRPr="00E544AE" w:rsidRDefault="00453E51" w:rsidP="008B2C24">
      <w:pPr>
        <w:pStyle w:val="11pt"/>
      </w:pPr>
      <w:r>
        <w:lastRenderedPageBreak/>
        <w:br w:type="page"/>
      </w:r>
    </w:p>
    <w:p w14:paraId="288AAF57" w14:textId="77777777" w:rsidR="009D383C" w:rsidRPr="00E544AE" w:rsidRDefault="009D383C" w:rsidP="001F22EA">
      <w:pPr>
        <w:pStyle w:val="kapstart"/>
      </w:pPr>
    </w:p>
    <w:p w14:paraId="6B7577F1" w14:textId="77777777" w:rsidR="00B8450C" w:rsidRDefault="00B8450C" w:rsidP="00645B79">
      <w:pPr>
        <w:pStyle w:val="11pt"/>
        <w:sectPr w:rsidR="00B8450C" w:rsidSect="0029760D">
          <w:headerReference w:type="default" r:id="rId14"/>
          <w:headerReference w:type="first" r:id="rId15"/>
          <w:pgSz w:w="11906" w:h="16838" w:code="9"/>
          <w:pgMar w:top="1134" w:right="2268" w:bottom="1418" w:left="1134" w:header="709" w:footer="567" w:gutter="0"/>
          <w:cols w:space="708"/>
          <w:titlePg/>
          <w:docGrid w:linePitch="360"/>
        </w:sectPr>
      </w:pPr>
    </w:p>
    <w:p w14:paraId="14874281" w14:textId="77777777" w:rsidR="00CD7DC7" w:rsidRPr="00E544AE" w:rsidRDefault="001E66C8" w:rsidP="001A28D5">
      <w:pPr>
        <w:pStyle w:val="Overskrift1"/>
      </w:pPr>
      <w:bookmarkStart w:id="2" w:name="_Ref21968219"/>
      <w:bookmarkStart w:id="3" w:name="_Ref21968226"/>
      <w:bookmarkStart w:id="4" w:name="_Toc41414596"/>
      <w:r>
        <w:lastRenderedPageBreak/>
        <w:t>Dia</w:t>
      </w:r>
      <w:r w:rsidRPr="00700F19">
        <w:t>gnostikk</w:t>
      </w:r>
      <w:bookmarkEnd w:id="2"/>
      <w:bookmarkEnd w:id="3"/>
      <w:bookmarkEnd w:id="4"/>
    </w:p>
    <w:p w14:paraId="240EFC59" w14:textId="77777777" w:rsidR="00CD7DC7" w:rsidRPr="00E544AE" w:rsidRDefault="00CD7DC7" w:rsidP="008B2C24">
      <w:pPr>
        <w:pStyle w:val="11pt"/>
      </w:pPr>
      <w:r>
        <w:br w:type="page"/>
      </w:r>
    </w:p>
    <w:p w14:paraId="6DF39F9F" w14:textId="77777777" w:rsidR="00CD7DC7" w:rsidRPr="00E544AE" w:rsidRDefault="00CD7DC7" w:rsidP="00373CAB">
      <w:pPr>
        <w:pStyle w:val="kapstart"/>
      </w:pPr>
    </w:p>
    <w:p w14:paraId="363F86EE" w14:textId="77777777" w:rsidR="00563651" w:rsidRPr="00BF7230" w:rsidRDefault="00563651" w:rsidP="00563651">
      <w:pPr>
        <w:pStyle w:val="Brdtekst"/>
      </w:pPr>
      <w:r w:rsidRPr="000561A6">
        <w:t>Di</w:t>
      </w:r>
      <w:r>
        <w:t>a</w:t>
      </w:r>
      <w:r w:rsidRPr="000561A6">
        <w:t>gnostikk ved maligne blodsykdommer vil oftest være et samarb</w:t>
      </w:r>
      <w:r>
        <w:t>eid mellom kliniker, patolog, immunolog og genetiker. Diagnostikken følger WHO klassifikasjonen</w:t>
      </w:r>
      <w:r w:rsidRPr="008E4759">
        <w:t xml:space="preserve">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 Morfologisk undersøkelse av blod og beinmarg er sentral, og suppleres med data fra immunologiske, genetiske og molekylære undersøkelser.</w:t>
      </w:r>
    </w:p>
    <w:p w14:paraId="3E282F27" w14:textId="69000288" w:rsidR="00563651" w:rsidRPr="00BF7230" w:rsidRDefault="00563651" w:rsidP="00563651">
      <w:pPr>
        <w:pStyle w:val="Brdtekst"/>
      </w:pPr>
      <w:r>
        <w:t xml:space="preserve">I Norge vurderes tradisjonelt morfologi i utstrykspreparater fra blod og beinmarg av kliniker (hematolog) og i biopsier av patolog. Nært samarbeid mellom kliniker, patolog, immunolog og genetiker er nødvendig for å </w:t>
      </w:r>
      <w:r w:rsidR="00FE58B8">
        <w:t xml:space="preserve">kunne </w:t>
      </w:r>
      <w:r>
        <w:t>integrere resultatene av klinikk og alle undersøkelser til en endelig diagnose i henhold til WHO-klassifikasjonen.</w:t>
      </w:r>
    </w:p>
    <w:p w14:paraId="26A5CB14" w14:textId="77777777" w:rsidR="00563651" w:rsidRPr="00BF7230" w:rsidRDefault="00563651" w:rsidP="00563651">
      <w:pPr>
        <w:pStyle w:val="Brdtekst"/>
      </w:pPr>
      <w:r>
        <w:t xml:space="preserve">Pasientansvarlig kliniker har det endelige ansvar </w:t>
      </w:r>
      <w:r w:rsidRPr="00DC47EB">
        <w:t>for å sa</w:t>
      </w:r>
      <w:r>
        <w:t>ml</w:t>
      </w:r>
      <w:r w:rsidRPr="00DC47EB">
        <w:t>e resultatene av alle de diagnostiske prøvene og tolke dem slik at de</w:t>
      </w:r>
      <w:r>
        <w:t>t settes</w:t>
      </w:r>
      <w:r w:rsidRPr="00DC47EB">
        <w:t xml:space="preserve"> korrekt WHO</w:t>
      </w:r>
      <w:r>
        <w:t>-</w:t>
      </w:r>
      <w:r w:rsidRPr="00DC47EB">
        <w:t>diagnose</w:t>
      </w:r>
      <w:r>
        <w:t>, og pasienten plasseres</w:t>
      </w:r>
      <w:r w:rsidRPr="00DC47EB">
        <w:t xml:space="preserve"> i rett prognostisk gruppe</w:t>
      </w:r>
      <w:r>
        <w:t>, spesielt der dette har betydning for behandlingsvalg</w:t>
      </w:r>
      <w:r w:rsidRPr="00DC47EB">
        <w:t>.</w:t>
      </w:r>
      <w:r w:rsidRPr="007B78C9">
        <w:t xml:space="preserve"> </w:t>
      </w:r>
      <w:r>
        <w:t>I fremtiden er det ønskelig å etablere hemato-onkologiske sentre som integrerer kliniske, morfologiske, immunologiske og genetiske funn.</w:t>
      </w:r>
    </w:p>
    <w:p w14:paraId="416C84EC" w14:textId="298DA35E" w:rsidR="00563651" w:rsidRPr="00BF7230" w:rsidRDefault="00563651" w:rsidP="00563651">
      <w:pPr>
        <w:pStyle w:val="Brdtekst"/>
      </w:pPr>
      <w:r w:rsidRPr="007B78C9">
        <w:t>Alle p</w:t>
      </w:r>
      <w:r>
        <w:t xml:space="preserve">asienter der intensiv </w:t>
      </w:r>
      <w:r w:rsidRPr="007B78C9">
        <w:t>behandling er aktuelt bør derfor som hovedregel henvises til universitetsklinikk for diagnostikk og planlegging av behandlingen. Større sykehus med erfaren hematolog og adekvat infrastruktur kan også påta seg diagnostiske oppgaver, men da alltid i nært samarbeid med universitetsklinikkene, både hva gjelder laboratorievurdering og klinisk evaluering.</w:t>
      </w:r>
    </w:p>
    <w:p w14:paraId="7B343696" w14:textId="77777777" w:rsidR="00563651" w:rsidRPr="00BF7230" w:rsidRDefault="00563651" w:rsidP="00073406">
      <w:pPr>
        <w:pStyle w:val="Overskrift2-"/>
      </w:pPr>
      <w:bookmarkStart w:id="5" w:name="_Toc463011879"/>
      <w:bookmarkStart w:id="6" w:name="_Toc536537234"/>
      <w:bookmarkStart w:id="7" w:name="_Toc41414597"/>
      <w:r w:rsidRPr="00700F19">
        <w:t>Prøveta</w:t>
      </w:r>
      <w:r w:rsidRPr="0054387B">
        <w:t>king og transport</w:t>
      </w:r>
      <w:bookmarkEnd w:id="5"/>
      <w:bookmarkEnd w:id="6"/>
      <w:bookmarkEnd w:id="7"/>
    </w:p>
    <w:p w14:paraId="1D1F0511" w14:textId="1287E571" w:rsidR="00563651" w:rsidRPr="00BF7230" w:rsidRDefault="00563651" w:rsidP="00563651">
      <w:pPr>
        <w:pStyle w:val="Brdtekst"/>
      </w:pPr>
      <w:r>
        <w:t>Diagnostisk prøvetaking bør om mulig gjøres tidlig i arbeidsuken (mandag til torsdag) slik at prøven kan nå laboratoriet før helg. Prøven bør om mulig tas før behandlingstart. Hvis dette ikke er mulig, og utsettelse av prøvetaking innebærer helserisiko for pasienten, må det forsøkes sikret diagnostisk materiale fra ubehandlet pasient til supplerende undersøkelser (immunfenotyping, cytogenetikk, molekylærpatologi) ved vitalfrysing med kryoproteksjon, evt fiksering før behandlingstart. Hvis mulighet for vitalfrysing mangler, oppbevares ufikserte prøver som må sendes ved romtemperatur inntil første arbeidsdag.</w:t>
      </w:r>
      <w:r w:rsidRPr="00871BE8">
        <w:t xml:space="preserve"> </w:t>
      </w:r>
      <w:r>
        <w:t xml:space="preserve">Lufttørkede, ufikserte utstryk/rullepreparat er holdbare i mange dager. </w:t>
      </w:r>
      <w:r w:rsidRPr="00014821">
        <w:t>Gi eventuelt laboratoriet beskjed om at prøve er sendt</w:t>
      </w:r>
      <w:r w:rsidR="00636DAB">
        <w:t>;</w:t>
      </w:r>
      <w:r w:rsidRPr="00014821">
        <w:t xml:space="preserve"> spesielt gjelder dette prøver som tas på fred</w:t>
      </w:r>
      <w:r>
        <w:t>ag</w:t>
      </w:r>
      <w:r w:rsidRPr="00014821">
        <w:t xml:space="preserve"> </w:t>
      </w:r>
      <w:r>
        <w:t xml:space="preserve">og/eller </w:t>
      </w:r>
      <w:r w:rsidRPr="00014821">
        <w:t>hvor prøvesvaret haster.</w:t>
      </w:r>
    </w:p>
    <w:p w14:paraId="4A12184B" w14:textId="77777777" w:rsidR="00563651" w:rsidRPr="00BF7230" w:rsidRDefault="00563651" w:rsidP="00030C0A">
      <w:pPr>
        <w:pStyle w:val="Brdtekst0000"/>
      </w:pPr>
      <w:r w:rsidRPr="00030C0A">
        <w:rPr>
          <w:rStyle w:val="TKursiv"/>
        </w:rPr>
        <w:t>Relevant klinisk informasjon som det bør opplyses om på rekvisisjonen</w:t>
      </w:r>
      <w:r w:rsidRPr="006E2AD7">
        <w:rPr>
          <w:lang w:eastAsia="nb-NO"/>
        </w:rPr>
        <w:t>:</w:t>
      </w:r>
    </w:p>
    <w:p w14:paraId="333ADB26" w14:textId="77777777" w:rsidR="00563651" w:rsidRPr="00BF7230" w:rsidRDefault="00563651" w:rsidP="00563651">
      <w:pPr>
        <w:pStyle w:val="Listepunkt1"/>
      </w:pPr>
      <w:r>
        <w:rPr>
          <w:lang w:eastAsia="nb-NO"/>
        </w:rPr>
        <w:t xml:space="preserve">Pasientdata, </w:t>
      </w:r>
      <w:r w:rsidRPr="006E2AD7">
        <w:rPr>
          <w:lang w:eastAsia="nb-NO"/>
        </w:rPr>
        <w:t>prøvetids</w:t>
      </w:r>
      <w:r>
        <w:rPr>
          <w:lang w:eastAsia="nb-NO"/>
        </w:rPr>
        <w:t xml:space="preserve">punkt, innleggelsesstatus, kjønn, </w:t>
      </w:r>
      <w:r w:rsidRPr="006E2AD7">
        <w:rPr>
          <w:lang w:eastAsia="nb-NO"/>
        </w:rPr>
        <w:t xml:space="preserve">rekvirent med </w:t>
      </w:r>
      <w:r>
        <w:rPr>
          <w:lang w:eastAsia="nb-NO"/>
        </w:rPr>
        <w:t>navn</w:t>
      </w:r>
      <w:r w:rsidRPr="006E2AD7">
        <w:rPr>
          <w:lang w:eastAsia="nb-NO"/>
        </w:rPr>
        <w:t xml:space="preserve"> og direkte telefonnummer</w:t>
      </w:r>
      <w:r>
        <w:rPr>
          <w:lang w:eastAsia="nb-NO"/>
        </w:rPr>
        <w:t xml:space="preserve"> / bemannet vakttelefon</w:t>
      </w:r>
    </w:p>
    <w:p w14:paraId="73F61BD7" w14:textId="77777777" w:rsidR="00563651" w:rsidRPr="00BF7230" w:rsidRDefault="00563651" w:rsidP="00563651">
      <w:pPr>
        <w:pStyle w:val="Listepunkt1"/>
      </w:pPr>
      <w:r>
        <w:rPr>
          <w:lang w:eastAsia="nb-NO"/>
        </w:rPr>
        <w:t>T</w:t>
      </w:r>
      <w:r w:rsidRPr="006E2AD7">
        <w:rPr>
          <w:lang w:eastAsia="nb-NO"/>
        </w:rPr>
        <w:t>ype prøvemateriale</w:t>
      </w:r>
    </w:p>
    <w:p w14:paraId="4396FB8B" w14:textId="77777777" w:rsidR="00563651" w:rsidRPr="00BF7230" w:rsidRDefault="00563651" w:rsidP="00563651">
      <w:pPr>
        <w:pStyle w:val="Listepunkt1"/>
      </w:pPr>
      <w:r>
        <w:rPr>
          <w:lang w:eastAsia="nb-NO"/>
        </w:rPr>
        <w:t>Tentativ</w:t>
      </w:r>
      <w:r w:rsidRPr="006E2AD7">
        <w:rPr>
          <w:lang w:eastAsia="nb-NO"/>
        </w:rPr>
        <w:t xml:space="preserve"> diagnose</w:t>
      </w:r>
    </w:p>
    <w:p w14:paraId="123CE7D4" w14:textId="77777777" w:rsidR="00563651" w:rsidRPr="00BF7230" w:rsidRDefault="00563651" w:rsidP="00563651">
      <w:pPr>
        <w:pStyle w:val="Listepunkt1"/>
      </w:pPr>
      <w:r w:rsidRPr="00D17BDE">
        <w:rPr>
          <w:lang w:eastAsia="nb-NO"/>
        </w:rPr>
        <w:t>H</w:t>
      </w:r>
      <w:r>
        <w:rPr>
          <w:lang w:eastAsia="nb-NO"/>
        </w:rPr>
        <w:t xml:space="preserve">ensikt </w:t>
      </w:r>
      <w:r w:rsidRPr="006E2AD7">
        <w:rPr>
          <w:lang w:eastAsia="nb-NO"/>
        </w:rPr>
        <w:t>med undersøkelsen: diagnostisk prøve, oppfølgin</w:t>
      </w:r>
      <w:r>
        <w:rPr>
          <w:lang w:eastAsia="nb-NO"/>
        </w:rPr>
        <w:t>g, mistanke om hematologisk malig</w:t>
      </w:r>
      <w:r w:rsidRPr="006E2AD7">
        <w:rPr>
          <w:lang w:eastAsia="nb-NO"/>
        </w:rPr>
        <w:t>nitet eller residiv</w:t>
      </w:r>
    </w:p>
    <w:p w14:paraId="45966BCF" w14:textId="77777777" w:rsidR="00563651" w:rsidRPr="00BF7230" w:rsidRDefault="00563651" w:rsidP="00563651">
      <w:pPr>
        <w:pStyle w:val="Listepunkt1"/>
      </w:pPr>
      <w:r>
        <w:rPr>
          <w:lang w:eastAsia="nb-NO"/>
        </w:rPr>
        <w:t>K</w:t>
      </w:r>
      <w:r w:rsidRPr="006E2AD7">
        <w:rPr>
          <w:lang w:eastAsia="nb-NO"/>
        </w:rPr>
        <w:t>ort sykehistorie, langvarig medikamentell behandling, mistanke om tidligere kreftsykdom, evt annen eksponering som kan være relevant</w:t>
      </w:r>
    </w:p>
    <w:p w14:paraId="36B2BC17" w14:textId="77777777" w:rsidR="00563651" w:rsidRPr="00BF7230" w:rsidRDefault="00563651" w:rsidP="00563651">
      <w:pPr>
        <w:pStyle w:val="Listepunkt1"/>
      </w:pPr>
      <w:r>
        <w:rPr>
          <w:lang w:eastAsia="nb-NO"/>
        </w:rPr>
        <w:t>K</w:t>
      </w:r>
      <w:r w:rsidRPr="006E2AD7">
        <w:rPr>
          <w:lang w:eastAsia="nb-NO"/>
        </w:rPr>
        <w:t xml:space="preserve">liniske data: </w:t>
      </w:r>
      <w:r>
        <w:rPr>
          <w:lang w:eastAsia="nb-NO"/>
        </w:rPr>
        <w:t>perifere blodverdier</w:t>
      </w:r>
      <w:r w:rsidRPr="006E2AD7">
        <w:rPr>
          <w:lang w:eastAsia="nb-NO"/>
        </w:rPr>
        <w:t>, % blaster i blod, organ infiltrasjon</w:t>
      </w:r>
    </w:p>
    <w:p w14:paraId="01E69AAC" w14:textId="77777777" w:rsidR="00563651" w:rsidRPr="00BF7230" w:rsidRDefault="00563651" w:rsidP="00563651">
      <w:pPr>
        <w:pStyle w:val="Listepunkt1"/>
      </w:pPr>
      <w:bookmarkStart w:id="8" w:name="sj01"/>
      <w:bookmarkEnd w:id="8"/>
      <w:r>
        <w:rPr>
          <w:lang w:eastAsia="nb-NO"/>
        </w:rPr>
        <w:t>Informer alltid om kjent smittefare: Hepatitt</w:t>
      </w:r>
      <w:r w:rsidRPr="006E2AD7">
        <w:rPr>
          <w:lang w:eastAsia="nb-NO"/>
        </w:rPr>
        <w:t>virus, HIV</w:t>
      </w:r>
    </w:p>
    <w:p w14:paraId="06C86392" w14:textId="77777777" w:rsidR="00563651" w:rsidRPr="00BF7230" w:rsidRDefault="00563651" w:rsidP="005C2B4D">
      <w:pPr>
        <w:pStyle w:val="Brdtekst0000"/>
      </w:pPr>
      <w:r w:rsidRPr="005C2B4D">
        <w:rPr>
          <w:rStyle w:val="TKursiv"/>
        </w:rPr>
        <w:lastRenderedPageBreak/>
        <w:t>Ved rekvirering av genetiske analyser</w:t>
      </w:r>
      <w:r w:rsidRPr="005C5F91">
        <w:t>:</w:t>
      </w:r>
    </w:p>
    <w:p w14:paraId="50A09C86" w14:textId="77777777" w:rsidR="00563651" w:rsidRPr="00BF7230" w:rsidRDefault="00563651" w:rsidP="00563651">
      <w:pPr>
        <w:pStyle w:val="Listepunkt1"/>
      </w:pPr>
      <w:r w:rsidRPr="006E2AD7">
        <w:t>Be</w:t>
      </w:r>
      <w:r>
        <w:t xml:space="preserve">handling: </w:t>
      </w:r>
      <w:r>
        <w:rPr>
          <w:lang w:eastAsia="nb-NO"/>
        </w:rPr>
        <w:t>kurativt siktemål? Behandling etter forsknings</w:t>
      </w:r>
      <w:r w:rsidRPr="006E2AD7">
        <w:rPr>
          <w:lang w:eastAsia="nb-NO"/>
        </w:rPr>
        <w:t>protokoll</w:t>
      </w:r>
      <w:r>
        <w:rPr>
          <w:lang w:eastAsia="nb-NO"/>
        </w:rPr>
        <w:t>?</w:t>
      </w:r>
    </w:p>
    <w:p w14:paraId="3CA1B243" w14:textId="77777777" w:rsidR="00563651" w:rsidRPr="00BF7230" w:rsidRDefault="00563651" w:rsidP="00563651">
      <w:pPr>
        <w:pStyle w:val="Listepunkt1"/>
      </w:pPr>
      <w:r>
        <w:rPr>
          <w:lang w:eastAsia="nb-NO"/>
        </w:rPr>
        <w:t>H</w:t>
      </w:r>
      <w:r w:rsidRPr="006E2AD7">
        <w:rPr>
          <w:lang w:eastAsia="nb-NO"/>
        </w:rPr>
        <w:t>vilke andre genetiske analyser er rekvirert ved andre laboratorier</w:t>
      </w:r>
      <w:r>
        <w:rPr>
          <w:lang w:eastAsia="nb-NO"/>
        </w:rPr>
        <w:t>?</w:t>
      </w:r>
    </w:p>
    <w:p w14:paraId="22408CFB" w14:textId="77777777" w:rsidR="00563651" w:rsidRPr="00BF7230" w:rsidRDefault="00563651" w:rsidP="00563651">
      <w:pPr>
        <w:pStyle w:val="Listepunkt1"/>
      </w:pPr>
      <w:r>
        <w:rPr>
          <w:lang w:eastAsia="nb-NO"/>
        </w:rPr>
        <w:t xml:space="preserve">Ved oppfølgning: </w:t>
      </w:r>
      <w:r w:rsidRPr="006E2AD7">
        <w:rPr>
          <w:lang w:eastAsia="nb-NO"/>
        </w:rPr>
        <w:t>hvilke genetiske avvik som forelå tidligere</w:t>
      </w:r>
    </w:p>
    <w:p w14:paraId="216D4E74" w14:textId="77777777" w:rsidR="00563651" w:rsidRPr="00BF7230" w:rsidRDefault="00563651" w:rsidP="00563651">
      <w:pPr>
        <w:pStyle w:val="Listepunkt1"/>
      </w:pPr>
      <w:r>
        <w:rPr>
          <w:lang w:eastAsia="nb-NO"/>
        </w:rPr>
        <w:t>Etter allogen stamcelle</w:t>
      </w:r>
      <w:r w:rsidRPr="006E2AD7">
        <w:rPr>
          <w:lang w:eastAsia="nb-NO"/>
        </w:rPr>
        <w:t>transplantasjon: hvilke genetiske avvik som forel</w:t>
      </w:r>
      <w:r>
        <w:rPr>
          <w:lang w:eastAsia="nb-NO"/>
        </w:rPr>
        <w:t>å tidligere, donors kjønn.</w:t>
      </w:r>
    </w:p>
    <w:p w14:paraId="796786BD" w14:textId="77777777" w:rsidR="00563651" w:rsidRPr="00BF7230" w:rsidRDefault="00563651" w:rsidP="00563651">
      <w:pPr>
        <w:pStyle w:val="Listepunkt1"/>
      </w:pPr>
      <w:r>
        <w:rPr>
          <w:lang w:eastAsia="nb-NO"/>
        </w:rPr>
        <w:t>D</w:t>
      </w:r>
      <w:r w:rsidRPr="006E2AD7">
        <w:rPr>
          <w:lang w:eastAsia="nb-NO"/>
        </w:rPr>
        <w:t>ersom andre undersøkelser bekrefter eller endrer</w:t>
      </w:r>
      <w:r>
        <w:rPr>
          <w:lang w:eastAsia="nb-NO"/>
        </w:rPr>
        <w:t xml:space="preserve"> diagnosen bør</w:t>
      </w:r>
      <w:r w:rsidRPr="006E2AD7">
        <w:rPr>
          <w:lang w:eastAsia="nb-NO"/>
        </w:rPr>
        <w:t xml:space="preserve"> laboratoriet informeres.</w:t>
      </w:r>
    </w:p>
    <w:p w14:paraId="13A8EF42" w14:textId="77777777" w:rsidR="00563651" w:rsidRPr="005C2B4D" w:rsidRDefault="00563651" w:rsidP="005C2B4D">
      <w:pPr>
        <w:pStyle w:val="Brdtekst0800"/>
        <w:rPr>
          <w:lang w:val="nb-NO"/>
        </w:rPr>
      </w:pPr>
      <w:r w:rsidRPr="005C2B4D">
        <w:rPr>
          <w:lang w:val="nb-NO"/>
        </w:rPr>
        <w:t>Klargjør før prøvetaking av blod og beinmarg prøverør/beholder med riktig antikoagulans/</w:t>
      </w:r>
      <w:r w:rsidR="005C2B4D" w:rsidRPr="005C2B4D">
        <w:rPr>
          <w:lang w:val="nb-NO"/>
        </w:rPr>
        <w:t>​</w:t>
      </w:r>
      <w:r w:rsidRPr="005C2B4D">
        <w:rPr>
          <w:lang w:val="nb-NO"/>
        </w:rPr>
        <w:t>transportmedium/fikseringsvæske for:</w:t>
      </w:r>
    </w:p>
    <w:p w14:paraId="52EF6E59" w14:textId="77777777" w:rsidR="00563651" w:rsidRPr="00BF7230" w:rsidRDefault="00563651" w:rsidP="00563651">
      <w:pPr>
        <w:pStyle w:val="Listepunkt1"/>
      </w:pPr>
      <w:r>
        <w:t>immunfenotyping: heparin(beinmarg), evt EDTA</w:t>
      </w:r>
    </w:p>
    <w:p w14:paraId="46692F16" w14:textId="77777777" w:rsidR="00563651" w:rsidRPr="00BF7230" w:rsidRDefault="00563651" w:rsidP="00563651">
      <w:pPr>
        <w:pStyle w:val="Listepunkt1"/>
      </w:pPr>
      <w:r>
        <w:t>cytogenetikk: heparinisert prøve, evt i transportmedium</w:t>
      </w:r>
    </w:p>
    <w:p w14:paraId="4C404844" w14:textId="77777777" w:rsidR="00563651" w:rsidRPr="00BF7230" w:rsidRDefault="00563651" w:rsidP="00563651">
      <w:pPr>
        <w:pStyle w:val="Listepunkt1"/>
      </w:pPr>
      <w:r>
        <w:t>molekylær patologi: EDTA eller heparin i transportmedium. For RNA baserte analyser (translokasjoner) ved HUS må PAX rør benyttes. Disse fås ved henvendelse til avdelingen.</w:t>
      </w:r>
    </w:p>
    <w:p w14:paraId="59213A69" w14:textId="77777777" w:rsidR="00563651" w:rsidRPr="00BF7230" w:rsidRDefault="00563651" w:rsidP="00563651">
      <w:pPr>
        <w:pStyle w:val="Overskrift3"/>
      </w:pPr>
      <w:bookmarkStart w:id="9" w:name="_Toc463011880"/>
      <w:bookmarkStart w:id="10" w:name="_Toc536537235"/>
      <w:bookmarkStart w:id="11" w:name="_Toc41414598"/>
      <w:r w:rsidRPr="00700F19">
        <w:t>Perifert blod</w:t>
      </w:r>
      <w:bookmarkEnd w:id="9"/>
      <w:bookmarkEnd w:id="10"/>
      <w:bookmarkEnd w:id="11"/>
    </w:p>
    <w:p w14:paraId="6ACAA296" w14:textId="77777777" w:rsidR="00563651" w:rsidRPr="00BF7230" w:rsidRDefault="00563651" w:rsidP="00563651">
      <w:pPr>
        <w:pStyle w:val="Brdtekst"/>
      </w:pPr>
      <w:r>
        <w:t>Bruk EDTA-blod til utstryk, immunfenotyping og genetiske undersøkelser med PCR. F</w:t>
      </w:r>
      <w:r w:rsidRPr="00014821">
        <w:t>or cytogenetisk analyse benyttes heparin.</w:t>
      </w:r>
    </w:p>
    <w:p w14:paraId="7ACC4987" w14:textId="77777777" w:rsidR="00563651" w:rsidRPr="00BF7230" w:rsidRDefault="00563651" w:rsidP="00563651">
      <w:pPr>
        <w:pStyle w:val="Brdtekst"/>
      </w:pPr>
      <w:r w:rsidRPr="005C5F91">
        <w:t>7</w:t>
      </w:r>
      <w:r>
        <w:t>mL</w:t>
      </w:r>
      <w:r w:rsidRPr="00014821">
        <w:t xml:space="preserve"> </w:t>
      </w:r>
      <w:r>
        <w:t xml:space="preserve">blod </w:t>
      </w:r>
      <w:r w:rsidRPr="00014821">
        <w:t>sikrer vanligvis nok materiale.</w:t>
      </w:r>
      <w:r>
        <w:t xml:space="preserve"> Ved lave celletall bør man øke prøvevolumet. Ved akutt leukemi bør det om mulig vitalfryses separererte celler med DMSO for senere supplerende undersøkelser.</w:t>
      </w:r>
    </w:p>
    <w:p w14:paraId="0A2DB5C2" w14:textId="77777777" w:rsidR="00563651" w:rsidRPr="00BF7230" w:rsidRDefault="00563651" w:rsidP="00563651">
      <w:pPr>
        <w:pStyle w:val="Overskrift3"/>
      </w:pPr>
      <w:bookmarkStart w:id="12" w:name="_Toc463011881"/>
      <w:bookmarkStart w:id="13" w:name="_Toc536537236"/>
      <w:bookmarkStart w:id="14" w:name="_Toc41414599"/>
      <w:r w:rsidRPr="00700F19">
        <w:t>Beinmargsaspirat</w:t>
      </w:r>
      <w:bookmarkEnd w:id="12"/>
      <w:bookmarkEnd w:id="13"/>
      <w:bookmarkEnd w:id="14"/>
    </w:p>
    <w:p w14:paraId="16A294BE" w14:textId="77777777" w:rsidR="00563651" w:rsidRPr="00BF7230" w:rsidRDefault="00563651" w:rsidP="00563651">
      <w:pPr>
        <w:pStyle w:val="Brdtekst"/>
      </w:pPr>
      <w:r>
        <w:t>Klargjør først prøverør og sprøyter fylt med riktig antikoagulans til ønskede prøver.</w:t>
      </w:r>
    </w:p>
    <w:p w14:paraId="7630F883" w14:textId="77777777" w:rsidR="00563651" w:rsidRPr="00BF7230" w:rsidRDefault="00563651" w:rsidP="00563651">
      <w:pPr>
        <w:pStyle w:val="Brdtekst"/>
      </w:pPr>
      <w:r>
        <w:t xml:space="preserve">Til morfologi: </w:t>
      </w:r>
      <w:r w:rsidRPr="00DA284A">
        <w:t xml:space="preserve">Bruk fettfrie objektglass. </w:t>
      </w:r>
      <w:r>
        <w:t>Legg en liten dråpe blod/beinmarg på</w:t>
      </w:r>
      <w:r w:rsidRPr="00DA284A">
        <w:t xml:space="preserve"> den ene enden av</w:t>
      </w:r>
      <w:r>
        <w:t xml:space="preserve"> glasset. M</w:t>
      </w:r>
      <w:r w:rsidRPr="00DA284A">
        <w:t xml:space="preserve">an </w:t>
      </w:r>
      <w:r>
        <w:t xml:space="preserve">bør </w:t>
      </w:r>
      <w:r w:rsidRPr="00DA284A">
        <w:t>forsikre seg om at</w:t>
      </w:r>
      <w:r>
        <w:t xml:space="preserve"> beinmarg</w:t>
      </w:r>
      <w:r w:rsidRPr="00DA284A">
        <w:t>selementer er inkludert.</w:t>
      </w:r>
      <w:r>
        <w:t xml:space="preserve"> Enkelte ganger kan det hjelpe å</w:t>
      </w:r>
      <w:r w:rsidRPr="00DA284A">
        <w:t xml:space="preserve"> skylle ut</w:t>
      </w:r>
      <w:r>
        <w:t xml:space="preserve"> </w:t>
      </w:r>
      <w:r w:rsidRPr="00DA284A">
        <w:t>sp</w:t>
      </w:r>
      <w:r>
        <w:t>rø</w:t>
      </w:r>
      <w:r w:rsidRPr="00DA284A">
        <w:t>yten i EDTA for man aspirerer. Dette kan hi</w:t>
      </w:r>
      <w:r>
        <w:t>ndre at aspiratet klumper seg fø</w:t>
      </w:r>
      <w:r w:rsidRPr="00DA284A">
        <w:t>r</w:t>
      </w:r>
      <w:r>
        <w:t xml:space="preserve"> utstryket lages</w:t>
      </w:r>
      <w:r w:rsidRPr="00DA284A">
        <w:t>.</w:t>
      </w:r>
    </w:p>
    <w:p w14:paraId="4FBAC255" w14:textId="77777777" w:rsidR="00563651" w:rsidRPr="00BF7230" w:rsidRDefault="00563651" w:rsidP="00563651">
      <w:pPr>
        <w:pStyle w:val="Brdtekst"/>
      </w:pPr>
      <w:r w:rsidRPr="00DA284A">
        <w:t xml:space="preserve">Dra glasset til </w:t>
      </w:r>
      <w:r>
        <w:t>å</w:t>
      </w:r>
      <w:r w:rsidRPr="00DA284A">
        <w:t xml:space="preserve"> lage utstryke</w:t>
      </w:r>
      <w:r>
        <w:t xml:space="preserve">t (slepet utstryksglass) mot dråpen i en vinkel på </w:t>
      </w:r>
      <w:r w:rsidRPr="00DA284A">
        <w:t>30</w:t>
      </w:r>
      <w:r>
        <w:t xml:space="preserve"> grader til det berører blod/ beinmargsdrå</w:t>
      </w:r>
      <w:r w:rsidRPr="00DA284A">
        <w:t>pen. Blodet vil spre seg bak</w:t>
      </w:r>
      <w:r>
        <w:t xml:space="preserve"> </w:t>
      </w:r>
      <w:r w:rsidRPr="00DA284A">
        <w:t>utstryksglasset ved h</w:t>
      </w:r>
      <w:r>
        <w:t>jelp av kapillarkraft, og man bø</w:t>
      </w:r>
      <w:r w:rsidRPr="00DA284A">
        <w:t>r la det spre seg utover i</w:t>
      </w:r>
      <w:r>
        <w:t xml:space="preserve"> </w:t>
      </w:r>
      <w:r w:rsidRPr="00DA284A">
        <w:t>glassets fulle bredde.</w:t>
      </w:r>
      <w:r>
        <w:t xml:space="preserve"> </w:t>
      </w:r>
      <w:r w:rsidRPr="00DA284A">
        <w:t>Dra utstryksglasset lett og raskt nedover glasset slik at det dannes en fin hale.</w:t>
      </w:r>
      <w:r>
        <w:t xml:space="preserve"> Lufttø</w:t>
      </w:r>
      <w:r w:rsidRPr="00DA284A">
        <w:t>rk utstryket. Merk gla</w:t>
      </w:r>
      <w:r>
        <w:t>sset med pasientens fulle navn.</w:t>
      </w:r>
    </w:p>
    <w:p w14:paraId="4ABE23C0" w14:textId="77777777" w:rsidR="00563651" w:rsidRPr="00BF7230" w:rsidRDefault="00563651" w:rsidP="00563651">
      <w:pPr>
        <w:pStyle w:val="Brdtekst"/>
      </w:pPr>
      <w:r w:rsidRPr="00DA284A">
        <w:t xml:space="preserve">Fiksering med metanol er </w:t>
      </w:r>
      <w:r>
        <w:t xml:space="preserve">å </w:t>
      </w:r>
      <w:r w:rsidRPr="00DA284A">
        <w:t>anbefale ved forsendelse</w:t>
      </w:r>
      <w:r>
        <w:t>.</w:t>
      </w:r>
      <w:r w:rsidRPr="00B727FE">
        <w:t xml:space="preserve"> </w:t>
      </w:r>
      <w:r>
        <w:t>Utstryk til cytogenetiske analyser sendes ufiksert.</w:t>
      </w:r>
    </w:p>
    <w:p w14:paraId="7B6E53AA" w14:textId="77777777" w:rsidR="00563651" w:rsidRPr="00BF7230" w:rsidRDefault="00563651" w:rsidP="00563651">
      <w:pPr>
        <w:pStyle w:val="Brdtekst"/>
      </w:pPr>
      <w:r>
        <w:t xml:space="preserve">Til immunfenotyping og cytogenetikk: heparin </w:t>
      </w:r>
      <w:r w:rsidRPr="00014821">
        <w:t>(5000IE/</w:t>
      </w:r>
      <w:r>
        <w:t>mL</w:t>
      </w:r>
      <w:r w:rsidRPr="00014821">
        <w:t xml:space="preserve"> uten konserveringsmiddel) tilsatt sprøyten før aspirasjon (min</w:t>
      </w:r>
      <w:r>
        <w:t>imum 500IE/mL</w:t>
      </w:r>
      <w:r w:rsidRPr="00014821">
        <w:t xml:space="preserve"> aspirat)</w:t>
      </w:r>
      <w:r>
        <w:t>.</w:t>
      </w:r>
    </w:p>
    <w:p w14:paraId="528C9592" w14:textId="77777777" w:rsidR="00563651" w:rsidRPr="00BF7230" w:rsidRDefault="00563651" w:rsidP="00563651">
      <w:pPr>
        <w:pStyle w:val="Brdtekst"/>
      </w:pPr>
      <w:r>
        <w:t>Prøvevolum: 1–3mL</w:t>
      </w:r>
      <w:r w:rsidRPr="00014821">
        <w:t xml:space="preserve"> </w:t>
      </w:r>
      <w:r>
        <w:t xml:space="preserve">til hvert laboratorium </w:t>
      </w:r>
      <w:r w:rsidRPr="00014821">
        <w:t>(avhengig av le</w:t>
      </w:r>
      <w:r>
        <w:t xml:space="preserve">ukocyttall og problemstilling). Antikoagulert prøve </w:t>
      </w:r>
      <w:r w:rsidRPr="00014821">
        <w:t>overføres til transportmedium</w:t>
      </w:r>
      <w:r>
        <w:t xml:space="preserve"> (McCoy eller RPMI tilsendt fra laboratoriet).</w:t>
      </w:r>
    </w:p>
    <w:p w14:paraId="7652E2C5" w14:textId="77777777" w:rsidR="00563651" w:rsidRPr="00BF7230" w:rsidRDefault="00563651" w:rsidP="00563651">
      <w:pPr>
        <w:pStyle w:val="Brdtekst"/>
      </w:pPr>
      <w:r>
        <w:t>Første aspirat har minst blodtilblandling og bør prioriteres for den viktigste analysen.</w:t>
      </w:r>
    </w:p>
    <w:p w14:paraId="64D28C83" w14:textId="77777777" w:rsidR="00563651" w:rsidRPr="00BF7230" w:rsidRDefault="00563651" w:rsidP="00563651">
      <w:pPr>
        <w:pStyle w:val="Overskrift3"/>
      </w:pPr>
      <w:bookmarkStart w:id="15" w:name="_Toc463011882"/>
      <w:bookmarkStart w:id="16" w:name="_Toc536537237"/>
      <w:bookmarkStart w:id="17" w:name="_Toc41414600"/>
      <w:r w:rsidRPr="00700F19">
        <w:lastRenderedPageBreak/>
        <w:t>Beinmargsbiopsi</w:t>
      </w:r>
      <w:bookmarkEnd w:id="15"/>
      <w:bookmarkEnd w:id="16"/>
      <w:bookmarkEnd w:id="17"/>
    </w:p>
    <w:p w14:paraId="7C655B9F" w14:textId="3817A49B" w:rsidR="00563651" w:rsidRPr="00BF7230" w:rsidRDefault="00563651" w:rsidP="00563651">
      <w:pPr>
        <w:pStyle w:val="Brdtekst"/>
      </w:pPr>
      <w:r>
        <w:t>Beinmargsbiopsi bø</w:t>
      </w:r>
      <w:r w:rsidRPr="00DA284A">
        <w:t xml:space="preserve">r </w:t>
      </w:r>
      <w:r>
        <w:t xml:space="preserve">være minst 1.5 cm lang, helst 2 cm, og fikseres snarest i formalin (4 %) eller i en zinkholdig fikseringsvæske (B+ væske). Unngå å </w:t>
      </w:r>
      <w:r w:rsidRPr="00DA284A">
        <w:t>klemme vevet ved biopsitaking.</w:t>
      </w:r>
      <w:r>
        <w:t xml:space="preserve"> Biopsien fjernes fra nålen ved å føre sonden inn mot stikkretningen. Rullepreparater bør lages og kan brukes til FISH dersom det er dry tap. Kontakt lokalt patologilaboratorium for opplysninger om hvilken fiksering de foretrekker. Det er ønskelig at det sendes 2 ufargede </w:t>
      </w:r>
      <w:r w:rsidR="00236750">
        <w:t>+</w:t>
      </w:r>
      <w:r>
        <w:t>beinmargsutstryk sammen med benmargsbiopsien til patologilaboratoriet.</w:t>
      </w:r>
    </w:p>
    <w:p w14:paraId="5778E164" w14:textId="77777777" w:rsidR="00563651" w:rsidRPr="00BF7230" w:rsidRDefault="00563651" w:rsidP="00563651">
      <w:pPr>
        <w:pStyle w:val="Brdtekst"/>
      </w:pPr>
      <w:r w:rsidRPr="00306D18">
        <w:t>De</w:t>
      </w:r>
      <w:r>
        <w:t>t er viktig med tynne snitt (4 μ</w:t>
      </w:r>
      <w:r w:rsidRPr="00306D18">
        <w:t>m) for å oppnå best mulig morfologi.</w:t>
      </w:r>
      <w:r>
        <w:t xml:space="preserve"> </w:t>
      </w:r>
      <w:r w:rsidRPr="00306D18">
        <w:t>Som standard farges 3 sn</w:t>
      </w:r>
      <w:r>
        <w:t>i</w:t>
      </w:r>
      <w:r w:rsidRPr="00306D18">
        <w:t>tt</w:t>
      </w:r>
      <w:r>
        <w:t xml:space="preserve"> hvorav ett med hematoxylin/eosin</w:t>
      </w:r>
      <w:r w:rsidRPr="00306D18">
        <w:t>, ett med Gie</w:t>
      </w:r>
      <w:r>
        <w:t>msa og ett med Gomori (sølvbasert farging av retikulinfibere</w:t>
      </w:r>
      <w:r w:rsidRPr="00306D18">
        <w:t>).</w:t>
      </w:r>
    </w:p>
    <w:p w14:paraId="536B9244" w14:textId="77777777" w:rsidR="00563651" w:rsidRPr="00BF7230" w:rsidRDefault="00563651" w:rsidP="00563651">
      <w:pPr>
        <w:pStyle w:val="Brdtekst"/>
      </w:pPr>
      <w:r>
        <w:t>Hvis flowcytometriske analyser ikke utføres, komplementeres morfologisk vurdering ofte med immunhistokjemiske farginger. Antistoffpanel er avhengig av morfologiske funn og kliniske opplysninger.</w:t>
      </w:r>
    </w:p>
    <w:p w14:paraId="60D72BD8" w14:textId="77777777" w:rsidR="00563651" w:rsidRPr="00BF7230" w:rsidRDefault="00563651" w:rsidP="00563651">
      <w:pPr>
        <w:pStyle w:val="Brdtekst"/>
      </w:pPr>
      <w:r>
        <w:t>Ved dry tap kan en del av biopsien også holdes ufiksert for å lage en cellesuspensjon til flowcytometri og cytogenetikk. Hvis slik undersøkelse ønskes, må det på forhånd avtales. Slike biopsier legges i Ringer</w:t>
      </w:r>
      <w:r w:rsidR="00DC1F6D">
        <w:t>’</w:t>
      </w:r>
      <w:r>
        <w:t>s væske og sendes umiddelbart til laboratoriet.</w:t>
      </w:r>
    </w:p>
    <w:p w14:paraId="39B9E1F3" w14:textId="77777777" w:rsidR="00563651" w:rsidRPr="00BF7230" w:rsidRDefault="00563651" w:rsidP="00563651">
      <w:pPr>
        <w:pStyle w:val="Overskrift3"/>
      </w:pPr>
      <w:bookmarkStart w:id="18" w:name="_Toc463011883"/>
      <w:bookmarkStart w:id="19" w:name="_Toc536537238"/>
      <w:bookmarkStart w:id="20" w:name="_Toc41414601"/>
      <w:r w:rsidRPr="00700F19">
        <w:t>Lymfeknutebiopsi</w:t>
      </w:r>
      <w:bookmarkEnd w:id="18"/>
      <w:bookmarkEnd w:id="19"/>
      <w:bookmarkEnd w:id="20"/>
    </w:p>
    <w:p w14:paraId="2B1DF102" w14:textId="77777777" w:rsidR="00563651" w:rsidRPr="00BF7230" w:rsidRDefault="00563651" w:rsidP="00563651">
      <w:pPr>
        <w:pStyle w:val="Brdtekst"/>
      </w:pPr>
      <w:r>
        <w:t>En biopsi bør vare så</w:t>
      </w:r>
      <w:r w:rsidRPr="00DA284A">
        <w:t xml:space="preserve"> representativ som mulig. Ikke ta ut vev for diagnose kun fordi</w:t>
      </w:r>
      <w:r>
        <w:t xml:space="preserve"> </w:t>
      </w:r>
      <w:r w:rsidRPr="00DA284A">
        <w:t xml:space="preserve">det er enklere </w:t>
      </w:r>
      <w:r>
        <w:t xml:space="preserve">å </w:t>
      </w:r>
      <w:r w:rsidRPr="00DA284A">
        <w:t>fjerne e</w:t>
      </w:r>
      <w:r>
        <w:t xml:space="preserve">nn mer utbredt vevsaffeksjon på </w:t>
      </w:r>
      <w:r w:rsidRPr="00DA284A">
        <w:t>et vanskeligere tilgjengelig</w:t>
      </w:r>
      <w:r>
        <w:t xml:space="preserve"> sted. Ta i stedet </w:t>
      </w:r>
      <w:r w:rsidRPr="00DA284A">
        <w:t>den biopsien som mest sannsynlig inneholder den mistenkte tumor.</w:t>
      </w:r>
      <w:r>
        <w:t xml:space="preserve"> </w:t>
      </w:r>
      <w:r w:rsidRPr="00DA284A">
        <w:t>Ved generell perifer glandelsvulst er lyskebiopsi minst egnet for histologisk</w:t>
      </w:r>
      <w:r>
        <w:t xml:space="preserve"> diagnostikk fordi lymfeknutene </w:t>
      </w:r>
      <w:r w:rsidRPr="00DA284A">
        <w:t>her oftere har reaktive forandringer enn i andre</w:t>
      </w:r>
      <w:r>
        <w:t xml:space="preserve"> </w:t>
      </w:r>
      <w:r w:rsidRPr="004643AA">
        <w:t>lokalisasjoner.</w:t>
      </w:r>
    </w:p>
    <w:p w14:paraId="36B3A960" w14:textId="77777777" w:rsidR="00563651" w:rsidRPr="00BF7230" w:rsidRDefault="00563651" w:rsidP="00563651">
      <w:pPr>
        <w:pStyle w:val="Brdtekst"/>
      </w:pPr>
      <w:r>
        <w:t>Ved mistanke om sykdom hvor flowcytometriske- og/eller genetiske undersøkelser er avgjørende (f eks lymfoblastisk lymfom/Burkitt lymfom), og det ikke er tumorceller i blod eller beinmarg, bør ferskt, ufiksert vev sendes direkte til et patologilaboratorium med spesialkompetanse innenfor hemato-onkologisk diagnostikk. Laboratoriet kan så fordele og videresende materialet til relevante undersøkelser.</w:t>
      </w:r>
    </w:p>
    <w:p w14:paraId="2575A4F0" w14:textId="77777777" w:rsidR="00563651" w:rsidRPr="00BF7230" w:rsidRDefault="00563651" w:rsidP="00563651">
      <w:pPr>
        <w:pStyle w:val="Overskrift3"/>
      </w:pPr>
      <w:bookmarkStart w:id="21" w:name="_Toc463011884"/>
      <w:bookmarkStart w:id="22" w:name="_Toc536537239"/>
      <w:bookmarkStart w:id="23" w:name="_Toc41414602"/>
      <w:r w:rsidRPr="00700F19">
        <w:t>Annet materiale</w:t>
      </w:r>
      <w:bookmarkEnd w:id="21"/>
      <w:bookmarkEnd w:id="22"/>
      <w:bookmarkEnd w:id="23"/>
    </w:p>
    <w:p w14:paraId="2D455598" w14:textId="77777777" w:rsidR="00563651" w:rsidRPr="00BF7230" w:rsidRDefault="00563651" w:rsidP="00563651">
      <w:pPr>
        <w:pStyle w:val="Brdtekst"/>
      </w:pPr>
      <w:r w:rsidRPr="004643AA">
        <w:t>Spinalvæske</w:t>
      </w:r>
      <w:r>
        <w:t xml:space="preserve">, ascites, BAL og </w:t>
      </w:r>
      <w:r w:rsidRPr="004643AA">
        <w:t>finnålsaspirat:</w:t>
      </w:r>
      <w:r>
        <w:t xml:space="preserve"> A</w:t>
      </w:r>
      <w:r w:rsidRPr="00014821">
        <w:t xml:space="preserve">ntikoagulans unødvendig, volum er avhengig av celletall (minst 1 </w:t>
      </w:r>
      <w:r>
        <w:t>mL</w:t>
      </w:r>
      <w:r w:rsidRPr="00014821">
        <w:t xml:space="preserve">). Bør analyseres innen 8 timer; rask celledød. </w:t>
      </w:r>
      <w:r>
        <w:t>Ved mistanke om CNS-affeksjon kan cytospinpreparater av spinalvæske farget med MGG og bedømt av erfaren hematolog gi diagnose. Preparatene kan evt. brukes til immuncytokjemi. Ved lave celletall (celletall &lt;20 x 10</w:t>
      </w:r>
      <w:r w:rsidRPr="002C2C80">
        <w:rPr>
          <w:rStyle w:val="THevet"/>
          <w:rFonts w:eastAsia="Calibri"/>
        </w:rPr>
        <w:t>6</w:t>
      </w:r>
      <w:r>
        <w:t>/l) kan cytospinpreparater av cellesediment fra forsiktig sentrifugert spinalvæske (40</w:t>
      </w:r>
      <w:r w:rsidR="00460411">
        <w:t> </w:t>
      </w:r>
      <w:r>
        <w:t>g, 5 min) være nyttig.</w:t>
      </w:r>
    </w:p>
    <w:p w14:paraId="57F169DB" w14:textId="77777777" w:rsidR="00563651" w:rsidRPr="00BF7230" w:rsidRDefault="00563651" w:rsidP="00563651">
      <w:pPr>
        <w:pStyle w:val="Overskrift3"/>
      </w:pPr>
      <w:bookmarkStart w:id="24" w:name="_Toc463011885"/>
      <w:bookmarkStart w:id="25" w:name="_Toc536537240"/>
      <w:bookmarkStart w:id="26" w:name="_Toc41414603"/>
      <w:r w:rsidRPr="00700F19">
        <w:t>Forsendelse av prøver</w:t>
      </w:r>
      <w:bookmarkEnd w:id="24"/>
      <w:bookmarkEnd w:id="25"/>
      <w:bookmarkEnd w:id="26"/>
    </w:p>
    <w:p w14:paraId="6376D4E4" w14:textId="77777777" w:rsidR="00563651" w:rsidRPr="00BF7230" w:rsidRDefault="00563651" w:rsidP="00563651">
      <w:pPr>
        <w:pStyle w:val="Brdtekst"/>
      </w:pPr>
      <w:r w:rsidRPr="00DA284A">
        <w:t>Alt vev</w:t>
      </w:r>
      <w:r>
        <w:t xml:space="preserve"> som kan nå laboratoriet samme dag</w:t>
      </w:r>
      <w:r w:rsidRPr="00DA284A">
        <w:t>, med unntak av</w:t>
      </w:r>
      <w:r>
        <w:t xml:space="preserve"> beinmargsbiopsier, bø</w:t>
      </w:r>
      <w:r w:rsidRPr="00DA284A">
        <w:t>r fortrinnsvis sendes</w:t>
      </w:r>
      <w:r>
        <w:t xml:space="preserve"> ufiksert.</w:t>
      </w:r>
    </w:p>
    <w:p w14:paraId="60D222F7" w14:textId="77777777" w:rsidR="00563651" w:rsidRPr="00BF7230" w:rsidRDefault="00563651" w:rsidP="00563651">
      <w:pPr>
        <w:pStyle w:val="Brdtekst"/>
      </w:pPr>
      <w:r>
        <w:t>Vevsbiter legges i avkjø</w:t>
      </w:r>
      <w:r w:rsidRPr="00DA284A">
        <w:t>lt Ringers v</w:t>
      </w:r>
      <w:r>
        <w:t>æ</w:t>
      </w:r>
      <w:r w:rsidRPr="00DA284A">
        <w:t xml:space="preserve">ske i en mindre </w:t>
      </w:r>
      <w:r>
        <w:t xml:space="preserve">beholder, evt. kan benyttes fysiologisk saltvann eller annet transportmedium etter avtale med laboratoriet. </w:t>
      </w:r>
      <w:r w:rsidRPr="00DA284A">
        <w:t>De</w:t>
      </w:r>
      <w:r>
        <w:t>rsom materialet ikke forventes å</w:t>
      </w:r>
      <w:r w:rsidRPr="00DA284A">
        <w:t xml:space="preserve"> n</w:t>
      </w:r>
      <w:r>
        <w:t xml:space="preserve">å fram til </w:t>
      </w:r>
      <w:r w:rsidRPr="00DA284A">
        <w:t>laboratoriet innen 30 minutter,</w:t>
      </w:r>
      <w:r>
        <w:t xml:space="preserve"> </w:t>
      </w:r>
      <w:r w:rsidRPr="00DA284A">
        <w:t>b</w:t>
      </w:r>
      <w:r>
        <w:t>ø</w:t>
      </w:r>
      <w:r w:rsidRPr="00DA284A">
        <w:t>r behol</w:t>
      </w:r>
      <w:r>
        <w:t xml:space="preserve">deren med prøven holdes avkjølt på </w:t>
      </w:r>
      <w:r w:rsidRPr="00DA284A">
        <w:t>isbiter i egnet beholder (f.eks.</w:t>
      </w:r>
      <w:r>
        <w:t xml:space="preserve"> termosflaske). NB! Tø</w:t>
      </w:r>
      <w:r w:rsidRPr="00DA284A">
        <w:t>rris m</w:t>
      </w:r>
      <w:r>
        <w:t>å ikke brukes. Maksimal</w:t>
      </w:r>
      <w:r w:rsidRPr="00DA284A">
        <w:t xml:space="preserve"> </w:t>
      </w:r>
      <w:r>
        <w:t xml:space="preserve">transporttid </w:t>
      </w:r>
      <w:r w:rsidRPr="00DA284A">
        <w:t>24 timer.</w:t>
      </w:r>
    </w:p>
    <w:p w14:paraId="78944C65" w14:textId="77777777" w:rsidR="00563651" w:rsidRPr="00BF7230" w:rsidRDefault="00563651" w:rsidP="00563651">
      <w:pPr>
        <w:pStyle w:val="Brdtekst"/>
      </w:pPr>
      <w:r w:rsidRPr="00DA284A">
        <w:lastRenderedPageBreak/>
        <w:t>Dersom</w:t>
      </w:r>
      <w:r>
        <w:t xml:space="preserve"> det er usikkert om en biopsi nå</w:t>
      </w:r>
      <w:r w:rsidRPr="00DA284A">
        <w:t>r laboratoriet</w:t>
      </w:r>
      <w:r>
        <w:t xml:space="preserve"> i tide, er det hensiktsmessig å</w:t>
      </w:r>
      <w:r w:rsidRPr="00DA284A">
        <w:t xml:space="preserve"> </w:t>
      </w:r>
      <w:r>
        <w:t xml:space="preserve">sikre </w:t>
      </w:r>
      <w:r w:rsidRPr="00DA284A">
        <w:t>noe</w:t>
      </w:r>
      <w:r>
        <w:t xml:space="preserve"> </w:t>
      </w:r>
      <w:r w:rsidRPr="00DA284A">
        <w:t>av materialet for histologisk (innbe</w:t>
      </w:r>
      <w:r>
        <w:t>fattet immunhistologisk) undersø</w:t>
      </w:r>
      <w:r w:rsidRPr="00DA284A">
        <w:t>kelse ved at deler</w:t>
      </w:r>
      <w:r>
        <w:t xml:space="preserve"> av biopsien fikseres på</w:t>
      </w:r>
      <w:r w:rsidRPr="00DA284A">
        <w:t xml:space="preserve"> 4</w:t>
      </w:r>
      <w:r>
        <w:t> </w:t>
      </w:r>
      <w:r w:rsidRPr="00DA284A">
        <w:t>% bufret formaldehyd. Dersom ikke annet er mulig, kan hele</w:t>
      </w:r>
      <w:r>
        <w:t xml:space="preserve"> biopsien sendes laboratoriet på 4 % bufret formaldehyd. I så tilfelle, bø</w:t>
      </w:r>
      <w:r w:rsidRPr="00DA284A">
        <w:t>r kirurgen dele</w:t>
      </w:r>
      <w:r>
        <w:t xml:space="preserve"> </w:t>
      </w:r>
      <w:r w:rsidRPr="00DA284A">
        <w:t>opp vevet i tynne s</w:t>
      </w:r>
      <w:r>
        <w:t>kiver (ikke tykkere enn 3 mm) på langs for å</w:t>
      </w:r>
      <w:r w:rsidRPr="00DA284A">
        <w:t xml:space="preserve"> sikre god fiksering</w:t>
      </w:r>
      <w:r>
        <w:t>.</w:t>
      </w:r>
    </w:p>
    <w:p w14:paraId="6C43C9C2" w14:textId="77777777" w:rsidR="00563651" w:rsidRPr="00BF7230" w:rsidRDefault="00563651" w:rsidP="00563651">
      <w:pPr>
        <w:pStyle w:val="Brdtekst"/>
      </w:pPr>
      <w:r>
        <w:t>Prøver sendes på raskeste måte (f.eks. med Postens Over Natten service).</w:t>
      </w:r>
    </w:p>
    <w:p w14:paraId="7F9FF61C" w14:textId="77777777" w:rsidR="00563651" w:rsidRPr="00BF7230" w:rsidRDefault="00563651" w:rsidP="00563651">
      <w:pPr>
        <w:pStyle w:val="Brdtekst"/>
      </w:pPr>
      <w:r>
        <w:t xml:space="preserve">For prøvehåndtering og forsendelse av prøver for genetiske analyser se </w:t>
      </w:r>
      <w:r w:rsidR="00E2670C">
        <w:fldChar w:fldCharType="begin"/>
      </w:r>
      <w:r w:rsidR="00E2670C">
        <w:instrText xml:space="preserve"> REF _Ref21964501 \r \h </w:instrText>
      </w:r>
      <w:r w:rsidR="00E2670C">
        <w:fldChar w:fldCharType="separate"/>
      </w:r>
      <w:r w:rsidR="00302C07">
        <w:t>3.4.2</w:t>
      </w:r>
      <w:r w:rsidR="00E2670C">
        <w:fldChar w:fldCharType="end"/>
      </w:r>
      <w:r>
        <w:t>.</w:t>
      </w:r>
    </w:p>
    <w:p w14:paraId="36B179E6" w14:textId="77777777" w:rsidR="00563651" w:rsidRPr="00BF7230" w:rsidRDefault="00563651" w:rsidP="00563651">
      <w:pPr>
        <w:pStyle w:val="Overskrift2"/>
      </w:pPr>
      <w:bookmarkStart w:id="27" w:name="_Toc463011886"/>
      <w:bookmarkStart w:id="28" w:name="_Toc536537241"/>
      <w:bookmarkStart w:id="29" w:name="_Toc41414604"/>
      <w:r w:rsidRPr="00C71A2C">
        <w:t>Morfologisk diagnostikk i blod og beinmargsaspirat</w:t>
      </w:r>
      <w:bookmarkEnd w:id="27"/>
      <w:bookmarkEnd w:id="28"/>
      <w:bookmarkEnd w:id="29"/>
    </w:p>
    <w:p w14:paraId="519E2B6B" w14:textId="77777777" w:rsidR="00563651" w:rsidRPr="00BF7230" w:rsidRDefault="00563651" w:rsidP="00563651">
      <w:pPr>
        <w:pStyle w:val="Brdtekst"/>
      </w:pPr>
      <w:r>
        <w:t>I Norge vurderes utstryk fra blod og beinmarg vanligvis av kliniker, oftest spesialist i hemat</w:t>
      </w:r>
      <w:r w:rsidR="005C2B4D">
        <w:softHyphen/>
      </w:r>
      <w:r>
        <w:t>ologi. Diagnosen må kvalitetssikres ved vurdering ved sykehus med tilstrekkelig kompetanse (universitetssykehus og sykehus med spesialist i hematologi). Differensialtelling av beinmarg bør optimalt omfatte 500 kjerneholdige celler ved problemstilling hvor nøyaktige andeler er bestemmende for diagnose eller klassifikasjon. Det vises ellers til spesial</w:t>
      </w:r>
      <w:r w:rsidR="005C2B4D">
        <w:softHyphen/>
      </w:r>
      <w:r>
        <w:t>littera</w:t>
      </w:r>
      <w:r w:rsidR="005C2B4D">
        <w:softHyphen/>
      </w:r>
      <w:r>
        <w:t>tur</w:t>
      </w:r>
      <w:r w:rsidR="005C2B4D">
        <w:t>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t>.</w:t>
      </w:r>
    </w:p>
    <w:p w14:paraId="3BF490EC" w14:textId="77777777" w:rsidR="00563651" w:rsidRPr="00BF7230" w:rsidRDefault="00563651" w:rsidP="00563651">
      <w:pPr>
        <w:pStyle w:val="Overskrift2"/>
      </w:pPr>
      <w:bookmarkStart w:id="30" w:name="_Toc463011887"/>
      <w:bookmarkStart w:id="31" w:name="_Toc536537242"/>
      <w:bookmarkStart w:id="32" w:name="_Toc41414605"/>
      <w:r w:rsidRPr="00C71A2C">
        <w:t>Morfologisk diagnostikk i biopsi</w:t>
      </w:r>
      <w:bookmarkEnd w:id="30"/>
      <w:bookmarkEnd w:id="31"/>
      <w:bookmarkEnd w:id="32"/>
    </w:p>
    <w:p w14:paraId="30687A8A" w14:textId="77777777" w:rsidR="00563651" w:rsidRPr="00BF7230" w:rsidRDefault="00563651" w:rsidP="00563651">
      <w:pPr>
        <w:pStyle w:val="Brdtekst"/>
      </w:pPr>
      <w:r>
        <w:t xml:space="preserve">Vurderes av patolog med erfaring i hematopatologi. Se spesiallitteratur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t>.</w:t>
      </w:r>
    </w:p>
    <w:p w14:paraId="3331BA94" w14:textId="77777777" w:rsidR="00563651" w:rsidRPr="00BF7230" w:rsidRDefault="00563651" w:rsidP="00563651">
      <w:pPr>
        <w:pStyle w:val="Overskrift2"/>
      </w:pPr>
      <w:bookmarkStart w:id="33" w:name="_Toc463011888"/>
      <w:bookmarkStart w:id="34" w:name="_Toc536537243"/>
      <w:bookmarkStart w:id="35" w:name="_Toc41414606"/>
      <w:r w:rsidRPr="00B3179A">
        <w:t>Genetisk diagnostikk</w:t>
      </w:r>
      <w:bookmarkEnd w:id="33"/>
      <w:bookmarkEnd w:id="34"/>
      <w:bookmarkEnd w:id="35"/>
    </w:p>
    <w:p w14:paraId="15CF8D52" w14:textId="77777777" w:rsidR="00563651" w:rsidRPr="00BF7230" w:rsidRDefault="00563651" w:rsidP="00563651">
      <w:pPr>
        <w:pStyle w:val="Brdtekst"/>
      </w:pPr>
      <w:r>
        <w:t xml:space="preserve">Hensikten med genetisk analyse ved malign blodsykdom er å undersøke forekomst av og karakterisere genetiske avvik i den maligne klon. Påvisning av kreftspesifikke avvik kan bidra til å skille malign fra benign tilstand, og bidra til å klassifisere neoplasien etter WHOs retningslinjer for diagnostikk </w:t>
      </w:r>
      <w:r>
        <w:fldChar w:fldCharType="begin"/>
      </w:r>
      <w:r w:rsidR="00796D2F">
        <w:instrText xml:space="preserve"> ADDIN EN.CITE &lt;EndNote&gt;&lt;Cite&gt;&lt;Author&gt;Swerdlow&lt;/Author&gt;&lt;Year&gt;2008&lt;/Year&gt;&lt;RecNum&gt;228&lt;/RecNum&gt;&lt;DisplayText&gt;(6)&lt;/DisplayText&gt;&lt;record&gt;&lt;rec-number&gt;228&lt;/rec-number&gt;&lt;foreign-keys&gt;&lt;key app="EN" db-id="sv2awxrxkxvax0ew5xdpazta20x99t502s00" timestamp="1474379213"&gt;228&lt;/key&gt;&lt;/foreign-keys&gt;&lt;ref-type name="Edited Book"&gt;28&lt;/ref-type&gt;&lt;contributors&gt;&lt;authors&gt;&lt;author&gt;Swerdlow,S.H.&lt;/author&gt;&lt;author&gt;Campo,E.&lt;/author&gt;&lt;author&gt;Harris,N.L.&lt;/author&gt;&lt;author&gt;Jaffe,E.S.&lt;/author&gt;&lt;author&gt;Pileri,S.A.&lt;/author&gt;&lt;author&gt;Stein,H.&lt;/author&gt;&lt;author&gt;Thiele,J.&lt;/author&gt;&lt;author&gt;Vardiman,J.W.&lt;/author&gt;&lt;/authors&gt;&lt;/contributors&gt;&lt;titles&gt;&lt;title&gt;WHO classification of tumours of haematopoietic and lymphoid tissue&lt;/title&gt;&lt;/titles&gt;&lt;edition&gt;4&lt;/edition&gt;&lt;reprint-edition&gt;Not in File&lt;/reprint-edition&gt;&lt;keywords&gt;&lt;keyword&gt;classification&lt;/keyword&gt;&lt;/keywords&gt;&lt;dates&gt;&lt;year&gt;2008&lt;/year&gt;&lt;pub-dates&gt;&lt;date&gt;2008&lt;/date&gt;&lt;/pub-dates&gt;&lt;/dates&gt;&lt;pub-location&gt;Lyon&lt;/pub-location&gt;&lt;publisher&gt;IARC&lt;/publisher&gt;&lt;label&gt;287&lt;/label&gt;&lt;urls&gt;&lt;/urls&gt;&lt;/record&gt;&lt;/Cite&gt;&lt;/EndNote&gt;</w:instrText>
      </w:r>
      <w:r>
        <w:fldChar w:fldCharType="separate"/>
      </w:r>
      <w:r w:rsidR="00796D2F">
        <w:rPr>
          <w:noProof/>
        </w:rPr>
        <w:t>(6)</w:t>
      </w:r>
      <w:r>
        <w:fldChar w:fldCharType="end"/>
      </w:r>
      <w:r w:rsidRPr="00DE2B63">
        <w:t>.</w:t>
      </w:r>
    </w:p>
    <w:p w14:paraId="566D3630" w14:textId="76A3AAF3" w:rsidR="00563651" w:rsidRPr="00BF7230" w:rsidRDefault="00563651" w:rsidP="00563651">
      <w:pPr>
        <w:pStyle w:val="Brdtekst"/>
      </w:pPr>
      <w:r>
        <w:t>M</w:t>
      </w:r>
      <w:r w:rsidRPr="00014821">
        <w:t xml:space="preserve">utasjonsstatus </w:t>
      </w:r>
      <w:r>
        <w:t>er assosiert med</w:t>
      </w:r>
      <w:r w:rsidRPr="00014821">
        <w:t xml:space="preserve"> forventet behandlingsrespons og prognose og kan også påvirke val</w:t>
      </w:r>
      <w:r>
        <w:t xml:space="preserve">g av behandling. Påvist </w:t>
      </w:r>
      <w:r w:rsidRPr="00014821">
        <w:t>gen</w:t>
      </w:r>
      <w:r>
        <w:t xml:space="preserve">etisk endring kan i mange </w:t>
      </w:r>
      <w:r w:rsidRPr="00014821">
        <w:t>tilfeller benyttes for vurdering av behandlingsrespons og minimal restsykdom (MRD).</w:t>
      </w:r>
      <w:r>
        <w:t xml:space="preserve"> </w:t>
      </w:r>
      <w:r w:rsidRPr="00014821">
        <w:t xml:space="preserve">Ved mistanke om residiv kan genetisk analyse benyttes for </w:t>
      </w:r>
      <w:r>
        <w:t xml:space="preserve">å </w:t>
      </w:r>
      <w:r w:rsidRPr="00014821">
        <w:t>skille et residiv fra en behandlingsrelatert leukemi.</w:t>
      </w:r>
    </w:p>
    <w:p w14:paraId="36C4C081" w14:textId="77777777" w:rsidR="00563651" w:rsidRPr="00BF7230" w:rsidRDefault="00563651" w:rsidP="00563651">
      <w:pPr>
        <w:pStyle w:val="Brdtekst"/>
      </w:pPr>
      <w:r>
        <w:t xml:space="preserve">Undersøkelse </w:t>
      </w:r>
      <w:r w:rsidRPr="00014821">
        <w:t xml:space="preserve">for alle synlige kromosomale avvik </w:t>
      </w:r>
      <w:r>
        <w:t xml:space="preserve">kan gjøres </w:t>
      </w:r>
      <w:r w:rsidRPr="00014821">
        <w:t>ved bruk av G-båndsanalyse.</w:t>
      </w:r>
    </w:p>
    <w:p w14:paraId="3519F260" w14:textId="77777777" w:rsidR="00563651" w:rsidRPr="00BF7230" w:rsidRDefault="00563651" w:rsidP="00563651">
      <w:pPr>
        <w:pStyle w:val="Brdtekst"/>
      </w:pPr>
      <w:r w:rsidRPr="00014821">
        <w:t xml:space="preserve">Målrettet undersøkelse </w:t>
      </w:r>
      <w:r>
        <w:t>på definerte</w:t>
      </w:r>
      <w:r w:rsidRPr="00014821">
        <w:t xml:space="preserve"> avvik kan gjøres</w:t>
      </w:r>
      <w:r>
        <w:t xml:space="preserve"> ved hjelp av fluorescens</w:t>
      </w:r>
      <w:r w:rsidRPr="00014821">
        <w:t xml:space="preserve"> in situ hybridisering (FISH)</w:t>
      </w:r>
      <w:r>
        <w:t xml:space="preserve"> </w:t>
      </w:r>
      <w:r w:rsidRPr="00014821">
        <w:t xml:space="preserve">eller </w:t>
      </w:r>
      <w:r>
        <w:t xml:space="preserve">ved </w:t>
      </w:r>
      <w:r w:rsidRPr="00014821">
        <w:t>PCR</w:t>
      </w:r>
      <w:r>
        <w:t>-</w:t>
      </w:r>
      <w:r w:rsidRPr="00014821">
        <w:t xml:space="preserve"> baserte teknikker. </w:t>
      </w:r>
      <w:r>
        <w:t>PCR er rask og</w:t>
      </w:r>
      <w:r w:rsidRPr="00821E0E">
        <w:t xml:space="preserve"> sensiti</w:t>
      </w:r>
      <w:r>
        <w:t>v (≥1x10–4). FISH derimot har lavere sensitivitet:</w:t>
      </w:r>
      <w:r w:rsidRPr="00821E0E">
        <w:t xml:space="preserve"> 5</w:t>
      </w:r>
      <w:r>
        <w:t>–</w:t>
      </w:r>
      <w:r w:rsidRPr="00821E0E">
        <w:t>15</w:t>
      </w:r>
      <w:r>
        <w:t> </w:t>
      </w:r>
      <w:r w:rsidRPr="00821E0E">
        <w:t>% avhengig av probe</w:t>
      </w:r>
      <w:r>
        <w:t>. FISH</w:t>
      </w:r>
      <w:r w:rsidRPr="00821E0E">
        <w:t xml:space="preserve"> e</w:t>
      </w:r>
      <w:r>
        <w:t xml:space="preserve">r mer anvendbar i tilfeller hvor </w:t>
      </w:r>
      <w:r w:rsidRPr="00821E0E">
        <w:t>samme gen kan inngå i flere ulike translokasjoner</w:t>
      </w:r>
      <w:r>
        <w:t>,</w:t>
      </w:r>
      <w:r w:rsidRPr="00821E0E">
        <w:t xml:space="preserve"> eller hvor det er uvanlige </w:t>
      </w:r>
      <w:r>
        <w:t>bruddpunkt.</w:t>
      </w:r>
    </w:p>
    <w:p w14:paraId="3F741ABA" w14:textId="77777777" w:rsidR="00563651" w:rsidRPr="00BF7230" w:rsidRDefault="00563651" w:rsidP="00563651">
      <w:pPr>
        <w:pStyle w:val="Brdtekst"/>
      </w:pPr>
      <w:r>
        <w:t>Mutasjoner i enkeltgener undersøkes m</w:t>
      </w:r>
      <w:r w:rsidRPr="00821E0E">
        <w:t>ed PCR</w:t>
      </w:r>
      <w:r>
        <w:t>. H</w:t>
      </w:r>
      <w:r w:rsidRPr="00821E0E">
        <w:t>ovedsakelig benyttes DNA</w:t>
      </w:r>
      <w:r>
        <w:t>,</w:t>
      </w:r>
      <w:r w:rsidRPr="00821E0E">
        <w:t xml:space="preserve"> men analysen</w:t>
      </w:r>
      <w:r>
        <w:t xml:space="preserve"> kan også</w:t>
      </w:r>
      <w:r w:rsidRPr="00821E0E">
        <w:t xml:space="preserve"> utføres på RNA.</w:t>
      </w:r>
    </w:p>
    <w:p w14:paraId="643220D8" w14:textId="77777777" w:rsidR="00563651" w:rsidRPr="00BF7230" w:rsidRDefault="00563651" w:rsidP="00563651">
      <w:pPr>
        <w:pStyle w:val="Brdtekst"/>
      </w:pPr>
      <w:r>
        <w:t xml:space="preserve">Deteksjon av tap </w:t>
      </w:r>
      <w:r w:rsidRPr="00014821">
        <w:t>el</w:t>
      </w:r>
      <w:r>
        <w:t>ler tillegg av genmateriale og</w:t>
      </w:r>
      <w:r w:rsidRPr="00014821">
        <w:t xml:space="preserve"> tap av heterozygositet kan gjøres </w:t>
      </w:r>
      <w:r>
        <w:t>med DNA matriser. Måling av gen</w:t>
      </w:r>
      <w:r w:rsidRPr="00014821">
        <w:t>ekspresjonsstatus</w:t>
      </w:r>
      <w:r>
        <w:t xml:space="preserve"> i enkeltgener</w:t>
      </w:r>
      <w:r w:rsidRPr="00014821">
        <w:t xml:space="preserve"> eller </w:t>
      </w:r>
      <w:r>
        <w:t xml:space="preserve">i </w:t>
      </w:r>
      <w:r w:rsidRPr="00014821">
        <w:t xml:space="preserve">hele transkriptomet </w:t>
      </w:r>
      <w:r>
        <w:t xml:space="preserve">kan gjøres </w:t>
      </w:r>
      <w:r w:rsidRPr="00014821">
        <w:t>ved hjelp av ekspr</w:t>
      </w:r>
      <w:r>
        <w:t xml:space="preserve">esjonsmatriser. Disse matrisebaserte analysene inngår pt. </w:t>
      </w:r>
      <w:r w:rsidRPr="00A718A0">
        <w:t>ikke</w:t>
      </w:r>
      <w:r>
        <w:t xml:space="preserve"> i</w:t>
      </w:r>
      <w:r w:rsidRPr="00A718A0">
        <w:t xml:space="preserve"> noe diagnostisk tilbud</w:t>
      </w:r>
      <w:r>
        <w:t xml:space="preserve"> </w:t>
      </w:r>
      <w:r w:rsidRPr="00A718A0">
        <w:t>i Norge</w:t>
      </w:r>
      <w:r>
        <w:t>.</w:t>
      </w:r>
    </w:p>
    <w:p w14:paraId="7222DF0C" w14:textId="4D1AB575" w:rsidR="00563651" w:rsidRPr="00BF7230" w:rsidRDefault="00563651" w:rsidP="00563651">
      <w:pPr>
        <w:pStyle w:val="Brdtekst"/>
      </w:pPr>
      <w:r w:rsidRPr="00014821">
        <w:t>Hver av de ulike klassene innen hematologiske maligniteter har sine spesifikke genetiske avvik. Det er derfor essensielt at det gis kortfattede kliniske opplysninger med klar problemstilling og dersom tentativ diagnose endres etter svar fra andre undersøkelser</w:t>
      </w:r>
      <w:r w:rsidR="006D56A0">
        <w:t>,</w:t>
      </w:r>
      <w:r w:rsidRPr="00014821">
        <w:t xml:space="preserve"> bør dette videreformidles.</w:t>
      </w:r>
    </w:p>
    <w:p w14:paraId="3ED3D4BB" w14:textId="77777777" w:rsidR="00563651" w:rsidRPr="00BF7230" w:rsidRDefault="00563651" w:rsidP="00563651">
      <w:pPr>
        <w:pStyle w:val="Brdtekst"/>
      </w:pPr>
      <w:r>
        <w:lastRenderedPageBreak/>
        <w:t>Bruken av genetiske analyser ved prognosesetting og behandlingsplanlegging ved maligne blodsykdommer er i meget rask utvikling, og dette handlingsprogrammet gir ikke komplett informasjon. Behovet for flere og mer kompliserte analyser og korte responstider er økende og kostnadskrevende.</w:t>
      </w:r>
    </w:p>
    <w:p w14:paraId="5F94F00F" w14:textId="77777777" w:rsidR="00563651" w:rsidRPr="00BF7230" w:rsidRDefault="00563651" w:rsidP="00563651">
      <w:pPr>
        <w:pStyle w:val="Overskrift3"/>
      </w:pPr>
      <w:bookmarkStart w:id="36" w:name="_Toc463011889"/>
      <w:bookmarkStart w:id="37" w:name="_Toc536537244"/>
      <w:bookmarkStart w:id="38" w:name="_Toc41414607"/>
      <w:r w:rsidRPr="00C71A2C">
        <w:t>Hvor skal prøven sendes</w:t>
      </w:r>
      <w:bookmarkEnd w:id="36"/>
      <w:bookmarkEnd w:id="37"/>
      <w:bookmarkEnd w:id="38"/>
    </w:p>
    <w:p w14:paraId="6FCA5F64" w14:textId="77777777" w:rsidR="00563651" w:rsidRPr="00BF7230" w:rsidRDefault="00563651" w:rsidP="00563651">
      <w:pPr>
        <w:pStyle w:val="Brdtekst"/>
      </w:pPr>
      <w:r>
        <w:t xml:space="preserve">For genetiske analyser som beskrives i handlingsprogrammet: </w:t>
      </w:r>
      <w:r w:rsidR="00B26515">
        <w:t>s</w:t>
      </w:r>
      <w:r>
        <w:t xml:space="preserve">e </w:t>
      </w:r>
      <w:r w:rsidR="003D1748">
        <w:t>t</w:t>
      </w:r>
      <w:r>
        <w:t xml:space="preserve">abell </w:t>
      </w:r>
      <w:r w:rsidR="00E56759">
        <w:t>3.</w:t>
      </w:r>
      <w:r>
        <w:t>1.</w:t>
      </w:r>
    </w:p>
    <w:p w14:paraId="41BA6767" w14:textId="77777777" w:rsidR="00563651" w:rsidRPr="00BF7230" w:rsidRDefault="00563651" w:rsidP="00B807BE">
      <w:pPr>
        <w:pStyle w:val="Tabelltittel"/>
      </w:pPr>
      <w:r>
        <w:t xml:space="preserve">Tabell </w:t>
      </w:r>
      <w:r w:rsidR="00E56759">
        <w:t>3.</w:t>
      </w:r>
      <w:r>
        <w:t xml:space="preserve">1 </w:t>
      </w:r>
      <w:r w:rsidR="00B26515">
        <w:t xml:space="preserve"> </w:t>
      </w:r>
      <w:r>
        <w:t>Oversikt over analyser og tilhørende laboratorier</w:t>
      </w:r>
    </w:p>
    <w:p w14:paraId="271DBFCC" w14:textId="77777777" w:rsidR="00563651" w:rsidRPr="00BF7230" w:rsidRDefault="00563651" w:rsidP="00563651">
      <w:pPr>
        <w:pStyle w:val="Brdtekst"/>
      </w:pPr>
      <w:r>
        <w:rPr>
          <w:noProof/>
          <w:lang w:val="en-GB" w:eastAsia="en-GB"/>
        </w:rPr>
        <w:drawing>
          <wp:inline distT="0" distB="0" distL="0" distR="0" wp14:anchorId="052F84A0" wp14:editId="0AFF982A">
            <wp:extent cx="5439769" cy="5328000"/>
            <wp:effectExtent l="0" t="0" r="8890" b="6350"/>
            <wp:docPr id="19" name="Bild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1"/>
                    <pic:cNvPicPr>
                      <a:picLocks noChangeAspect="1" noChangeArrowheads="1"/>
                    </pic:cNvPicPr>
                  </pic:nvPicPr>
                  <pic:blipFill rotWithShape="1">
                    <a:blip r:embed="rId16">
                      <a:extLst>
                        <a:ext uri="{28A0092B-C50C-407E-A947-70E740481C1C}">
                          <a14:useLocalDpi xmlns:a14="http://schemas.microsoft.com/office/drawing/2010/main" val="0"/>
                        </a:ext>
                      </a:extLst>
                    </a:blip>
                    <a:srcRect l="1776" t="1349" r="579" b="791"/>
                    <a:stretch/>
                  </pic:blipFill>
                  <pic:spPr bwMode="auto">
                    <a:xfrm>
                      <a:off x="0" y="0"/>
                      <a:ext cx="5439769" cy="5328000"/>
                    </a:xfrm>
                    <a:prstGeom prst="rect">
                      <a:avLst/>
                    </a:prstGeom>
                    <a:noFill/>
                    <a:ln>
                      <a:noFill/>
                    </a:ln>
                    <a:extLst>
                      <a:ext uri="{53640926-AAD7-44D8-BBD7-CCE9431645EC}">
                        <a14:shadowObscured xmlns:a14="http://schemas.microsoft.com/office/drawing/2010/main"/>
                      </a:ext>
                    </a:extLst>
                  </pic:spPr>
                </pic:pic>
              </a:graphicData>
            </a:graphic>
          </wp:inline>
        </w:drawing>
      </w:r>
    </w:p>
    <w:p w14:paraId="3B53C5BC" w14:textId="77777777" w:rsidR="00563651" w:rsidRPr="00BF7230" w:rsidRDefault="00563651" w:rsidP="00BA17E9">
      <w:pPr>
        <w:pStyle w:val="Brdtekst0808"/>
      </w:pPr>
      <w:r>
        <w:t xml:space="preserve">Laboratoriene har flere analyser i sitt tilbud enn det som fremkommer av tabellen og det henvises for fullstendig analyseoversikt og oppdaterte adresser til </w:t>
      </w:r>
      <w:hyperlink r:id="rId17" w:history="1">
        <w:r w:rsidRPr="00EF2D0B">
          <w:rPr>
            <w:rStyle w:val="Hyperkobling"/>
          </w:rPr>
          <w:t>www.genetikkportalen.no</w:t>
        </w:r>
      </w:hyperlink>
      <w:r w:rsidRPr="00CC6C16">
        <w:t>.</w:t>
      </w:r>
      <w:r>
        <w:t xml:space="preserve"> Her vil en også finne oversikt over andre aktuelle genetiske analyser som utføres i Norge.</w:t>
      </w:r>
    </w:p>
    <w:p w14:paraId="17D581DC" w14:textId="77777777" w:rsidR="00563651" w:rsidRPr="00BF7230" w:rsidRDefault="00563651" w:rsidP="00563651">
      <w:pPr>
        <w:pStyle w:val="Overskrift3"/>
      </w:pPr>
      <w:bookmarkStart w:id="39" w:name="_Toc463011890"/>
      <w:bookmarkStart w:id="40" w:name="_Toc536537245"/>
      <w:bookmarkStart w:id="41" w:name="_Ref21964501"/>
      <w:bookmarkStart w:id="42" w:name="_Toc41414608"/>
      <w:r w:rsidRPr="00C71A2C">
        <w:t>Prøvebehandling/transport</w:t>
      </w:r>
      <w:bookmarkEnd w:id="39"/>
      <w:bookmarkEnd w:id="40"/>
      <w:bookmarkEnd w:id="41"/>
      <w:bookmarkEnd w:id="42"/>
    </w:p>
    <w:p w14:paraId="74E3901D" w14:textId="77777777" w:rsidR="00563651" w:rsidRPr="00BF7230" w:rsidRDefault="00563651" w:rsidP="00563651">
      <w:pPr>
        <w:pStyle w:val="Brdtekst"/>
      </w:pPr>
      <w:r w:rsidRPr="003F7C4D">
        <w:t>For diagnostiske prøver bør prøven tas før behandlingen starter.</w:t>
      </w:r>
    </w:p>
    <w:p w14:paraId="591C9568" w14:textId="77777777" w:rsidR="00563651" w:rsidRPr="00BF7230" w:rsidRDefault="00563651" w:rsidP="00563651">
      <w:pPr>
        <w:pStyle w:val="Brdtekst"/>
      </w:pPr>
      <w:r w:rsidRPr="003F7C4D">
        <w:t>Cytogenetisk analyse (G-bånd o</w:t>
      </w:r>
      <w:r>
        <w:t xml:space="preserve">g FISH) krever levende celler. </w:t>
      </w:r>
      <w:r w:rsidRPr="003F7C4D">
        <w:t>Prøven må derfor alltid oppbevares ved romtemperatur; mellom 16</w:t>
      </w:r>
      <w:r>
        <w:t>–</w:t>
      </w:r>
      <w:r w:rsidRPr="003F7C4D">
        <w:t>22</w:t>
      </w:r>
      <w:r>
        <w:t> </w:t>
      </w:r>
      <w:r w:rsidRPr="003F7C4D">
        <w:t>°C (unngå temperaturer under 4</w:t>
      </w:r>
      <w:r>
        <w:t> </w:t>
      </w:r>
      <w:r w:rsidRPr="003F7C4D">
        <w:t xml:space="preserve">°C og over </w:t>
      </w:r>
      <w:r w:rsidRPr="003F7C4D">
        <w:lastRenderedPageBreak/>
        <w:t>30</w:t>
      </w:r>
      <w:r>
        <w:t> </w:t>
      </w:r>
      <w:r w:rsidRPr="003F7C4D">
        <w:t>°C). Spesielle forbehold må tas på vinterstid for å u</w:t>
      </w:r>
      <w:r>
        <w:t>nngå nedkjøling (isolasjon). D</w:t>
      </w:r>
      <w:r w:rsidRPr="003F7C4D">
        <w:t>e</w:t>
      </w:r>
      <w:r>
        <w:t xml:space="preserve">rsom transportfirma benyttes, må </w:t>
      </w:r>
      <w:r w:rsidRPr="003F7C4D">
        <w:t>de gjøres oppmerksom på dette. Kortest mulig transporttid direkte til laboratoriet er n</w:t>
      </w:r>
      <w:r>
        <w:t xml:space="preserve">ødvendig, </w:t>
      </w:r>
      <w:r w:rsidRPr="003F7C4D">
        <w:t xml:space="preserve">maks 2 døgn. mRNA </w:t>
      </w:r>
      <w:r>
        <w:t xml:space="preserve">for RNA-basert diagnostikk er </w:t>
      </w:r>
      <w:r w:rsidRPr="003F7C4D">
        <w:t>ustabilt og bør være på laboratoriet innen 24 timer.</w:t>
      </w:r>
      <w:r>
        <w:t xml:space="preserve"> Ved HUS benyttes spesialrør (PAX) som stabiliserer RNA slik at den kan oppbevares </w:t>
      </w:r>
      <w:r w:rsidRPr="00127378">
        <w:t>inntil 72 timer i</w:t>
      </w:r>
      <w:r>
        <w:t xml:space="preserve"> romtemperatur.</w:t>
      </w:r>
    </w:p>
    <w:p w14:paraId="389C8DC6" w14:textId="77777777" w:rsidR="00563651" w:rsidRPr="00BF7230" w:rsidRDefault="00563651" w:rsidP="00563651">
      <w:pPr>
        <w:pStyle w:val="Brdtekst"/>
      </w:pPr>
      <w:r w:rsidRPr="003F7C4D">
        <w:t>DNA</w:t>
      </w:r>
      <w:r>
        <w:t>-</w:t>
      </w:r>
      <w:r w:rsidRPr="003F7C4D">
        <w:t>basert diagnost</w:t>
      </w:r>
      <w:r>
        <w:t xml:space="preserve">ikk krever ikke viable celler. </w:t>
      </w:r>
      <w:r w:rsidRPr="003F7C4D">
        <w:t>DN</w:t>
      </w:r>
      <w:r>
        <w:t>A er mer stabilt og tåler lenger transport</w:t>
      </w:r>
      <w:r w:rsidR="00BA17E9">
        <w:softHyphen/>
      </w:r>
      <w:r>
        <w:t>tid.</w:t>
      </w:r>
    </w:p>
    <w:p w14:paraId="68F7BA59" w14:textId="77777777" w:rsidR="00563651" w:rsidRPr="00BF7230" w:rsidRDefault="00563651" w:rsidP="00563651">
      <w:pPr>
        <w:pStyle w:val="Brdtekst"/>
      </w:pPr>
      <w:r w:rsidRPr="003F7C4D">
        <w:t xml:space="preserve">Laboratoriene som utfører disse analysene har stengt i helgen og </w:t>
      </w:r>
      <w:r>
        <w:t>på</w:t>
      </w:r>
      <w:r w:rsidRPr="003F7C4D">
        <w:t xml:space="preserve"> helligdager</w:t>
      </w:r>
      <w:r>
        <w:t>.</w:t>
      </w:r>
      <w:r w:rsidRPr="003F7C4D">
        <w:t xml:space="preserve"> </w:t>
      </w:r>
      <w:r>
        <w:t>Cytogenetisk</w:t>
      </w:r>
      <w:r w:rsidRPr="003F7C4D">
        <w:t xml:space="preserve"> analyse krever dyrkning av celler og bør derfor tas mandag-torsdag. Med mindre annet er avtalt vil prøver som mottas fredag bli dyrket over helg, noe som ofte medfører færre metafaser som</w:t>
      </w:r>
      <w:r>
        <w:t xml:space="preserve"> kan analyseres. Prøver for RNA-</w:t>
      </w:r>
      <w:r w:rsidRPr="003F7C4D">
        <w:t>basert diagnostikk bør også tas mand</w:t>
      </w:r>
      <w:r>
        <w:t>ag</w:t>
      </w:r>
      <w:r w:rsidRPr="003F7C4D">
        <w:t>-torsd</w:t>
      </w:r>
      <w:r>
        <w:t>ag</w:t>
      </w:r>
      <w:r w:rsidRPr="003F7C4D">
        <w:t xml:space="preserve"> dersom prø</w:t>
      </w:r>
      <w:r>
        <w:t>ven må transporteres over lengre</w:t>
      </w:r>
      <w:r w:rsidRPr="003F7C4D">
        <w:t xml:space="preserve"> avstand</w:t>
      </w:r>
      <w:r>
        <w:t>, evt benytte spesialrør (PAX)</w:t>
      </w:r>
      <w:r w:rsidRPr="003F7C4D">
        <w:t>. Dersom behandling må påbegynnes utenfor åpningstiden bør det tas representative prøver før oppstart</w:t>
      </w:r>
      <w:r>
        <w:t>. D</w:t>
      </w:r>
      <w:r w:rsidRPr="003F7C4D">
        <w:t>isse bør oppbe</w:t>
      </w:r>
      <w:r>
        <w:t>vares i romtemperatur inntil de</w:t>
      </w:r>
      <w:r w:rsidRPr="003F7C4D">
        <w:t xml:space="preserve"> oversendes </w:t>
      </w:r>
      <w:r>
        <w:t xml:space="preserve">til laboratoriet. Hvis </w:t>
      </w:r>
      <w:r w:rsidRPr="003F7C4D">
        <w:t xml:space="preserve">spesielle genetiske avvik </w:t>
      </w:r>
      <w:r>
        <w:t xml:space="preserve">kan </w:t>
      </w:r>
      <w:r w:rsidRPr="003F7C4D">
        <w:t>utelukkes med FISH</w:t>
      </w:r>
      <w:r>
        <w:t>,</w:t>
      </w:r>
      <w:r w:rsidRPr="003F7C4D">
        <w:t xml:space="preserve"> vil dette kunne utføres på beinmargsutstryk.</w:t>
      </w:r>
    </w:p>
    <w:p w14:paraId="02B4C4DF" w14:textId="77777777" w:rsidR="00563651" w:rsidRPr="00BF7230" w:rsidRDefault="00563651" w:rsidP="00563651">
      <w:pPr>
        <w:pStyle w:val="Brdtekst"/>
      </w:pPr>
      <w:r w:rsidRPr="003F7C4D">
        <w:t>Presis og korrekt mer</w:t>
      </w:r>
      <w:r>
        <w:t xml:space="preserve">king av alle glass, rekvisisjon </w:t>
      </w:r>
      <w:r w:rsidRPr="003F7C4D">
        <w:t>o</w:t>
      </w:r>
      <w:r>
        <w:t xml:space="preserve">g forsendelsespapirer er viktig. Anfør om </w:t>
      </w:r>
      <w:r w:rsidRPr="003F7C4D">
        <w:t>prøvesvaret haster. Gi eventuelt laboratoriet beskjed om at prøve er sendt, spesielt gjelder dette prøver som tas på fred</w:t>
      </w:r>
      <w:r>
        <w:t>ag</w:t>
      </w:r>
      <w:r w:rsidRPr="003F7C4D">
        <w:t>/før helligdager eller i tilfeller hvor prøvesvaret haster</w:t>
      </w:r>
      <w:r>
        <w:t>.</w:t>
      </w:r>
    </w:p>
    <w:p w14:paraId="6BF15F00" w14:textId="77777777" w:rsidR="00563651" w:rsidRPr="00BF7230" w:rsidRDefault="00563651" w:rsidP="00563651">
      <w:pPr>
        <w:pStyle w:val="Overskrift3"/>
      </w:pPr>
      <w:bookmarkStart w:id="43" w:name="_Toc463011891"/>
      <w:bookmarkStart w:id="44" w:name="_Toc536537246"/>
      <w:bookmarkStart w:id="45" w:name="_Toc41414609"/>
      <w:r w:rsidRPr="00C71A2C">
        <w:t>Prøvemateriale</w:t>
      </w:r>
      <w:bookmarkEnd w:id="43"/>
      <w:bookmarkEnd w:id="44"/>
      <w:bookmarkEnd w:id="45"/>
    </w:p>
    <w:p w14:paraId="25D6617D" w14:textId="77777777" w:rsidR="00563651" w:rsidRPr="00BF7230" w:rsidRDefault="00563651" w:rsidP="00563651">
      <w:pPr>
        <w:pStyle w:val="Brdtekst"/>
      </w:pPr>
      <w:r w:rsidRPr="00014821">
        <w:t>For de fleste malign</w:t>
      </w:r>
      <w:r>
        <w:t>e sykdommer</w:t>
      </w:r>
      <w:r w:rsidRPr="00014821">
        <w:t xml:space="preserve"> omfattet i dette handlingsprogrammet er det ønskelig med</w:t>
      </w:r>
      <w:r>
        <w:t xml:space="preserve"> </w:t>
      </w:r>
      <w:r w:rsidRPr="00014821">
        <w:t>beinmargsmateriale, primært aspirat. Ved akutte leukemier kan perifert blod beny</w:t>
      </w:r>
      <w:r>
        <w:t>ttes dersom det er påvist over 1</w:t>
      </w:r>
      <w:r w:rsidRPr="00014821">
        <w:t>0</w:t>
      </w:r>
      <w:r>
        <w:t> </w:t>
      </w:r>
      <w:r w:rsidRPr="00014821">
        <w:t>% blaster. Ved kroniske tilstander kan blod benyttes dersom aspirat er vanskelig å gjennomføre.</w:t>
      </w:r>
      <w:r w:rsidRPr="006C661F">
        <w:t xml:space="preserve"> </w:t>
      </w:r>
      <w:r>
        <w:t xml:space="preserve">Blod </w:t>
      </w:r>
      <w:r w:rsidRPr="006E2AD7">
        <w:t>foretrekke</w:t>
      </w:r>
      <w:r>
        <w:t xml:space="preserve">s ved KLL. </w:t>
      </w:r>
      <w:r w:rsidRPr="00014821">
        <w:t>For MRD undersøkelser er det spesielt ønskelig med beinmarg</w:t>
      </w:r>
      <w:r>
        <w:t>, unntatt ved KML</w:t>
      </w:r>
      <w:r w:rsidRPr="00014821">
        <w:t>.</w:t>
      </w:r>
      <w:r>
        <w:t xml:space="preserve"> S</w:t>
      </w:r>
      <w:r w:rsidRPr="00014821">
        <w:t>pinalvæske, ascites</w:t>
      </w:r>
      <w:r>
        <w:t xml:space="preserve"> og finnålsaspirat</w:t>
      </w:r>
      <w:r w:rsidRPr="00014821">
        <w:t xml:space="preserve"> ved mistanke om infiltrasjon i aktuelt organ kan også benyttes. </w:t>
      </w:r>
      <w:r w:rsidRPr="006E2AD7">
        <w:t>Ved dry</w:t>
      </w:r>
      <w:r>
        <w:t xml:space="preserve"> </w:t>
      </w:r>
      <w:r w:rsidRPr="006E2AD7">
        <w:t>tap kan beinmargsbiopsi benyttes.</w:t>
      </w:r>
    </w:p>
    <w:p w14:paraId="2C66C4C3" w14:textId="77777777" w:rsidR="00563651" w:rsidRPr="00BF7230" w:rsidRDefault="00563651" w:rsidP="00563651">
      <w:pPr>
        <w:pStyle w:val="Overskrift3"/>
      </w:pPr>
      <w:bookmarkStart w:id="46" w:name="_Toc463011892"/>
      <w:bookmarkStart w:id="47" w:name="_Toc536537247"/>
      <w:bookmarkStart w:id="48" w:name="_Toc41414610"/>
      <w:r>
        <w:t>P</w:t>
      </w:r>
      <w:r w:rsidRPr="00C71A2C">
        <w:t>roblemstillinger for genetiske analyser</w:t>
      </w:r>
      <w:bookmarkEnd w:id="46"/>
      <w:bookmarkEnd w:id="47"/>
      <w:bookmarkEnd w:id="48"/>
    </w:p>
    <w:p w14:paraId="7D974A32" w14:textId="77777777" w:rsidR="00563651" w:rsidRPr="00BF7230" w:rsidRDefault="00563651" w:rsidP="00563651">
      <w:pPr>
        <w:pStyle w:val="Brdtekst"/>
      </w:pPr>
      <w:r w:rsidRPr="006E2AD7">
        <w:t xml:space="preserve">Normalt bør alltid blod- eller </w:t>
      </w:r>
      <w:r>
        <w:t>beinmarg</w:t>
      </w:r>
      <w:r w:rsidRPr="006E2AD7">
        <w:t>sutstryk vurderes før rekvirering</w:t>
      </w:r>
      <w:r>
        <w:t xml:space="preserve"> for klarest mulig problemstilling.</w:t>
      </w:r>
      <w:r w:rsidRPr="006E2AD7">
        <w:t xml:space="preserve"> </w:t>
      </w:r>
      <w:r>
        <w:t>Dersom diagnose er usikker ved forsendelse må informasjon videreformidles til laboratoriet ved endringer eller bekreftelse av diagnose.</w:t>
      </w:r>
    </w:p>
    <w:p w14:paraId="30066CCE" w14:textId="77777777" w:rsidR="00563651" w:rsidRPr="00BF7230" w:rsidRDefault="00563651" w:rsidP="00563651">
      <w:pPr>
        <w:pStyle w:val="Brdtekst"/>
      </w:pPr>
      <w:r w:rsidRPr="006E2AD7">
        <w:t>G-båndsanalyse benyttes for screening etter alle mulige kromosomale avvik</w:t>
      </w:r>
      <w:r>
        <w:t xml:space="preserve">. Metoden er tidkrevende og har </w:t>
      </w:r>
      <w:r w:rsidRPr="006E2AD7">
        <w:t>begrenset sensitivitet</w:t>
      </w:r>
      <w:r>
        <w:t>. D</w:t>
      </w:r>
      <w:r w:rsidRPr="006E2AD7">
        <w:t xml:space="preserve">en maligne klon må utgjøre </w:t>
      </w:r>
      <w:r>
        <w:t xml:space="preserve">så </w:t>
      </w:r>
      <w:r w:rsidRPr="006E2AD7">
        <w:t xml:space="preserve">stor andel </w:t>
      </w:r>
      <w:r>
        <w:t xml:space="preserve">i prøvematerialet </w:t>
      </w:r>
      <w:r w:rsidRPr="006E2AD7">
        <w:t>at den oppdages i minst 2</w:t>
      </w:r>
      <w:r>
        <w:t>–</w:t>
      </w:r>
      <w:r w:rsidRPr="006E2AD7">
        <w:t>3 cel</w:t>
      </w:r>
      <w:r>
        <w:t>ler ved analyse av 20 metafaser</w:t>
      </w:r>
      <w:r w:rsidRPr="006E2AD7">
        <w:t>.</w:t>
      </w:r>
    </w:p>
    <w:p w14:paraId="0188F26E" w14:textId="77777777" w:rsidR="00563651" w:rsidRPr="00BF7230" w:rsidRDefault="00563651" w:rsidP="00563651">
      <w:pPr>
        <w:pStyle w:val="Brdtekst"/>
      </w:pPr>
      <w:r>
        <w:t>Målrettet u</w:t>
      </w:r>
      <w:r w:rsidRPr="006E2AD7">
        <w:t>ndersøkelse etter spesifikke genetiske avvik gjøres enten med bruk av FISH eller PCR. PCR er mest sensitiv</w:t>
      </w:r>
      <w:r>
        <w:t xml:space="preserve">. </w:t>
      </w:r>
      <w:r w:rsidRPr="006E2AD7">
        <w:t xml:space="preserve">FISH har en fordel </w:t>
      </w:r>
      <w:r>
        <w:t>fordi</w:t>
      </w:r>
      <w:r w:rsidRPr="006E2AD7">
        <w:t xml:space="preserve"> et gen kan ha flere translokasjonspartnere</w:t>
      </w:r>
      <w:r>
        <w:t>, eller bruddstedet i genet kan variere mellom pasienter</w:t>
      </w:r>
      <w:r w:rsidRPr="006E2AD7">
        <w:t xml:space="preserve">. Tap og tillegg av genområder eller kromosomer </w:t>
      </w:r>
      <w:r>
        <w:t>kan påvises</w:t>
      </w:r>
      <w:r w:rsidRPr="006E2AD7">
        <w:t xml:space="preserve"> </w:t>
      </w:r>
      <w:r>
        <w:t>m</w:t>
      </w:r>
      <w:r w:rsidRPr="006E2AD7">
        <w:t>ed FISH.</w:t>
      </w:r>
    </w:p>
    <w:p w14:paraId="7DC92665" w14:textId="77777777" w:rsidR="00563651" w:rsidRPr="00BF7230" w:rsidRDefault="00563651" w:rsidP="00563651">
      <w:pPr>
        <w:pStyle w:val="Brdtekst"/>
      </w:pPr>
      <w:r w:rsidRPr="006E2AD7">
        <w:t>For å benytte målrettet genetisk analyse for monitorering av behandlingsrespons</w:t>
      </w:r>
      <w:r>
        <w:t xml:space="preserve"> (minimal restsykdom, MRD)</w:t>
      </w:r>
      <w:r w:rsidRPr="006E2AD7">
        <w:t xml:space="preserve"> må det foreligge et kjent avvik.</w:t>
      </w:r>
      <w:r>
        <w:t xml:space="preserve"> Indikasjon for slik analyse foreligger dersom resultatet kan få praktisk konsekvens for behandlingen av pasienten, eller dersom undersøkelsen gjøres som ledd i en vitenskapelig undersøkelse. Det er stor forskjell i sensitivitet mellom de ulike genetiske metodene.</w:t>
      </w:r>
    </w:p>
    <w:p w14:paraId="28D2F8FD" w14:textId="77777777" w:rsidR="00563651" w:rsidRPr="00BF7230" w:rsidRDefault="00563651" w:rsidP="00563651">
      <w:pPr>
        <w:pStyle w:val="Bokslistepunkt1"/>
      </w:pPr>
      <w:r w:rsidRPr="00BA17E9">
        <w:rPr>
          <w:rStyle w:val="TFet"/>
        </w:rPr>
        <w:lastRenderedPageBreak/>
        <w:t>Genetisk diagnostikk er indisert ved berettiget mistanke om akutt og kronisk leukemi, MDS, MPN og myelomatose</w:t>
      </w:r>
      <w:r>
        <w:t xml:space="preserve"> </w:t>
      </w:r>
      <w:r>
        <w:fldChar w:fldCharType="begin">
          <w:fldData xml:space="preserve">PEVuZE5vdGU+PENpdGU+PEF1dGhvcj5IYWZlcmxhY2g8L0F1dGhvcj48WWVhcj4yMDA3PC9ZZWFy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</w:fldData>
        </w:fldChar>
      </w:r>
      <w:r w:rsidR="00796D2F">
        <w:instrText xml:space="preserve"> ADDIN EN.CITE </w:instrText>
      </w:r>
      <w:r w:rsidR="00796D2F">
        <w:fldChar w:fldCharType="begin">
          <w:fldData xml:space="preserve">PEVuZE5vdGU+PENpdGU+PEF1dGhvcj5IYWZlcmxhY2g8L0F1dGhvcj48WWVhcj4yMDA3PC9ZZWFy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</w:fldData>
        </w:fldChar>
      </w:r>
      <w:r w:rsidR="00796D2F">
        <w:instrText xml:space="preserve"> ADDIN EN.CITE.DATA </w:instrText>
      </w:r>
      <w:r w:rsidR="00796D2F">
        <w:fldChar w:fldCharType="end"/>
      </w:r>
      <w:r>
        <w:fldChar w:fldCharType="separate"/>
      </w:r>
      <w:r w:rsidR="00796D2F">
        <w:rPr>
          <w:noProof/>
        </w:rPr>
        <w:t>(7)</w:t>
      </w:r>
      <w:r>
        <w:fldChar w:fldCharType="end"/>
      </w:r>
      <w:r>
        <w:t>.</w:t>
      </w:r>
    </w:p>
    <w:p w14:paraId="40A6D083" w14:textId="77777777" w:rsidR="00563651" w:rsidRPr="00BF7230" w:rsidRDefault="00563651" w:rsidP="00563651">
      <w:pPr>
        <w:pStyle w:val="Overskrift3"/>
      </w:pPr>
      <w:bookmarkStart w:id="49" w:name="_Toc463011893"/>
      <w:bookmarkStart w:id="50" w:name="_Toc536537248"/>
      <w:bookmarkStart w:id="51" w:name="_Ref21966363"/>
      <w:bookmarkStart w:id="52" w:name="_Toc41414611"/>
      <w:r>
        <w:t>Hvilke analyser kan/bør utføres</w:t>
      </w:r>
      <w:bookmarkEnd w:id="49"/>
      <w:bookmarkEnd w:id="50"/>
      <w:bookmarkEnd w:id="51"/>
      <w:bookmarkEnd w:id="52"/>
    </w:p>
    <w:p w14:paraId="5A99F9D2" w14:textId="77777777" w:rsidR="00563651" w:rsidRPr="00BF7230" w:rsidRDefault="00563651" w:rsidP="00B807BE">
      <w:pPr>
        <w:pStyle w:val="Tabelltittel"/>
      </w:pPr>
      <w:r w:rsidRPr="00722A42">
        <w:t xml:space="preserve">Tabell </w:t>
      </w:r>
      <w:r w:rsidR="00B26515">
        <w:t>3.</w:t>
      </w:r>
      <w:r w:rsidRPr="00722A42">
        <w:t>2</w:t>
      </w:r>
      <w:r w:rsidR="00B26515">
        <w:t xml:space="preserve"> </w:t>
      </w:r>
      <w:r w:rsidRPr="00722A42">
        <w:t xml:space="preserve"> Analyser ved de enkelte maligne hematologiske neoplasier</w:t>
      </w:r>
    </w:p>
    <w:p w14:paraId="6011CB06" w14:textId="77777777" w:rsidR="00563651" w:rsidRPr="00BF7230" w:rsidRDefault="00563651" w:rsidP="00563651">
      <w:pPr>
        <w:pStyle w:val="Brdtekst"/>
      </w:pPr>
      <w:r>
        <w:rPr>
          <w:noProof/>
          <w:lang w:val="en-GB" w:eastAsia="en-GB"/>
        </w:rPr>
        <w:drawing>
          <wp:inline distT="0" distB="0" distL="0" distR="0" wp14:anchorId="0A7D32EA" wp14:editId="00170292">
            <wp:extent cx="5467632" cy="4536000"/>
            <wp:effectExtent l="0" t="0" r="0" b="0"/>
            <wp:docPr id="18" name="Bild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7"/>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467632" cy="4536000"/>
                    </a:xfrm>
                    <a:prstGeom prst="rect">
                      <a:avLst/>
                    </a:prstGeom>
                    <a:noFill/>
                    <a:ln>
                      <a:noFill/>
                    </a:ln>
                  </pic:spPr>
                </pic:pic>
              </a:graphicData>
            </a:graphic>
          </wp:inline>
        </w:drawing>
      </w:r>
    </w:p>
    <w:p w14:paraId="25A687F0" w14:textId="77777777" w:rsidR="00563651" w:rsidRPr="00BF7230" w:rsidRDefault="00563651" w:rsidP="00563651">
      <w:pPr>
        <w:pStyle w:val="Overskriftunr4"/>
      </w:pPr>
      <w:r w:rsidRPr="006905C0">
        <w:t>B</w:t>
      </w:r>
      <w:r>
        <w:t>-linje</w:t>
      </w:r>
      <w:r w:rsidRPr="006905C0">
        <w:t>-ALL</w:t>
      </w:r>
    </w:p>
    <w:p w14:paraId="00B9C51A" w14:textId="77777777" w:rsidR="00563651" w:rsidRPr="00BF7230" w:rsidRDefault="00563651" w:rsidP="00563651">
      <w:pPr>
        <w:pStyle w:val="Brdtekst"/>
      </w:pPr>
      <w:r w:rsidRPr="002203E3">
        <w:t>Pasienter ≤ 45 år i NOPHO protokoll (vil endres ila 2018 ved oppstart av ALLtogether):</w:t>
      </w:r>
    </w:p>
    <w:p w14:paraId="71CB31C9" w14:textId="2CACE401" w:rsidR="00563651" w:rsidRPr="00BF7230" w:rsidRDefault="00563651" w:rsidP="00563651">
      <w:pPr>
        <w:pStyle w:val="Brdtekst"/>
      </w:pPr>
      <w:r w:rsidRPr="002203E3">
        <w:t>Analysen kan utføres på beinmarg, blod kan benyttes ved &gt;30</w:t>
      </w:r>
      <w:r>
        <w:t> </w:t>
      </w:r>
      <w:r w:rsidRPr="002203E3">
        <w:t>% blaster</w:t>
      </w:r>
    </w:p>
    <w:p w14:paraId="1B41E6D5" w14:textId="77777777" w:rsidR="00563651" w:rsidRPr="00BF7230" w:rsidRDefault="00563651" w:rsidP="00563651">
      <w:pPr>
        <w:pStyle w:val="Brdtekst"/>
      </w:pPr>
      <w:r w:rsidRPr="002203E3">
        <w:t xml:space="preserve">G-båndsanalyse. Ved normale funn analyseres minst 20 metafaser. Ved avvikende funn bør minst 10 metafaser analyseres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rsidRPr="002203E3">
        <w:t>.</w:t>
      </w:r>
    </w:p>
    <w:p w14:paraId="4A412D4E" w14:textId="77777777" w:rsidR="00563651" w:rsidRPr="00BF7230" w:rsidRDefault="00563651" w:rsidP="00563651">
      <w:pPr>
        <w:pStyle w:val="Brdtekst"/>
      </w:pPr>
      <w:r w:rsidRPr="002203E3">
        <w:t>Målrettet analyse ved FISH eller RT-PCR: t(9;22) / BCR-ABL1, t(12;21) / ETV6-RUNX1, t(1;19) / TCF3-PBX1, dic(9;20), 11q23 / KMT2A (MLL) rearrangement, ic21amp.</w:t>
      </w:r>
    </w:p>
    <w:p w14:paraId="4173DE74" w14:textId="74913E86" w:rsidR="00563651" w:rsidRPr="00BF7230" w:rsidRDefault="00563651" w:rsidP="00563651">
      <w:pPr>
        <w:pStyle w:val="Brdtekst"/>
      </w:pPr>
      <w:r w:rsidRPr="002203E3">
        <w:t>Dersom RT-PCR er benyttet for KMT2A og ingen andre kromosomale rearrangement er påvist</w:t>
      </w:r>
      <w:r w:rsidR="003211F7">
        <w:t>,</w:t>
      </w:r>
      <w:r w:rsidRPr="002203E3">
        <w:t xml:space="preserve"> bør FISH mot KMT2A utføres (nær 200 ulike KMT2A rearrangement er beskrevet og RT-PCR assayene er kun mot de vanligste).</w:t>
      </w:r>
    </w:p>
    <w:p w14:paraId="1529EF2C" w14:textId="50267350" w:rsidR="00563651" w:rsidRPr="00BF7230" w:rsidRDefault="00563651" w:rsidP="00563651">
      <w:pPr>
        <w:pStyle w:val="Brdtekst"/>
      </w:pPr>
      <w:r w:rsidRPr="002203E3">
        <w:t>Kopitallsanalyse anbefales dersom avvik ikke påvises ved de andre analysene</w:t>
      </w:r>
      <w:r w:rsidR="002F56B6">
        <w:t>,</w:t>
      </w:r>
      <w:r w:rsidRPr="002203E3">
        <w:t xml:space="preserve"> eller det er behov for verifikasjon av mistenkte ubalanserte avvik.</w:t>
      </w:r>
    </w:p>
    <w:p w14:paraId="04C91519" w14:textId="77777777" w:rsidR="00563651" w:rsidRPr="00BF7230" w:rsidRDefault="00563651" w:rsidP="00563651">
      <w:pPr>
        <w:pStyle w:val="Brdtekst"/>
      </w:pPr>
      <w:r w:rsidRPr="002203E3">
        <w:t>Hypodiploiditet måles ved flowcytometri og ved kopitallsanalyse.</w:t>
      </w:r>
    </w:p>
    <w:p w14:paraId="313B16B5" w14:textId="77777777" w:rsidR="00563651" w:rsidRPr="00BF7230" w:rsidRDefault="00563651" w:rsidP="008262B2">
      <w:pPr>
        <w:pStyle w:val="Brdtekst"/>
      </w:pPr>
      <w:r>
        <w:lastRenderedPageBreak/>
        <w:t>Farmakogenetikk: Thiopurine methyltransferase (TPMT) genotyping av minimum G460A og A719G (EDTA blod,</w:t>
      </w:r>
      <w:r w:rsidR="008262B2">
        <w:t xml:space="preserve"> </w:t>
      </w:r>
      <w:r>
        <w:t>St. Olav, Avd for medisinsk genetikk, Medisinsk Genetisk laboratorium).</w:t>
      </w:r>
    </w:p>
    <w:p w14:paraId="42E2E131" w14:textId="77777777" w:rsidR="00563651" w:rsidRPr="00BF7230" w:rsidRDefault="00563651" w:rsidP="00BA17E9">
      <w:pPr>
        <w:pStyle w:val="Brdtekst0000"/>
      </w:pPr>
      <w:r>
        <w:t>Pasienter ≥ 45 år:</w:t>
      </w:r>
    </w:p>
    <w:p w14:paraId="14E5DA90" w14:textId="77777777" w:rsidR="00563651" w:rsidRPr="00BF7230" w:rsidRDefault="00563651" w:rsidP="00563651">
      <w:pPr>
        <w:pStyle w:val="Brdtekst"/>
      </w:pPr>
      <w:r>
        <w:t>G-båndsanalyse. Ved normale funn analyseres minst 20 metafaser</w:t>
      </w:r>
    </w:p>
    <w:p w14:paraId="50FE7DE9" w14:textId="77777777" w:rsidR="00563651" w:rsidRPr="00BF7230" w:rsidRDefault="00563651" w:rsidP="00563651">
      <w:pPr>
        <w:pStyle w:val="Brdtekst"/>
      </w:pPr>
      <w:r>
        <w:t>Målrettet analyse: t(9;22) / BCR-ABL1, 11q23 / KMT2A (MLL) rearrangement.</w:t>
      </w:r>
    </w:p>
    <w:p w14:paraId="4E3124F1" w14:textId="6227AA1B" w:rsidR="00563651" w:rsidRPr="00BF7230" w:rsidRDefault="00563651" w:rsidP="00563651">
      <w:pPr>
        <w:pStyle w:val="Brdtekst"/>
      </w:pPr>
      <w:r w:rsidRPr="002203E3">
        <w:t>Dersom RT-PCR er benyttet for KMT2A og ingen andre kromosomale rearrangement er påvist</w:t>
      </w:r>
      <w:r w:rsidR="00B71A08">
        <w:t>,</w:t>
      </w:r>
      <w:r w:rsidRPr="002203E3">
        <w:t xml:space="preserve"> bør FISH mot KMT2A utføres (nær 200 ulike KMT2A rearrangement er beskrevet og RT-PCR assayene er kun mot de vanligste).</w:t>
      </w:r>
    </w:p>
    <w:p w14:paraId="4E630E76" w14:textId="77777777" w:rsidR="00563651" w:rsidRPr="00BF7230" w:rsidRDefault="00563651" w:rsidP="00563651">
      <w:pPr>
        <w:pStyle w:val="Overskriftunr4"/>
      </w:pPr>
      <w:r>
        <w:t>Burkitt lymfom</w:t>
      </w:r>
    </w:p>
    <w:p w14:paraId="492EA7B3" w14:textId="77777777" w:rsidR="00563651" w:rsidRPr="00BF7230" w:rsidRDefault="00563651" w:rsidP="00563651">
      <w:pPr>
        <w:pStyle w:val="Brdtekst"/>
      </w:pPr>
      <w:r>
        <w:t>Analysen bør utføres på beinmarg evt lymfeknute</w:t>
      </w:r>
    </w:p>
    <w:p w14:paraId="1DE447E9" w14:textId="77777777" w:rsidR="00563651" w:rsidRPr="00BF7230" w:rsidRDefault="00563651" w:rsidP="00BA17E9">
      <w:pPr>
        <w:pStyle w:val="Brdtekst0000"/>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59A76CDE" w14:textId="77777777" w:rsidR="00563651" w:rsidRPr="00BF7230" w:rsidRDefault="00563651" w:rsidP="00563651">
      <w:pPr>
        <w:pStyle w:val="Brdtekst"/>
      </w:pPr>
      <w:r>
        <w:t>Målrettet analyse: 8q24 / MYC rearrangement</w:t>
      </w:r>
    </w:p>
    <w:p w14:paraId="07085579" w14:textId="77777777" w:rsidR="00563651" w:rsidRPr="00BF7230" w:rsidRDefault="00563651" w:rsidP="00563651">
      <w:pPr>
        <w:pStyle w:val="Overskriftunr4"/>
      </w:pPr>
      <w:r>
        <w:t>KLL</w:t>
      </w:r>
    </w:p>
    <w:p w14:paraId="65C3A7BF" w14:textId="77777777" w:rsidR="00563651" w:rsidRPr="00BF7230" w:rsidRDefault="00563651" w:rsidP="00563651">
      <w:pPr>
        <w:pStyle w:val="Brdtekst"/>
      </w:pPr>
      <w:r>
        <w:t>Analysen kan utføres på blod.</w:t>
      </w:r>
    </w:p>
    <w:p w14:paraId="1E072B59" w14:textId="77777777" w:rsidR="00563651" w:rsidRPr="00BF7230" w:rsidRDefault="00563651" w:rsidP="00BA17E9">
      <w:pPr>
        <w:pStyle w:val="Brdtekst0000"/>
      </w:pPr>
      <w:r>
        <w:t>Ved diagnose:</w:t>
      </w:r>
    </w:p>
    <w:p w14:paraId="1416AA76" w14:textId="77777777" w:rsidR="00563651" w:rsidRPr="00BF7230" w:rsidRDefault="00563651" w:rsidP="00BA17E9">
      <w:pPr>
        <w:pStyle w:val="Listepunkt1"/>
      </w:pPr>
      <w:r>
        <w:t>PCR: IGVH mutasjonsstatus</w:t>
      </w:r>
    </w:p>
    <w:p w14:paraId="44961C07" w14:textId="77777777" w:rsidR="00563651" w:rsidRPr="00BF7230" w:rsidRDefault="00563651" w:rsidP="00BA17E9">
      <w:pPr>
        <w:pStyle w:val="Listepunkt1"/>
      </w:pPr>
      <w:r>
        <w:t>Før behandling eller ved progresjon:</w:t>
      </w:r>
    </w:p>
    <w:p w14:paraId="4DBE03FF" w14:textId="77777777" w:rsidR="00563651" w:rsidRPr="00BF7230" w:rsidRDefault="00563651" w:rsidP="00BA17E9">
      <w:pPr>
        <w:pStyle w:val="Listepunkt1"/>
      </w:pPr>
      <w:r>
        <w:t>G-båndsanalyse</w:t>
      </w:r>
    </w:p>
    <w:p w14:paraId="0DAC241B" w14:textId="77777777" w:rsidR="00563651" w:rsidRPr="00BF7230" w:rsidRDefault="00563651" w:rsidP="00BA17E9">
      <w:pPr>
        <w:pStyle w:val="Listepunkt1"/>
      </w:pPr>
      <w:r>
        <w:t>FISH minst 200 interfaser: del(17p13) / TP53</w:t>
      </w:r>
    </w:p>
    <w:p w14:paraId="1FF1EAD0" w14:textId="77777777" w:rsidR="00563651" w:rsidRPr="00BF7230" w:rsidRDefault="00563651" w:rsidP="00BA17E9">
      <w:pPr>
        <w:pStyle w:val="Listepunkt1"/>
      </w:pPr>
      <w:r>
        <w:t>Evt. del(11q22), del(6q), del(13q14.3) og trisomi 12</w:t>
      </w:r>
    </w:p>
    <w:p w14:paraId="1ECA0096" w14:textId="77777777" w:rsidR="00563651" w:rsidRPr="00BF7230" w:rsidRDefault="00563651" w:rsidP="00BA17E9">
      <w:pPr>
        <w:pStyle w:val="Listepunkt1"/>
      </w:pPr>
      <w:r>
        <w:t>PCR: TP53 (ekson 4–10) mutasjonsstatus</w:t>
      </w:r>
    </w:p>
    <w:p w14:paraId="468537DC" w14:textId="77777777" w:rsidR="00563651" w:rsidRPr="00BF7230" w:rsidRDefault="00563651" w:rsidP="00BA17E9">
      <w:pPr>
        <w:pStyle w:val="Listepunkt1"/>
      </w:pPr>
      <w:r>
        <w:t>del17p/TP53 bør gjentas ved hver</w:t>
      </w:r>
      <w:r w:rsidRPr="003255C8">
        <w:t xml:space="preserve"> behandlingslinje</w:t>
      </w:r>
      <w:r>
        <w:t>.</w:t>
      </w:r>
    </w:p>
    <w:p w14:paraId="7FBCC3B1" w14:textId="77777777" w:rsidR="00563651" w:rsidRPr="00BF7230" w:rsidRDefault="00563651" w:rsidP="00563651">
      <w:pPr>
        <w:pStyle w:val="Overskriftunr4"/>
      </w:pPr>
      <w:r>
        <w:t>MDS</w:t>
      </w:r>
    </w:p>
    <w:p w14:paraId="07AC562A" w14:textId="77777777" w:rsidR="00563651" w:rsidRPr="00BF7230" w:rsidRDefault="00563651" w:rsidP="00BA17E9">
      <w:pPr>
        <w:pStyle w:val="Listepunkt1"/>
      </w:pPr>
      <w:r>
        <w:t>Analysen bør utføres på beinmarg.</w:t>
      </w:r>
    </w:p>
    <w:p w14:paraId="79723C48" w14:textId="77777777" w:rsidR="00563651" w:rsidRPr="00BF7230" w:rsidRDefault="00563651" w:rsidP="00BA17E9">
      <w:pPr>
        <w:pStyle w:val="Listepunkt1"/>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2E7F8ABF" w14:textId="77777777" w:rsidR="00563651" w:rsidRPr="0035600B" w:rsidRDefault="00563651" w:rsidP="00BA17E9">
      <w:pPr>
        <w:pStyle w:val="Listepunkt1"/>
      </w:pPr>
      <w:r>
        <w:t xml:space="preserve">Målrettet analyse: Dersom det ikke er 20 analyserbare metafaser av brukbar kvalitet, alternativt interfase FISH undersøkelse for -5/5q / EGR1, -7/7q /D7S486, +8 og del(20q) / D20S108, i(17q / </w:t>
      </w:r>
      <w:r w:rsidRPr="0035600B">
        <w:t>TP53), 3q26 / EVI rearrangement</w:t>
      </w:r>
    </w:p>
    <w:p w14:paraId="6DFA8D23" w14:textId="77777777" w:rsidR="00563651" w:rsidRPr="0035600B" w:rsidRDefault="00563651" w:rsidP="00BA17E9">
      <w:pPr>
        <w:pStyle w:val="Listepunkt1"/>
      </w:pPr>
      <w:r w:rsidRPr="0035600B">
        <w:t xml:space="preserve">Dersom ringsideroblaster: sekvensering av SF3B1 ekson 14–15 </w:t>
      </w:r>
      <w:r w:rsidRPr="0035600B">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35600B">
        <w:instrText xml:space="preserve"> ADDIN EN.CITE </w:instrText>
      </w:r>
      <w:r w:rsidR="00796D2F" w:rsidRPr="0035600B">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35600B">
        <w:instrText xml:space="preserve"> ADDIN EN.CITE.DATA </w:instrText>
      </w:r>
      <w:r w:rsidR="00796D2F" w:rsidRPr="0035600B">
        <w:fldChar w:fldCharType="end"/>
      </w:r>
      <w:r w:rsidRPr="0035600B">
        <w:fldChar w:fldCharType="separate"/>
      </w:r>
      <w:r w:rsidR="00796D2F" w:rsidRPr="0035600B">
        <w:rPr>
          <w:noProof/>
        </w:rPr>
        <w:t>(5)</w:t>
      </w:r>
      <w:r w:rsidRPr="0035600B">
        <w:fldChar w:fldCharType="end"/>
      </w:r>
    </w:p>
    <w:p w14:paraId="40056A0E" w14:textId="77777777" w:rsidR="00563651" w:rsidRPr="0035600B" w:rsidRDefault="00563651" w:rsidP="00BA17E9">
      <w:pPr>
        <w:pStyle w:val="Listepunkt1"/>
      </w:pPr>
      <w:r w:rsidRPr="0035600B">
        <w:t xml:space="preserve">MDS med isolert del(5q): sekvensering av TP53 mutasjon ekson 4–10 </w:t>
      </w:r>
      <w:r w:rsidRPr="0035600B">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35600B">
        <w:instrText xml:space="preserve"> ADDIN EN.CITE </w:instrText>
      </w:r>
      <w:r w:rsidR="00796D2F" w:rsidRPr="0035600B">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35600B">
        <w:instrText xml:space="preserve"> ADDIN EN.CITE.DATA </w:instrText>
      </w:r>
      <w:r w:rsidR="00796D2F" w:rsidRPr="0035600B">
        <w:fldChar w:fldCharType="end"/>
      </w:r>
      <w:r w:rsidRPr="0035600B">
        <w:fldChar w:fldCharType="separate"/>
      </w:r>
      <w:r w:rsidR="00796D2F" w:rsidRPr="0035600B">
        <w:rPr>
          <w:noProof/>
        </w:rPr>
        <w:t>(5)</w:t>
      </w:r>
      <w:r w:rsidRPr="0035600B">
        <w:fldChar w:fldCharType="end"/>
      </w:r>
    </w:p>
    <w:p w14:paraId="2AC27C1F" w14:textId="2FC3322F" w:rsidR="00813EF2" w:rsidRPr="0035600B" w:rsidRDefault="00813EF2" w:rsidP="00BA17E9">
      <w:pPr>
        <w:pStyle w:val="Listepunkt1"/>
      </w:pPr>
      <w:r w:rsidRPr="0035600B">
        <w:t xml:space="preserve">Alle pasienter med MDS og KMML som er aktuelle for allogen stamcelletransplatasjon bør få utført neste generasjons </w:t>
      </w:r>
      <w:r w:rsidR="00530D7D" w:rsidRPr="0035600B">
        <w:t>sekvensering (</w:t>
      </w:r>
      <w:r w:rsidRPr="0035600B">
        <w:t>NGS</w:t>
      </w:r>
      <w:r w:rsidR="00530D7D" w:rsidRPr="0035600B">
        <w:t>)</w:t>
      </w:r>
      <w:r w:rsidRPr="0035600B">
        <w:t xml:space="preserve">, myeloid panel (dvs. dypsekvensering </w:t>
      </w:r>
      <w:r w:rsidR="00530D7D" w:rsidRPr="0035600B">
        <w:t>ved hjelpe av TruSightMyeloid Sekvenserings panel)</w:t>
      </w:r>
    </w:p>
    <w:p w14:paraId="02206D5C" w14:textId="77777777" w:rsidR="00563651" w:rsidRPr="0035600B" w:rsidRDefault="00563651" w:rsidP="00563651">
      <w:pPr>
        <w:pStyle w:val="Overskriftunr4"/>
      </w:pPr>
      <w:r w:rsidRPr="0035600B">
        <w:t>AML</w:t>
      </w:r>
    </w:p>
    <w:p w14:paraId="31100976" w14:textId="77777777" w:rsidR="00563651" w:rsidRPr="00BF7230" w:rsidRDefault="00563651" w:rsidP="00BA17E9">
      <w:pPr>
        <w:pStyle w:val="Listepunkt1"/>
      </w:pPr>
      <w:r>
        <w:t>Analysen kan utføres på beinmarg, blod kan benyttes ved &gt;30 % blaster.</w:t>
      </w:r>
    </w:p>
    <w:p w14:paraId="4F47BFB2" w14:textId="77777777" w:rsidR="00563651" w:rsidRPr="00BF7230" w:rsidRDefault="00563651" w:rsidP="00BA17E9">
      <w:pPr>
        <w:pStyle w:val="Listepunkt1"/>
      </w:pPr>
      <w:r>
        <w:t xml:space="preserve">G-båndsanalyse. Ved normale funn analyseres minst 20 metafaser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0E91F99E" w14:textId="77777777" w:rsidR="00563651" w:rsidRPr="00BF7230" w:rsidRDefault="00563651" w:rsidP="00BA17E9">
      <w:pPr>
        <w:pStyle w:val="Listepunkt1"/>
      </w:pPr>
      <w:r>
        <w:t xml:space="preserve">Ved normal karyotype eller mislykket analyse bør målrettet analyse utføres på: t(15;17) / PML-RARA, t(8;21) / RUNX1-RUNX1T1, inv(16) / CBFB, t(9;22) / BCR-ABL1, 11q23 / KMT2A (MLL) rearrangement, 3q26 / MECOM (EVI) rearrangement, 5q- / EGR1, 7q-/-7 /D7S486, t(6;9) / DEK-NUP214, se </w:t>
      </w:r>
      <w:r w:rsidR="0035600B">
        <w:t>tabell</w:t>
      </w:r>
      <w:r>
        <w:t xml:space="preserve"> nedenfor.</w:t>
      </w:r>
    </w:p>
    <w:p w14:paraId="1121CFBC" w14:textId="307E703C" w:rsidR="00563651" w:rsidRPr="00BF7230" w:rsidRDefault="00F67B35" w:rsidP="00F67B35">
      <w:pPr>
        <w:pStyle w:val="Tabelltittel"/>
      </w:pPr>
      <w:r>
        <w:lastRenderedPageBreak/>
        <w:t xml:space="preserve">Tabell </w:t>
      </w:r>
      <w:r w:rsidR="00B26515">
        <w:t xml:space="preserve">3.3 </w:t>
      </w:r>
      <w:r w:rsidR="00563651" w:rsidRPr="00D064B8">
        <w:t>Målrettet analyse/gen panel</w:t>
      </w:r>
    </w:p>
    <w:p w14:paraId="592B0EA6" w14:textId="77777777" w:rsidR="00563651" w:rsidRPr="00BF7230" w:rsidRDefault="00563651" w:rsidP="00563651">
      <w:pPr>
        <w:pStyle w:val="Brdtekst"/>
      </w:pPr>
      <w:r>
        <w:rPr>
          <w:noProof/>
          <w:lang w:val="en-GB" w:eastAsia="en-GB"/>
        </w:rPr>
        <w:drawing>
          <wp:inline distT="0" distB="0" distL="0" distR="0" wp14:anchorId="0DCA3A10" wp14:editId="222232EF">
            <wp:extent cx="5472000" cy="1440641"/>
            <wp:effectExtent l="0" t="0" r="0" b="7620"/>
            <wp:docPr id="1" name="Bild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e 6"/>
                    <pic:cNvPicPr>
                      <a:picLocks noChangeAspect="1" noChangeArrowheads="1"/>
                    </pic:cNvPicPr>
                  </pic:nvPicPr>
                  <pic:blipFill rotWithShape="1">
                    <a:blip r:embed="rId19">
                      <a:extLst>
                        <a:ext uri="{28A0092B-C50C-407E-A947-70E740481C1C}">
                          <a14:useLocalDpi xmlns:a14="http://schemas.microsoft.com/office/drawing/2010/main" val="0"/>
                        </a:ext>
                      </a:extLst>
                    </a:blip>
                    <a:srcRect l="709"/>
                    <a:stretch/>
                  </pic:blipFill>
                  <pic:spPr bwMode="auto">
                    <a:xfrm>
                      <a:off x="0" y="0"/>
                      <a:ext cx="5472000" cy="1440641"/>
                    </a:xfrm>
                    <a:prstGeom prst="rect">
                      <a:avLst/>
                    </a:prstGeom>
                    <a:noFill/>
                    <a:ln>
                      <a:noFill/>
                    </a:ln>
                    <a:extLst>
                      <a:ext uri="{53640926-AAD7-44D8-BBD7-CCE9431645EC}">
                        <a14:shadowObscured xmlns:a14="http://schemas.microsoft.com/office/drawing/2010/main"/>
                      </a:ext>
                    </a:extLst>
                  </pic:spPr>
                </pic:pic>
              </a:graphicData>
            </a:graphic>
          </wp:inline>
        </w:drawing>
      </w:r>
    </w:p>
    <w:p w14:paraId="63DDEEB6" w14:textId="0B0DA921" w:rsidR="00563651" w:rsidRPr="00BF7230" w:rsidRDefault="00563651" w:rsidP="00563651">
      <w:pPr>
        <w:pStyle w:val="Brdtekst"/>
      </w:pPr>
      <w:r>
        <w:t xml:space="preserve">Genpanel vil kunne benyttes der det </w:t>
      </w:r>
      <w:r w:rsidR="00FE58B8">
        <w:t xml:space="preserve">er </w:t>
      </w:r>
      <w:r>
        <w:t xml:space="preserve">tilstrekkelig </w:t>
      </w:r>
      <w:r w:rsidR="00FE58B8">
        <w:t>med</w:t>
      </w:r>
      <w:r>
        <w:t xml:space="preserve"> deteksjon av 5 % av cellepopulasjonen og calling algoritmene klarer å identifisere mutasjonen. Denne analysen er kun tilgjengelig ved OUS-LMP.</w:t>
      </w:r>
    </w:p>
    <w:p w14:paraId="541BB859" w14:textId="77777777" w:rsidR="00563651" w:rsidRPr="00BF7230" w:rsidRDefault="00563651" w:rsidP="00563651">
      <w:pPr>
        <w:pStyle w:val="Brdtekst"/>
      </w:pPr>
      <w:r>
        <w:t>For FLT3-ITD: semikvantiativ endepunkts PCR stoppet i eksponentiell fase separert på kapilærelektroforese. Ved påvist ITD beregnes ratio ut fra anbefaling fra ELN: areal under kurvene for FLT3-ITD (summert ved flere topper) over FLT3-normal allel. Det må gjøres oppmerksom på at HOVON beregner FLT3 ratio som areal FLT3-ITD (hovedtopp) / FLT3-ITD+FLT3-normal.</w:t>
      </w:r>
    </w:p>
    <w:p w14:paraId="467C0E51" w14:textId="77777777" w:rsidR="00563651" w:rsidRPr="00BF7230" w:rsidRDefault="00563651" w:rsidP="00563651">
      <w:pPr>
        <w:pStyle w:val="Brdtekst"/>
      </w:pPr>
      <w:r w:rsidRPr="00D44EFD">
        <w:rPr>
          <w:lang w:val="nn-NO"/>
        </w:rPr>
        <w:t xml:space="preserve">APL-mistanke: t(15;17) / PML-RARA, evt andre 17q21 / RARA rearrangement med RT-PCR. </w:t>
      </w:r>
      <w:r w:rsidRPr="002203E3">
        <w:t>FISH kan benyttes dersom RNA ikke foreligger. MRD ved real time RT-PCR.</w:t>
      </w:r>
    </w:p>
    <w:p w14:paraId="203E070E" w14:textId="77777777" w:rsidR="00563651" w:rsidRPr="00BF7230" w:rsidRDefault="00563651" w:rsidP="00563651">
      <w:pPr>
        <w:pStyle w:val="Brdtekst"/>
      </w:pPr>
      <w:r w:rsidRPr="002203E3">
        <w:t>AML t(8;21): KIT ekson 8 med sekvensering og ekson 17 mutasjoner med sekvensering eller allelspesifikk analyse.</w:t>
      </w:r>
    </w:p>
    <w:p w14:paraId="06A15E75" w14:textId="77777777" w:rsidR="00563651" w:rsidRPr="00BF7230" w:rsidRDefault="00563651" w:rsidP="00563651">
      <w:pPr>
        <w:pStyle w:val="Overskriftunr4"/>
      </w:pPr>
      <w:r>
        <w:t>KML</w:t>
      </w:r>
    </w:p>
    <w:p w14:paraId="77B17515" w14:textId="77777777" w:rsidR="00563651" w:rsidRPr="00BF7230" w:rsidRDefault="00563651" w:rsidP="00563651">
      <w:pPr>
        <w:pStyle w:val="Brdtekst"/>
      </w:pPr>
      <w:r>
        <w:t>Beinmarg sendes til cytogenetisk analyse («G-banding», karyotypering) og</w:t>
      </w:r>
      <w:r w:rsidR="00AA045C">
        <w:t xml:space="preserve"> </w:t>
      </w:r>
      <w:r>
        <w:t>blod sendes til molekylær genetisk analyse (RT-PCR).</w:t>
      </w:r>
    </w:p>
    <w:p w14:paraId="6DE5AAE0" w14:textId="77777777" w:rsidR="00563651" w:rsidRPr="00BF7230" w:rsidRDefault="00563651" w:rsidP="00563651">
      <w:pPr>
        <w:pStyle w:val="Brdtekst"/>
      </w:pPr>
      <w:r>
        <w:rPr>
          <w:bCs/>
        </w:rPr>
        <w:t>Cytogenetisk analyse bør utføres på beinmarg, men blod kan benyttes dersom &gt;10 % blaster.</w:t>
      </w:r>
    </w:p>
    <w:p w14:paraId="1ED94425" w14:textId="77777777" w:rsidR="00563651" w:rsidRPr="00BF7230" w:rsidRDefault="00563651" w:rsidP="00563651">
      <w:pPr>
        <w:pStyle w:val="Brdtekst"/>
      </w:pPr>
      <w:r>
        <w:t xml:space="preserve">G-båndsanalyse ved diagnose: minst 3 celler med translokasjon som involverer kromosom 9q34 og 22q11, men helst 20 metafaser for å undersøke for klonale evolusjon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10180128" w14:textId="77777777" w:rsidR="00563651" w:rsidRPr="00BF7230" w:rsidRDefault="00563651" w:rsidP="00563651">
      <w:pPr>
        <w:pStyle w:val="Brdtekst"/>
      </w:pPr>
      <w:r>
        <w:t>BCR-ABL1 fusjon skal verifiseres med målrettet analyse. RT-PCR basert analyse bør benyttes for å identifisere hvorvidt e13a2/e14a2 eller andre alternative transkript foreligger. Dette resultatet vil være av betydning for valg av analyse for å måle respons av behandling. FISH vil være aktuelt der vanlig t(9;22) ikke foreligger eller fusjon ikke er påvist med RT-PCR men kliniske symptomer stemmer med KML.</w:t>
      </w:r>
    </w:p>
    <w:p w14:paraId="03F11A7A" w14:textId="77777777" w:rsidR="00563651" w:rsidRPr="00BF7230" w:rsidRDefault="00563651" w:rsidP="00563651">
      <w:pPr>
        <w:pStyle w:val="Overskriftunr4"/>
      </w:pPr>
      <w:r w:rsidRPr="002203E3">
        <w:t>MPN (Polycytemia vera, Essensiell trombocytose, Primær Myelofibrose, Kronisk nøytrofil leukemi)</w:t>
      </w:r>
    </w:p>
    <w:p w14:paraId="53915D9C" w14:textId="77777777" w:rsidR="00563651" w:rsidRPr="00BF7230" w:rsidRDefault="00563651" w:rsidP="00563651">
      <w:pPr>
        <w:pStyle w:val="Brdtekst"/>
      </w:pPr>
      <w:r w:rsidRPr="002203E3">
        <w:t xml:space="preserve">JAK2V617F mutasjon med allelspesifikk metode. Dersom negativ, vurderes mutasjonsanalyse for CALR (exon 9) og MPL W515L/K ved essensiell trombocytose og primær myelofibrose samt JAK2 ekson 12 ved polycytemia vera. Dersom de tre førstnevnte markørene er negative ved mistanke om primær myelofibrose, kan påvisning av andre hyppig forekommende mutasjoner (f.eks. ASXL1, EZH2, TET2, IDH1/IDH2, SRSF2, SF3B1) støtte at det foreligger klonal sykdom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2203E3">
        <w:t>.</w:t>
      </w:r>
    </w:p>
    <w:p w14:paraId="0AC118B8" w14:textId="58F412FB" w:rsidR="00563651" w:rsidRPr="00BF7230" w:rsidRDefault="00563651" w:rsidP="00563651">
      <w:pPr>
        <w:pStyle w:val="Brdtekst"/>
      </w:pPr>
      <w:r w:rsidRPr="002203E3">
        <w:rPr>
          <w:bCs/>
        </w:rPr>
        <w:lastRenderedPageBreak/>
        <w:t>For JAK2V617F er det anbefa</w:t>
      </w:r>
      <w:r>
        <w:rPr>
          <w:bCs/>
        </w:rPr>
        <w:t>lt å ha en analytisk sensitivit</w:t>
      </w:r>
      <w:r w:rsidRPr="002203E3">
        <w:rPr>
          <w:bCs/>
        </w:rPr>
        <w:t>et på minimum 1</w:t>
      </w:r>
      <w:r>
        <w:rPr>
          <w:bCs/>
        </w:rPr>
        <w:t> </w:t>
      </w:r>
      <w:r w:rsidRPr="002203E3">
        <w:rPr>
          <w:bCs/>
        </w:rPr>
        <w:t>%</w:t>
      </w:r>
      <w:r w:rsidR="003E5C08">
        <w:rPr>
          <w:bCs/>
        </w:rPr>
        <w:t>,</w:t>
      </w:r>
      <w:r w:rsidRPr="002203E3">
        <w:rPr>
          <w:bCs/>
        </w:rPr>
        <w:t xml:space="preserve"> men testen må ikke være for sensitiv da </w:t>
      </w:r>
      <w:r w:rsidR="00FE58B8">
        <w:rPr>
          <w:bCs/>
        </w:rPr>
        <w:t>s</w:t>
      </w:r>
      <w:r w:rsidRPr="002203E3">
        <w:rPr>
          <w:bCs/>
        </w:rPr>
        <w:t>vært lave JAK2V617F mutasjon er funnet i friske individer (&lt;0,1</w:t>
      </w:r>
      <w:r>
        <w:rPr>
          <w:bCs/>
        </w:rPr>
        <w:t> </w:t>
      </w:r>
      <w:r w:rsidRPr="002203E3">
        <w:rPr>
          <w:bCs/>
        </w:rPr>
        <w:t>%)</w:t>
      </w:r>
      <w:r>
        <w:rPr>
          <w:bCs/>
        </w:rPr>
        <w:t xml:space="preserve"> </w:t>
      </w:r>
      <w:r>
        <w:rPr>
          <w:bCs/>
        </w:rPr>
        <w:fldChar w:fldCharType="begin">
          <w:fldData xml:space="preserve">PEVuZE5vdGU+PENpdGU+PEF1dGhvcj5MaXBwZXJ0PC9BdXRob3I+PFllYXI+MjAwOTwvWWVhcj48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</w:fldData>
        </w:fldChar>
      </w:r>
      <w:r w:rsidR="00796D2F">
        <w:rPr>
          <w:bCs/>
        </w:rPr>
        <w:instrText xml:space="preserve"> ADDIN EN.CITE </w:instrText>
      </w:r>
      <w:r w:rsidR="00796D2F">
        <w:rPr>
          <w:bCs/>
        </w:rPr>
        <w:fldChar w:fldCharType="begin">
          <w:fldData xml:space="preserve">PEVuZE5vdGU+PENpdGU+PEF1dGhvcj5MaXBwZXJ0PC9BdXRob3I+PFllYXI+MjAwOTwvWWVhcj48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(9;10)</w:t>
      </w:r>
      <w:r>
        <w:rPr>
          <w:bCs/>
        </w:rPr>
        <w:fldChar w:fldCharType="end"/>
      </w:r>
      <w:r>
        <w:rPr>
          <w:bCs/>
        </w:rPr>
        <w:t>.</w:t>
      </w:r>
    </w:p>
    <w:p w14:paraId="2CDE05AA" w14:textId="77777777" w:rsidR="00563651" w:rsidRPr="00BF7230" w:rsidRDefault="00563651" w:rsidP="00563651">
      <w:pPr>
        <w:pStyle w:val="Brdtekst"/>
      </w:pPr>
      <w:r w:rsidRPr="002203E3">
        <w:rPr>
          <w:bCs/>
        </w:rPr>
        <w:t>(Blod kan benyttes.)</w:t>
      </w:r>
    </w:p>
    <w:p w14:paraId="5C8C14C9" w14:textId="77777777" w:rsidR="00563651" w:rsidRPr="00BF7230" w:rsidRDefault="00563651" w:rsidP="00563651">
      <w:pPr>
        <w:pStyle w:val="Brdtekst"/>
      </w:pPr>
      <w:r w:rsidRPr="002203E3">
        <w:rPr>
          <w:bCs/>
        </w:rPr>
        <w:t xml:space="preserve">For risikostratifisering ved </w:t>
      </w:r>
      <w:r>
        <w:rPr>
          <w:bCs/>
        </w:rPr>
        <w:t xml:space="preserve">primær </w:t>
      </w:r>
      <w:r w:rsidRPr="002203E3">
        <w:rPr>
          <w:bCs/>
        </w:rPr>
        <w:t xml:space="preserve">myelofibrose: G-båndsanalyse. Sekvensering av </w:t>
      </w:r>
      <w:r w:rsidRPr="002203E3">
        <w:t>ASXL1, EZH2, SRSF2 eller IDH1/2 kan vurderes.</w:t>
      </w:r>
    </w:p>
    <w:p w14:paraId="05064E8C" w14:textId="77777777" w:rsidR="00563651" w:rsidRPr="00BF7230" w:rsidRDefault="00563651" w:rsidP="00BA17E9">
      <w:pPr>
        <w:pStyle w:val="Brdtekst0000"/>
      </w:pPr>
      <w:r>
        <w:t>Kronisk nøytrofil leukemi:</w:t>
      </w:r>
    </w:p>
    <w:p w14:paraId="5DFFF712" w14:textId="77777777" w:rsidR="00563651" w:rsidRPr="00BF7230" w:rsidRDefault="00563651" w:rsidP="00563651">
      <w:pPr>
        <w:pStyle w:val="Brdtekst"/>
      </w:pPr>
      <w:r>
        <w:t xml:space="preserve">CSF3R T618I mutasjon eller annen aktiverende mutasjon av CSF3R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p>
    <w:p w14:paraId="3FB65FCE" w14:textId="77777777" w:rsidR="00563651" w:rsidRPr="00BF7230" w:rsidRDefault="00563651" w:rsidP="00563651">
      <w:pPr>
        <w:pStyle w:val="Overskriftunr4"/>
      </w:pPr>
      <w:r w:rsidRPr="002203E3">
        <w:t>Systemisk mastocytose</w:t>
      </w:r>
    </w:p>
    <w:p w14:paraId="52863BC0" w14:textId="3C190A5D" w:rsidR="00563651" w:rsidRPr="00BF7230" w:rsidRDefault="00563651" w:rsidP="00563651">
      <w:pPr>
        <w:pStyle w:val="Brdtekst"/>
      </w:pPr>
      <w:r w:rsidRPr="002203E3">
        <w:t>PCR: KITD816Vmutasjon med allelspesifikk metode med minimum 0,1</w:t>
      </w:r>
      <w:r>
        <w:t> </w:t>
      </w:r>
      <w:r w:rsidRPr="002203E3">
        <w:t xml:space="preserve">% sensitivitet (blod eller </w:t>
      </w:r>
      <w:r w:rsidR="00FE58B8">
        <w:t>benmarg)</w:t>
      </w:r>
    </w:p>
    <w:p w14:paraId="02AF0D65" w14:textId="77777777" w:rsidR="00563651" w:rsidRPr="00BF7230" w:rsidRDefault="00563651" w:rsidP="00563651">
      <w:pPr>
        <w:pStyle w:val="Overskriftunr4"/>
      </w:pPr>
      <w:r w:rsidRPr="002203E3">
        <w:t>Myeloide og lymfoide neoplasmer assosiert med eosinofili</w:t>
      </w:r>
    </w:p>
    <w:p w14:paraId="10A18A9A" w14:textId="77777777" w:rsidR="00563651" w:rsidRPr="00BF7230" w:rsidRDefault="00563651" w:rsidP="00563651">
      <w:pPr>
        <w:pStyle w:val="Brdtekst"/>
      </w:pPr>
      <w:r w:rsidRPr="002203E3">
        <w:t xml:space="preserve">FISH/RT-PCR: PDGFRB, PDGFRA, FGFR1 rearrangement, PCM1-JAK2-fusjon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2203E3">
        <w:t xml:space="preserve"> (analysen bør utføres på beinmarg)</w:t>
      </w:r>
    </w:p>
    <w:p w14:paraId="204EDE30" w14:textId="77777777" w:rsidR="00563651" w:rsidRPr="00BF7230" w:rsidRDefault="00563651" w:rsidP="00563651">
      <w:pPr>
        <w:pStyle w:val="Overskriftunr4"/>
      </w:pPr>
      <w:r>
        <w:t>MDS/MPN</w:t>
      </w:r>
    </w:p>
    <w:p w14:paraId="0CAE9050" w14:textId="77777777" w:rsidR="00563651" w:rsidRPr="00BF7230" w:rsidRDefault="00563651" w:rsidP="00563651">
      <w:pPr>
        <w:pStyle w:val="Brdtekst"/>
      </w:pPr>
      <w:r>
        <w:t>JMML omtales ikke.</w:t>
      </w:r>
    </w:p>
    <w:p w14:paraId="1FE2FB5F" w14:textId="77777777" w:rsidR="00563651" w:rsidRPr="00BF7230" w:rsidRDefault="00563651" w:rsidP="00563651">
      <w:pPr>
        <w:pStyle w:val="Brdtekst"/>
      </w:pPr>
      <w:r>
        <w:t xml:space="preserve">Det kreves fravær av BCR-ABL1 fusjonstranskript, rearrangering av PDGFRA/-B eller FGFR1 og PCM1-JAK2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p w14:paraId="61D228BA" w14:textId="77777777" w:rsidR="00563651" w:rsidRPr="00BF7230" w:rsidRDefault="00563651" w:rsidP="00563651">
      <w:pPr>
        <w:pStyle w:val="Brdtekst"/>
      </w:pPr>
      <w:r>
        <w:t xml:space="preserve">Ved MDS/MPN med ringsideroblaster og trombocytose kreves fravær av (3;3)(q21;q26), inv(3)(q21q26) og del(5q). Det er da aktuelt å undersøke på SFRB1 mutasjon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 xml:space="preserve"> og for mutasjon i JAK2 V617F, CALR eller MPL genene.</w:t>
      </w:r>
    </w:p>
    <w:p w14:paraId="567150C5" w14:textId="77777777" w:rsidR="00563651" w:rsidRPr="00BF7230" w:rsidRDefault="00563651" w:rsidP="00563651">
      <w:pPr>
        <w:pStyle w:val="Brdtekst"/>
      </w:pPr>
      <w:r>
        <w:t xml:space="preserve">Dersom man ikke kan stille en sikker diagnose ved mistanke om KMML/aKML med tradisjonelle metoder (inkludert morfologi, flowcytometri og cytogenetikk), kan påvisning av de hyppigst assosierte mutasjonene støtte diagnosen (inkludert hhv. TET2, SRSF2, ASXL1 og SETBP1, samt SETBP1 og ETNK1)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p w14:paraId="5434704E" w14:textId="77777777" w:rsidR="00563651" w:rsidRPr="00BF7230" w:rsidRDefault="00563651" w:rsidP="00563651">
      <w:pPr>
        <w:pStyle w:val="Overskriftunr4"/>
      </w:pPr>
      <w:r>
        <w:t>Myelomatose</w:t>
      </w:r>
    </w:p>
    <w:p w14:paraId="7AC538E6" w14:textId="77777777" w:rsidR="00563651" w:rsidRPr="00BF7230" w:rsidRDefault="00563651" w:rsidP="00563651">
      <w:pPr>
        <w:pStyle w:val="Brdtekst"/>
      </w:pPr>
      <w:r w:rsidRPr="002203E3">
        <w:t>Analysen bør utføres på CD138 celler isolert fra heparin-beinmarg.</w:t>
      </w:r>
      <w:r>
        <w:t xml:space="preserve"> </w:t>
      </w:r>
      <w:r w:rsidRPr="002203E3">
        <w:t>Standard oppsett tilstrekkelig for prognose og evt behandlingsvalg: FISH t(4;14)/IGH-FGFR3/MMSET, t(11;14)/</w:t>
      </w:r>
      <w:r w:rsidRPr="009D55A2">
        <w:t xml:space="preserve"> IGH-CCND1</w:t>
      </w:r>
      <w:r w:rsidRPr="002203E3">
        <w:t xml:space="preserve">, del17p13/TP53. Se </w:t>
      </w:r>
      <w:r w:rsidR="00D301B8">
        <w:fldChar w:fldCharType="begin"/>
      </w:r>
      <w:r w:rsidR="00D301B8">
        <w:instrText xml:space="preserve"> REF _Ref21964627 \r \h </w:instrText>
      </w:r>
      <w:r w:rsidR="00D301B8">
        <w:fldChar w:fldCharType="separate"/>
      </w:r>
      <w:r w:rsidR="00302C07">
        <w:t>9.4.3</w:t>
      </w:r>
      <w:r w:rsidR="00D301B8">
        <w:fldChar w:fldCharType="end"/>
      </w:r>
      <w:r w:rsidRPr="002203E3">
        <w:t xml:space="preserve"> (St. Olav, Avdeling for patologi og medisinsk genetikk)</w:t>
      </w:r>
      <w:r>
        <w:t>.</w:t>
      </w:r>
    </w:p>
    <w:p w14:paraId="7B24C437" w14:textId="77777777" w:rsidR="00563651" w:rsidRPr="00BF7230" w:rsidRDefault="00563651" w:rsidP="00563651">
      <w:pPr>
        <w:pStyle w:val="Overskriftunr4"/>
      </w:pPr>
      <w:r w:rsidRPr="00804919">
        <w:t>Hårcelleleukemi</w:t>
      </w:r>
    </w:p>
    <w:p w14:paraId="4C886B24" w14:textId="77777777" w:rsidR="00563651" w:rsidRPr="00BF7230" w:rsidRDefault="00563651" w:rsidP="00BA17E9">
      <w:pPr>
        <w:pStyle w:val="Brdtekst0000"/>
      </w:pPr>
      <w:r>
        <w:t>Analysen bør utføres på benmarg.</w:t>
      </w:r>
    </w:p>
    <w:p w14:paraId="288312FB" w14:textId="77777777" w:rsidR="00563651" w:rsidRPr="00BF7230" w:rsidRDefault="00563651" w:rsidP="00563651">
      <w:pPr>
        <w:pStyle w:val="Brdtekst"/>
      </w:pPr>
      <w:r>
        <w:t>BRAF V600E (kun indisert dersom man ikke kommer i mål immunfenotyping og morfologi)</w:t>
      </w:r>
    </w:p>
    <w:p w14:paraId="477BE4ED" w14:textId="77777777" w:rsidR="00563651" w:rsidRPr="00BF7230" w:rsidRDefault="00563651" w:rsidP="00563651">
      <w:pPr>
        <w:pStyle w:val="Overskrift3"/>
      </w:pPr>
      <w:bookmarkStart w:id="53" w:name="_Toc463011894"/>
      <w:bookmarkStart w:id="54" w:name="_Toc536537249"/>
      <w:bookmarkStart w:id="55" w:name="_Toc41414612"/>
      <w:r w:rsidRPr="00C71A2C">
        <w:t>Svarrapport</w:t>
      </w:r>
      <w:bookmarkEnd w:id="53"/>
      <w:bookmarkEnd w:id="54"/>
      <w:bookmarkEnd w:id="55"/>
    </w:p>
    <w:p w14:paraId="770A2558" w14:textId="77777777" w:rsidR="00563651" w:rsidRPr="00BF7230" w:rsidRDefault="00563651" w:rsidP="00563651">
      <w:pPr>
        <w:pStyle w:val="Brdtekst"/>
      </w:pPr>
      <w:r>
        <w:t xml:space="preserve">Rapporten skal inneholde følgende </w:t>
      </w:r>
      <w:r>
        <w:fldChar w:fldCharType="begin"/>
      </w:r>
      <w:r w:rsidR="00796D2F">
        <w:instrText xml:space="preserve"> ADDIN EN.CITE &lt;EndNote&gt;&lt;Cite&gt;&lt;Author&gt;Hastings&lt;/Author&gt;&lt;Year&gt;2013&lt;/Year&gt;&lt;RecNum&gt;271&lt;/RecNum&gt;&lt;DisplayText&gt;(8)&lt;/DisplayText&gt;&lt;record&gt;&lt;rec-number&gt;271&lt;/rec-number&gt;&lt;foreign-keys&gt;&lt;key app="EN" db-id="sv2awxrxkxvax0ew5xdpazta20x99t502s00" timestamp="1474554043"&gt;271&lt;/key&gt;&lt;/foreign-keys&gt;&lt;ref-type name="Report"&gt;27&lt;/ref-type&gt;&lt;contributors&gt;&lt;authors&gt;&lt;author&gt;Hastings, R.&lt;/author&gt;&lt;author&gt;Howell, R.&lt;/author&gt;&lt;author&gt;Betts, D.&lt;/author&gt;&lt;author&gt;Porter, S.&lt;/author&gt;&lt;author&gt;Haferlach, C.&lt;/author&gt;&lt;author&gt;Dastugue, N.&lt;/author&gt;&lt;author&gt;Radford-Weiss, I.&lt;/author&gt;&lt;/authors&gt;&lt;/contributors&gt;&lt;titles&gt;&lt;title&gt;Guidelines and Quality Assurance for Acquired Cytogenetics: a common European framework for quality assessment for banded chromosome studies and molecular cytogenetic investigations of acquired abnormalities.&lt;/title&gt;&lt;/titles&gt;&lt;number&gt;European cytogeneticist association newsletter No. 31 January 2013&lt;/number&gt;&lt;dates&gt;&lt;year&gt;2013&lt;/year&gt;&lt;/dates&gt;&lt;pub-location&gt;Neuilly, France&lt;/pub-location&gt;&lt;publisher&gt;European cytogeneticist association&lt;/publisher&gt;&lt;urls&gt;&lt;related-urls&gt;&lt;url&gt;http://www.e-c-a.eu/files/downloads/Guidelines/NL31_Acquired_Guidelines.pdf&lt;/url&gt;&lt;/related-urls&gt;&lt;/urls&gt;&lt;/record&gt;&lt;/Cite&gt;&lt;/EndNote&gt;</w:instrText>
      </w:r>
      <w:r>
        <w:fldChar w:fldCharType="separate"/>
      </w:r>
      <w:r w:rsidR="00796D2F">
        <w:rPr>
          <w:noProof/>
        </w:rPr>
        <w:t>(8)</w:t>
      </w:r>
      <w:r>
        <w:fldChar w:fldCharType="end"/>
      </w:r>
      <w:r>
        <w:t>:</w:t>
      </w:r>
    </w:p>
    <w:p w14:paraId="5B47AB96" w14:textId="77777777" w:rsidR="00563651" w:rsidRPr="00BF7230" w:rsidRDefault="00563651" w:rsidP="00563651">
      <w:pPr>
        <w:pStyle w:val="Listepunkt1"/>
      </w:pPr>
      <w:r>
        <w:t>Hvilke analyser som er utført og resultatene på disse.</w:t>
      </w:r>
    </w:p>
    <w:p w14:paraId="678E74D4" w14:textId="77777777" w:rsidR="00563651" w:rsidRPr="00BF7230" w:rsidRDefault="00563651" w:rsidP="00563651">
      <w:pPr>
        <w:pStyle w:val="Listepunkt1"/>
      </w:pPr>
      <w:r>
        <w:t xml:space="preserve">Ved G-båndsanalyse skrives karyotype i henhold til ISCN nomenklatur 2016 </w:t>
      </w:r>
      <w:r>
        <w:fldChar w:fldCharType="begin"/>
      </w:r>
      <w:r w:rsidR="00796D2F">
        <w:instrText xml:space="preserve"> ADDIN EN.CITE &lt;EndNote&gt;&lt;Cite&gt;&lt;Author&gt;McGowan-Jordan&lt;/Author&gt;&lt;Year&gt;2016&lt;/Year&gt;&lt;RecNum&gt;273&lt;/RecNum&gt;&lt;DisplayText&gt;(11)&lt;/DisplayText&gt;&lt;record&gt;&lt;rec-number&gt;273&lt;/rec-number&gt;&lt;foreign-keys&gt;&lt;key app="EN" db-id="sv2awxrxkxvax0ew5xdpazta20x99t502s00" timestamp="1474554949"&gt;273&lt;/key&gt;&lt;/foreign-keys&gt;&lt;ref-type name="Edited Book"&gt;28&lt;/ref-type&gt;&lt;contributors&gt;&lt;authors&gt;&lt;author&gt;McGowan-Jordan, J.&lt;/author&gt;&lt;author&gt;Simons, A.&lt;/author&gt;&lt;author&gt;Schmid, M.&lt;/author&gt;&lt;/authors&gt;&lt;/contributors&gt;&lt;titles&gt;&lt;title&gt;ISCN 2016: an International System for Human Cytogenomic Nomenclature &lt;/title&gt;&lt;/titles&gt;&lt;dates&gt;&lt;year&gt;2016&lt;/year&gt;&lt;/dates&gt;&lt;pub-location&gt;Basel&lt;/pub-location&gt;&lt;publisher&gt;Krager&lt;/publisher&gt;&lt;urls&gt;&lt;/urls&gt;&lt;/record&gt;&lt;/Cite&gt;&lt;/EndNote&gt;</w:instrText>
      </w:r>
      <w:r>
        <w:fldChar w:fldCharType="separate"/>
      </w:r>
      <w:r w:rsidR="00796D2F">
        <w:rPr>
          <w:noProof/>
        </w:rPr>
        <w:t>(11)</w:t>
      </w:r>
      <w:r>
        <w:fldChar w:fldCharType="end"/>
      </w:r>
      <w:r>
        <w:t>.</w:t>
      </w:r>
    </w:p>
    <w:p w14:paraId="5F24D2F6" w14:textId="77777777" w:rsidR="00563651" w:rsidRPr="00BF7230" w:rsidRDefault="00563651" w:rsidP="00563651">
      <w:pPr>
        <w:pStyle w:val="Listepunkt1"/>
      </w:pPr>
      <w:r>
        <w:t>Antall celler som er analysert</w:t>
      </w:r>
    </w:p>
    <w:p w14:paraId="22BE216D" w14:textId="77777777" w:rsidR="00563651" w:rsidRPr="00BF7230" w:rsidRDefault="00563651" w:rsidP="00563651">
      <w:pPr>
        <w:pStyle w:val="Listepunkt1"/>
      </w:pPr>
      <w:r>
        <w:lastRenderedPageBreak/>
        <w:t>Ved sekvensering skrives sekvensvarianter ihht HGVS nomenklatur (15.11) (</w:t>
      </w:r>
      <w:hyperlink r:id="rId20" w:history="1">
        <w:r w:rsidRPr="00EF2D0B">
          <w:rPr>
            <w:rStyle w:val="Hyperkobling"/>
          </w:rPr>
          <w:t>http://varnomen.hgvs.org/</w:t>
        </w:r>
      </w:hyperlink>
      <w:r>
        <w:t>)</w:t>
      </w:r>
    </w:p>
    <w:p w14:paraId="73152850" w14:textId="77777777" w:rsidR="00563651" w:rsidRPr="00BF7230" w:rsidRDefault="00563651" w:rsidP="00563651">
      <w:pPr>
        <w:pStyle w:val="Listepunkt1"/>
      </w:pPr>
      <w:r>
        <w:t>Kort beskrivelse av klinisk relevante funn.</w:t>
      </w:r>
    </w:p>
    <w:p w14:paraId="0DB87D7A" w14:textId="77777777" w:rsidR="00563651" w:rsidRPr="00BF7230" w:rsidRDefault="00563651" w:rsidP="00563651">
      <w:pPr>
        <w:pStyle w:val="Listepunkt1"/>
      </w:pPr>
      <w:r>
        <w:t xml:space="preserve">Forhold mellom de enkelte funn og den kliniske problemstilling, evt andre mulig diagnoser </w:t>
      </w:r>
      <w:r>
        <w:fldChar w:fldCharType="begin"/>
      </w:r>
      <w:r w:rsidR="00796D2F">
        <w:instrText xml:space="preserve"> ADDIN EN.CITE &lt;EndNote&gt;&lt;Cite ExcludeAuth="1"&gt;&lt;Year&gt;2015&lt;/Year&gt;&lt;RecNum&gt;168&lt;/RecNum&gt;&lt;DisplayText&gt;(12)&lt;/DisplayText&gt;&lt;record&gt;&lt;rec-number&gt;168&lt;/rec-number&gt;&lt;foreign-keys&gt;&lt;key app="EN" db-id="sv2awxrxkxvax0ew5xdpazta20x99t502s00" timestamp="1403001485"&gt;168&lt;/key&gt;&lt;/foreign-keys&gt;&lt;ref-type name="Book"&gt;6&lt;/ref-type&gt;&lt;contributors&gt;&lt;tertiary-authors&gt;&lt;author&gt;Heim,S.&lt;/author&gt;&lt;author&gt;Mitelman,F.&lt;/author&gt;&lt;/tertiary-authors&gt;&lt;/contributors&gt;&lt;titles&gt;&lt;title&gt;Cancer cytogenetics&lt;/title&gt;&lt;/titles&gt;&lt;edition&gt;4.&lt;/edition&gt;&lt;reprint-edition&gt;Not in File&lt;/reprint-edition&gt;&lt;keywords&gt;&lt;keyword&gt;Cytogenetics&lt;/keyword&gt;&lt;/keywords&gt;&lt;dates&gt;&lt;year&gt;2015&lt;/year&gt;&lt;pub-dates&gt;&lt;date&gt;2009&lt;/date&gt;&lt;/pub-dates&gt;&lt;/dates&gt;&lt;pub-location&gt;Hoboken, N.J&lt;/pub-location&gt;&lt;publisher&gt;Wiley-Blackwell&lt;/publisher&gt;&lt;label&gt;350&lt;/label&gt;&lt;urls&gt;&lt;/urls&gt;&lt;/record&gt;&lt;/Cite&gt;&lt;/EndNote&gt;</w:instrText>
      </w:r>
      <w:r>
        <w:fldChar w:fldCharType="separate"/>
      </w:r>
      <w:r w:rsidR="00796D2F">
        <w:rPr>
          <w:noProof/>
        </w:rPr>
        <w:t>(12)</w:t>
      </w:r>
      <w:r>
        <w:fldChar w:fldCharType="end"/>
      </w:r>
      <w:r>
        <w:t>.</w:t>
      </w:r>
    </w:p>
    <w:p w14:paraId="79B260E6" w14:textId="77777777" w:rsidR="00563651" w:rsidRPr="00BF7230" w:rsidRDefault="00563651" w:rsidP="00563651">
      <w:pPr>
        <w:pStyle w:val="Listepunkt1"/>
      </w:pPr>
      <w:r>
        <w:t xml:space="preserve">Ved normale resultater ved FISH/PCR analyse må deteksjonsgrense bemerkes </w:t>
      </w:r>
      <w:r>
        <w:fldChar w:fldCharType="begin"/>
      </w:r>
      <w:r w:rsidR="00796D2F">
        <w:instrText xml:space="preserve"> ADDIN EN.CITE &lt;EndNote&gt;&lt;Cite&gt;&lt;Author&gt;Bustin&lt;/Author&gt;&lt;Year&gt;2010&lt;/Year&gt;&lt;RecNum&gt;165&lt;/RecNum&gt;&lt;DisplayText&gt;(13)&lt;/DisplayText&gt;&lt;record&gt;&lt;rec-number&gt;165&lt;/rec-number&gt;&lt;foreign-keys&gt;&lt;key app="EN" db-id="sv2awxrxkxvax0ew5xdpazta20x99t502s00" timestamp="1403001485"&gt;165&lt;/key&gt;&lt;/foreign-keys&gt;&lt;ref-type name="Journal Article"&gt;17&lt;/ref-type&gt;&lt;contributors&gt;&lt;authors&gt;&lt;author&gt;Bustin,S.A.&lt;/author&gt;&lt;author&gt;Beaulieu,J.F.&lt;/author&gt;&lt;author&gt;Huggett,J.&lt;/author&gt;&lt;author&gt;Jaggi,R.&lt;/author&gt;&lt;author&gt;Kibenge,F.S.&lt;/author&gt;&lt;author&gt;Olsvik,P.A.&lt;/author&gt;&lt;author&gt;Penning,L.C.&lt;/author&gt;&lt;author&gt;Toegel,S.&lt;/author&gt;&lt;/authors&gt;&lt;/contributors&gt;&lt;titles&gt;&lt;title&gt;MIQE precis: Practical implementation of minimum standard guidelines for fluorescence-based quantitative real-time PCR experiments&lt;/title&gt;&lt;secondary-title&gt;BMC Mol Biol&lt;/secondary-title&gt;&lt;/titles&gt;&lt;periodical&gt;&lt;full-title&gt;BMC Mol Biol&lt;/full-title&gt;&lt;/periodical&gt;&lt;pages&gt;74&lt;/pages&gt;&lt;volume&gt;11&lt;/volume&gt;&lt;reprint-edition&gt;Not in File&lt;/reprint-edition&gt;&lt;keywords&gt;&lt;keyword&gt;article&lt;/keyword&gt;&lt;keyword&gt;editorial&lt;/keyword&gt;&lt;keyword&gt;Fluorescence&lt;/keyword&gt;&lt;keyword&gt;instrumentation&lt;/keyword&gt;&lt;keyword&gt;methods&lt;/keyword&gt;&lt;keyword&gt;Peer Review,Research&lt;/keyword&gt;&lt;keyword&gt;Periodicals as Topic&lt;/keyword&gt;&lt;keyword&gt;Polymerase Chain Reaction&lt;/keyword&gt;&lt;keyword&gt;Publishing&lt;/keyword&gt;&lt;keyword&gt;standard&lt;/keyword&gt;&lt;keyword&gt;standards&lt;/keyword&gt;&lt;/keywords&gt;&lt;dates&gt;&lt;year&gt;2010&lt;/year&gt;&lt;pub-dates&gt;&lt;date&gt;2010&lt;/date&gt;&lt;/pub-dates&gt;&lt;/dates&gt;&lt;label&gt;347&lt;/label&gt;&lt;urls&gt;&lt;/urls&gt;&lt;/record&gt;&lt;/Cite&gt;&lt;/EndNote&gt;</w:instrText>
      </w:r>
      <w:r>
        <w:fldChar w:fldCharType="separate"/>
      </w:r>
      <w:r w:rsidR="00796D2F">
        <w:rPr>
          <w:noProof/>
        </w:rPr>
        <w:t>(13)</w:t>
      </w:r>
      <w:r>
        <w:fldChar w:fldCharType="end"/>
      </w:r>
      <w:r>
        <w:t>.</w:t>
      </w:r>
    </w:p>
    <w:p w14:paraId="4B3C3E81" w14:textId="77777777" w:rsidR="00563651" w:rsidRPr="00BF7230" w:rsidRDefault="00563651" w:rsidP="00563651">
      <w:pPr>
        <w:pStyle w:val="Listepunkt1"/>
      </w:pPr>
      <w:r>
        <w:t>Eventuelle begrensinger ved analysen eller nødvendige tilleggsanalyser bør bemerkes.</w:t>
      </w:r>
    </w:p>
    <w:p w14:paraId="6136CAE1" w14:textId="77777777" w:rsidR="00563651" w:rsidRPr="00BF7230" w:rsidRDefault="00563651" w:rsidP="00563651">
      <w:pPr>
        <w:pStyle w:val="Listepunkt1"/>
      </w:pPr>
      <w:r>
        <w:t>Dersom det foreligger informasjon om forventet behandlingsrespons eller prognose bør dette også kommenteres, gjerne med prognosegruppe ihht til det gjeldende handlingsprogram.</w:t>
      </w:r>
    </w:p>
    <w:p w14:paraId="0E1208C9" w14:textId="77777777" w:rsidR="00563651" w:rsidRPr="00BF7230" w:rsidRDefault="00563651" w:rsidP="00563651">
      <w:pPr>
        <w:pStyle w:val="Overskrift2"/>
      </w:pPr>
      <w:bookmarkStart w:id="56" w:name="_Toc463011895"/>
      <w:bookmarkStart w:id="57" w:name="_Toc536537250"/>
      <w:bookmarkStart w:id="58" w:name="_Toc41414613"/>
      <w:r w:rsidRPr="002203E3">
        <w:t>Flowcytometrisk immunfenotyping</w:t>
      </w:r>
      <w:bookmarkEnd w:id="56"/>
      <w:bookmarkEnd w:id="57"/>
      <w:bookmarkEnd w:id="58"/>
    </w:p>
    <w:p w14:paraId="64E7C1D6" w14:textId="77777777" w:rsidR="00563651" w:rsidRPr="00BF7230" w:rsidRDefault="00563651" w:rsidP="00563651">
      <w:pPr>
        <w:pStyle w:val="Brdtekst"/>
      </w:pPr>
      <w:r w:rsidRPr="00E6032E">
        <w:t>Hensikten med immunfenotyping ved leukemi og lymfom er å identifisere de(n) neoplastiske celletype(r).</w:t>
      </w:r>
      <w:r>
        <w:t xml:space="preserve"> </w:t>
      </w:r>
      <w:r w:rsidRPr="00E6032E">
        <w:t>Mengde, linjetilhørighet og modningsnivå skal bestemmes, i tillegg til eventuelle unormale fenotyper som kan brukes til vurdering av minimal residual sykdom (MRD).</w:t>
      </w:r>
    </w:p>
    <w:p w14:paraId="2A041F23" w14:textId="77777777" w:rsidR="00563651" w:rsidRPr="00BF7230" w:rsidRDefault="00563651" w:rsidP="00563651">
      <w:pPr>
        <w:pStyle w:val="Brdtekst"/>
      </w:pPr>
      <w:r>
        <w:t xml:space="preserve">Det er </w:t>
      </w:r>
      <w:r w:rsidRPr="00E6032E">
        <w:t xml:space="preserve">essensielt at det gis kortfattede kliniske opplysninger med klar problemstilling slik at laboratoriet kan avgjøre hva som skal </w:t>
      </w:r>
      <w:r>
        <w:t>gjøres. Oppgi/rekvirer også leukocyttallet.</w:t>
      </w:r>
    </w:p>
    <w:p w14:paraId="7B2B46DF" w14:textId="77777777" w:rsidR="00563651" w:rsidRPr="00BF7230" w:rsidRDefault="00563651" w:rsidP="00563651">
      <w:pPr>
        <w:pStyle w:val="Overskrift3"/>
      </w:pPr>
      <w:bookmarkStart w:id="59" w:name="_Toc463011896"/>
      <w:bookmarkStart w:id="60" w:name="_Toc536537251"/>
      <w:bookmarkStart w:id="61" w:name="_Toc41414614"/>
      <w:r w:rsidRPr="00C71A2C">
        <w:t>Prøvebehandling/transport</w:t>
      </w:r>
      <w:bookmarkEnd w:id="59"/>
      <w:bookmarkEnd w:id="60"/>
      <w:bookmarkEnd w:id="61"/>
    </w:p>
    <w:p w14:paraId="464ACBF4" w14:textId="77777777" w:rsidR="00563651" w:rsidRPr="00BF7230" w:rsidRDefault="00563651" w:rsidP="00563651">
      <w:pPr>
        <w:pStyle w:val="Brdtekst"/>
      </w:pPr>
      <w:r w:rsidRPr="00E6032E">
        <w:t>Immunfenotyping krever levende celler; prøven må derfor alltid oppbevares ved romtemperatur; mellom 16</w:t>
      </w:r>
      <w:r>
        <w:t>–</w:t>
      </w:r>
      <w:r w:rsidRPr="00E6032E">
        <w:t>22</w:t>
      </w:r>
      <w:r>
        <w:t> </w:t>
      </w:r>
      <w:r w:rsidRPr="00E6032E">
        <w:t>°C (unngå temperaturer under 4</w:t>
      </w:r>
      <w:r>
        <w:t> </w:t>
      </w:r>
      <w:r w:rsidRPr="00E6032E">
        <w:t>°C og over 30</w:t>
      </w:r>
      <w:r>
        <w:t> </w:t>
      </w:r>
      <w:r w:rsidRPr="00E6032E">
        <w:t>°C).</w:t>
      </w:r>
      <w:r>
        <w:t xml:space="preserve"> </w:t>
      </w:r>
      <w:r w:rsidRPr="00E6032E">
        <w:t>Kortest mulig transporttid direkte til laboratoriet er viktig. Presis og korrekt merking av alle glass, rekvisisjon og forsendelsespapirer er viktig. Gi eventuelt laboratoriet beskjed om at prøve er sendt.</w:t>
      </w:r>
    </w:p>
    <w:p w14:paraId="3E7F1BB1" w14:textId="77777777" w:rsidR="00563651" w:rsidRPr="00BF7230" w:rsidRDefault="00563651" w:rsidP="00563651">
      <w:pPr>
        <w:pStyle w:val="Overskrift3"/>
      </w:pPr>
      <w:bookmarkStart w:id="62" w:name="_Toc463011897"/>
      <w:bookmarkStart w:id="63" w:name="_Toc536537252"/>
      <w:bookmarkStart w:id="64" w:name="_Toc41414615"/>
      <w:r w:rsidRPr="00C71A2C">
        <w:t>Prøvemateriale</w:t>
      </w:r>
      <w:bookmarkEnd w:id="62"/>
      <w:bookmarkEnd w:id="63"/>
      <w:bookmarkEnd w:id="64"/>
    </w:p>
    <w:p w14:paraId="2D563D27" w14:textId="15DB975A" w:rsidR="00563651" w:rsidRPr="00BF7230" w:rsidRDefault="00563651" w:rsidP="00563651">
      <w:pPr>
        <w:pStyle w:val="Brdtekst"/>
      </w:pPr>
      <w:r w:rsidRPr="00E6032E">
        <w:t xml:space="preserve">Vanligvis blod og/eller </w:t>
      </w:r>
      <w:r>
        <w:t>beinmarg</w:t>
      </w:r>
      <w:r w:rsidRPr="00E6032E">
        <w:t>smateriale.</w:t>
      </w:r>
      <w:r w:rsidRPr="00D574AC">
        <w:t xml:space="preserve"> Ved </w:t>
      </w:r>
      <w:r>
        <w:t xml:space="preserve">akutt leukemi </w:t>
      </w:r>
      <w:r w:rsidRPr="00D574AC">
        <w:t xml:space="preserve">er </w:t>
      </w:r>
      <w:r>
        <w:t>beinmarg</w:t>
      </w:r>
      <w:r w:rsidRPr="00D574AC">
        <w:t>saspirat å foretrekke, men ved betydelig andel blaster i blod (ca &gt;</w:t>
      </w:r>
      <w:r>
        <w:t>1</w:t>
      </w:r>
      <w:r w:rsidRPr="00D574AC">
        <w:t>0</w:t>
      </w:r>
      <w:r>
        <w:t> </w:t>
      </w:r>
      <w:r w:rsidRPr="00D574AC">
        <w:t>%) kan de</w:t>
      </w:r>
      <w:r w:rsidR="00FE58B8">
        <w:t>t</w:t>
      </w:r>
      <w:r w:rsidRPr="00D574AC">
        <w:t>t</w:t>
      </w:r>
      <w:r w:rsidR="00FE58B8">
        <w:t>e</w:t>
      </w:r>
      <w:r w:rsidRPr="00D574AC">
        <w:t xml:space="preserve"> anvendes.</w:t>
      </w:r>
      <w:r w:rsidRPr="00E6032E">
        <w:t xml:space="preserve"> Finnålsaspirat, sp</w:t>
      </w:r>
      <w:r>
        <w:t xml:space="preserve">inalvæske, ascites ved mistanke </w:t>
      </w:r>
      <w:r w:rsidRPr="00E6032E">
        <w:t>om infiltrasjon i aktuelt organ.</w:t>
      </w:r>
    </w:p>
    <w:p w14:paraId="6074D190" w14:textId="77777777" w:rsidR="00563651" w:rsidRPr="00BF7230" w:rsidRDefault="00563651" w:rsidP="00563651">
      <w:pPr>
        <w:pStyle w:val="Brdtekst"/>
      </w:pPr>
      <w:r w:rsidRPr="00D5687F">
        <w:rPr>
          <w:rStyle w:val="TFet"/>
        </w:rPr>
        <w:t>Perifert blod</w:t>
      </w:r>
      <w:r w:rsidRPr="00E6032E">
        <w:t>: Antikoagulans; EDTA, (citrat går også), 3</w:t>
      </w:r>
      <w:r>
        <w:t>mL</w:t>
      </w:r>
      <w:r w:rsidRPr="00E6032E">
        <w:t xml:space="preserve"> vanligvis nok. Bør analyseres innen 2</w:t>
      </w:r>
      <w:r w:rsidR="00BA17E9">
        <w:t> </w:t>
      </w:r>
      <w:r w:rsidRPr="00E6032E">
        <w:t>døgn.</w:t>
      </w:r>
    </w:p>
    <w:p w14:paraId="7C987DB1" w14:textId="77777777" w:rsidR="00563651" w:rsidRPr="00BF7230" w:rsidRDefault="00563651" w:rsidP="00563651">
      <w:pPr>
        <w:pStyle w:val="Brdtekst"/>
      </w:pPr>
      <w:r w:rsidRPr="007F7691">
        <w:rPr>
          <w:rStyle w:val="TFet"/>
        </w:rPr>
        <w:t>Beinmargsaspirat</w:t>
      </w:r>
      <w:r w:rsidRPr="00E6032E">
        <w:t>: Antikoagulans; heparin (5000</w:t>
      </w:r>
      <w:r>
        <w:t>IE/mL</w:t>
      </w:r>
      <w:r w:rsidRPr="00E6032E">
        <w:t xml:space="preserve"> uten konserveringsmiddel) tilsatt sprøyten f</w:t>
      </w:r>
      <w:r>
        <w:t>ør aspirasjon (min 500 IE/mL</w:t>
      </w:r>
      <w:r w:rsidRPr="00E6032E">
        <w:t xml:space="preserve"> aspirat)</w:t>
      </w:r>
      <w:r>
        <w:t xml:space="preserve"> eller citrat. </w:t>
      </w:r>
      <w:r w:rsidRPr="00E6032E">
        <w:t>Bør analyseres raskest mulig, helst innen 1 døgn. (Spesielt A</w:t>
      </w:r>
      <w:r>
        <w:t>ML</w:t>
      </w:r>
      <w:r w:rsidRPr="00E6032E">
        <w:t xml:space="preserve"> celler forringes betydelig i løpet av første døgn). </w:t>
      </w:r>
      <w:r>
        <w:t>Prøvevolum; 1–3mL</w:t>
      </w:r>
      <w:r w:rsidRPr="00E6032E">
        <w:t xml:space="preserve"> (avhengig av leukocyttall og problemstilling).</w:t>
      </w:r>
    </w:p>
    <w:p w14:paraId="011ADD3A" w14:textId="77777777" w:rsidR="00563651" w:rsidRPr="00BF7230" w:rsidRDefault="00563651" w:rsidP="00563651">
      <w:pPr>
        <w:pStyle w:val="Brdtekst"/>
      </w:pPr>
      <w:r w:rsidRPr="007F7691">
        <w:rPr>
          <w:rStyle w:val="TFet"/>
        </w:rPr>
        <w:t>Spinalvæske</w:t>
      </w:r>
      <w:r w:rsidRPr="00E6032E">
        <w:t xml:space="preserve">: Antikoagulans unødvendig, volum er avhengig av celletall (minst 1 </w:t>
      </w:r>
      <w:r>
        <w:t>mL</w:t>
      </w:r>
      <w:r w:rsidRPr="00E6032E">
        <w:t>). Celledød skjer meget raskt (&gt;90</w:t>
      </w:r>
      <w:r>
        <w:t> </w:t>
      </w:r>
      <w:r w:rsidRPr="00E6032E">
        <w:t>% etter 1 time)</w:t>
      </w:r>
      <w:r>
        <w:t xml:space="preserve">. Spinalvæsken bør tilsettes stabiliserende transportmedium ved prøvetaking </w:t>
      </w:r>
      <w:r w:rsidRPr="00E6032E">
        <w:t>(for spesialmedium; kontakt laboratorium).</w:t>
      </w:r>
    </w:p>
    <w:p w14:paraId="7EA59929" w14:textId="77777777" w:rsidR="00563651" w:rsidRPr="00BF7230" w:rsidRDefault="00563651" w:rsidP="00563651">
      <w:pPr>
        <w:pStyle w:val="Brdtekst"/>
      </w:pPr>
      <w:r w:rsidRPr="007F7691">
        <w:rPr>
          <w:rStyle w:val="TFet"/>
        </w:rPr>
        <w:t>Ascites</w:t>
      </w:r>
      <w:r w:rsidRPr="00355466">
        <w:t>:</w:t>
      </w:r>
      <w:r w:rsidRPr="007729A1">
        <w:t xml:space="preserve"> </w:t>
      </w:r>
      <w:r w:rsidRPr="00355466">
        <w:rPr>
          <w:rStyle w:val="TKursiv"/>
        </w:rPr>
        <w:t>BAL og finnålsaspirat</w:t>
      </w:r>
      <w:r w:rsidRPr="00E6032E">
        <w:t>: Antikoagulans; som for spinalvæske</w:t>
      </w:r>
    </w:p>
    <w:p w14:paraId="31F1C8B6" w14:textId="77777777" w:rsidR="00563651" w:rsidRPr="00BF7230" w:rsidRDefault="00563651" w:rsidP="00563651">
      <w:pPr>
        <w:pStyle w:val="Brdtekst"/>
      </w:pPr>
      <w:r w:rsidRPr="007F7691">
        <w:rPr>
          <w:rStyle w:val="TFet"/>
        </w:rPr>
        <w:t>Biopsier</w:t>
      </w:r>
      <w:r w:rsidRPr="00E6032E">
        <w:t xml:space="preserve">: Antikoagulans unødvendig. Tilsettes 1 </w:t>
      </w:r>
      <w:r>
        <w:t>mL</w:t>
      </w:r>
      <w:r w:rsidRPr="00E6032E">
        <w:t xml:space="preserve"> isoton saltvann.</w:t>
      </w:r>
    </w:p>
    <w:p w14:paraId="23ADB514" w14:textId="77777777" w:rsidR="00563651" w:rsidRPr="00BF7230" w:rsidRDefault="00563651" w:rsidP="00563651">
      <w:pPr>
        <w:pStyle w:val="Overskrift3"/>
      </w:pPr>
      <w:bookmarkStart w:id="65" w:name="_Toc463011898"/>
      <w:bookmarkStart w:id="66" w:name="_Toc536537253"/>
      <w:bookmarkStart w:id="67" w:name="_Toc41414616"/>
      <w:r>
        <w:lastRenderedPageBreak/>
        <w:t>P</w:t>
      </w:r>
      <w:r w:rsidRPr="00C71A2C">
        <w:t>roblemstillinger for immunfenotyping</w:t>
      </w:r>
      <w:bookmarkEnd w:id="65"/>
      <w:bookmarkEnd w:id="66"/>
      <w:bookmarkEnd w:id="67"/>
    </w:p>
    <w:p w14:paraId="5A087444" w14:textId="77777777" w:rsidR="00563651" w:rsidRPr="00BF7230" w:rsidRDefault="00563651" w:rsidP="00563651">
      <w:pPr>
        <w:pStyle w:val="Brdtekst"/>
      </w:pPr>
      <w:r w:rsidRPr="00E6032E">
        <w:t xml:space="preserve">Meningsfylte resultater fra immunfenotyping forutsetter en klar problemstilling. </w:t>
      </w:r>
      <w:r w:rsidRPr="00D574AC">
        <w:t>Et utstryk bør normalt alltid være vurdert før immunfenotyping, med mindre indikasjonen er sterk.</w:t>
      </w:r>
      <w:r>
        <w:t xml:space="preserve"> </w:t>
      </w:r>
      <w:r w:rsidRPr="00E6032E">
        <w:t>Immunfenotyping er indisert ved</w:t>
      </w:r>
      <w:r>
        <w:t xml:space="preserve"> </w:t>
      </w:r>
      <w:r>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 </w:instrText>
      </w:r>
      <w:r w:rsidR="00796D2F">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EN.CITE.DATA </w:instrText>
      </w:r>
      <w:r w:rsidR="00796D2F">
        <w:fldChar w:fldCharType="end"/>
      </w:r>
      <w:r>
        <w:fldChar w:fldCharType="separate"/>
      </w:r>
      <w:r w:rsidR="00796D2F">
        <w:rPr>
          <w:noProof/>
        </w:rPr>
        <w:t>(14;15)</w:t>
      </w:r>
      <w:r>
        <w:fldChar w:fldCharType="end"/>
      </w:r>
      <w:r w:rsidRPr="00E6032E">
        <w:t>:</w:t>
      </w:r>
    </w:p>
    <w:p w14:paraId="116130CB" w14:textId="77777777" w:rsidR="00563651" w:rsidRPr="00BF7230" w:rsidRDefault="00563651" w:rsidP="00BA17E9">
      <w:pPr>
        <w:pStyle w:val="Brdtekst0000"/>
      </w:pPr>
      <w:r w:rsidRPr="003A08A4">
        <w:t>Klar indikasjon:</w:t>
      </w:r>
    </w:p>
    <w:p w14:paraId="58999849" w14:textId="77777777" w:rsidR="00563651" w:rsidRPr="00BF7230" w:rsidRDefault="00563651" w:rsidP="00563651">
      <w:pPr>
        <w:pStyle w:val="Listepunkt1"/>
      </w:pPr>
      <w:r w:rsidRPr="003A08A4">
        <w:t>Utredning av akutt leukemi</w:t>
      </w:r>
    </w:p>
    <w:p w14:paraId="17741FBC" w14:textId="77777777" w:rsidR="00563651" w:rsidRPr="00BF7230" w:rsidRDefault="00563651" w:rsidP="00563651">
      <w:pPr>
        <w:pStyle w:val="Listepunkt1"/>
      </w:pPr>
      <w:r w:rsidRPr="003A08A4">
        <w:t>Mistanke om CNS-affeksjon ved akutt leukemi</w:t>
      </w:r>
    </w:p>
    <w:p w14:paraId="5CF22266" w14:textId="77777777" w:rsidR="00563651" w:rsidRPr="00BF7230" w:rsidRDefault="00563651" w:rsidP="00563651">
      <w:pPr>
        <w:pStyle w:val="Listepunkt1"/>
      </w:pPr>
      <w:r w:rsidRPr="003A08A4">
        <w:t>Utredning av kronisk lymfoproliferativ lidelse</w:t>
      </w:r>
    </w:p>
    <w:p w14:paraId="501E783F" w14:textId="77777777" w:rsidR="00563651" w:rsidRPr="00BF7230" w:rsidRDefault="00563651" w:rsidP="00563651">
      <w:pPr>
        <w:pStyle w:val="Listepunkt1"/>
      </w:pPr>
      <w:r w:rsidRPr="003A08A4">
        <w:t>Utredning av lymfom</w:t>
      </w:r>
    </w:p>
    <w:p w14:paraId="3BF7F6E2" w14:textId="77777777" w:rsidR="00563651" w:rsidRPr="00BF7230" w:rsidRDefault="00563651" w:rsidP="00563651">
      <w:pPr>
        <w:pStyle w:val="Listepunkt1"/>
      </w:pPr>
      <w:r w:rsidRPr="003A08A4">
        <w:t>Mistanke om paroksysmal nokturnal hemoglobinuri (perifert blod)</w:t>
      </w:r>
    </w:p>
    <w:p w14:paraId="32C70874" w14:textId="77777777" w:rsidR="00563651" w:rsidRPr="00BF7230" w:rsidRDefault="00563651" w:rsidP="00563651">
      <w:pPr>
        <w:pStyle w:val="Listepunkt1"/>
      </w:pPr>
      <w:r w:rsidRPr="003A08A4">
        <w:t xml:space="preserve">MRD </w:t>
      </w:r>
      <w:r>
        <w:t>ved ALL.</w:t>
      </w:r>
    </w:p>
    <w:p w14:paraId="189C2781" w14:textId="77777777" w:rsidR="00563651" w:rsidRPr="00BF7230" w:rsidRDefault="00563651" w:rsidP="00BA17E9">
      <w:pPr>
        <w:pStyle w:val="Brdtekst0800"/>
      </w:pPr>
      <w:r w:rsidRPr="003A08A4">
        <w:t xml:space="preserve">Immunfenotyping </w:t>
      </w:r>
      <w:r w:rsidRPr="0020240F">
        <w:rPr>
          <w:rStyle w:val="TUnderstrek"/>
        </w:rPr>
        <w:t>kan</w:t>
      </w:r>
      <w:r>
        <w:t xml:space="preserve"> være nyttig:</w:t>
      </w:r>
    </w:p>
    <w:p w14:paraId="39A43FC7" w14:textId="77777777" w:rsidR="00563651" w:rsidRPr="00BF7230" w:rsidRDefault="00563651" w:rsidP="00563651">
      <w:pPr>
        <w:pStyle w:val="Brdtekst"/>
      </w:pPr>
      <w:r w:rsidRPr="003A08A4">
        <w:t>Diagnosen vil i disse tilfellene ofte baseres på andre kriterier enn immu</w:t>
      </w:r>
      <w:r w:rsidRPr="00347135">
        <w:t>n</w:t>
      </w:r>
      <w:r w:rsidRPr="003A08A4">
        <w:t>fenotyping, og undersøkelsen bø</w:t>
      </w:r>
      <w:r>
        <w:t>r</w:t>
      </w:r>
      <w:r w:rsidRPr="003A08A4">
        <w:t xml:space="preserve"> da utgå når den ikke er diagnostisk nødvendig. Behandlende lege bør vurdere i hvert enkelt tilfelle om immunfenotyping er indisert.</w:t>
      </w:r>
    </w:p>
    <w:p w14:paraId="6D2F8CCF" w14:textId="77777777" w:rsidR="00563651" w:rsidRPr="00BF7230" w:rsidRDefault="00563651" w:rsidP="00563651">
      <w:pPr>
        <w:pStyle w:val="Listepunkt1"/>
      </w:pPr>
      <w:r w:rsidRPr="00347135">
        <w:t>Mistanke om blastkrise ved KML; diagnosen blastkrise stilles uten immunfenotyping, men etter at diagnosen eventuelt er stilt kan det utføres immunfenotyping for å avgjøre om det er en myeloid eller lymfatisk blastkrise.</w:t>
      </w:r>
    </w:p>
    <w:p w14:paraId="5439C108" w14:textId="77777777" w:rsidR="00563651" w:rsidRPr="00BF7230" w:rsidRDefault="00563651" w:rsidP="00563651">
      <w:pPr>
        <w:pStyle w:val="Listepunkt1"/>
      </w:pPr>
      <w:r w:rsidRPr="00347135">
        <w:t>Kvantitering av CD34+ celler i perifert blod ved diagnose av myelofibrose og myelodysplasi dersom man mener dette er avgjørende for den prognostiske vurderingen. Ellers har immunfenotyping ingen plass ved kontroll av myelofibrose og myelodysplasi</w:t>
      </w:r>
      <w:r w:rsidRPr="003A08A4">
        <w:t>.</w:t>
      </w:r>
    </w:p>
    <w:p w14:paraId="46AF3609" w14:textId="77777777" w:rsidR="00563651" w:rsidRPr="00BF7230" w:rsidRDefault="00563651" w:rsidP="00563651">
      <w:pPr>
        <w:pStyle w:val="Listepunkt1"/>
      </w:pPr>
      <w:r w:rsidRPr="003A08A4">
        <w:t>Myelomatose; kun ved tvil om diagnosen</w:t>
      </w:r>
    </w:p>
    <w:p w14:paraId="4AB8C0D9" w14:textId="77777777" w:rsidR="00563651" w:rsidRPr="00BF7230" w:rsidRDefault="00563651" w:rsidP="00563651">
      <w:pPr>
        <w:pStyle w:val="Listepunkt1"/>
      </w:pPr>
      <w:r w:rsidRPr="003A08A4">
        <w:t>Mistanke om Richters transformasjon, ellers har immunfenotyping ingen plass ved kontroll av KLL</w:t>
      </w:r>
    </w:p>
    <w:p w14:paraId="2CCB2CE9" w14:textId="77777777" w:rsidR="00563651" w:rsidRPr="00BF7230" w:rsidRDefault="00563651" w:rsidP="00563651">
      <w:pPr>
        <w:pStyle w:val="Listepunkt1"/>
      </w:pPr>
      <w:r w:rsidRPr="003A08A4">
        <w:t>Diagnose av KMML</w:t>
      </w:r>
    </w:p>
    <w:p w14:paraId="0986A597" w14:textId="77777777" w:rsidR="00563651" w:rsidRPr="00BF7230" w:rsidRDefault="00563651" w:rsidP="00563651">
      <w:pPr>
        <w:pStyle w:val="Listepunkt1"/>
      </w:pPr>
      <w:r w:rsidRPr="003A08A4">
        <w:t>Diagnose av KML (</w:t>
      </w:r>
      <w:r w:rsidRPr="0020240F">
        <w:rPr>
          <w:rStyle w:val="TUnderstrek"/>
        </w:rPr>
        <w:t>ikke</w:t>
      </w:r>
      <w:r w:rsidRPr="003A08A4">
        <w:t xml:space="preserve"> nødvendig ved typiske funn ellers)</w:t>
      </w:r>
    </w:p>
    <w:p w14:paraId="0D8B3526" w14:textId="77777777" w:rsidR="00563651" w:rsidRDefault="00563651" w:rsidP="00563651">
      <w:pPr>
        <w:pStyle w:val="Listepunkt1"/>
      </w:pPr>
      <w:r>
        <w:t>MDS</w:t>
      </w:r>
    </w:p>
    <w:p w14:paraId="3082BB7D" w14:textId="77777777" w:rsidR="000B1DFF" w:rsidRPr="00BF7230" w:rsidRDefault="000B1DFF" w:rsidP="00563651">
      <w:pPr>
        <w:pStyle w:val="Listepunkt1"/>
      </w:pPr>
      <w:r>
        <w:t>MRD ved AML etter 2. konsolideringskur og før allogen stamcelletransplantasjon</w:t>
      </w:r>
    </w:p>
    <w:p w14:paraId="225F653B" w14:textId="77777777" w:rsidR="00563651" w:rsidRPr="00BF7230" w:rsidRDefault="00563651" w:rsidP="00563651">
      <w:pPr>
        <w:pStyle w:val="Overskrift3"/>
      </w:pPr>
      <w:bookmarkStart w:id="68" w:name="_Toc463011899"/>
      <w:bookmarkStart w:id="69" w:name="_Toc536537254"/>
      <w:bookmarkStart w:id="70" w:name="_Toc41414617"/>
      <w:r w:rsidRPr="00C71A2C">
        <w:t>Resultater</w:t>
      </w:r>
      <w:bookmarkEnd w:id="68"/>
      <w:bookmarkEnd w:id="69"/>
      <w:bookmarkEnd w:id="70"/>
    </w:p>
    <w:p w14:paraId="40BB5277" w14:textId="77777777" w:rsidR="00563651" w:rsidRPr="00BF7230" w:rsidRDefault="00563651" w:rsidP="00563651">
      <w:pPr>
        <w:pStyle w:val="Brdtekst"/>
      </w:pPr>
      <w:r>
        <w:t>Linjetilhørighet kan en sjelden gang være vanskelig å bestemme da det ikke finnes helt spesifikke markører. Det henvises til gjeldende WHO klassifikasjon for kriterier for tilkjenning av linjetilhørighet og også for modning. Det er viktig å vite at andel «blaster» ved immunfenotyping ikke nødvendigvis vil være identisk med blaster observert ved mikroskopi.</w:t>
      </w:r>
    </w:p>
    <w:p w14:paraId="6D576463" w14:textId="77777777" w:rsidR="00563651" w:rsidRPr="00BF7230" w:rsidRDefault="00563651" w:rsidP="00563651">
      <w:pPr>
        <w:pStyle w:val="Brdtekst"/>
      </w:pPr>
      <w:r w:rsidRPr="00355466">
        <w:rPr>
          <w:rStyle w:val="TKursiv"/>
        </w:rPr>
        <w:t>Mengden av en populasjon</w:t>
      </w:r>
      <w:r w:rsidRPr="00355466">
        <w:t xml:space="preserve"> a</w:t>
      </w:r>
      <w:r>
        <w:t>ngis som prosent av viable leukocytter eller som andel av alle viable kjerneholdige celler. Vær oppmerksom på at grad av blodtilblanding vil influere resultatet av immunfenotyping sammenliknet med utstryk (med mindre man bruker materiale fra samme uttrekk til begge undersøkelsene).</w:t>
      </w:r>
    </w:p>
    <w:p w14:paraId="4CB31CE8" w14:textId="77777777" w:rsidR="00563651" w:rsidRPr="00BF7230" w:rsidRDefault="00563651" w:rsidP="00563651">
      <w:pPr>
        <w:pStyle w:val="Brdtekst"/>
      </w:pPr>
      <w:r>
        <w:t>Populasjoners immunfenotypiske normalitet vurderes ut fra om de har aberrant ekspresjon av linjemarkører de normalt ikke skal ha (f.eks. CD7 på myeloide celler), eller om de har for lite/for mye av en markør (f.eks. for mye CD10 på B precursor celler), eller om de uttrykker markører som normalt ikke skal være tilstede samtidig (f.eks. CD10++ og CD20 på B celler).</w:t>
      </w:r>
    </w:p>
    <w:p w14:paraId="0E68BC56" w14:textId="77777777" w:rsidR="00563651" w:rsidRPr="00BF7230" w:rsidRDefault="00563651" w:rsidP="00563651">
      <w:pPr>
        <w:pStyle w:val="Overskriftunr5"/>
      </w:pPr>
      <w:r w:rsidRPr="00E6032E">
        <w:lastRenderedPageBreak/>
        <w:t>Rapport:</w:t>
      </w:r>
    </w:p>
    <w:p w14:paraId="630DF0BA" w14:textId="77777777" w:rsidR="00563651" w:rsidRPr="00BF7230" w:rsidRDefault="00563651" w:rsidP="00BA17E9">
      <w:pPr>
        <w:pStyle w:val="Brdtekstholdmedneste"/>
      </w:pPr>
      <w:r w:rsidRPr="0037518B">
        <w:t>Den immunfenotypiske rapport bør blant annet inneholde</w:t>
      </w:r>
      <w:r>
        <w:t xml:space="preserve"> </w:t>
      </w:r>
      <w:r>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 </w:instrText>
      </w:r>
      <w:r w:rsidR="00796D2F">
        <w:fldChar w:fldCharType="begin">
          <w:fldData xml:space="preserve">PEVuZE5vdGU+PENpdGU+PEF1dGhvcj5CZW5lPC9BdXRob3I+PFllYXI+MjAxMTwvWWVhcj48UmVj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</w:fldData>
        </w:fldChar>
      </w:r>
      <w:r w:rsidR="00796D2F">
        <w:instrText xml:space="preserve"> ADDIN EN.CITE.DATA </w:instrText>
      </w:r>
      <w:r w:rsidR="00796D2F">
        <w:fldChar w:fldCharType="end"/>
      </w:r>
      <w:r>
        <w:fldChar w:fldCharType="separate"/>
      </w:r>
      <w:r w:rsidR="00796D2F">
        <w:rPr>
          <w:noProof/>
        </w:rPr>
        <w:t>(14;15)</w:t>
      </w:r>
      <w:r>
        <w:fldChar w:fldCharType="end"/>
      </w:r>
      <w:r>
        <w:t>:</w:t>
      </w:r>
    </w:p>
    <w:p w14:paraId="28D90655" w14:textId="77777777" w:rsidR="00563651" w:rsidRPr="00BF7230" w:rsidRDefault="00563651" w:rsidP="00563651">
      <w:pPr>
        <w:pStyle w:val="Listepunkt1"/>
      </w:pPr>
      <w:r w:rsidRPr="0037518B">
        <w:t>Hva som er analysert</w:t>
      </w:r>
    </w:p>
    <w:p w14:paraId="28D4C0E6" w14:textId="77777777" w:rsidR="00563651" w:rsidRPr="00BF7230" w:rsidRDefault="00563651" w:rsidP="00563651">
      <w:pPr>
        <w:pStyle w:val="Listepunkt1"/>
      </w:pPr>
      <w:r w:rsidRPr="0037518B">
        <w:t>Celletetthet og kvaliteten (viabilitet)</w:t>
      </w:r>
      <w:r>
        <w:t xml:space="preserve"> </w:t>
      </w:r>
      <w:r w:rsidRPr="0037518B">
        <w:t>av materialet</w:t>
      </w:r>
    </w:p>
    <w:p w14:paraId="04F8FF1D" w14:textId="77777777" w:rsidR="00563651" w:rsidRPr="00BF7230" w:rsidRDefault="00563651" w:rsidP="00563651">
      <w:pPr>
        <w:pStyle w:val="Listepunkt1"/>
      </w:pPr>
      <w:r w:rsidRPr="0037518B">
        <w:t>Hvilke populasjoner som er vurdert og % andelen av abnormale</w:t>
      </w:r>
    </w:p>
    <w:p w14:paraId="5F5FC0EB" w14:textId="77777777" w:rsidR="00563651" w:rsidRPr="00BF7230" w:rsidRDefault="00563651" w:rsidP="00563651">
      <w:pPr>
        <w:pStyle w:val="Listepunkt1"/>
      </w:pPr>
      <w:r w:rsidRPr="0037518B">
        <w:t>Med hvilke markører og intensiteten av disse:</w:t>
      </w:r>
    </w:p>
    <w:p w14:paraId="7778D8DA" w14:textId="77777777" w:rsidR="00563651" w:rsidRPr="00BF7230" w:rsidRDefault="00563651" w:rsidP="00563651">
      <w:pPr>
        <w:pStyle w:val="Listepunkt1"/>
      </w:pPr>
      <w:r w:rsidRPr="0037518B">
        <w:t>Positiv, negativ og delvis positiv i forhold til en intern negativ populasjon</w:t>
      </w:r>
    </w:p>
    <w:p w14:paraId="72240918" w14:textId="7DA43BAB" w:rsidR="00563651" w:rsidRPr="00BF7230" w:rsidRDefault="00563651" w:rsidP="00563651">
      <w:pPr>
        <w:pStyle w:val="Listepunkt1"/>
      </w:pPr>
      <w:r w:rsidRPr="0037518B">
        <w:t>Sterkt, normalt, svakt, heterogent i forhold til normal</w:t>
      </w:r>
      <w:r w:rsidR="00FE58B8" w:rsidRPr="0037518B">
        <w:t>populasjone</w:t>
      </w:r>
      <w:r w:rsidR="00FE58B8">
        <w:t>n</w:t>
      </w:r>
    </w:p>
    <w:p w14:paraId="6B7DDF1E" w14:textId="77777777" w:rsidR="00563651" w:rsidRPr="00BF7230" w:rsidRDefault="00563651" w:rsidP="00563651">
      <w:pPr>
        <w:pStyle w:val="Listepunkt1"/>
      </w:pPr>
      <w:r w:rsidRPr="0037518B">
        <w:t>Antigen som kan bli nyttige til eventuell MRD nevnes</w:t>
      </w:r>
    </w:p>
    <w:p w14:paraId="56E57669" w14:textId="77777777" w:rsidR="00563651" w:rsidRPr="00BF7230" w:rsidRDefault="00563651" w:rsidP="00563651">
      <w:pPr>
        <w:pStyle w:val="Listepunkt1"/>
      </w:pPr>
      <w:r w:rsidRPr="0037518B">
        <w:t>De viktigste fun</w:t>
      </w:r>
      <w:r>
        <w:t>nene oppsummeres og en eventuell</w:t>
      </w:r>
      <w:r w:rsidRPr="0037518B">
        <w:t xml:space="preserve"> konklusjon gis</w:t>
      </w:r>
    </w:p>
    <w:p w14:paraId="3BFC855E" w14:textId="77777777" w:rsidR="00563651" w:rsidRPr="00BF7230" w:rsidRDefault="00563651" w:rsidP="00563651">
      <w:pPr>
        <w:pStyle w:val="Listepunkt1"/>
      </w:pPr>
      <w:r>
        <w:t>WHO-basert klassifikasjon skal tilstrebes. Evt. avvik fra gjeldende WHO-klassifikasjon bør bemerkes.</w:t>
      </w:r>
    </w:p>
    <w:p w14:paraId="61953E37" w14:textId="2A978B52" w:rsidR="00563651" w:rsidRPr="00BF7230" w:rsidRDefault="00563651" w:rsidP="00563651">
      <w:pPr>
        <w:pStyle w:val="Overskrift2"/>
      </w:pPr>
      <w:bookmarkStart w:id="71" w:name="_Toc536537255"/>
      <w:bookmarkStart w:id="72" w:name="_Toc41414618"/>
      <w:r>
        <w:t xml:space="preserve">Behandlingsrespons, </w:t>
      </w:r>
      <w:r w:rsidR="009140A9">
        <w:t xml:space="preserve">minimal </w:t>
      </w:r>
      <w:r>
        <w:t>restsykdom og monitorering av sykdomsprogresjon</w:t>
      </w:r>
      <w:bookmarkEnd w:id="71"/>
      <w:bookmarkEnd w:id="72"/>
    </w:p>
    <w:p w14:paraId="3580A05E" w14:textId="77777777" w:rsidR="00563651" w:rsidRPr="00BF7230" w:rsidRDefault="00563651" w:rsidP="00BA17E9">
      <w:pPr>
        <w:pStyle w:val="Overskriftunr4-"/>
      </w:pPr>
      <w:r w:rsidRPr="002203E3">
        <w:t>ALL</w:t>
      </w:r>
    </w:p>
    <w:p w14:paraId="22950E91" w14:textId="77777777" w:rsidR="00563651" w:rsidRPr="00BF7230" w:rsidRDefault="00563651" w:rsidP="00563651">
      <w:pPr>
        <w:pStyle w:val="Brdtekst"/>
      </w:pPr>
      <w:r>
        <w:t xml:space="preserve">Leukemispesifikke markører med immunfenotypisk eller molekylærgenetisk metode </w:t>
      </w:r>
      <w:r w:rsidRPr="00355466">
        <w:rPr>
          <w:rStyle w:val="TKursiv"/>
        </w:rPr>
        <w:t>ved</w:t>
      </w:r>
      <w:r w:rsidRPr="00355466">
        <w:t xml:space="preserve"> </w:t>
      </w:r>
      <w:r w:rsidRPr="002203E3">
        <w:rPr>
          <w:iCs/>
        </w:rPr>
        <w:t>diagnosetidspunkt benyttes til å bestemme MRD markør</w:t>
      </w:r>
      <w:r w:rsidRPr="00355466">
        <w:t>.</w:t>
      </w:r>
      <w:r>
        <w:rPr>
          <w:iCs/>
        </w:rPr>
        <w:t xml:space="preserve"> </w:t>
      </w:r>
      <w:r>
        <w:t xml:space="preserve">B-ALL brukes vanligvis flowcytometri, og ved T-ALL PCR av T-celle reseptor. Dersom man ikke finner MRD markør ved anbefalt metode, brukes alternativ metode (PCR for B-ALL og væskestrømcytometri for T-ALL). </w:t>
      </w:r>
      <w:r>
        <w:rPr>
          <w:iCs/>
        </w:rPr>
        <w:t>MRD vurderes som negativ ved verdier mindre enn 10</w:t>
      </w:r>
      <w:r w:rsidRPr="002C2C80">
        <w:rPr>
          <w:rStyle w:val="THevet"/>
          <w:rFonts w:eastAsia="Calibri"/>
        </w:rPr>
        <w:t>–3</w:t>
      </w:r>
      <w:r>
        <w:rPr>
          <w:iCs/>
        </w:rPr>
        <w:t xml:space="preserve"> (&lt;0,1 % leukemiceller) for flow og mindre enn 10</w:t>
      </w:r>
      <w:r w:rsidRPr="00BA1277">
        <w:rPr>
          <w:rStyle w:val="THevet"/>
          <w:rFonts w:eastAsia="Calibri"/>
        </w:rPr>
        <w:t>–4</w:t>
      </w:r>
      <w:r w:rsidRPr="00BA1277">
        <w:t xml:space="preserve"> </w:t>
      </w:r>
      <w:r>
        <w:rPr>
          <w:iCs/>
        </w:rPr>
        <w:t>ved PCR.</w:t>
      </w:r>
    </w:p>
    <w:p w14:paraId="4B5C910A" w14:textId="77777777" w:rsidR="00563651" w:rsidRPr="00BF7230" w:rsidRDefault="00563651" w:rsidP="00563651">
      <w:pPr>
        <w:pStyle w:val="Brdtekst"/>
      </w:pPr>
      <w:r>
        <w:t>Beinmargsaspirat benyttes. For Flow cytometri lyseres røde blodceller og for kvantivativ PCR isoleres mononukleære celler. Se NOPHO ALL-2008 MRD-flow and MRD-PCR guidelines</w:t>
      </w:r>
    </w:p>
    <w:p w14:paraId="39350799" w14:textId="77777777" w:rsidR="00563651" w:rsidRPr="00BF7230" w:rsidRDefault="00563651" w:rsidP="00563651">
      <w:pPr>
        <w:pStyle w:val="Brdtekst"/>
      </w:pPr>
      <w:r>
        <w:rPr>
          <w:iCs/>
        </w:rPr>
        <w:t xml:space="preserve">Kontroll etter dag 29 og dag 80–100 etter oppstart av behandling. </w:t>
      </w:r>
      <w:r>
        <w:t>Hos eldre kan man tilpasse individuelt, men man vil vanligvis nøye seg med MRD dag 29, dag 79 og etter 12 måneder.</w:t>
      </w:r>
    </w:p>
    <w:p w14:paraId="42713FB0" w14:textId="77777777" w:rsidR="00563651" w:rsidRPr="00BF7230" w:rsidRDefault="00563651" w:rsidP="00563651">
      <w:pPr>
        <w:pStyle w:val="Brdtekst"/>
      </w:pPr>
      <w:r w:rsidRPr="006014BB">
        <w:rPr>
          <w:bCs/>
        </w:rPr>
        <w:t>Hos MRD-negative</w:t>
      </w:r>
      <w:r>
        <w:rPr>
          <w:bCs/>
        </w:rPr>
        <w:t xml:space="preserve"> høyrisk</w:t>
      </w:r>
      <w:r w:rsidRPr="006014BB">
        <w:rPr>
          <w:bCs/>
        </w:rPr>
        <w:t xml:space="preserve"> pasienter med donor </w:t>
      </w:r>
      <w:r>
        <w:rPr>
          <w:bCs/>
        </w:rPr>
        <w:t>som ikke transplanteres</w:t>
      </w:r>
      <w:r w:rsidRPr="006014BB">
        <w:rPr>
          <w:bCs/>
        </w:rPr>
        <w:t xml:space="preserve">, bør MRD </w:t>
      </w:r>
      <w:r>
        <w:rPr>
          <w:bCs/>
        </w:rPr>
        <w:t xml:space="preserve">måles </w:t>
      </w:r>
      <w:r w:rsidRPr="006014BB">
        <w:rPr>
          <w:bCs/>
        </w:rPr>
        <w:t>hver 3. måned det første året</w:t>
      </w:r>
      <w:r>
        <w:rPr>
          <w:bCs/>
        </w:rPr>
        <w:t xml:space="preserve"> etter avsluttet konsolidering</w:t>
      </w:r>
    </w:p>
    <w:p w14:paraId="0DA52B3E" w14:textId="77777777" w:rsidR="00563651" w:rsidRPr="00BF7230" w:rsidRDefault="00563651" w:rsidP="00563651">
      <w:pPr>
        <w:pStyle w:val="Brdtekst"/>
      </w:pPr>
      <w:r w:rsidRPr="002203E3">
        <w:t>Ved mistanke om residiv bør det sendes ny prøve til flow cytometri og genetisk analyse. Målet med genetisk analyse er å kunne skille mellom residiv og behandlingsrelatert leukemi, samt ved residiv undersøke for genetisk evolusjon. Alle genetiske analyser utført ved diagnose er derfor ikke nødvendig.</w:t>
      </w:r>
    </w:p>
    <w:p w14:paraId="14789702" w14:textId="77777777" w:rsidR="00563651" w:rsidRPr="00BF7230" w:rsidRDefault="00563651" w:rsidP="00563651">
      <w:pPr>
        <w:pStyle w:val="Overskriftunr4"/>
      </w:pPr>
      <w:r w:rsidRPr="002203E3">
        <w:t>AML</w:t>
      </w:r>
    </w:p>
    <w:p w14:paraId="7145E504" w14:textId="247997DE" w:rsidR="00F46BDF" w:rsidRDefault="00563651" w:rsidP="00563651">
      <w:pPr>
        <w:pStyle w:val="Brdtekst"/>
        <w:rPr>
          <w:iCs/>
        </w:rPr>
      </w:pPr>
      <w:r w:rsidRPr="002203E3">
        <w:t>Leukemispesifikke markører med immunfenotypisk</w:t>
      </w:r>
      <w:r w:rsidR="00D30EF6">
        <w:t xml:space="preserve"> (flow-MRD)</w:t>
      </w:r>
      <w:r w:rsidRPr="002203E3">
        <w:t xml:space="preserve"> eller molekylærgenetisk metode </w:t>
      </w:r>
      <w:r w:rsidRPr="00355466">
        <w:rPr>
          <w:rStyle w:val="TKursiv"/>
        </w:rPr>
        <w:t>ved</w:t>
      </w:r>
      <w:r w:rsidRPr="00355466">
        <w:t xml:space="preserve"> </w:t>
      </w:r>
      <w:r w:rsidRPr="002203E3">
        <w:rPr>
          <w:iCs/>
        </w:rPr>
        <w:t>diagnosetidspunkt benyttes til å bestemme MRD markør</w:t>
      </w:r>
      <w:r w:rsidRPr="00355466">
        <w:t>.</w:t>
      </w:r>
      <w:r w:rsidRPr="002203E3">
        <w:rPr>
          <w:iCs/>
        </w:rPr>
        <w:t xml:space="preserve">. </w:t>
      </w:r>
      <w:r w:rsidR="000B1DFF">
        <w:rPr>
          <w:iCs/>
        </w:rPr>
        <w:t xml:space="preserve"> </w:t>
      </w:r>
      <w:r w:rsidR="00D30EF6">
        <w:rPr>
          <w:iCs/>
        </w:rPr>
        <w:t>Genetisk MRD ved AML er ansett som sandard hos pasienter med</w:t>
      </w:r>
      <w:r w:rsidR="000B1DFF">
        <w:rPr>
          <w:iCs/>
        </w:rPr>
        <w:t xml:space="preserve"> APL og pasienter med NPM1 mutasjon</w:t>
      </w:r>
      <w:r w:rsidR="00D30EF6">
        <w:rPr>
          <w:iCs/>
        </w:rPr>
        <w:t xml:space="preserve">. Hvordan flow-MRD skal benyttes hos pasienter uten NPM1 eller APL er fortsatt ikke avklart, men flere studier indikerer at flow MRD kan benyttes til å vurdere indikasjon for allogen stamcelletransplantsjon, spesielt hos pasienter med intermediær risiko. </w:t>
      </w:r>
    </w:p>
    <w:p w14:paraId="216FBA9F" w14:textId="543A7C17" w:rsidR="00563651" w:rsidRPr="00BF7230" w:rsidRDefault="00D30EF6" w:rsidP="00563651">
      <w:pPr>
        <w:pStyle w:val="Brdtekst"/>
      </w:pPr>
      <w:r>
        <w:rPr>
          <w:iCs/>
        </w:rPr>
        <w:t xml:space="preserve">MRD anbefales nå rutinemessig </w:t>
      </w:r>
      <w:r w:rsidR="007D09BD">
        <w:rPr>
          <w:iCs/>
        </w:rPr>
        <w:t xml:space="preserve"> i følgende situasjoner</w:t>
      </w:r>
      <w:r>
        <w:rPr>
          <w:iCs/>
        </w:rPr>
        <w:t>:</w:t>
      </w:r>
    </w:p>
    <w:p w14:paraId="56573C74" w14:textId="4B5D0EF8" w:rsidR="00563651" w:rsidRDefault="007D09BD" w:rsidP="007D09BD">
      <w:pPr>
        <w:pStyle w:val="Brdtekst"/>
        <w:numPr>
          <w:ilvl w:val="6"/>
          <w:numId w:val="15"/>
        </w:numPr>
        <w:ind w:left="993" w:hanging="426"/>
      </w:pPr>
      <w:r>
        <w:lastRenderedPageBreak/>
        <w:t xml:space="preserve">Ved </w:t>
      </w:r>
      <w:r w:rsidR="00563651" w:rsidRPr="002203E3">
        <w:t>APL: behandlingsrespons måles ved PML-RARA ved kvantitativ RT-PCR etter 3. kur for lavrisk og 2 uker etter avsluttet konsolidering ved høyrisk. For høyrisk utføres MRD også hver 3. måned i 2 år etter avsluttet behandling.</w:t>
      </w:r>
    </w:p>
    <w:p w14:paraId="6BB70E0C" w14:textId="3C0275E1" w:rsidR="00563651" w:rsidRDefault="00563651" w:rsidP="007D09BD">
      <w:pPr>
        <w:pStyle w:val="Brdtekst"/>
        <w:numPr>
          <w:ilvl w:val="6"/>
          <w:numId w:val="15"/>
        </w:numPr>
        <w:ind w:left="993" w:hanging="426"/>
      </w:pPr>
      <w:r w:rsidRPr="002203E3">
        <w:t>pm1 mutasjon uten andre mutasjoner: kvantitativ PCR etter 2. kur</w:t>
      </w:r>
      <w:r w:rsidR="007D09BD">
        <w:t>, så videre hver 6. uke i 2 år</w:t>
      </w:r>
    </w:p>
    <w:p w14:paraId="26D87025" w14:textId="0E0FA3CC" w:rsidR="007D09BD" w:rsidRDefault="007D09BD" w:rsidP="007D09BD">
      <w:pPr>
        <w:pStyle w:val="Brdtekst"/>
        <w:numPr>
          <w:ilvl w:val="6"/>
          <w:numId w:val="15"/>
        </w:numPr>
        <w:ind w:left="993" w:hanging="426"/>
      </w:pPr>
      <w:r>
        <w:t>Hos pasienter med core binding factor leukemi, hver 6. uke i 2år</w:t>
      </w:r>
    </w:p>
    <w:p w14:paraId="0BA88F4C" w14:textId="240539FF" w:rsidR="007D09BD" w:rsidRPr="00BF7230" w:rsidRDefault="007D09BD" w:rsidP="007D09BD">
      <w:pPr>
        <w:pStyle w:val="Brdtekst"/>
        <w:numPr>
          <w:ilvl w:val="6"/>
          <w:numId w:val="15"/>
        </w:numPr>
        <w:ind w:left="993" w:hanging="426"/>
      </w:pPr>
      <w:r>
        <w:t>Flow-MRD etter kur nr 2 og før allogen stamcelletransplantasjon som en uavhengig prognostisk markør.</w:t>
      </w:r>
    </w:p>
    <w:p w14:paraId="68A2CF61" w14:textId="6BF2DDA4" w:rsidR="00563651" w:rsidRDefault="00D30EF6" w:rsidP="00563651">
      <w:pPr>
        <w:pStyle w:val="Brdtekst"/>
      </w:pPr>
      <w:r>
        <w:t xml:space="preserve">Funn som indikerer suboptimal respons/ residivskal alltid verifiseres med </w:t>
      </w:r>
      <w:r w:rsidR="00563651" w:rsidRPr="002203E3">
        <w:t>ny prøve til flow cytometri og genetisk analyse.</w:t>
      </w:r>
    </w:p>
    <w:p w14:paraId="5205BBCC" w14:textId="77777777" w:rsidR="00563651" w:rsidRPr="00BF7230" w:rsidRDefault="00563651" w:rsidP="00563651">
      <w:pPr>
        <w:pStyle w:val="Overskriftunr4"/>
      </w:pPr>
      <w:r w:rsidRPr="002203E3">
        <w:t>KML</w:t>
      </w:r>
    </w:p>
    <w:p w14:paraId="41025E65" w14:textId="77777777" w:rsidR="00563651" w:rsidRPr="00BF7230" w:rsidRDefault="00563651" w:rsidP="00563651">
      <w:pPr>
        <w:pStyle w:val="Brdtekst"/>
      </w:pPr>
      <w:r w:rsidRPr="002203E3">
        <w:t>Behandlingsrespons måles både ved cytogenetisk (beinmarg) og molekylær genetisk (blod) analyse.</w:t>
      </w:r>
    </w:p>
    <w:p w14:paraId="12EC2801" w14:textId="3C613B0A" w:rsidR="00563651" w:rsidRPr="00BF7230" w:rsidRDefault="00563651" w:rsidP="00563651">
      <w:pPr>
        <w:pStyle w:val="Brdtekst"/>
      </w:pPr>
      <w:r w:rsidRPr="002203E3">
        <w:t>Cytogenetisk analyse:</w:t>
      </w:r>
      <w:r>
        <w:t xml:space="preserve"> </w:t>
      </w:r>
      <w:r w:rsidRPr="002203E3">
        <w:t>G-banding av minimum 20 metafaser. Kontroll utføres etter 3</w:t>
      </w:r>
      <w:r w:rsidR="00943F9F">
        <w:t>.</w:t>
      </w:r>
      <w:r w:rsidRPr="002203E3">
        <w:t xml:space="preserve"> og 6</w:t>
      </w:r>
      <w:r w:rsidR="00943F9F">
        <w:t>.</w:t>
      </w:r>
      <w:r w:rsidRPr="002203E3">
        <w:t xml:space="preserve"> måneder. behandling, senere hver 6. måned til stabil CCgR er oppnådd, deretter årlig til stabil MMR. Dersom stabil MMR, behøves ikke cytogenetisk undersøkelse såframt ikke den molekylære monitoreringen viser tegn til tap av respons. Analysen bør utføres på beinmarg. Dersom BCR-ABL1 fusjonen skyldes ett kryptisk rearrangement bør kontrollanalysene utføres med FISH utfra FISH mønster påvist i diagnoseprøven.</w:t>
      </w:r>
    </w:p>
    <w:p w14:paraId="08C763A4" w14:textId="77777777" w:rsidR="00563651" w:rsidRPr="00BF7230" w:rsidRDefault="00563651" w:rsidP="00563651">
      <w:pPr>
        <w:pStyle w:val="Brdtekst"/>
      </w:pPr>
      <w:r w:rsidRPr="002203E3">
        <w:t>Molekylær genetisk analyse: Fusjonstranskriptet påvist ved diagnose bestemmer hvilket assay som benyttes for kvantitativ RT-PCR. Ved alternative transkript: se tabell for hvilket laboratorium som tilbyr analysen.</w:t>
      </w:r>
    </w:p>
    <w:p w14:paraId="644643AC" w14:textId="77777777" w:rsidR="00563651" w:rsidRPr="00BF7230" w:rsidRDefault="00563651" w:rsidP="00563651">
      <w:pPr>
        <w:pStyle w:val="Brdtekst"/>
      </w:pPr>
      <w:r w:rsidRPr="002203E3">
        <w:t xml:space="preserve">Da testens sensitivitet bestemmes utfra kopitallet av referansegenet bør det foreligge minst 10 000 ABL kopier eller 24 000 GUS kopier per replikat. Testens sensitivitet bør fremgå av svaret. Svaret bør beregnes ut fra summen av verdiene og besvares i internasjonal standard og respons kurve bør være tilgjengelig </w:t>
      </w:r>
      <w:r>
        <w:fldChar w:fldCharType="begin">
          <w:fldData xml:space="preserve">PEVuZE5vdGU+PENpdGU+PEF1dGhvcj5Dcm9zczwvQXV0aG9yPjxZZWFyPjIwMTU8L1llYXI+PFJl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</w:fldData>
        </w:fldChar>
      </w:r>
      <w:r w:rsidR="00796D2F">
        <w:instrText xml:space="preserve"> ADDIN EN.CITE </w:instrText>
      </w:r>
      <w:r w:rsidR="00796D2F">
        <w:fldChar w:fldCharType="begin">
          <w:fldData xml:space="preserve">PEVuZE5vdGU+PENpdGU+PEF1dGhvcj5Dcm9zczwvQXV0aG9yPjxZZWFyPjIwMTU8L1llYXI+PFJl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</w:fldData>
        </w:fldChar>
      </w:r>
      <w:r w:rsidR="00796D2F">
        <w:instrText xml:space="preserve"> ADDIN EN.CITE.DATA </w:instrText>
      </w:r>
      <w:r w:rsidR="00796D2F">
        <w:fldChar w:fldCharType="end"/>
      </w:r>
      <w:r>
        <w:fldChar w:fldCharType="separate"/>
      </w:r>
      <w:r w:rsidR="00796D2F">
        <w:rPr>
          <w:noProof/>
        </w:rPr>
        <w:t>(16)</w:t>
      </w:r>
      <w:r>
        <w:fldChar w:fldCharType="end"/>
      </w:r>
      <w:r w:rsidRPr="002203E3">
        <w:t>.</w:t>
      </w:r>
    </w:p>
    <w:p w14:paraId="769F070E" w14:textId="77777777" w:rsidR="00563651" w:rsidRPr="00BF7230" w:rsidRDefault="00563651" w:rsidP="00563651">
      <w:pPr>
        <w:pStyle w:val="Brdtekst"/>
      </w:pPr>
      <w:r w:rsidRPr="002203E3">
        <w:t xml:space="preserve">Kontroll utføres hver 3. måned til stabil MMR, deretter hver 6. måned. Ved </w:t>
      </w:r>
      <w:r>
        <w:t>«</w:t>
      </w:r>
      <w:r w:rsidRPr="002203E3">
        <w:t>advarsel</w:t>
      </w:r>
      <w:r>
        <w:t>»</w:t>
      </w:r>
      <w:r w:rsidRPr="002203E3">
        <w:t xml:space="preserve"> bør ABL1 mutasjonsanalyse utføres. Ved seponering månedlig de første 6 måneder, hver 2.</w:t>
      </w:r>
      <w:r>
        <w:t> </w:t>
      </w:r>
      <w:r w:rsidRPr="002203E3">
        <w:t>måned de neste 6 og deretter hver 3. måned. Ved rebehandling kontrolleres de hver 3. måned.</w:t>
      </w:r>
    </w:p>
    <w:p w14:paraId="4DDEA1AA" w14:textId="77777777" w:rsidR="00563651" w:rsidRPr="00BF7230" w:rsidRDefault="00563651" w:rsidP="00563651">
      <w:pPr>
        <w:pStyle w:val="Overskriftunr4"/>
      </w:pPr>
      <w:r>
        <w:t>Myelomatose</w:t>
      </w:r>
    </w:p>
    <w:p w14:paraId="70ECE114" w14:textId="4B931343" w:rsidR="00563651" w:rsidRPr="00BF7230" w:rsidRDefault="00563651" w:rsidP="00563651">
      <w:pPr>
        <w:pStyle w:val="Brdtekst"/>
      </w:pPr>
      <w:r w:rsidRPr="003416FD">
        <w:t>Per i dag er det uklart hvorledes MRD-analyser bør brukes i praksis.</w:t>
      </w:r>
      <w:r>
        <w:t xml:space="preserve"> </w:t>
      </w:r>
      <w:r w:rsidRPr="003416FD">
        <w:t>MRD ved flow eller sekvensering som et relevant endepunkt i kliniske studier. I vanlig klinisk praksis utenom studier er det imidlertid fullgodt per i dag å bruke de tradisjonelle responskriteriene.</w:t>
      </w:r>
    </w:p>
    <w:p w14:paraId="4A83B2CD" w14:textId="77777777" w:rsidR="00563651" w:rsidRPr="00BF7230" w:rsidRDefault="00563651" w:rsidP="00563651">
      <w:pPr>
        <w:pStyle w:val="Overskriftunr4"/>
      </w:pPr>
      <w:r w:rsidRPr="006B23AB">
        <w:t>Etter allogen stamcelletransplantasjon</w:t>
      </w:r>
    </w:p>
    <w:p w14:paraId="396F4A19" w14:textId="77777777" w:rsidR="00563651" w:rsidRPr="00BF7230" w:rsidRDefault="00563651" w:rsidP="00563651">
      <w:pPr>
        <w:pStyle w:val="Brdtekst"/>
      </w:pPr>
      <w:r>
        <w:t>Analysen bør utføres på beinmarg.</w:t>
      </w:r>
    </w:p>
    <w:p w14:paraId="7D7A82EF" w14:textId="2746EC99" w:rsidR="00563651" w:rsidRPr="00BF7230" w:rsidRDefault="00563651" w:rsidP="00563651">
      <w:pPr>
        <w:pStyle w:val="Brdtekst"/>
      </w:pPr>
      <w:r w:rsidRPr="002203E3">
        <w:t>Transplantasjon etter BCR-ABL1 positiv akutt lymfatisk leukemi som ikke behandles med imatinib</w:t>
      </w:r>
      <w:r w:rsidR="009E16FB">
        <w:t>,</w:t>
      </w:r>
      <w:r w:rsidRPr="002203E3">
        <w:t xml:space="preserve"> måle</w:t>
      </w:r>
      <w:r w:rsidR="00FE58B8">
        <w:t>s</w:t>
      </w:r>
      <w:r w:rsidRPr="002203E3">
        <w:t xml:space="preserve"> BCR/ABL i blod hver 3.</w:t>
      </w:r>
      <w:r>
        <w:t>–</w:t>
      </w:r>
      <w:r w:rsidRPr="002203E3">
        <w:t>4. uke og i marg hver 6.</w:t>
      </w:r>
      <w:r>
        <w:t>–</w:t>
      </w:r>
      <w:r w:rsidRPr="002203E3">
        <w:t>8. uke det første året.</w:t>
      </w:r>
    </w:p>
    <w:p w14:paraId="5FFE1391" w14:textId="77777777" w:rsidR="00563651" w:rsidRPr="00BF7230" w:rsidRDefault="00563651" w:rsidP="00563651">
      <w:pPr>
        <w:pStyle w:val="Brdtekst"/>
      </w:pPr>
      <w:r w:rsidRPr="002203E3">
        <w:t>Andre maligniteter monitoreres med kimerisme undersøkelse.</w:t>
      </w:r>
    </w:p>
    <w:p w14:paraId="31418E8C" w14:textId="77777777" w:rsidR="00563651" w:rsidRPr="00BF7230" w:rsidRDefault="00563651" w:rsidP="00563651">
      <w:pPr>
        <w:pStyle w:val="Brdtekst"/>
      </w:pPr>
      <w:r>
        <w:lastRenderedPageBreak/>
        <w:t xml:space="preserve">(ved </w:t>
      </w:r>
      <w:r w:rsidRPr="00BC327D">
        <w:t>Folkehelseinstituttet</w:t>
      </w:r>
      <w:r w:rsidRPr="009D55A2">
        <w:t xml:space="preserve">, </w:t>
      </w:r>
      <w:r w:rsidRPr="00BC327D">
        <w:t>Område for rettsmedisinske fag</w:t>
      </w:r>
      <w:r>
        <w:t xml:space="preserve"> og Senter for medisinsk genetikk og molekylærmedisin, Haukeland sykehus). Laboratoriet må ha mottatt prøve fra donor og pasient før transplantasjon.</w:t>
      </w:r>
    </w:p>
    <w:p w14:paraId="3B0667C7" w14:textId="77777777" w:rsidR="00CE3067" w:rsidRPr="00E544AE" w:rsidRDefault="00CE3067" w:rsidP="00915EB3">
      <w:pPr>
        <w:pStyle w:val="Tabelltittelunder"/>
      </w:pPr>
    </w:p>
    <w:p w14:paraId="7FC80BBD" w14:textId="77777777" w:rsidR="00CD7DC7" w:rsidRDefault="00CD7DC7" w:rsidP="00645B79">
      <w:pPr>
        <w:pStyle w:val="11pt"/>
        <w:sectPr w:rsidR="00CD7DC7" w:rsidSect="00E97F67">
          <w:headerReference w:type="default" r:id="rId21"/>
          <w:headerReference w:type="first" r:id="rId22"/>
          <w:pgSz w:w="11906" w:h="16838" w:code="9"/>
          <w:pgMar w:top="1134" w:right="2268" w:bottom="1418" w:left="1134" w:header="709" w:footer="567" w:gutter="0"/>
          <w:cols w:space="708"/>
          <w:titlePg/>
          <w:docGrid w:linePitch="360"/>
        </w:sectPr>
      </w:pPr>
    </w:p>
    <w:p w14:paraId="387758AF" w14:textId="77777777" w:rsidR="0072454D" w:rsidRPr="00E544AE" w:rsidRDefault="00563651" w:rsidP="001A28D5">
      <w:pPr>
        <w:pStyle w:val="Overskrift1"/>
      </w:pPr>
      <w:bookmarkStart w:id="73" w:name="_Toc536537256"/>
      <w:bookmarkStart w:id="74" w:name="_Ref21968561"/>
      <w:bookmarkStart w:id="75" w:name="_Toc41414619"/>
      <w:r w:rsidRPr="00E33C8A">
        <w:lastRenderedPageBreak/>
        <w:t>Akutt myelogen leukemi (AML)</w:t>
      </w:r>
      <w:bookmarkEnd w:id="73"/>
      <w:bookmarkEnd w:id="74"/>
      <w:bookmarkEnd w:id="75"/>
    </w:p>
    <w:p w14:paraId="5591F156" w14:textId="77777777" w:rsidR="0072454D" w:rsidRPr="00E544AE" w:rsidRDefault="0072454D" w:rsidP="008B2C24">
      <w:pPr>
        <w:pStyle w:val="11pt"/>
      </w:pPr>
      <w:r>
        <w:br w:type="page"/>
      </w:r>
    </w:p>
    <w:p w14:paraId="5AE4602F" w14:textId="77777777" w:rsidR="0072454D" w:rsidRPr="00E544AE" w:rsidRDefault="0072454D" w:rsidP="00373CAB">
      <w:pPr>
        <w:pStyle w:val="kapstart"/>
      </w:pPr>
    </w:p>
    <w:p w14:paraId="064AD327" w14:textId="77777777" w:rsidR="0084549E" w:rsidRPr="00BF7230" w:rsidRDefault="0084549E" w:rsidP="0084549E">
      <w:pPr>
        <w:pStyle w:val="Overskrift2"/>
      </w:pPr>
      <w:bookmarkStart w:id="76" w:name="_Toc536537258"/>
      <w:bookmarkStart w:id="77" w:name="_Toc41414620"/>
      <w:r w:rsidRPr="000D5947">
        <w:t>U</w:t>
      </w:r>
      <w:r>
        <w:t>tredning og</w:t>
      </w:r>
      <w:r w:rsidRPr="000D5947">
        <w:t xml:space="preserve"> </w:t>
      </w:r>
      <w:r>
        <w:t>diagnostikk ved akutt myelogen leukemi</w:t>
      </w:r>
      <w:bookmarkEnd w:id="76"/>
      <w:bookmarkEnd w:id="77"/>
    </w:p>
    <w:p w14:paraId="7F933E1B" w14:textId="77777777" w:rsidR="0084549E" w:rsidRPr="00BF7230" w:rsidRDefault="0084549E" w:rsidP="0084549E">
      <w:pPr>
        <w:pStyle w:val="Brdtekst"/>
      </w:pPr>
      <w:r w:rsidRPr="00854AA4">
        <w:t xml:space="preserve">For sikker diagnostikk av akutt myelogen leukemi </w:t>
      </w:r>
      <w:r>
        <w:t xml:space="preserve">(AML) </w:t>
      </w:r>
      <w:r w:rsidRPr="00854AA4">
        <w:t>kreves:</w:t>
      </w:r>
    </w:p>
    <w:p w14:paraId="4EC281D3" w14:textId="168BD95E" w:rsidR="0084549E" w:rsidRPr="00BF7230" w:rsidRDefault="0084549E" w:rsidP="0084549E">
      <w:pPr>
        <w:pStyle w:val="Listepunkt1"/>
      </w:pPr>
      <w:r w:rsidRPr="00854AA4">
        <w:t>Morfologisk undersøkels</w:t>
      </w:r>
      <w:r>
        <w:t xml:space="preserve">e av beinmargsutstryk etter MGG </w:t>
      </w:r>
      <w:r w:rsidRPr="00854AA4">
        <w:t>farging</w:t>
      </w:r>
      <w:r>
        <w:t>.</w:t>
      </w:r>
    </w:p>
    <w:p w14:paraId="16FB6AC6" w14:textId="77777777" w:rsidR="0084549E" w:rsidRDefault="0084549E" w:rsidP="0084549E">
      <w:pPr>
        <w:pStyle w:val="Listepunkt1"/>
      </w:pPr>
      <w:r>
        <w:t>Flowcytometrisk undersøkelse av beinmarg, alternativt c</w:t>
      </w:r>
      <w:r w:rsidRPr="00854AA4">
        <w:t>ytokjemisk farging</w:t>
      </w:r>
      <w:r>
        <w:t>.</w:t>
      </w:r>
    </w:p>
    <w:p w14:paraId="463BEFB7" w14:textId="77777777" w:rsidR="00C82436" w:rsidRPr="00BF7230" w:rsidRDefault="00EF4386" w:rsidP="0084549E">
      <w:pPr>
        <w:pStyle w:val="Listepunkt1"/>
      </w:pPr>
      <w:r>
        <w:t>For diagnosen ak</w:t>
      </w:r>
      <w:r w:rsidR="00C82436">
        <w:t>utt promyelocyttleukemi</w:t>
      </w:r>
      <w:r>
        <w:t xml:space="preserve"> </w:t>
      </w:r>
      <w:r w:rsidR="003276BD">
        <w:t>kreves funn at</w:t>
      </w:r>
      <w:r>
        <w:t xml:space="preserve"> </w:t>
      </w:r>
      <w:r w:rsidRPr="00F63674">
        <w:t xml:space="preserve">translokasjonen </w:t>
      </w:r>
      <w:r w:rsidRPr="00BC327D">
        <w:t>t(15;17)(q24.1;q21.2</w:t>
      </w:r>
      <w:r>
        <w:t>) eller funksjonsprodukt PML-RAR</w:t>
      </w:r>
      <w:r>
        <w:rPr>
          <w:rFonts w:cstheme="minorHAnsi"/>
        </w:rPr>
        <w:t>α</w:t>
      </w:r>
      <w:r>
        <w:t xml:space="preserve"> påvises</w:t>
      </w:r>
      <w:r w:rsidR="003276BD">
        <w:t>.</w:t>
      </w:r>
    </w:p>
    <w:p w14:paraId="04682BC1" w14:textId="77777777" w:rsidR="0084549E" w:rsidRPr="00BF7230" w:rsidRDefault="0084549E" w:rsidP="00266819">
      <w:pPr>
        <w:pStyle w:val="Brdtekst0808"/>
      </w:pPr>
      <w:r w:rsidRPr="00854AA4">
        <w:t xml:space="preserve">Hos pasienter der </w:t>
      </w:r>
      <w:r>
        <w:t xml:space="preserve">man vurderer å gi AML rettet behandling (både intensiv induksjonsbehandling men også leukemi-stabiliserende kjemoterapi) </w:t>
      </w:r>
      <w:r w:rsidRPr="00854AA4">
        <w:t>kreves</w:t>
      </w:r>
      <w:r>
        <w:t>:</w:t>
      </w:r>
    </w:p>
    <w:p w14:paraId="2B6350A6" w14:textId="77777777" w:rsidR="0084549E" w:rsidRPr="00BF7230" w:rsidRDefault="0084549E" w:rsidP="0084549E">
      <w:pPr>
        <w:pStyle w:val="Listepunkt1"/>
      </w:pPr>
      <w:r>
        <w:t>C</w:t>
      </w:r>
      <w:r w:rsidRPr="00854AA4">
        <w:t>ytogenetisk undersøkelse av beinmargceller</w:t>
      </w:r>
    </w:p>
    <w:p w14:paraId="1C19B95D" w14:textId="77777777" w:rsidR="0084549E" w:rsidRDefault="0084549E" w:rsidP="0084549E">
      <w:pPr>
        <w:pStyle w:val="Listepunkt1"/>
      </w:pPr>
      <w:r w:rsidRPr="002F17BE">
        <w:t>Molekylærgenetisk undersøkelser av leukemicellene</w:t>
      </w:r>
      <w:r w:rsidR="000B507C">
        <w:t xml:space="preserve">. </w:t>
      </w:r>
    </w:p>
    <w:p w14:paraId="21E8DC16" w14:textId="3D47421F" w:rsidR="001739F9" w:rsidRPr="00BF7230" w:rsidRDefault="001739F9" w:rsidP="0084549E">
      <w:pPr>
        <w:pStyle w:val="Listepunkt1"/>
      </w:pPr>
      <w:r>
        <w:t xml:space="preserve">Hos pasienter der intensiv kjemoterapi eller allogen stamcelletransplantasjon anbefales </w:t>
      </w:r>
      <w:r>
        <w:rPr>
          <w:color w:val="1F497D"/>
        </w:rPr>
        <w:t>NGS-analyse av myeloide fokusgener (myeloid panel)</w:t>
      </w:r>
    </w:p>
    <w:p w14:paraId="7D4FED6A" w14:textId="77777777" w:rsidR="0084549E" w:rsidRPr="00BF7230" w:rsidRDefault="0084549E" w:rsidP="0084549E">
      <w:pPr>
        <w:pStyle w:val="Listepunkt1"/>
      </w:pPr>
      <w:r>
        <w:t>AML d</w:t>
      </w:r>
      <w:r w:rsidRPr="00854AA4">
        <w:t>iagnostikk</w:t>
      </w:r>
      <w:r>
        <w:t xml:space="preserve"> skal skje ved eller i samarbeid med </w:t>
      </w:r>
      <w:r w:rsidRPr="00854AA4">
        <w:t>universitets</w:t>
      </w:r>
      <w:r>
        <w:t>sykehus</w:t>
      </w:r>
      <w:r w:rsidRPr="00854AA4">
        <w:t>.</w:t>
      </w:r>
    </w:p>
    <w:p w14:paraId="7E53E8E6" w14:textId="77777777" w:rsidR="0084549E" w:rsidRPr="00BF7230" w:rsidRDefault="0084549E" w:rsidP="0084549E">
      <w:pPr>
        <w:pStyle w:val="Listepunkt1"/>
      </w:pPr>
      <w:r w:rsidRPr="00400C5A">
        <w:t>Man benytter European Leukemia Nets som grunnlag for den prognostiske vurderingen av pasienter med AML.</w:t>
      </w:r>
    </w:p>
    <w:p w14:paraId="741AC73F" w14:textId="77777777" w:rsidR="0084549E" w:rsidRPr="00BF7230" w:rsidRDefault="0057778A" w:rsidP="0084549E">
      <w:pPr>
        <w:pStyle w:val="Listepunkt1"/>
      </w:pPr>
      <w:r>
        <w:t>For alle pasienter som er kandidat for intensi</w:t>
      </w:r>
      <w:r w:rsidR="000621AE">
        <w:t>v kjemoterapibehandling bør</w:t>
      </w:r>
      <w:r>
        <w:t xml:space="preserve"> </w:t>
      </w:r>
      <w:r w:rsidR="0084549E" w:rsidRPr="00854AA4">
        <w:t>pasient</w:t>
      </w:r>
      <w:r w:rsidR="00C82436">
        <w:t>,</w:t>
      </w:r>
      <w:r w:rsidR="0084549E" w:rsidRPr="00854AA4">
        <w:t xml:space="preserve"> deres s</w:t>
      </w:r>
      <w:r w:rsidR="0084549E">
        <w:t>øsken og foreldre vevstypes (evidensgrad D).</w:t>
      </w:r>
    </w:p>
    <w:p w14:paraId="425ABA4A" w14:textId="77777777" w:rsidR="0084549E" w:rsidRDefault="0084549E" w:rsidP="0084549E">
      <w:pPr>
        <w:pStyle w:val="Overskrift2"/>
      </w:pPr>
      <w:bookmarkStart w:id="78" w:name="_Toc536537259"/>
      <w:bookmarkStart w:id="79" w:name="_Toc41414621"/>
      <w:r>
        <w:t>Behandling av akutt myelogen leukemi (ikke-APL-varianter</w:t>
      </w:r>
      <w:bookmarkEnd w:id="78"/>
      <w:bookmarkEnd w:id="79"/>
      <w:r w:rsidR="00C82436">
        <w:t>)</w:t>
      </w:r>
    </w:p>
    <w:p w14:paraId="2DA99335" w14:textId="77777777" w:rsidR="001F0757" w:rsidRPr="001F0757" w:rsidRDefault="001F0757" w:rsidP="001F0757">
      <w:pPr>
        <w:pStyle w:val="11pt"/>
      </w:pPr>
    </w:p>
    <w:tbl>
      <w:tblPr>
        <w:tblStyle w:val="Helsedirtekstboks"/>
        <w:tblW w:w="8504" w:type="dxa"/>
        <w:tblLayout w:type="fixed"/>
        <w:tblLook w:val="0480" w:firstRow="0" w:lastRow="0" w:firstColumn="1" w:lastColumn="0" w:noHBand="0" w:noVBand="1"/>
      </w:tblPr>
      <w:tblGrid>
        <w:gridCol w:w="8504"/>
      </w:tblGrid>
      <w:tr w:rsidR="00BA17E9" w:rsidRPr="00BA17E9" w14:paraId="6AC3627C" w14:textId="77777777" w:rsidTr="00BA17E9">
        <w:tc>
          <w:tcPr>
            <w:tcW w:w="8504" w:type="dxa"/>
          </w:tcPr>
          <w:p w14:paraId="5D81286D" w14:textId="77777777" w:rsidR="00BA17E9" w:rsidRPr="00BA17E9" w:rsidRDefault="00BA17E9" w:rsidP="001F0757">
            <w:pPr>
              <w:pStyle w:val="Bokslistepunkt1"/>
            </w:pPr>
            <w:r w:rsidRPr="00BA17E9">
              <w:t>Man tilrår følgende for intensiv induksjonsbehandling:</w:t>
            </w:r>
          </w:p>
          <w:p w14:paraId="3EF8C513" w14:textId="77777777" w:rsidR="00BA17E9" w:rsidRPr="00BA17E9" w:rsidRDefault="00BA17E9" w:rsidP="001F0757">
            <w:pPr>
              <w:pStyle w:val="Bokslistepunkt20603"/>
            </w:pPr>
            <w:r w:rsidRPr="00BA17E9">
              <w:t>Ved induksjonsbehandling hos pasienter opp til 65 år skal gis daunorubicin ≥60 mg/m</w:t>
            </w:r>
            <w:r w:rsidRPr="00BA17E9">
              <w:rPr>
                <w:rStyle w:val="THevet"/>
              </w:rPr>
              <w:t>2</w:t>
            </w:r>
            <w:r w:rsidRPr="00BA17E9">
              <w:t>/d. Anbefalingen er daunorubicin 90 mg/m</w:t>
            </w:r>
            <w:r w:rsidRPr="00BA17E9">
              <w:rPr>
                <w:rStyle w:val="THevet"/>
              </w:rPr>
              <w:t>2</w:t>
            </w:r>
            <w:r w:rsidRPr="00BA17E9">
              <w:t xml:space="preserve"> daglig i 3 dager eller idarubicin 12 mg/m</w:t>
            </w:r>
            <w:r w:rsidRPr="00BA17E9">
              <w:rPr>
                <w:rStyle w:val="THevet"/>
              </w:rPr>
              <w:t>2</w:t>
            </w:r>
            <w:r w:rsidRPr="00BA17E9">
              <w:t xml:space="preserve"> daglig i 3 dager, begge kombinert med cytarabin 200 mg/m</w:t>
            </w:r>
            <w:r w:rsidRPr="00BA17E9">
              <w:rPr>
                <w:rStyle w:val="THevet"/>
              </w:rPr>
              <w:t>2</w:t>
            </w:r>
            <w:r w:rsidRPr="00BA17E9">
              <w:t xml:space="preserve"> kroppsoverflate/døgn som kontinuerlig døgninfusjon i 7 døgn (evidensgrad A).</w:t>
            </w:r>
          </w:p>
          <w:p w14:paraId="68AD3DD2" w14:textId="77777777" w:rsidR="00BA17E9" w:rsidRPr="00BA17E9" w:rsidRDefault="00BA17E9" w:rsidP="00E15783">
            <w:pPr>
              <w:pStyle w:val="Bokslistepunkt2"/>
            </w:pPr>
            <w:r w:rsidRPr="00BA17E9">
              <w:t>Induksjonsbehandling hos pasienter i alderen 66–80 år etter individuell vurdering er daunorubicin 60 mg/m</w:t>
            </w:r>
            <w:r w:rsidRPr="00BA17E9">
              <w:rPr>
                <w:rStyle w:val="THevet"/>
              </w:rPr>
              <w:t>2</w:t>
            </w:r>
            <w:r w:rsidRPr="00BA17E9">
              <w:t>/dag i 3 dager og cytarabin 200 mg/m</w:t>
            </w:r>
            <w:r w:rsidRPr="00BA17E9">
              <w:rPr>
                <w:rStyle w:val="THevet"/>
              </w:rPr>
              <w:t>2</w:t>
            </w:r>
            <w:r w:rsidRPr="00BA17E9">
              <w:t>/dag i 7 døgn (evidensgrad A).</w:t>
            </w:r>
          </w:p>
          <w:p w14:paraId="59298BE9" w14:textId="77777777" w:rsidR="00BA17E9" w:rsidRDefault="00BA17E9" w:rsidP="00E15783">
            <w:pPr>
              <w:pStyle w:val="Bokslistepunkt2"/>
            </w:pPr>
            <w:r w:rsidRPr="00BA17E9">
              <w:t>Induksjonsbehandling bør startes så snart som mulig og senest 5 døgn etter at leukemi-diagnosen er stilt (evidensgrad C).</w:t>
            </w:r>
          </w:p>
          <w:p w14:paraId="29E955B1" w14:textId="31154205" w:rsidR="00F46BDF" w:rsidRPr="00BA17E9" w:rsidRDefault="00F46BDF" w:rsidP="00E15783">
            <w:pPr>
              <w:pStyle w:val="Bokslistepunkt2"/>
            </w:pPr>
            <w:r>
              <w:t xml:space="preserve">Hos pasienter med FLT3 mutasjon anbefales tillegg av midostaurin fra dag 8 til 21 ved induksjonsbehandling, se under spesielle situasjoner for </w:t>
            </w:r>
            <w:r w:rsidR="0050511E">
              <w:t>detaljer om konsolideringsbehandling og etter allogen stamcelletransplantasjon</w:t>
            </w:r>
          </w:p>
          <w:p w14:paraId="77893E4A" w14:textId="77777777" w:rsidR="00BA17E9" w:rsidRPr="00BA17E9" w:rsidRDefault="00BA17E9" w:rsidP="001F0757">
            <w:pPr>
              <w:pStyle w:val="Bokslistepunkt10603"/>
            </w:pPr>
            <w:r w:rsidRPr="00BA17E9">
              <w:t>Pasienter i første remisjon tilbys konsolidering i samsvar med ett av følgende anbefalte regimer:</w:t>
            </w:r>
          </w:p>
          <w:p w14:paraId="672798AA" w14:textId="77777777" w:rsidR="00BA17E9" w:rsidRPr="00BA17E9" w:rsidRDefault="00BA17E9" w:rsidP="00E15783">
            <w:pPr>
              <w:pStyle w:val="Bokslistepunkt2"/>
            </w:pPr>
            <w:r w:rsidRPr="00BA17E9">
              <w:t>Pasienter inntil 65 år kan behandles i samsvar med HOVON-SAKK protokoll som hos noen pasienter vil inkludere autolog stamcelletransplantasjon (evidensgrad B).</w:t>
            </w:r>
          </w:p>
          <w:p w14:paraId="75188E4B" w14:textId="77777777" w:rsidR="00BA17E9" w:rsidRPr="00BA17E9" w:rsidRDefault="00BA17E9" w:rsidP="00E15783">
            <w:pPr>
              <w:pStyle w:val="Bokslistepunkt2"/>
            </w:pPr>
            <w:r w:rsidRPr="00BA17E9">
              <w:lastRenderedPageBreak/>
              <w:t>Alternativt kan pasienter inntil 60 år behandles med høydose cytarabin 3 g/m</w:t>
            </w:r>
            <w:r w:rsidRPr="00BA17E9">
              <w:rPr>
                <w:rStyle w:val="THevet"/>
              </w:rPr>
              <w:t>2</w:t>
            </w:r>
            <w:r w:rsidRPr="00BA17E9">
              <w:t xml:space="preserve"> to</w:t>
            </w:r>
            <w:r w:rsidR="001F0757">
              <w:t> </w:t>
            </w:r>
            <w:r w:rsidRPr="00BA17E9">
              <w:t>ganger daglig dag 1, 3 og 5 i gjentatte kurer med om lag 4 ukers mellomrom, inntil 4 kurer (evidensgrad B).</w:t>
            </w:r>
          </w:p>
          <w:p w14:paraId="4A17B999" w14:textId="77777777" w:rsidR="00BA17E9" w:rsidRDefault="00BA17E9" w:rsidP="00E15783">
            <w:pPr>
              <w:pStyle w:val="Bokslistepunkt2"/>
            </w:pPr>
            <w:r w:rsidRPr="00BA17E9">
              <w:t>Alternativt kan pasienter over 60–65 år tilbys et regime med enten (i) en konsolideringskur basert på cytarabin intermediær dose; eller (ii) gjentatte kurer med lavdosert daunorubicin og subkutan cytarabin (evidensgrad B).</w:t>
            </w:r>
          </w:p>
          <w:p w14:paraId="0B380138" w14:textId="77777777" w:rsidR="001E6803" w:rsidRPr="00BA17E9" w:rsidRDefault="001E6803" w:rsidP="00E15783">
            <w:pPr>
              <w:pStyle w:val="Bokslistepunkt2"/>
            </w:pPr>
            <w:bookmarkStart w:id="80" w:name="OLE_LINK6"/>
            <w:bookmarkStart w:id="81" w:name="OLE_LINK7"/>
            <w:r>
              <w:t xml:space="preserve">For pasienter der man mener at ytterligere konsolideringsbehandling med intensiv kjemoterapi eller allogen stamcelletransplantsjon ikke er aktuelt grunnet stor risiko for prosedyre-relatert død kan man gi azacytidine månedlig i ett år (evidensgrad C). </w:t>
            </w:r>
          </w:p>
          <w:bookmarkEnd w:id="80"/>
          <w:bookmarkEnd w:id="81"/>
          <w:p w14:paraId="7E9384A0" w14:textId="77777777" w:rsidR="00BA17E9" w:rsidRPr="00BA17E9" w:rsidRDefault="00BA17E9" w:rsidP="001F0757">
            <w:pPr>
              <w:pStyle w:val="Bokslistepunkt10603"/>
            </w:pPr>
            <w:r w:rsidRPr="00BA17E9">
              <w:t>Allogen stamcelletransplantasjon (SCT) i CR1:</w:t>
            </w:r>
          </w:p>
          <w:p w14:paraId="7C53F2AB" w14:textId="2C251E31" w:rsidR="00BA17E9" w:rsidRPr="00BA17E9" w:rsidRDefault="00BA17E9" w:rsidP="001F0757">
            <w:pPr>
              <w:pStyle w:val="Bokslistepunkt20603"/>
            </w:pPr>
            <w:r w:rsidRPr="00BA17E9">
              <w:t xml:space="preserve">Høy residivrisiko </w:t>
            </w:r>
            <w:r w:rsidR="00C82436">
              <w:t>uten vesentlig komorbiditet</w:t>
            </w:r>
            <w:r w:rsidRPr="00BA17E9">
              <w:t>: aktuelt med familie- (evidensgrad A) eller ubeslektet giver (evidensgrad B).</w:t>
            </w:r>
          </w:p>
          <w:p w14:paraId="3B9196C3" w14:textId="77777777" w:rsidR="00BA17E9" w:rsidRPr="00BA17E9" w:rsidRDefault="00BA17E9" w:rsidP="00E15783">
            <w:pPr>
              <w:pStyle w:val="Bokslistepunkt2"/>
            </w:pPr>
            <w:r w:rsidRPr="00BA17E9">
              <w:t>Intermediær residivrisiko under 40 år: aktuelt med familiegiver (evidensgrad B). Med ubeslektet giver aktuelt ved genomisk HLA-A, B, C, DRB1, DQB1-identitiet (10/10 match) og lav risiko for prosedyrerelatert mortalitet (evidensgrad C).</w:t>
            </w:r>
          </w:p>
          <w:p w14:paraId="5B518E6E" w14:textId="77777777" w:rsidR="00BA17E9" w:rsidRPr="00BA17E9" w:rsidRDefault="00BA17E9" w:rsidP="00E15783">
            <w:pPr>
              <w:pStyle w:val="Bokslistepunkt2"/>
            </w:pPr>
            <w:r w:rsidRPr="00BA17E9">
              <w:t>Intermediær residivrisiko 40</w:t>
            </w:r>
            <w:r w:rsidR="00C82436">
              <w:t xml:space="preserve"> eller eldre</w:t>
            </w:r>
            <w:r w:rsidRPr="00BA17E9">
              <w:t xml:space="preserve"> år: kan være aktuelt med familie- eller 10/10 match ubeslektet giver, men nøye vurdering av gevinst vs risiko sammen med pasienten (evidensgrad C).</w:t>
            </w:r>
          </w:p>
          <w:p w14:paraId="62D1F8C3" w14:textId="77777777" w:rsidR="00331156" w:rsidRDefault="00BA17E9" w:rsidP="001F0757">
            <w:pPr>
              <w:pStyle w:val="Bokslistepunkt10603"/>
            </w:pPr>
            <w:r w:rsidRPr="00BA17E9">
              <w:t xml:space="preserve">Analyse av Minimal residual disease (MRD, minimal restsykdom) kan forbedre risikovurderingen i forhold til om man skal tilby konsolidering med allogen stamcelletransplantasjon. </w:t>
            </w:r>
          </w:p>
          <w:p w14:paraId="2C4132C6" w14:textId="14BF9F85" w:rsidR="00BA17E9" w:rsidRDefault="00BA17E9" w:rsidP="00245EB1">
            <w:pPr>
              <w:pStyle w:val="Bokslistepunkt2"/>
            </w:pPr>
            <w:r w:rsidRPr="00BA17E9">
              <w:t xml:space="preserve">Foreløpig anbefales kun </w:t>
            </w:r>
            <w:r w:rsidR="006165F6">
              <w:t xml:space="preserve">å bruke </w:t>
            </w:r>
            <w:r w:rsidRPr="00BA17E9">
              <w:t xml:space="preserve">MRD analyse </w:t>
            </w:r>
            <w:r w:rsidR="006165F6">
              <w:t xml:space="preserve">hos pasienter med NPM1 mutasjon tilskal brukes </w:t>
            </w:r>
            <w:r w:rsidRPr="00BA17E9">
              <w:t xml:space="preserve">hos pasienter </w:t>
            </w:r>
            <w:r w:rsidR="00331156">
              <w:t>med</w:t>
            </w:r>
            <w:r w:rsidRPr="00BA17E9">
              <w:t xml:space="preserve"> har NPM1 mutasjon som eneste påviste genetiske avvik </w:t>
            </w:r>
            <w:r w:rsidR="00331156">
              <w:t>som konkret</w:t>
            </w:r>
            <w:r w:rsidR="0039047E">
              <w:t xml:space="preserve"> </w:t>
            </w:r>
            <w:r w:rsidRPr="00BA17E9">
              <w:t>(evidensgrad C).</w:t>
            </w:r>
          </w:p>
          <w:p w14:paraId="5C4598EA" w14:textId="77777777" w:rsidR="0050511E" w:rsidRDefault="006165F6" w:rsidP="00245EB1">
            <w:pPr>
              <w:pStyle w:val="Bokslistepunkt2"/>
            </w:pPr>
            <w:bookmarkStart w:id="82" w:name="OLE_LINK8"/>
            <w:bookmarkStart w:id="83" w:name="OLE_LINK9"/>
            <w:r>
              <w:t xml:space="preserve">MRD med </w:t>
            </w:r>
            <w:r w:rsidR="0050511E" w:rsidRPr="002203E3">
              <w:t>immunfenotypisk</w:t>
            </w:r>
            <w:r w:rsidR="0050511E">
              <w:t xml:space="preserve"> </w:t>
            </w:r>
            <w:r>
              <w:t>(flow-MRD) er en sterk uavhengig prediktor for residiv etter allogen stamcelletransplantsjon</w:t>
            </w:r>
            <w:r w:rsidR="0050511E">
              <w:t xml:space="preserve"> og anbefales å undersøkes etter 2. induksjonskur og før allogen stamcelletransplantsjon (evidensgrad C).</w:t>
            </w:r>
          </w:p>
          <w:p w14:paraId="750831AE" w14:textId="77777777" w:rsidR="006165F6" w:rsidRDefault="0050511E" w:rsidP="00245EB1">
            <w:pPr>
              <w:pStyle w:val="Bokslistepunkt2"/>
            </w:pPr>
            <w:r>
              <w:t xml:space="preserve">Flow-MRD </w:t>
            </w:r>
            <w:r w:rsidR="006165F6">
              <w:t>anbefales foreløpig ikke å inkludere som egen prognostisk markør som indikasjon for a</w:t>
            </w:r>
            <w:r>
              <w:t>llogen stamcelletransplantasjon for pasienter med intermediær eller høy risiko AML.</w:t>
            </w:r>
          </w:p>
          <w:bookmarkEnd w:id="82"/>
          <w:bookmarkEnd w:id="83"/>
          <w:p w14:paraId="5666D6E5" w14:textId="77777777" w:rsidR="00BA17E9" w:rsidRPr="00BA17E9" w:rsidRDefault="00BA17E9" w:rsidP="001F0757">
            <w:pPr>
              <w:pStyle w:val="Bokslistepunkt10603"/>
            </w:pPr>
            <w:r w:rsidRPr="00BA17E9">
              <w:t>Anbefalinger ved spesielle situasjonene:</w:t>
            </w:r>
          </w:p>
          <w:p w14:paraId="424F049B" w14:textId="77777777" w:rsidR="0050511E" w:rsidRDefault="0050511E" w:rsidP="00E15783">
            <w:pPr>
              <w:pStyle w:val="Bokslistepunkt2"/>
            </w:pPr>
            <w:r>
              <w:t>For pasienter med FLT3 positiv AML anbefales tillegg av midostaurin dag 8 til 21 ved konsoliderende behandling</w:t>
            </w:r>
            <w:r w:rsidR="00D626F3">
              <w:t xml:space="preserve"> (evidensgrad B).</w:t>
            </w:r>
          </w:p>
          <w:p w14:paraId="6C7079FC" w14:textId="77777777" w:rsidR="0050511E" w:rsidRDefault="0050511E" w:rsidP="00E15783">
            <w:pPr>
              <w:pStyle w:val="Bokslistepunkt2"/>
            </w:pPr>
            <w:r>
              <w:t>For pasienter med FLT3 positiv AML som ikke behandles med allogen stamcelletransplantsjon anbefales ett års vedlikeholdsbehandling med midostaurin</w:t>
            </w:r>
            <w:r w:rsidR="00D626F3">
              <w:t xml:space="preserve"> (evidensgrad B).</w:t>
            </w:r>
          </w:p>
          <w:p w14:paraId="3204A3EC" w14:textId="77777777" w:rsidR="0050511E" w:rsidRDefault="0050511E" w:rsidP="00E15783">
            <w:pPr>
              <w:pStyle w:val="Bokslistepunkt2"/>
            </w:pPr>
            <w:r>
              <w:t>For pasienter med FLT3 positiv AML som behandles med allogen stamcelletransplantasjon anbefales vedlokeholdsbehandling med sorafinib</w:t>
            </w:r>
            <w:r w:rsidR="00D626F3">
              <w:t xml:space="preserve"> (evidensgrad B).</w:t>
            </w:r>
          </w:p>
          <w:p w14:paraId="77115372" w14:textId="77777777" w:rsidR="00BA17E9" w:rsidRPr="001F0757" w:rsidRDefault="00BA17E9" w:rsidP="00E15783">
            <w:pPr>
              <w:pStyle w:val="Bokslistepunkt2"/>
            </w:pPr>
            <w:r w:rsidRPr="001F0757">
              <w:t>Ved AML i svangerskapet skal behandling skje ved Regionsykehus (evidensgrad D).</w:t>
            </w:r>
          </w:p>
          <w:p w14:paraId="6EBB3DE3" w14:textId="77777777" w:rsidR="00BA17E9" w:rsidRDefault="00BA17E9" w:rsidP="00E15783">
            <w:pPr>
              <w:pStyle w:val="Bokslistepunkt2"/>
            </w:pPr>
            <w:r w:rsidRPr="001F0757">
              <w:t>Ekstramedullær sykdom diagnostiseres og behandles i samsvar med generelle retningslinjer for AML behandling. Man kan vurdere lokal strålebehandling mot eventuell restlesjon (evidensgrad D).</w:t>
            </w:r>
          </w:p>
          <w:p w14:paraId="204228E0" w14:textId="335BAADB" w:rsidR="00C82436" w:rsidRPr="001F0757" w:rsidRDefault="00C82436" w:rsidP="00E15783">
            <w:pPr>
              <w:pStyle w:val="Bokslistepunkt2"/>
            </w:pPr>
            <w:bookmarkStart w:id="84" w:name="OLE_LINK1"/>
            <w:bookmarkStart w:id="85" w:name="OLE_LINK2"/>
            <w:r>
              <w:t>Hos pasienter med isolert ekstramedullær sykdom uten</w:t>
            </w:r>
            <w:r w:rsidR="000621AE">
              <w:t xml:space="preserve"> påvisbare genetiske avvik,</w:t>
            </w:r>
            <w:r>
              <w:t xml:space="preserve"> tidligere MDS </w:t>
            </w:r>
            <w:r w:rsidR="007D09BD">
              <w:t xml:space="preserve">der </w:t>
            </w:r>
            <w:r w:rsidR="000621AE">
              <w:t xml:space="preserve">man ikke kan tilordne til en risikogruppe etter ELN </w:t>
            </w:r>
            <w:r>
              <w:lastRenderedPageBreak/>
              <w:t>anbefales ikke allogen stamcelletransplantasjon</w:t>
            </w:r>
            <w:r w:rsidR="00666577">
              <w:t>, men kjemoterapi som konsoliderende behandling</w:t>
            </w:r>
            <w:r>
              <w:t xml:space="preserve"> i CR1.</w:t>
            </w:r>
          </w:p>
          <w:bookmarkEnd w:id="84"/>
          <w:bookmarkEnd w:id="85"/>
          <w:p w14:paraId="2526D326" w14:textId="47FA3881" w:rsidR="00BA17E9" w:rsidRPr="001F0757" w:rsidRDefault="00BA17E9" w:rsidP="00E15783">
            <w:pPr>
              <w:pStyle w:val="Bokslistepunkt2"/>
            </w:pPr>
            <w:r w:rsidRPr="001F0757">
              <w:t>CNS affeksjon: Man gir ikke rutinemessig profylakse, behandling skjer ved intratekal cytostatika; initialt cytarabin monoterapi og</w:t>
            </w:r>
            <w:r w:rsidR="00DB0EB4">
              <w:t>,</w:t>
            </w:r>
            <w:r w:rsidRPr="001F0757">
              <w:t xml:space="preserve"> ved utilfredsstillende respons</w:t>
            </w:r>
            <w:r w:rsidR="00DB0EB4">
              <w:t>,</w:t>
            </w:r>
            <w:r w:rsidRPr="001F0757">
              <w:t xml:space="preserve"> kombinasjonsbehandling (evidensgrad D).</w:t>
            </w:r>
          </w:p>
          <w:p w14:paraId="5D7F0E01" w14:textId="77777777" w:rsidR="00BA17E9" w:rsidRPr="001F0757" w:rsidRDefault="00BA17E9" w:rsidP="00E15783">
            <w:pPr>
              <w:pStyle w:val="Bokslistepunkt2"/>
            </w:pPr>
            <w:r w:rsidRPr="001F0757">
              <w:t>Hyperleukocytose: Intensiv induksjonsbehandling startes snarest mulig, leukaferese vurderes kun dersom man har symptomgivende leukostase. Hos pasienter som ikke skal ha intensiv kjemoterapi benyttes subcutan cytarabin som blastreduserende behandling (evidensgrad D).</w:t>
            </w:r>
          </w:p>
          <w:p w14:paraId="6E4914DA" w14:textId="77777777" w:rsidR="00BA17E9" w:rsidRPr="00BA17E9" w:rsidRDefault="00BA17E9" w:rsidP="001F0757">
            <w:pPr>
              <w:pStyle w:val="Bokslistepunkt10603"/>
            </w:pPr>
            <w:r w:rsidRPr="00BA17E9">
              <w:t>Anbefalinger for behandling av primært refraktær sykdom og residiv av AML opp til 65–75 år:</w:t>
            </w:r>
          </w:p>
          <w:p w14:paraId="04B1DCE5" w14:textId="77777777" w:rsidR="00BA17E9" w:rsidRPr="00BA17E9" w:rsidRDefault="00BA17E9" w:rsidP="001F0757">
            <w:pPr>
              <w:pStyle w:val="Bokslistepunkt20603"/>
            </w:pPr>
            <w:r w:rsidRPr="00BA17E9">
              <w:t>Alternativer for behandling av residiv under pågående behandling eller innen 9–12</w:t>
            </w:r>
            <w:r w:rsidR="0057778A">
              <w:t xml:space="preserve"> </w:t>
            </w:r>
            <w:r w:rsidRPr="00BA17E9">
              <w:t>måneder etter avsluttet behandling:</w:t>
            </w:r>
          </w:p>
          <w:p w14:paraId="3673EDAC" w14:textId="77777777" w:rsidR="00BA17E9" w:rsidRPr="00BA17E9" w:rsidRDefault="00BA17E9" w:rsidP="00B467DE">
            <w:pPr>
              <w:pStyle w:val="Bokslistepunkt3"/>
            </w:pPr>
            <w:bookmarkStart w:id="86" w:name="sj02_lagpunktliste"/>
            <w:r w:rsidRPr="00BA17E9">
              <w:rPr>
                <w:rStyle w:val="TKursiv"/>
              </w:rPr>
              <w:t>In</w:t>
            </w:r>
            <w:r w:rsidRPr="00BA17E9">
              <w:t>duksjonsbehandling med alternativt kombinasjonsregime av cytostatika (evidensgrad C).</w:t>
            </w:r>
            <w:r w:rsidR="003276BD">
              <w:t xml:space="preserve"> eller behandling med venetoclax/</w:t>
            </w:r>
            <w:r w:rsidR="003276BD" w:rsidRPr="00245EB1">
              <w:t>azacitidine (evidensgrad D)</w:t>
            </w:r>
          </w:p>
          <w:p w14:paraId="1871A6F8" w14:textId="77777777" w:rsidR="00BA17E9" w:rsidRPr="00BA17E9" w:rsidRDefault="00BA17E9" w:rsidP="00B467DE">
            <w:pPr>
              <w:pStyle w:val="Bokslistepunkt3"/>
            </w:pPr>
            <w:r w:rsidRPr="00BA17E9">
              <w:t>Alternativt kan vurderes allogen stamcelletransplantasjon uten at man har oppnådd komplett remisjon (evidensgrad C).</w:t>
            </w:r>
          </w:p>
          <w:p w14:paraId="5B1F3682" w14:textId="77777777" w:rsidR="00BA17E9" w:rsidRPr="00BA17E9" w:rsidRDefault="00BA17E9" w:rsidP="00B467DE">
            <w:pPr>
              <w:pStyle w:val="Bokslistepunkt3"/>
            </w:pPr>
            <w:r w:rsidRPr="00BA17E9">
              <w:t>Allogen stamcelletransplantasjon som konsolidering etter oppnådd remisjon (evidensgrad A).</w:t>
            </w:r>
          </w:p>
          <w:p w14:paraId="577AFED4" w14:textId="77777777" w:rsidR="00BA17E9" w:rsidRPr="00BA17E9" w:rsidRDefault="00BA17E9" w:rsidP="00B467DE">
            <w:pPr>
              <w:pStyle w:val="Bokslistepunkt3"/>
            </w:pPr>
            <w:r w:rsidRPr="00BA17E9">
              <w:t>Palliativ behandling (evidensgrad D).</w:t>
            </w:r>
          </w:p>
          <w:bookmarkEnd w:id="86"/>
          <w:p w14:paraId="248EF08C" w14:textId="77777777" w:rsidR="00BA17E9" w:rsidRPr="00BA17E9" w:rsidRDefault="00BA17E9" w:rsidP="001F0757">
            <w:pPr>
              <w:pStyle w:val="Bokslistepunkt10603"/>
            </w:pPr>
            <w:r w:rsidRPr="00BA17E9">
              <w:t>Residiv mer enn 9–12 måneder etter avsluttet behandling</w:t>
            </w:r>
          </w:p>
          <w:p w14:paraId="1AAEE30F" w14:textId="77777777" w:rsidR="00BA17E9" w:rsidRDefault="00BA17E9" w:rsidP="00755ECC">
            <w:pPr>
              <w:pStyle w:val="Bokslistepunkt20603"/>
            </w:pPr>
            <w:r w:rsidRPr="00BA17E9">
              <w:t>Induksjonsbehandling med anthracyklin/cytarabin</w:t>
            </w:r>
            <w:r w:rsidR="000621AE">
              <w:t xml:space="preserve"> </w:t>
            </w:r>
            <w:r w:rsidRPr="00BA17E9">
              <w:t>(evidensgrad C)</w:t>
            </w:r>
          </w:p>
          <w:p w14:paraId="424972C4" w14:textId="77777777" w:rsidR="000621AE" w:rsidRPr="00BA17E9" w:rsidRDefault="00DD7625" w:rsidP="00755ECC">
            <w:pPr>
              <w:pStyle w:val="Bokslistepunkt20603"/>
            </w:pPr>
            <w:r>
              <w:t>Venetoclax/</w:t>
            </w:r>
            <w:r w:rsidRPr="00755ECC">
              <w:t>azacitidin</w:t>
            </w:r>
            <w:r>
              <w:t xml:space="preserve"> kan forsøkes v</w:t>
            </w:r>
            <w:r w:rsidR="00244649">
              <w:t xml:space="preserve">ed manglendre respons etter induksjonsbehandling og fortsatt indikasjon for allogen stamcelletransplantasjon </w:t>
            </w:r>
            <w:r w:rsidR="003276BD">
              <w:t>(evidensgrad D</w:t>
            </w:r>
            <w:r w:rsidR="000621AE">
              <w:t>)</w:t>
            </w:r>
          </w:p>
          <w:p w14:paraId="16C4AB83" w14:textId="77777777" w:rsidR="00BA17E9" w:rsidRPr="00BA17E9" w:rsidRDefault="00BA17E9" w:rsidP="00E15783">
            <w:pPr>
              <w:pStyle w:val="Bokslistepunkt2"/>
            </w:pPr>
            <w:r w:rsidRPr="00BA17E9">
              <w:t>Allogen SCT som konsolidering ved oppnådd remisjon (evidensgrad B)</w:t>
            </w:r>
          </w:p>
          <w:p w14:paraId="11F4800F" w14:textId="77777777" w:rsidR="00BA17E9" w:rsidRPr="00BA17E9" w:rsidRDefault="00BA17E9" w:rsidP="00E15783">
            <w:pPr>
              <w:pStyle w:val="Bokslistepunkt2"/>
            </w:pPr>
            <w:r w:rsidRPr="00BA17E9">
              <w:rPr>
                <w:iCs/>
              </w:rPr>
              <w:t>Alternativt vurdere allogen stamcelletransplantasjon uten oppnådd remisjon (evidensgrad B).</w:t>
            </w:r>
          </w:p>
          <w:p w14:paraId="6BE16D27" w14:textId="77777777" w:rsidR="00BA17E9" w:rsidRPr="00BA17E9" w:rsidRDefault="00BA17E9" w:rsidP="001F0757">
            <w:pPr>
              <w:pStyle w:val="Bokslistepunkt10603"/>
            </w:pPr>
            <w:r w:rsidRPr="00BA17E9">
              <w:rPr>
                <w:iCs/>
              </w:rPr>
              <w:t>P</w:t>
            </w:r>
            <w:r w:rsidRPr="00BA17E9">
              <w:t>alliativ behandling (evidensgrad D).</w:t>
            </w:r>
          </w:p>
          <w:p w14:paraId="422569BA" w14:textId="77777777" w:rsidR="00BA17E9" w:rsidRPr="00BA17E9" w:rsidRDefault="00BA17E9" w:rsidP="001F0757">
            <w:pPr>
              <w:pStyle w:val="Bokslistepunkt10603"/>
            </w:pPr>
            <w:r w:rsidRPr="00BA17E9">
              <w:t>Anbefaling, behandling av pasienter som ikke kan få intensiv terapi:</w:t>
            </w:r>
          </w:p>
          <w:p w14:paraId="3055E873" w14:textId="77777777" w:rsidR="00BA17E9" w:rsidRPr="00BA17E9" w:rsidRDefault="00BA17E9" w:rsidP="006848C9">
            <w:pPr>
              <w:pStyle w:val="Boks2"/>
            </w:pPr>
            <w:r w:rsidRPr="00BA17E9">
              <w:t>Alle pasienter skal ha behandling med transfusjoner og antibiotika. Azacitidine eller cytarabin kan benyttes som sykdom-stabiliserende terapi; azacitidin bør foretrekkes hos pasienter med høyrisiko cytogenetikk og multilineær dysplasi. Decitabine kan være et alternativ for pasienter med høyrisiko karyotype eller TP53 mutasjon (evidensgrad</w:t>
            </w:r>
            <w:r w:rsidR="001F0757">
              <w:t> </w:t>
            </w:r>
            <w:r w:rsidRPr="00BA17E9">
              <w:t>C).</w:t>
            </w:r>
          </w:p>
        </w:tc>
      </w:tr>
    </w:tbl>
    <w:p w14:paraId="64A61FAA" w14:textId="77777777" w:rsidR="0084549E" w:rsidRDefault="0084549E" w:rsidP="0084549E">
      <w:pPr>
        <w:pStyle w:val="Overskrift2"/>
      </w:pPr>
      <w:bookmarkStart w:id="87" w:name="_Toc536537260"/>
      <w:bookmarkStart w:id="88" w:name="_Toc41414622"/>
      <w:r>
        <w:lastRenderedPageBreak/>
        <w:t>Håndtering av pasienter med akutt promyelocyt leukemi (APL)</w:t>
      </w:r>
      <w:bookmarkEnd w:id="87"/>
      <w:bookmarkEnd w:id="88"/>
    </w:p>
    <w:p w14:paraId="541996D2" w14:textId="77777777" w:rsidR="006848C9" w:rsidRPr="006848C9" w:rsidRDefault="006848C9" w:rsidP="00D76479">
      <w:pPr>
        <w:pStyle w:val="02pt"/>
      </w:pPr>
    </w:p>
    <w:tbl>
      <w:tblPr>
        <w:tblStyle w:val="Helsedirtekstboks"/>
        <w:tblW w:w="8504" w:type="dxa"/>
        <w:tblLayout w:type="fixed"/>
        <w:tblLook w:val="0480" w:firstRow="0" w:lastRow="0" w:firstColumn="1" w:lastColumn="0" w:noHBand="0" w:noVBand="1"/>
      </w:tblPr>
      <w:tblGrid>
        <w:gridCol w:w="8504"/>
      </w:tblGrid>
      <w:tr w:rsidR="006848C9" w:rsidRPr="006848C9" w14:paraId="253C3B51" w14:textId="77777777" w:rsidTr="006848C9">
        <w:tc>
          <w:tcPr>
            <w:tcW w:w="8504" w:type="dxa"/>
          </w:tcPr>
          <w:p w14:paraId="74BBDCDD" w14:textId="77777777" w:rsidR="006848C9" w:rsidRPr="006848C9" w:rsidRDefault="006848C9" w:rsidP="00E15783">
            <w:pPr>
              <w:pStyle w:val="Bokslistepunkt1"/>
            </w:pPr>
            <w:r w:rsidRPr="006848C9">
              <w:t>Anbefaling for den umiddelbare håndtering av pasienter med mistenkt APL:</w:t>
            </w:r>
          </w:p>
          <w:p w14:paraId="6614FDAC" w14:textId="77777777" w:rsidR="006848C9" w:rsidRPr="006848C9" w:rsidRDefault="006848C9" w:rsidP="006848C9">
            <w:pPr>
              <w:pStyle w:val="Bokslistepunkt20603"/>
            </w:pPr>
            <w:r w:rsidRPr="006848C9">
              <w:t>Alle norske sykehus skal ha all-</w:t>
            </w:r>
            <w:r w:rsidRPr="006848C9">
              <w:rPr>
                <w:rStyle w:val="TKursiv"/>
              </w:rPr>
              <w:t>trans</w:t>
            </w:r>
            <w:r w:rsidRPr="006848C9">
              <w:t>-retin syre (Vesanoid/ATRA) tabletter tilgjengelig for umiddelbar bruk.</w:t>
            </w:r>
          </w:p>
          <w:p w14:paraId="4E54A532" w14:textId="77777777" w:rsidR="006848C9" w:rsidRPr="006848C9" w:rsidRDefault="006848C9" w:rsidP="00E15783">
            <w:pPr>
              <w:pStyle w:val="Bokslistepunkt2"/>
            </w:pPr>
            <w:r w:rsidRPr="006848C9">
              <w:lastRenderedPageBreak/>
              <w:t>Hos pasienter med akutt leukemi og der man ut fra klinisk bilde, morfologiske funn eller væskestrømcytometrisk undersøkelse mistenker APL, skal man umiddelbart starte med ATRA 45 mg/m</w:t>
            </w:r>
            <w:r w:rsidRPr="006848C9">
              <w:rPr>
                <w:rStyle w:val="THevet"/>
              </w:rPr>
              <w:t>2</w:t>
            </w:r>
            <w:r w:rsidRPr="006848C9">
              <w:t xml:space="preserve"> fordelt på to doser daglig. Pasientene skal snarest mulig overføres sykehus med tilstrekkelig kompetanse for endelig rask diagnostisk avklaring og eventuell start av APL behandling.</w:t>
            </w:r>
          </w:p>
          <w:p w14:paraId="205256B8" w14:textId="77777777" w:rsidR="006848C9" w:rsidRPr="006848C9" w:rsidRDefault="006848C9" w:rsidP="00E15783">
            <w:pPr>
              <w:pStyle w:val="Bokslistepunkt2"/>
            </w:pPr>
            <w:r w:rsidRPr="006848C9">
              <w:t>Ved klinisk mistanke om APL kontinueres behandling med ATRA frem til mistanken er endelig avkreftet med genetiske analyser.</w:t>
            </w:r>
          </w:p>
          <w:p w14:paraId="11D5855F" w14:textId="77777777" w:rsidR="006848C9" w:rsidRPr="006848C9" w:rsidRDefault="006848C9" w:rsidP="00E15783">
            <w:pPr>
              <w:pStyle w:val="Bokslistepunkt2"/>
            </w:pPr>
            <w:r w:rsidRPr="006848C9">
              <w:t>Ved mistanke om APL gjøres genetisk utredning som for andre former for AML. Imidlertid må genetisk laboratorium varsles slik at svar på analyse av PML-RARA fusjonstranskript kan foreligge snarest mulig, det vil si innen et par dager.</w:t>
            </w:r>
          </w:p>
          <w:p w14:paraId="476A4DA6" w14:textId="77777777" w:rsidR="006848C9" w:rsidRPr="006848C9" w:rsidRDefault="006848C9" w:rsidP="006848C9">
            <w:pPr>
              <w:pStyle w:val="Bokslistepunkt10603"/>
            </w:pPr>
            <w:r w:rsidRPr="006848C9">
              <w:t>Generelle retningslinjer for behandling av APL:</w:t>
            </w:r>
          </w:p>
          <w:p w14:paraId="5431C5BA" w14:textId="24A65FBA" w:rsidR="006848C9" w:rsidRPr="006848C9" w:rsidRDefault="006848C9" w:rsidP="006848C9">
            <w:pPr>
              <w:pStyle w:val="Bokslistepunkt20603"/>
            </w:pPr>
            <w:r w:rsidRPr="006848C9">
              <w:t>Hos pasienter med nydiagnostisert APL skal man gi transfusjoner av trombocytt- og fibrinogenkonsentrat for å holde trombocytter over 30–50x10</w:t>
            </w:r>
            <w:r w:rsidRPr="006848C9">
              <w:rPr>
                <w:rStyle w:val="THevet"/>
              </w:rPr>
              <w:t>9</w:t>
            </w:r>
            <w:r w:rsidRPr="006848C9">
              <w:t>/l og fibrinogen over 1,5 g/l fram til koagulopatien ikke leng</w:t>
            </w:r>
            <w:r w:rsidR="00537795">
              <w:t>er</w:t>
            </w:r>
            <w:r w:rsidRPr="006848C9">
              <w:t xml:space="preserve"> er tilstede (evidensgrad A).</w:t>
            </w:r>
          </w:p>
          <w:p w14:paraId="147B440B" w14:textId="77777777" w:rsidR="006848C9" w:rsidRPr="006848C9" w:rsidRDefault="006848C9" w:rsidP="00E15783">
            <w:pPr>
              <w:pStyle w:val="Bokslistepunkt2"/>
            </w:pPr>
            <w:r w:rsidRPr="006848C9">
              <w:t>Pasienter som etter oppstart av ATRA og eller arsenikk-trioksid (ATO) utvikler tegn på differesieringssyndrom skal umiddelbart starte behandling med intravenøs dexametason 10 mg morgen og kveld (evidensgrad A).</w:t>
            </w:r>
          </w:p>
          <w:p w14:paraId="57EE1ACF" w14:textId="77777777" w:rsidR="006848C9" w:rsidRPr="006848C9" w:rsidRDefault="006848C9" w:rsidP="00E15783">
            <w:pPr>
              <w:pStyle w:val="Bokslistepunkt2"/>
            </w:pPr>
            <w:r w:rsidRPr="006848C9">
              <w:t>Vi anbefaler generelt ikke profylaktisk behandling med dexamethason, men det kan overveies hos pasienter med nyresvikt og/ eller leukocytter over 10 x 10</w:t>
            </w:r>
            <w:r w:rsidRPr="006848C9">
              <w:rPr>
                <w:rStyle w:val="THevet"/>
              </w:rPr>
              <w:t>9</w:t>
            </w:r>
            <w:r w:rsidRPr="006848C9">
              <w:t>/l (evidensgrad C)</w:t>
            </w:r>
          </w:p>
          <w:p w14:paraId="6487559B" w14:textId="77777777" w:rsidR="006848C9" w:rsidRPr="006848C9" w:rsidRDefault="006848C9" w:rsidP="00E15783">
            <w:pPr>
              <w:pStyle w:val="Bokslistepunkt2"/>
            </w:pPr>
            <w:r w:rsidRPr="006848C9">
              <w:t>Pasienter med APL klassifiseres enten som lavrisiko-sykdom ved LPK &lt;10 x 10</w:t>
            </w:r>
            <w:r w:rsidRPr="006848C9">
              <w:rPr>
                <w:rStyle w:val="THevet"/>
              </w:rPr>
              <w:t>9</w:t>
            </w:r>
            <w:r w:rsidRPr="006848C9">
              <w:t>/l eller som høyrisikosykdom ved LPK på diagnosetidspunktet ≥ 10x10</w:t>
            </w:r>
            <w:r w:rsidRPr="006848C9">
              <w:rPr>
                <w:rStyle w:val="THevet"/>
              </w:rPr>
              <w:t>9</w:t>
            </w:r>
            <w:r w:rsidRPr="006848C9">
              <w:t>/l (evidensgrad A).</w:t>
            </w:r>
          </w:p>
          <w:p w14:paraId="36EC166B" w14:textId="77777777" w:rsidR="006848C9" w:rsidRPr="006848C9" w:rsidRDefault="006848C9" w:rsidP="002A5E30">
            <w:pPr>
              <w:pStyle w:val="Bokslistepunkt1holdmedneste"/>
            </w:pPr>
            <w:r w:rsidRPr="006848C9">
              <w:t>Behandling av pasienter med lavrisiko APL:</w:t>
            </w:r>
          </w:p>
          <w:p w14:paraId="1A24CB0F" w14:textId="77777777" w:rsidR="006848C9" w:rsidRPr="006848C9" w:rsidRDefault="006848C9" w:rsidP="006848C9">
            <w:pPr>
              <w:pStyle w:val="Bokslistepunkt20603"/>
            </w:pPr>
            <w:r w:rsidRPr="006848C9">
              <w:t>Pasienter med lavrisiko-sykdom behandles uansett alder med ATRA og ATO (evidensgrad A).</w:t>
            </w:r>
          </w:p>
          <w:p w14:paraId="108EBD2B" w14:textId="77777777" w:rsidR="006848C9" w:rsidRPr="006848C9" w:rsidRDefault="006848C9" w:rsidP="00E15783">
            <w:pPr>
              <w:pStyle w:val="Bokslistepunkt2"/>
            </w:pPr>
            <w:r w:rsidRPr="006848C9">
              <w:t>Hos pasienter med lavrisikosykdom er det ikke aktuelt med vedlikeholdsbehandling ut over 4 konsolideringskurer med ATRA og ATO. Det er kun anbefalt 1 MRD prøve som tas etter 3. konsolideringskur (evidensgrad B).</w:t>
            </w:r>
          </w:p>
          <w:p w14:paraId="4EFBCF5F" w14:textId="77777777" w:rsidR="006848C9" w:rsidRPr="006848C9" w:rsidRDefault="006848C9" w:rsidP="006848C9">
            <w:pPr>
              <w:pStyle w:val="Bokslistepunkt10603"/>
            </w:pPr>
            <w:r w:rsidRPr="006848C9">
              <w:t>Behandling av pasienter med høyrisiko APL:</w:t>
            </w:r>
          </w:p>
          <w:p w14:paraId="2D4F448F" w14:textId="77777777" w:rsidR="006848C9" w:rsidRPr="006848C9" w:rsidRDefault="006848C9" w:rsidP="00E15783">
            <w:pPr>
              <w:pStyle w:val="Bokslistepunkt2"/>
            </w:pPr>
            <w:r w:rsidRPr="006848C9">
              <w:t xml:space="preserve">Behandling av pasienter med høyrisikosykdom </w:t>
            </w:r>
            <w:r w:rsidR="0057778A">
              <w:t xml:space="preserve">anbefales ATRA og ATO med tillegg av </w:t>
            </w:r>
            <w:r w:rsidR="00551652">
              <w:t>antracyclin</w:t>
            </w:r>
            <w:r w:rsidRPr="006848C9">
              <w:t xml:space="preserve"> (evidensgrad </w:t>
            </w:r>
            <w:r w:rsidR="003276BD">
              <w:t>C</w:t>
            </w:r>
            <w:r w:rsidRPr="006848C9">
              <w:t>).</w:t>
            </w:r>
          </w:p>
          <w:p w14:paraId="5505DBA5" w14:textId="77777777" w:rsidR="006848C9" w:rsidRPr="006848C9" w:rsidRDefault="006848C9" w:rsidP="00E15783">
            <w:pPr>
              <w:pStyle w:val="Bokslistepunkt2"/>
            </w:pPr>
            <w:r w:rsidRPr="006848C9">
              <w:t xml:space="preserve">Pasienter med høyrisiko sykdom skal følges </w:t>
            </w:r>
            <w:r w:rsidR="003276BD" w:rsidRPr="006848C9">
              <w:t xml:space="preserve">med MRD status i benmarg </w:t>
            </w:r>
            <w:r w:rsidRPr="006848C9">
              <w:t xml:space="preserve">hver 3. måned i </w:t>
            </w:r>
            <w:r w:rsidR="00551652">
              <w:t>1</w:t>
            </w:r>
            <w:r w:rsidRPr="006848C9">
              <w:t xml:space="preserve"> år </w:t>
            </w:r>
            <w:r w:rsidR="00551652">
              <w:t xml:space="preserve">og </w:t>
            </w:r>
            <w:r w:rsidR="003276BD">
              <w:t>hver 6. måneder i år</w:t>
            </w:r>
            <w:r w:rsidR="00551652">
              <w:t xml:space="preserve"> 2 </w:t>
            </w:r>
            <w:r w:rsidRPr="006848C9">
              <w:t xml:space="preserve">etter avsluttet </w:t>
            </w:r>
            <w:r w:rsidR="003276BD">
              <w:t>behandling</w:t>
            </w:r>
            <w:r w:rsidRPr="006848C9">
              <w:t xml:space="preserve"> (evidensgrad A).</w:t>
            </w:r>
          </w:p>
          <w:p w14:paraId="5CC81D89" w14:textId="77777777" w:rsidR="006848C9" w:rsidRPr="006848C9" w:rsidRDefault="006848C9" w:rsidP="006848C9">
            <w:pPr>
              <w:pStyle w:val="Bokslistepunkt10603"/>
            </w:pPr>
            <w:r w:rsidRPr="006848C9">
              <w:t>Behandling av APL tilbakefall:</w:t>
            </w:r>
          </w:p>
          <w:p w14:paraId="0421ED63" w14:textId="77777777" w:rsidR="006848C9" w:rsidRPr="006848C9" w:rsidRDefault="006848C9" w:rsidP="00E15783">
            <w:pPr>
              <w:pStyle w:val="Bokslistepunkt2"/>
            </w:pPr>
            <w:r w:rsidRPr="006848C9">
              <w:t>Pasienter under 70–75 år som etter primærbehandlingen opplever residiv (molekylærgenetisk eller morfologisk) bør få reinduksjon og påfølgende stamcelletransplantasjon (evidensgrad B).</w:t>
            </w:r>
          </w:p>
          <w:p w14:paraId="249C8F90" w14:textId="20F14511" w:rsidR="006848C9" w:rsidRPr="006848C9" w:rsidRDefault="006848C9" w:rsidP="00E15783">
            <w:pPr>
              <w:pStyle w:val="Bokslistepunkt2"/>
            </w:pPr>
            <w:r w:rsidRPr="006848C9">
              <w:t>Pasienter som etter induksjonsbehandlingen oppnår MRD negativ status</w:t>
            </w:r>
            <w:r w:rsidR="00130366">
              <w:t>,</w:t>
            </w:r>
            <w:r w:rsidRPr="006848C9">
              <w:t xml:space="preserve"> er kandidat for autolog stamcelletransplantasjon, mens pasienter som er vedvarende MRD positive bør vurderes for allogen stamcelletransplantasjon så sant det ikke foreligger kontraindikasjon (evidensgrad B).</w:t>
            </w:r>
          </w:p>
        </w:tc>
      </w:tr>
    </w:tbl>
    <w:p w14:paraId="12BC4827" w14:textId="77777777" w:rsidR="0084549E" w:rsidRPr="00BF7230" w:rsidRDefault="0084549E" w:rsidP="0084549E">
      <w:pPr>
        <w:pStyle w:val="Overskrift2"/>
      </w:pPr>
      <w:bookmarkStart w:id="89" w:name="_Toc536537261"/>
      <w:bookmarkStart w:id="90" w:name="_Toc41414623"/>
      <w:r w:rsidRPr="00F63674">
        <w:lastRenderedPageBreak/>
        <w:t>D</w:t>
      </w:r>
      <w:r>
        <w:t>efinisjoner</w:t>
      </w:r>
      <w:bookmarkEnd w:id="89"/>
      <w:bookmarkEnd w:id="90"/>
    </w:p>
    <w:p w14:paraId="5C28BCB5" w14:textId="77777777" w:rsidR="0084549E" w:rsidRPr="00BF7230" w:rsidRDefault="0084549E" w:rsidP="0084549E">
      <w:pPr>
        <w:pStyle w:val="Brdtekst"/>
      </w:pPr>
      <w:r w:rsidRPr="00F63674">
        <w:t xml:space="preserve">Følgende definisjoner er nødvendige å kjenne til når man skal diagnostisere og behandle AML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w:t>
      </w:r>
    </w:p>
    <w:p w14:paraId="21DC62F8" w14:textId="77777777" w:rsidR="0084549E" w:rsidRPr="00BF7230" w:rsidRDefault="0084549E" w:rsidP="0084549E">
      <w:pPr>
        <w:pStyle w:val="Brdtekst"/>
      </w:pPr>
      <w:r w:rsidRPr="00D5687F">
        <w:rPr>
          <w:rStyle w:val="TFet"/>
        </w:rPr>
        <w:lastRenderedPageBreak/>
        <w:t>Hematologisk AML tilbakefall</w:t>
      </w:r>
      <w:r w:rsidRPr="00D5687F">
        <w:t xml:space="preserve">: </w:t>
      </w:r>
      <w:r w:rsidRPr="00F63674">
        <w:t>Blaster i beinmarg ≥5</w:t>
      </w:r>
      <w:r>
        <w:t> </w:t>
      </w:r>
      <w:r w:rsidRPr="00F63674">
        <w:t>%, eller igjen påvisbare blaster i perifert blod, eller ekstramedullær sykdom. Dersom man har blaster mellom 5 og 10</w:t>
      </w:r>
      <w:r>
        <w:t> </w:t>
      </w:r>
      <w:r w:rsidRPr="00F63674">
        <w:t>% i beinmargen må funnet verifiseres i kontrollprøve.</w:t>
      </w:r>
    </w:p>
    <w:p w14:paraId="1ECD7732" w14:textId="77777777" w:rsidR="0084549E" w:rsidRPr="00BF7230" w:rsidRDefault="0084549E" w:rsidP="0084549E">
      <w:pPr>
        <w:pStyle w:val="Brdtekst"/>
      </w:pPr>
      <w:r w:rsidRPr="00D5687F">
        <w:rPr>
          <w:rStyle w:val="TFet"/>
        </w:rPr>
        <w:t>Induksjonskur</w:t>
      </w:r>
      <w:r w:rsidRPr="00D5687F">
        <w:t xml:space="preserve">: </w:t>
      </w:r>
      <w:r w:rsidRPr="00F63674">
        <w:t>Intensiv kur gitt for å oppnå komplett remisjon.</w:t>
      </w:r>
    </w:p>
    <w:p w14:paraId="4B628E5B" w14:textId="77777777" w:rsidR="0084549E" w:rsidRPr="00BF7230" w:rsidRDefault="0084549E" w:rsidP="0084549E">
      <w:pPr>
        <w:pStyle w:val="Brdtekst"/>
      </w:pPr>
      <w:r w:rsidRPr="00D5687F">
        <w:rPr>
          <w:rStyle w:val="TFet"/>
        </w:rPr>
        <w:t>Komplett remisjon (CR</w:t>
      </w:r>
      <w:r w:rsidRPr="00D5687F">
        <w:t xml:space="preserve">): </w:t>
      </w:r>
      <w:r w:rsidRPr="00F63674">
        <w:t>Blaster i beinmarg &lt;5</w:t>
      </w:r>
      <w:r>
        <w:t> </w:t>
      </w:r>
      <w:r w:rsidRPr="00F63674">
        <w:t>%, ingen blaster med Auer-staver og ingen blaster i perifert blod, ingen ekstramedullær sykdom, nøytrofile i perifert blod ≥1.0 x 10</w:t>
      </w:r>
      <w:r w:rsidRPr="00BA1277">
        <w:rPr>
          <w:rStyle w:val="THevet"/>
          <w:rFonts w:eastAsia="Calibri"/>
        </w:rPr>
        <w:t>9</w:t>
      </w:r>
      <w:r w:rsidRPr="00F63674">
        <w:t>/L, platetall i perifert blod ≥100 x 10</w:t>
      </w:r>
      <w:r w:rsidRPr="00BA1277">
        <w:rPr>
          <w:rStyle w:val="THevet"/>
          <w:rFonts w:eastAsia="Calibri"/>
        </w:rPr>
        <w:t>9</w:t>
      </w:r>
      <w:r w:rsidRPr="00F63674">
        <w:t>/L.</w:t>
      </w:r>
    </w:p>
    <w:p w14:paraId="1EFC270E" w14:textId="77777777" w:rsidR="0084549E" w:rsidRPr="00BF7230" w:rsidRDefault="0084549E" w:rsidP="0084549E">
      <w:pPr>
        <w:pStyle w:val="Brdtekst"/>
      </w:pPr>
      <w:r w:rsidRPr="00D5687F">
        <w:rPr>
          <w:rStyle w:val="TFet"/>
        </w:rPr>
        <w:t>Komplett remisjon uten MRD</w:t>
      </w:r>
      <w:r w:rsidRPr="00D5687F">
        <w:t xml:space="preserve">: </w:t>
      </w:r>
      <w:r w:rsidRPr="00F63674">
        <w:t>Komplett remisjon som definert ovenfor og i tillegg ikke påvist minimal rest-sykdom (MRD, minimal residual disease)</w:t>
      </w:r>
    </w:p>
    <w:p w14:paraId="4A731070" w14:textId="77777777" w:rsidR="0084549E" w:rsidRPr="00BF7230" w:rsidRDefault="0084549E" w:rsidP="0084549E">
      <w:pPr>
        <w:pStyle w:val="Brdtekst"/>
      </w:pPr>
      <w:r w:rsidRPr="00D5687F">
        <w:rPr>
          <w:rStyle w:val="TFet"/>
        </w:rPr>
        <w:t>Komplett remisjon med ufullstendig/inkomplett rekonstitusjon (CRi</w:t>
      </w:r>
      <w:r w:rsidRPr="00D5687F">
        <w:t xml:space="preserve">). </w:t>
      </w:r>
      <w:r w:rsidRPr="00F63674">
        <w:t>Oppfyller kriteriene for komplett remisjon bortsett fra at man har vedvarende nøytropeni i perifert blod &lt;1.0 x 10</w:t>
      </w:r>
      <w:r w:rsidRPr="00BA1277">
        <w:rPr>
          <w:rStyle w:val="THevet"/>
          <w:rFonts w:eastAsia="Calibri"/>
        </w:rPr>
        <w:t>9</w:t>
      </w:r>
      <w:r w:rsidRPr="00F63674">
        <w:t>/L eller vedvarende trombocytopeni &lt;100 x 10</w:t>
      </w:r>
      <w:r w:rsidRPr="00BA1277">
        <w:rPr>
          <w:rStyle w:val="THevet"/>
          <w:rFonts w:eastAsia="Calibri"/>
        </w:rPr>
        <w:t>9</w:t>
      </w:r>
      <w:r w:rsidRPr="00F63674">
        <w:t>/L.</w:t>
      </w:r>
    </w:p>
    <w:p w14:paraId="3B4A760C" w14:textId="77777777" w:rsidR="0084549E" w:rsidRPr="00BF7230" w:rsidRDefault="0084549E" w:rsidP="0084549E">
      <w:pPr>
        <w:pStyle w:val="Brdtekst"/>
      </w:pPr>
      <w:r w:rsidRPr="00D5687F">
        <w:rPr>
          <w:rStyle w:val="TFet"/>
        </w:rPr>
        <w:t>Konsolideringskur</w:t>
      </w:r>
      <w:r w:rsidRPr="00D5687F">
        <w:t xml:space="preserve">: </w:t>
      </w:r>
      <w:r w:rsidRPr="00F63674">
        <w:t>Intensiv kur gitt etter oppnådd komplett remisjon for å utrydde restsykdom.</w:t>
      </w:r>
    </w:p>
    <w:p w14:paraId="329F90A3" w14:textId="77777777" w:rsidR="0084549E" w:rsidRPr="00BF7230" w:rsidRDefault="0084549E" w:rsidP="0084549E">
      <w:pPr>
        <w:pStyle w:val="Brdtekst"/>
      </w:pPr>
      <w:r w:rsidRPr="00D5687F">
        <w:rPr>
          <w:rStyle w:val="TFet"/>
        </w:rPr>
        <w:t>Morfologisk AML-fri status</w:t>
      </w:r>
      <w:r w:rsidRPr="00D5687F">
        <w:t>:</w:t>
      </w:r>
      <w:r w:rsidRPr="00F63674">
        <w:t xml:space="preserve"> Blaster i beinmarg &lt;5</w:t>
      </w:r>
      <w:r>
        <w:t> </w:t>
      </w:r>
      <w:r w:rsidRPr="00F63674">
        <w:t>%, ingen blaster med Auer-staver, ingen ekstramedullær sykdom (ingen krav til hematologisk rekonstitusjon).</w:t>
      </w:r>
    </w:p>
    <w:p w14:paraId="2E7C94BC" w14:textId="77777777" w:rsidR="0084549E" w:rsidRPr="00BF7230" w:rsidRDefault="0084549E" w:rsidP="0084549E">
      <w:pPr>
        <w:pStyle w:val="Brdtekst"/>
      </w:pPr>
      <w:r w:rsidRPr="00D5687F">
        <w:rPr>
          <w:rStyle w:val="TFet"/>
        </w:rPr>
        <w:t>MRD (minimal residual disease, minimal restsykdom</w:t>
      </w:r>
      <w:r w:rsidRPr="00D5687F">
        <w:t xml:space="preserve">): </w:t>
      </w:r>
      <w:r w:rsidRPr="00F63674">
        <w:t>Sykdomsceller som bare kan påvises med svært følsomme metoder og som ikke kan påvises ved morfologiske undersøkelser.</w:t>
      </w:r>
    </w:p>
    <w:p w14:paraId="7C62A9C3" w14:textId="77777777" w:rsidR="0084549E" w:rsidRPr="00BF7230" w:rsidRDefault="0084549E" w:rsidP="0084549E">
      <w:pPr>
        <w:pStyle w:val="Brdtekst"/>
      </w:pPr>
      <w:r w:rsidRPr="00D5687F">
        <w:rPr>
          <w:rStyle w:val="TFet"/>
        </w:rPr>
        <w:t>Primært refraktær sykdom</w:t>
      </w:r>
      <w:r w:rsidRPr="00D5687F">
        <w:t xml:space="preserve">: </w:t>
      </w:r>
      <w:r w:rsidRPr="00F63674">
        <w:t>Ingen komplett remisjon eller komplett remisjon med ufullstendig regenerasjon etter 2 sykluser med intensiv induksjonsbehandling.</w:t>
      </w:r>
    </w:p>
    <w:p w14:paraId="7017AA41" w14:textId="77777777" w:rsidR="0084549E" w:rsidRPr="00BF7230" w:rsidRDefault="0084549E" w:rsidP="0084549E">
      <w:pPr>
        <w:pStyle w:val="Brdtekst"/>
      </w:pPr>
      <w:r w:rsidRPr="00D5687F">
        <w:rPr>
          <w:rStyle w:val="TFet"/>
        </w:rPr>
        <w:t>Progredierende sykdom</w:t>
      </w:r>
      <w:r w:rsidRPr="00D5687F">
        <w:t xml:space="preserve">: </w:t>
      </w:r>
      <w:r w:rsidRPr="00F63674">
        <w:t>Definisjonene er ikke allment akseptert, men de er foreslått av ELN og kan fungere som en rettesnor i forbindelse med AML-stabiliserende behandling:</w:t>
      </w:r>
    </w:p>
    <w:p w14:paraId="56EB68BD" w14:textId="77777777" w:rsidR="0084549E" w:rsidRPr="00BF7230" w:rsidRDefault="0084549E" w:rsidP="0084549E">
      <w:pPr>
        <w:pStyle w:val="Listepunkt1"/>
      </w:pPr>
      <w:r w:rsidRPr="00355466">
        <w:rPr>
          <w:rStyle w:val="TKursiv"/>
        </w:rPr>
        <w:t>Beinmargskriterier</w:t>
      </w:r>
      <w:r w:rsidRPr="00355466">
        <w:t>:</w:t>
      </w:r>
      <w:r w:rsidRPr="00F63674">
        <w:t xml:space="preserve"> (i) &gt;50</w:t>
      </w:r>
      <w:r>
        <w:t> </w:t>
      </w:r>
      <w:r w:rsidRPr="00F63674">
        <w:t>% økning av blaster i beinmarg og dersom &lt;30</w:t>
      </w:r>
      <w:r>
        <w:t> </w:t>
      </w:r>
      <w:r w:rsidRPr="00F63674">
        <w:t>% blaster i utgangspunktet kreves en stigning svarende til minst 15 %; alternativt vedvarende blaster i beinmargen over 70 % i minst 3 måneder; og (ii) uten at man samtidig har dobling av nøytrofile eller stigning av blodplater til &gt;50 x 10</w:t>
      </w:r>
      <w:r w:rsidRPr="00BA1277">
        <w:rPr>
          <w:rStyle w:val="THevet"/>
        </w:rPr>
        <w:t>9</w:t>
      </w:r>
      <w:r w:rsidRPr="00F63674">
        <w:t>/L. Eller:</w:t>
      </w:r>
    </w:p>
    <w:p w14:paraId="201DEE82" w14:textId="713AAE55" w:rsidR="0084549E" w:rsidRPr="00BF7230" w:rsidRDefault="0084549E" w:rsidP="0084549E">
      <w:pPr>
        <w:pStyle w:val="Listepunkt1"/>
      </w:pPr>
      <w:r w:rsidRPr="00355466">
        <w:rPr>
          <w:rStyle w:val="TKursiv"/>
        </w:rPr>
        <w:t>Kriterier i perifert blod aleine</w:t>
      </w:r>
      <w:r w:rsidRPr="00355466">
        <w:t>:</w:t>
      </w:r>
      <w:r w:rsidRPr="00F63674">
        <w:t xml:space="preserve"> &gt;50</w:t>
      </w:r>
      <w:r>
        <w:t> </w:t>
      </w:r>
      <w:r w:rsidRPr="00F63674">
        <w:t>% økning av blast</w:t>
      </w:r>
      <w:r w:rsidR="007D09BD">
        <w:t>er</w:t>
      </w:r>
      <w:r w:rsidRPr="00F63674">
        <w:t xml:space="preserve"> konsentrasjon i perifert blod til &gt;25</w:t>
      </w:r>
      <w:r w:rsidR="00D76479">
        <w:t> </w:t>
      </w:r>
      <w:r w:rsidRPr="00F63674">
        <w:t>x</w:t>
      </w:r>
      <w:r w:rsidR="00D76479">
        <w:t> </w:t>
      </w:r>
      <w:r w:rsidRPr="00F63674">
        <w:t>10</w:t>
      </w:r>
      <w:r w:rsidRPr="00BA1277">
        <w:rPr>
          <w:rStyle w:val="THevet"/>
        </w:rPr>
        <w:t>9</w:t>
      </w:r>
      <w:r w:rsidRPr="00F63674">
        <w:t>/L uten at dette skyldes differensieringssyndrom. Eller:</w:t>
      </w:r>
    </w:p>
    <w:p w14:paraId="3753AE85" w14:textId="77777777" w:rsidR="0084549E" w:rsidRPr="00BF7230" w:rsidRDefault="0084549E" w:rsidP="0084549E">
      <w:pPr>
        <w:pStyle w:val="Listepunkt1"/>
      </w:pPr>
      <w:r w:rsidRPr="00355466">
        <w:rPr>
          <w:rStyle w:val="TKursiv"/>
        </w:rPr>
        <w:t>Nytilkommen ekstramedullær sykdom</w:t>
      </w:r>
      <w:r w:rsidRPr="00355466">
        <w:t>.</w:t>
      </w:r>
    </w:p>
    <w:p w14:paraId="205AEE1F" w14:textId="77777777" w:rsidR="0084549E" w:rsidRPr="00BF7230" w:rsidRDefault="0084549E" w:rsidP="0084549E">
      <w:pPr>
        <w:pStyle w:val="Overskrift2"/>
      </w:pPr>
      <w:bookmarkStart w:id="91" w:name="_Toc536537262"/>
      <w:bookmarkStart w:id="92" w:name="_Toc438470466"/>
      <w:bookmarkStart w:id="93" w:name="_Toc41414624"/>
      <w:r>
        <w:t>Epidemiologi og patogenese</w:t>
      </w:r>
      <w:bookmarkEnd w:id="91"/>
      <w:bookmarkEnd w:id="92"/>
      <w:bookmarkEnd w:id="93"/>
    </w:p>
    <w:p w14:paraId="5B6DF1E1" w14:textId="795B3468" w:rsidR="0084549E" w:rsidRPr="00BF7230" w:rsidRDefault="00755ECC" w:rsidP="0084549E">
      <w:pPr>
        <w:pStyle w:val="Brdtekst"/>
      </w:pPr>
      <w:r>
        <w:t>D</w:t>
      </w:r>
      <w:r w:rsidR="0084549E" w:rsidRPr="00F63674">
        <w:t xml:space="preserve">et diagnostiseres </w:t>
      </w:r>
      <w:r w:rsidR="00CE245C" w:rsidRPr="00F63674">
        <w:t xml:space="preserve">årlig </w:t>
      </w:r>
      <w:r w:rsidR="0084549E" w:rsidRPr="00F63674">
        <w:t xml:space="preserve">om lag 150 nye tilfeller </w:t>
      </w:r>
      <w:r>
        <w:t>av akutt myelogene leukemi (AML)</w:t>
      </w:r>
      <w:r w:rsidR="0084549E" w:rsidRPr="00F63674">
        <w:t xml:space="preserve">i Norge. Svært få av disse er barn, median alder ved diagnosetidspunktet er snaut 70 år og sykdommen er noe hyppigere hos menn enn hos kvinner </w:t>
      </w:r>
      <w:r w:rsidR="0084549E">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rsidR="0084549E">
        <w:fldChar w:fldCharType="separate"/>
      </w:r>
      <w:r w:rsidR="00796D2F">
        <w:rPr>
          <w:noProof/>
        </w:rPr>
        <w:t>(17)</w:t>
      </w:r>
      <w:r w:rsidR="0084549E">
        <w:fldChar w:fldCharType="end"/>
      </w:r>
      <w:r w:rsidR="0084549E" w:rsidRPr="00F63674">
        <w:t xml:space="preserve">. Årsaken til AML hos den enkelte pasient er oftest ukjent </w:t>
      </w:r>
      <w:r w:rsidR="0084549E">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rsidR="0084549E">
        <w:fldChar w:fldCharType="separate"/>
      </w:r>
      <w:r w:rsidR="00796D2F">
        <w:rPr>
          <w:noProof/>
        </w:rPr>
        <w:t>(17)</w:t>
      </w:r>
      <w:r w:rsidR="0084549E">
        <w:fldChar w:fldCharType="end"/>
      </w:r>
      <w:r w:rsidR="0084549E" w:rsidRPr="00F63674">
        <w:t>. Tidligere stråleterapi og cytostatikabehandling øker risikoen for AML gjennom deres genotoksiske effekter, og i disse tilfellene kan man ofte påvise bestemte genetiske avvik i AML cellene som indikerer en slik årsakssammenheng. En beskrivelse av det genomiske landskap ved AML og hvordan dette danner et grunnlag for klassifisering og prognosevurdering</w:t>
      </w:r>
      <w:r w:rsidR="0063598F">
        <w:t>,</w:t>
      </w:r>
      <w:r w:rsidR="0084549E" w:rsidRPr="00F63674">
        <w:t xml:space="preserve"> er nylig publisert </w:t>
      </w:r>
      <w:r w:rsidR="0084549E">
        <w:fldChar w:fldCharType="begin">
          <w:fldData xml:space="preserve">PEVuZE5vdGU+PENpdGU+PEF1dGhvcj5QYXBhZW1tYW51aWw8L0F1dGhvcj48WWVhcj4yMDE2PC9Z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</w:fldData>
        </w:fldChar>
      </w:r>
      <w:r w:rsidR="00796D2F">
        <w:instrText xml:space="preserve"> ADDIN EN.CITE </w:instrText>
      </w:r>
      <w:r w:rsidR="00796D2F">
        <w:fldChar w:fldCharType="begin">
          <w:fldData xml:space="preserve">PEVuZE5vdGU+PENpdGU+PEF1dGhvcj5QYXBhZW1tYW51aWw8L0F1dGhvcj48WWVhcj4yMDE2PC9Z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</w:fldData>
        </w:fldChar>
      </w:r>
      <w:r w:rsidR="00796D2F">
        <w:instrText xml:space="preserve"> ADDIN EN.CITE.DATA </w:instrText>
      </w:r>
      <w:r w:rsidR="00796D2F">
        <w:fldChar w:fldCharType="end"/>
      </w:r>
      <w:r w:rsidR="0084549E">
        <w:fldChar w:fldCharType="separate"/>
      </w:r>
      <w:r w:rsidR="00796D2F">
        <w:rPr>
          <w:noProof/>
        </w:rPr>
        <w:t>(18)</w:t>
      </w:r>
      <w:r w:rsidR="0084549E">
        <w:fldChar w:fldCharType="end"/>
      </w:r>
      <w:r w:rsidR="0084549E" w:rsidRPr="00F63674">
        <w:t>.</w:t>
      </w:r>
      <w:r w:rsidR="00DD7625">
        <w:t xml:space="preserve"> Man regner med at 10 til 15% av pasientene har genetisk predisposisjon til AML. Grunnet forbedret diagnostikk med </w:t>
      </w:r>
      <w:r w:rsidR="00DD7625">
        <w:rPr>
          <w:color w:val="1F497D"/>
        </w:rPr>
        <w:t>NGS-analyse av m</w:t>
      </w:r>
      <w:r w:rsidR="001E6803">
        <w:rPr>
          <w:color w:val="1F497D"/>
        </w:rPr>
        <w:t>yeloide fokus gener fanges denne pasientkategorien</w:t>
      </w:r>
      <w:r w:rsidR="00DD7625">
        <w:rPr>
          <w:color w:val="1F497D"/>
        </w:rPr>
        <w:t xml:space="preserve"> opp i større grad enn tidligere.</w:t>
      </w:r>
    </w:p>
    <w:p w14:paraId="23E51DAE" w14:textId="77777777" w:rsidR="0084549E" w:rsidRPr="00BF7230" w:rsidRDefault="0084549E" w:rsidP="0084549E">
      <w:pPr>
        <w:pStyle w:val="Brdtekst"/>
      </w:pPr>
      <w:r w:rsidRPr="0086763C">
        <w:lastRenderedPageBreak/>
        <w:t>I forhold til de behandlingsmessige konsekvenser kan AML inndeles i to hovedgrupper, akutt promyelocytleukemi (APL) og ikke-APL. APL har spesielle genetiske avvik og krever spesiell håndtering i forhold til andre AML typer. Så sant noe annet ikke er spesielt presisert bruker vi derfor i disse retningslinjene begrepet AML for ikke-APL variantene og omtaler disse sammen, mens APL omtales for seg i egne kapitler.</w:t>
      </w:r>
    </w:p>
    <w:p w14:paraId="27B066FE" w14:textId="77777777" w:rsidR="0084549E" w:rsidRPr="00BF7230" w:rsidRDefault="0084549E" w:rsidP="0084549E">
      <w:pPr>
        <w:pStyle w:val="Brdtekst"/>
      </w:pPr>
      <w:r w:rsidRPr="0086763C">
        <w:t>Man vil også presisere at de anbefalinger og retningslinjer som gis i denne gjennomgangen bare må oppfattes som veiledende i forhold til den individuelle vurdering som kreves for hver enkelt pasient.</w:t>
      </w:r>
    </w:p>
    <w:p w14:paraId="356BDC64" w14:textId="77777777" w:rsidR="0084549E" w:rsidRPr="00BF7230" w:rsidRDefault="0084549E" w:rsidP="0084549E">
      <w:pPr>
        <w:pStyle w:val="Overskrift2"/>
      </w:pPr>
      <w:bookmarkStart w:id="94" w:name="_Toc536537263"/>
      <w:bookmarkStart w:id="95" w:name="_Toc41414625"/>
      <w:r>
        <w:t>Diagnostikk og klassifisering av AML</w:t>
      </w:r>
      <w:bookmarkEnd w:id="94"/>
      <w:bookmarkEnd w:id="95"/>
    </w:p>
    <w:p w14:paraId="05F2B210" w14:textId="77777777" w:rsidR="0084549E" w:rsidRPr="00BF7230" w:rsidRDefault="0084549E" w:rsidP="0084549E">
      <w:pPr>
        <w:pStyle w:val="Brdtekst"/>
      </w:pPr>
      <w:r w:rsidRPr="00D5687F">
        <w:rPr>
          <w:rStyle w:val="TFet"/>
        </w:rPr>
        <w:t>Definisjon</w:t>
      </w:r>
      <w:r w:rsidRPr="00D5687F">
        <w:t>.</w:t>
      </w:r>
      <w:r w:rsidRPr="00F63674">
        <w:t xml:space="preserve"> Det generelle kriteriet for diagnosen AML er minst 20</w:t>
      </w:r>
      <w:r w:rsidR="00551652">
        <w:t xml:space="preserve"> </w:t>
      </w:r>
      <w:r w:rsidRPr="00F63674">
        <w:t xml:space="preserve">% </w:t>
      </w:r>
      <w:r w:rsidRPr="00355466">
        <w:rPr>
          <w:rStyle w:val="TKursiv"/>
        </w:rPr>
        <w:t>myeloblaster</w:t>
      </w:r>
      <w:r w:rsidRPr="00F63674">
        <w:t xml:space="preserve"> </w:t>
      </w:r>
      <w:r w:rsidR="00551652">
        <w:t>av</w:t>
      </w:r>
      <w:r w:rsidR="00551652" w:rsidRPr="00F63674">
        <w:t xml:space="preserve"> </w:t>
      </w:r>
      <w:r w:rsidRPr="00F63674">
        <w:t>totalt antall kjerneholdige celler i beinmargen. Det er 5 unntak der diagnosen kan stilles uten at kravet om 20</w:t>
      </w:r>
      <w:r w:rsidR="00551652">
        <w:t xml:space="preserve"> </w:t>
      </w:r>
      <w:r w:rsidRPr="00F63674">
        <w:t>% blaster må oppfylles; dette er ved de genetiske avvikene t(8;21) (q22;q22), t(16;16) (p13.1;q22), inv(16) (p13.1q22), t(15;17) (q22;q12) (akutt promyelocytleukemi) og i to spesielle tilfeller der man har overvekt i margen av erytroide forstadier (</w:t>
      </w:r>
      <w:r w:rsidR="003D1748">
        <w:t>s</w:t>
      </w:r>
      <w:r w:rsidRPr="00F63674">
        <w:t xml:space="preserve">e </w:t>
      </w:r>
      <w:r w:rsidR="003D1748">
        <w:t>t</w:t>
      </w:r>
      <w:r w:rsidRPr="00F63674">
        <w:t xml:space="preserve">abell </w:t>
      </w:r>
      <w:r w:rsidR="001F7A55">
        <w:t>4.</w:t>
      </w:r>
      <w:r w:rsidRPr="00F63674">
        <w:t xml:space="preserve">1)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F63674">
        <w:t>.</w:t>
      </w:r>
      <w:r w:rsidR="00551652">
        <w:t xml:space="preserve"> </w:t>
      </w:r>
    </w:p>
    <w:p w14:paraId="4AA5B919" w14:textId="77777777" w:rsidR="0084549E" w:rsidRPr="00BF7230" w:rsidRDefault="0084549E" w:rsidP="0084549E">
      <w:pPr>
        <w:pStyle w:val="Brdtekst"/>
      </w:pPr>
      <w:r w:rsidRPr="00D5687F">
        <w:rPr>
          <w:rStyle w:val="TFet"/>
        </w:rPr>
        <w:t>Morfologisk vurdering i May-Grünwald-Giemsa farget beinmargsutstryk</w:t>
      </w:r>
      <w:r w:rsidRPr="00D5687F">
        <w:t>.</w:t>
      </w:r>
      <w:r w:rsidRPr="00F63674">
        <w:t xml:space="preserve"> Det eneste entydige morfologiske funn for å skille AML og akutt lymfoblastisk leukemi (ALL) ved mikroskopi av May-Grünwald-Giemsa (MGG) farget beinmargsutstryk er påvisning av Auer-staver i cytoplasma; dette finnes bare ved AML men kun hos et mindretall av pasientene. Akutt erytroleukemi ble tidligere inndelt i to undergrupper. Denne inndelingen er nå forlatt i revidert utgave av WHO klassifikasjonen. Tabell </w:t>
      </w:r>
      <w:r w:rsidR="001F7A55">
        <w:t>4.</w:t>
      </w:r>
      <w:r w:rsidRPr="00F63674">
        <w:t>1 angir diagnose når kjerneholdige erytrocytforstadier utgjør minst 50</w:t>
      </w:r>
      <w:r w:rsidR="00551652">
        <w:t xml:space="preserve"> </w:t>
      </w:r>
      <w:r w:rsidRPr="00F63674">
        <w:t xml:space="preserve">% av kjerneholdige beinmargceller (tilpasset fra Aber og medarbeidere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rsidRPr="00F63674">
        <w:t>).</w:t>
      </w:r>
    </w:p>
    <w:p w14:paraId="52BAD124" w14:textId="77777777" w:rsidR="0017017E" w:rsidRDefault="0084549E" w:rsidP="00B807BE">
      <w:pPr>
        <w:pStyle w:val="Tabelltittel"/>
      </w:pPr>
      <w:r w:rsidRPr="00F63674">
        <w:rPr>
          <w:bCs/>
        </w:rPr>
        <w:t xml:space="preserve">Tabell </w:t>
      </w:r>
      <w:r w:rsidR="001F7A55">
        <w:rPr>
          <w:bCs/>
        </w:rPr>
        <w:t>4.</w:t>
      </w:r>
      <w:r w:rsidRPr="00F63674">
        <w:rPr>
          <w:bCs/>
        </w:rPr>
        <w:t>1</w:t>
      </w:r>
      <w:r w:rsidR="001F7A55">
        <w:rPr>
          <w:bCs/>
        </w:rPr>
        <w:t xml:space="preserve"> </w:t>
      </w:r>
      <w:r w:rsidR="0017017E" w:rsidRPr="00F63674">
        <w:rPr>
          <w:bCs/>
        </w:rPr>
        <w:t>Morfologisk diagnostikk</w:t>
      </w:r>
    </w:p>
    <w:p w14:paraId="63F642D8" w14:textId="77777777" w:rsidR="0084549E" w:rsidRPr="00BF7230" w:rsidRDefault="0084549E" w:rsidP="0017017E">
      <w:pPr>
        <w:pStyle w:val="Tabelltittelunder"/>
      </w:pPr>
      <w:r w:rsidRPr="00F63674">
        <w:rPr>
          <w:bCs/>
        </w:rPr>
        <w:t xml:space="preserve">Morfologisk diagnostikk når andel </w:t>
      </w:r>
      <w:r w:rsidRPr="00F63674">
        <w:t>kjerneholdige erytrocytforstadier utgjør mer enn 50</w:t>
      </w:r>
      <w:r>
        <w:t> </w:t>
      </w:r>
      <w:r w:rsidRPr="00F63674">
        <w:t>% av kjerneholdige beinmargsceller (grå markering indikerer at kravet om minst 20</w:t>
      </w:r>
      <w:r>
        <w:t> </w:t>
      </w:r>
      <w:r w:rsidRPr="00F63674">
        <w:t>% blaster av alle kjerneholdige celler ikke kreves oppfylt).</w:t>
      </w:r>
    </w:p>
    <w:tbl>
      <w:tblPr>
        <w:tblStyle w:val="Helsedir"/>
        <w:tblW w:w="5000" w:type="pct"/>
        <w:tblLayout w:type="fixed"/>
        <w:tblLook w:val="0620" w:firstRow="1" w:lastRow="0" w:firstColumn="0" w:lastColumn="0" w:noHBand="1" w:noVBand="1"/>
      </w:tblPr>
      <w:tblGrid>
        <w:gridCol w:w="1795"/>
        <w:gridCol w:w="1478"/>
        <w:gridCol w:w="1560"/>
        <w:gridCol w:w="1019"/>
        <w:gridCol w:w="1193"/>
        <w:gridCol w:w="1453"/>
      </w:tblGrid>
      <w:tr w:rsidR="0084549E" w:rsidRPr="00F63674" w14:paraId="5C8CD685"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1795" w:type="dxa"/>
            <w:tcBorders>
              <w:right w:val="single" w:sz="4" w:space="0" w:color="7F7F7F" w:themeColor="text1" w:themeTint="80"/>
            </w:tcBorders>
          </w:tcPr>
          <w:p w14:paraId="796F4077" w14:textId="77777777" w:rsidR="0084549E" w:rsidRPr="00D5687F" w:rsidRDefault="0084549E" w:rsidP="004A37E1">
            <w:pPr>
              <w:pStyle w:val="Tabellhode"/>
            </w:pPr>
            <w:r w:rsidRPr="00D5687F">
              <w:t xml:space="preserve">Diagnose </w:t>
            </w:r>
            <w:r w:rsidR="005B4EAD">
              <w:br/>
            </w:r>
            <w:r w:rsidRPr="00D5687F">
              <w:t>(WHO-2016)</w:t>
            </w:r>
          </w:p>
        </w:tc>
        <w:tc>
          <w:tcPr>
            <w:tcW w:w="1478" w:type="dxa"/>
            <w:tcBorders>
              <w:left w:val="single" w:sz="4" w:space="0" w:color="7F7F7F" w:themeColor="text1" w:themeTint="80"/>
              <w:right w:val="single" w:sz="4" w:space="0" w:color="7F7F7F" w:themeColor="text1" w:themeTint="80"/>
            </w:tcBorders>
          </w:tcPr>
          <w:p w14:paraId="3C0919EE" w14:textId="77777777" w:rsidR="0084549E" w:rsidRPr="00D5687F" w:rsidRDefault="0084549E" w:rsidP="004A37E1">
            <w:pPr>
              <w:pStyle w:val="Tabellhode"/>
            </w:pPr>
            <w:r w:rsidRPr="00D5687F">
              <w:t xml:space="preserve">Kjerneholdige røde </w:t>
            </w:r>
          </w:p>
        </w:tc>
        <w:tc>
          <w:tcPr>
            <w:tcW w:w="1560" w:type="dxa"/>
            <w:tcBorders>
              <w:left w:val="single" w:sz="4" w:space="0" w:color="7F7F7F" w:themeColor="text1" w:themeTint="80"/>
              <w:right w:val="single" w:sz="4" w:space="0" w:color="7F7F7F" w:themeColor="text1" w:themeTint="80"/>
            </w:tcBorders>
          </w:tcPr>
          <w:p w14:paraId="44348D50" w14:textId="77777777" w:rsidR="0084549E" w:rsidRPr="00D5687F" w:rsidRDefault="0084549E" w:rsidP="004A37E1">
            <w:pPr>
              <w:pStyle w:val="Tabellhode"/>
            </w:pPr>
            <w:r w:rsidRPr="00D5687F">
              <w:t xml:space="preserve">Blaster av alle kjerneholdige </w:t>
            </w:r>
          </w:p>
        </w:tc>
        <w:tc>
          <w:tcPr>
            <w:tcW w:w="1019" w:type="dxa"/>
            <w:tcBorders>
              <w:left w:val="single" w:sz="4" w:space="0" w:color="7F7F7F" w:themeColor="text1" w:themeTint="80"/>
              <w:right w:val="single" w:sz="4" w:space="0" w:color="7F7F7F" w:themeColor="text1" w:themeTint="80"/>
            </w:tcBorders>
          </w:tcPr>
          <w:p w14:paraId="2F1E0557" w14:textId="77777777" w:rsidR="0084549E" w:rsidRPr="00D5687F" w:rsidRDefault="0084549E" w:rsidP="004A37E1">
            <w:pPr>
              <w:pStyle w:val="Tabellhode"/>
            </w:pPr>
            <w:r w:rsidRPr="00D5687F">
              <w:t>Tidligere cellegift</w:t>
            </w:r>
            <w:r w:rsidR="0017017E">
              <w:softHyphen/>
            </w:r>
            <w:r w:rsidRPr="00D5687F">
              <w:t>terapi</w:t>
            </w:r>
          </w:p>
        </w:tc>
        <w:tc>
          <w:tcPr>
            <w:tcW w:w="1193" w:type="dxa"/>
            <w:tcBorders>
              <w:left w:val="single" w:sz="4" w:space="0" w:color="7F7F7F" w:themeColor="text1" w:themeTint="80"/>
              <w:right w:val="single" w:sz="4" w:space="0" w:color="7F7F7F" w:themeColor="text1" w:themeTint="80"/>
            </w:tcBorders>
          </w:tcPr>
          <w:p w14:paraId="2DBF94D4" w14:textId="77777777" w:rsidR="0084549E" w:rsidRPr="00D5687F" w:rsidRDefault="0084549E" w:rsidP="004A37E1">
            <w:pPr>
              <w:pStyle w:val="Tabellhode"/>
            </w:pPr>
            <w:r w:rsidRPr="00D5687F">
              <w:t>WHO genetisk endring</w:t>
            </w:r>
            <w:r w:rsidRPr="00DF0816">
              <w:t>*</w:t>
            </w:r>
          </w:p>
        </w:tc>
        <w:tc>
          <w:tcPr>
            <w:tcW w:w="1453" w:type="dxa"/>
            <w:tcBorders>
              <w:left w:val="single" w:sz="4" w:space="0" w:color="7F7F7F" w:themeColor="text1" w:themeTint="80"/>
            </w:tcBorders>
          </w:tcPr>
          <w:p w14:paraId="29BD41AA" w14:textId="77777777" w:rsidR="0084549E" w:rsidRPr="00D5687F" w:rsidRDefault="0084549E" w:rsidP="004A37E1">
            <w:pPr>
              <w:pStyle w:val="Tabellhode"/>
            </w:pPr>
            <w:r w:rsidRPr="00D5687F">
              <w:t>Myelodysplas</w:t>
            </w:r>
            <w:r w:rsidR="0017017E">
              <w:t>i</w:t>
            </w:r>
            <w:r w:rsidR="0017017E">
              <w:softHyphen/>
            </w:r>
            <w:r w:rsidRPr="00D5687F">
              <w:t>relaterte endringer</w:t>
            </w:r>
          </w:p>
        </w:tc>
      </w:tr>
      <w:tr w:rsidR="0084549E" w:rsidRPr="00F63674" w14:paraId="33F00FB8" w14:textId="77777777" w:rsidTr="00D76479">
        <w:trPr>
          <w:cantSplit/>
        </w:trPr>
        <w:tc>
          <w:tcPr>
            <w:tcW w:w="1795" w:type="dxa"/>
            <w:tcBorders>
              <w:right w:val="single" w:sz="4" w:space="0" w:color="7F7F7F" w:themeColor="text1" w:themeTint="80"/>
            </w:tcBorders>
          </w:tcPr>
          <w:p w14:paraId="220E9C43" w14:textId="77777777" w:rsidR="0084549E" w:rsidRPr="00F63674" w:rsidRDefault="0084549E" w:rsidP="00856076">
            <w:pPr>
              <w:pStyle w:val="Tabelltekst"/>
            </w:pPr>
            <w:r w:rsidRPr="00F63674">
              <w:t>Terapi-relatert myeloid neoplasi**</w:t>
            </w:r>
          </w:p>
        </w:tc>
        <w:tc>
          <w:tcPr>
            <w:tcW w:w="1478" w:type="dxa"/>
            <w:tcBorders>
              <w:left w:val="single" w:sz="4" w:space="0" w:color="7F7F7F" w:themeColor="text1" w:themeTint="80"/>
              <w:right w:val="single" w:sz="4" w:space="0" w:color="7F7F7F" w:themeColor="text1" w:themeTint="80"/>
            </w:tcBorders>
          </w:tcPr>
          <w:p w14:paraId="258D780E" w14:textId="77777777" w:rsidR="0084549E" w:rsidRPr="00F63674" w:rsidRDefault="0084549E" w:rsidP="00856076">
            <w:pPr>
              <w:pStyle w:val="Tabelltekst"/>
            </w:pPr>
            <w:r w:rsidRPr="00F63674">
              <w:t>≥50</w:t>
            </w:r>
            <w:r>
              <w:t> </w:t>
            </w:r>
            <w:r w:rsidRPr="00F63674">
              <w:t>%</w:t>
            </w:r>
          </w:p>
        </w:tc>
        <w:tc>
          <w:tcPr>
            <w:tcW w:w="1560" w:type="dxa"/>
            <w:tcBorders>
              <w:top w:val="single" w:sz="4" w:space="0" w:color="0092A7"/>
              <w:left w:val="single" w:sz="4" w:space="0" w:color="7F7F7F" w:themeColor="text1" w:themeTint="80"/>
              <w:bottom w:val="single" w:sz="2" w:space="0" w:color="A6A6A6"/>
              <w:right w:val="single" w:sz="4" w:space="0" w:color="7F7F7F" w:themeColor="text1" w:themeTint="80"/>
            </w:tcBorders>
            <w:shd w:val="clear" w:color="auto" w:fill="F5F5F5"/>
          </w:tcPr>
          <w:p w14:paraId="3F437007" w14:textId="77777777" w:rsidR="0084549E" w:rsidRPr="00F63674" w:rsidRDefault="0084549E" w:rsidP="00856076">
            <w:pPr>
              <w:pStyle w:val="Tabelltekst"/>
            </w:pPr>
            <w:r w:rsidRPr="00F63674">
              <w:t>Ingen krav</w:t>
            </w:r>
          </w:p>
        </w:tc>
        <w:tc>
          <w:tcPr>
            <w:tcW w:w="1019" w:type="dxa"/>
            <w:tcBorders>
              <w:left w:val="single" w:sz="4" w:space="0" w:color="7F7F7F" w:themeColor="text1" w:themeTint="80"/>
              <w:right w:val="single" w:sz="4" w:space="0" w:color="7F7F7F" w:themeColor="text1" w:themeTint="80"/>
            </w:tcBorders>
          </w:tcPr>
          <w:p w14:paraId="192D8633" w14:textId="77777777" w:rsidR="0084549E" w:rsidRPr="00F63674" w:rsidRDefault="0084549E" w:rsidP="00856076">
            <w:pPr>
              <w:pStyle w:val="Tabelltekst"/>
            </w:pPr>
            <w:r w:rsidRPr="00F63674">
              <w:t>Ja</w:t>
            </w:r>
          </w:p>
        </w:tc>
        <w:tc>
          <w:tcPr>
            <w:tcW w:w="1193" w:type="dxa"/>
            <w:tcBorders>
              <w:left w:val="single" w:sz="4" w:space="0" w:color="7F7F7F" w:themeColor="text1" w:themeTint="80"/>
              <w:right w:val="single" w:sz="4" w:space="0" w:color="7F7F7F" w:themeColor="text1" w:themeTint="80"/>
            </w:tcBorders>
          </w:tcPr>
          <w:p w14:paraId="02821B36" w14:textId="77777777" w:rsidR="0084549E" w:rsidRPr="00F63674" w:rsidRDefault="0084549E" w:rsidP="00856076">
            <w:pPr>
              <w:pStyle w:val="Tabelltekst"/>
            </w:pPr>
            <w:r w:rsidRPr="00F63674">
              <w:t xml:space="preserve">Ingen krav </w:t>
            </w:r>
          </w:p>
        </w:tc>
        <w:tc>
          <w:tcPr>
            <w:tcW w:w="1453" w:type="dxa"/>
            <w:tcBorders>
              <w:left w:val="single" w:sz="4" w:space="0" w:color="7F7F7F" w:themeColor="text1" w:themeTint="80"/>
            </w:tcBorders>
          </w:tcPr>
          <w:p w14:paraId="545AA16F" w14:textId="77777777" w:rsidR="0084549E" w:rsidRPr="00F63674" w:rsidRDefault="0084549E" w:rsidP="00856076">
            <w:pPr>
              <w:pStyle w:val="Tabelltekst"/>
            </w:pPr>
            <w:r w:rsidRPr="00F63674">
              <w:t>Ingen krav</w:t>
            </w:r>
          </w:p>
        </w:tc>
      </w:tr>
      <w:tr w:rsidR="0084549E" w:rsidRPr="00F63674" w14:paraId="54DA14DD" w14:textId="77777777" w:rsidTr="00D76479">
        <w:trPr>
          <w:cantSplit/>
        </w:trPr>
        <w:tc>
          <w:tcPr>
            <w:tcW w:w="1795" w:type="dxa"/>
            <w:tcBorders>
              <w:right w:val="single" w:sz="4" w:space="0" w:color="7F7F7F" w:themeColor="text1" w:themeTint="80"/>
            </w:tcBorders>
          </w:tcPr>
          <w:p w14:paraId="1B97E202" w14:textId="77777777" w:rsidR="0084549E" w:rsidRPr="00F63674" w:rsidRDefault="0084549E" w:rsidP="00856076">
            <w:pPr>
              <w:pStyle w:val="Tabelltekst"/>
              <w:rPr>
                <w:lang w:val="en-US"/>
              </w:rPr>
            </w:pPr>
            <w:r w:rsidRPr="00F63674">
              <w:rPr>
                <w:lang w:val="en-US"/>
              </w:rPr>
              <w:t xml:space="preserve">AML with </w:t>
            </w:r>
            <w:r w:rsidRPr="00F63674">
              <w:rPr>
                <w:lang w:val="en-GB"/>
              </w:rPr>
              <w:t>recurrent genetic abnormality</w:t>
            </w:r>
          </w:p>
        </w:tc>
        <w:tc>
          <w:tcPr>
            <w:tcW w:w="1478" w:type="dxa"/>
            <w:tcBorders>
              <w:left w:val="single" w:sz="4" w:space="0" w:color="7F7F7F" w:themeColor="text1" w:themeTint="80"/>
              <w:right w:val="single" w:sz="4" w:space="0" w:color="7F7F7F" w:themeColor="text1" w:themeTint="80"/>
            </w:tcBorders>
          </w:tcPr>
          <w:p w14:paraId="2CC62A3D" w14:textId="77777777" w:rsidR="0084549E" w:rsidRPr="00F63674" w:rsidRDefault="0084549E" w:rsidP="00856076">
            <w:pPr>
              <w:pStyle w:val="Tabelltekst"/>
            </w:pPr>
            <w:r w:rsidRPr="00F63674">
              <w:t>≥50</w:t>
            </w:r>
            <w:r>
              <w:t> </w:t>
            </w:r>
            <w:r w:rsidRPr="00F63674">
              <w:t>%</w:t>
            </w:r>
          </w:p>
        </w:tc>
        <w:tc>
          <w:tcPr>
            <w:tcW w:w="1560" w:type="dxa"/>
            <w:tcBorders>
              <w:top w:val="single" w:sz="2" w:space="0" w:color="A6A6A6"/>
              <w:left w:val="single" w:sz="4" w:space="0" w:color="7F7F7F" w:themeColor="text1" w:themeTint="80"/>
              <w:right w:val="single" w:sz="4" w:space="0" w:color="7F7F7F" w:themeColor="text1" w:themeTint="80"/>
            </w:tcBorders>
          </w:tcPr>
          <w:p w14:paraId="494F32E3" w14:textId="77777777"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7E60084D"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452B6A02" w14:textId="77777777" w:rsidR="0084549E" w:rsidRPr="00F63674" w:rsidRDefault="0084549E" w:rsidP="00856076">
            <w:pPr>
              <w:pStyle w:val="Tabelltekst"/>
            </w:pPr>
            <w:r w:rsidRPr="00F63674">
              <w:t>Ja</w:t>
            </w:r>
          </w:p>
        </w:tc>
        <w:tc>
          <w:tcPr>
            <w:tcW w:w="1453" w:type="dxa"/>
            <w:tcBorders>
              <w:left w:val="single" w:sz="4" w:space="0" w:color="7F7F7F" w:themeColor="text1" w:themeTint="80"/>
            </w:tcBorders>
          </w:tcPr>
          <w:p w14:paraId="2D8EA844" w14:textId="77777777" w:rsidR="0084549E" w:rsidRPr="00F63674" w:rsidRDefault="0084549E" w:rsidP="00856076">
            <w:pPr>
              <w:pStyle w:val="Tabelltekst"/>
            </w:pPr>
            <w:r w:rsidRPr="00F63674">
              <w:t>Ingen krav</w:t>
            </w:r>
          </w:p>
        </w:tc>
      </w:tr>
      <w:tr w:rsidR="0084549E" w:rsidRPr="007361BF" w14:paraId="3AF2886D" w14:textId="77777777" w:rsidTr="00D76479">
        <w:trPr>
          <w:cantSplit/>
        </w:trPr>
        <w:tc>
          <w:tcPr>
            <w:tcW w:w="1795" w:type="dxa"/>
            <w:tcBorders>
              <w:right w:val="single" w:sz="4" w:space="0" w:color="7F7F7F" w:themeColor="text1" w:themeTint="80"/>
            </w:tcBorders>
          </w:tcPr>
          <w:p w14:paraId="4D5F4C29" w14:textId="77777777" w:rsidR="0084549E" w:rsidRPr="00F63674" w:rsidRDefault="0084549E" w:rsidP="00856076">
            <w:pPr>
              <w:pStyle w:val="Tabelltekst"/>
              <w:rPr>
                <w:lang w:val="en-US"/>
              </w:rPr>
            </w:pPr>
            <w:r w:rsidRPr="00F63674">
              <w:rPr>
                <w:lang w:val="en-US"/>
              </w:rPr>
              <w:t xml:space="preserve">AML with </w:t>
            </w:r>
            <w:r w:rsidRPr="00F63674">
              <w:rPr>
                <w:lang w:val="en-GB"/>
              </w:rPr>
              <w:t>myelodysplasia-related changes</w:t>
            </w:r>
          </w:p>
        </w:tc>
        <w:tc>
          <w:tcPr>
            <w:tcW w:w="1478" w:type="dxa"/>
            <w:tcBorders>
              <w:left w:val="single" w:sz="4" w:space="0" w:color="7F7F7F" w:themeColor="text1" w:themeTint="80"/>
              <w:right w:val="single" w:sz="4" w:space="0" w:color="7F7F7F" w:themeColor="text1" w:themeTint="80"/>
            </w:tcBorders>
          </w:tcPr>
          <w:p w14:paraId="5BF98D9F" w14:textId="77777777"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right w:val="single" w:sz="4" w:space="0" w:color="7F7F7F" w:themeColor="text1" w:themeTint="80"/>
            </w:tcBorders>
          </w:tcPr>
          <w:p w14:paraId="0FBAE69B" w14:textId="77777777"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102D739F"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3AB94DCA"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71EA0C9B" w14:textId="77777777" w:rsidR="0084549E" w:rsidRPr="00F63674" w:rsidRDefault="0084549E" w:rsidP="00856076">
            <w:pPr>
              <w:pStyle w:val="Tabelltekst"/>
            </w:pPr>
            <w:r w:rsidRPr="00F63674">
              <w:t>Minst 50 % dysplastiske celler i 2 linjer</w:t>
            </w:r>
          </w:p>
        </w:tc>
      </w:tr>
      <w:tr w:rsidR="0084549E" w:rsidRPr="00F63674" w14:paraId="46FBF6BE" w14:textId="77777777" w:rsidTr="00D76479">
        <w:trPr>
          <w:cantSplit/>
        </w:trPr>
        <w:tc>
          <w:tcPr>
            <w:tcW w:w="1795" w:type="dxa"/>
            <w:tcBorders>
              <w:right w:val="single" w:sz="4" w:space="0" w:color="7F7F7F" w:themeColor="text1" w:themeTint="80"/>
            </w:tcBorders>
          </w:tcPr>
          <w:p w14:paraId="056889A7" w14:textId="77777777" w:rsidR="0084549E" w:rsidRPr="00BF7230" w:rsidRDefault="0084549E" w:rsidP="00856076">
            <w:pPr>
              <w:pStyle w:val="Tabelltekst"/>
            </w:pPr>
            <w:r w:rsidRPr="007361BF">
              <w:t>AML, NOS</w:t>
            </w:r>
          </w:p>
          <w:p w14:paraId="16758D28" w14:textId="77777777" w:rsidR="0084549E" w:rsidRPr="007361BF" w:rsidRDefault="0084549E" w:rsidP="00856076">
            <w:pPr>
              <w:pStyle w:val="Tabelltekst"/>
            </w:pPr>
            <w:r w:rsidRPr="007361BF">
              <w:t>(ikke-erytroid</w:t>
            </w:r>
            <w:r w:rsidR="00AA045C">
              <w:t xml:space="preserve"> </w:t>
            </w:r>
            <w:r w:rsidRPr="007361BF">
              <w:t>subtype)</w:t>
            </w:r>
          </w:p>
        </w:tc>
        <w:tc>
          <w:tcPr>
            <w:tcW w:w="1478" w:type="dxa"/>
            <w:tcBorders>
              <w:left w:val="single" w:sz="4" w:space="0" w:color="7F7F7F" w:themeColor="text1" w:themeTint="80"/>
              <w:right w:val="single" w:sz="4" w:space="0" w:color="7F7F7F" w:themeColor="text1" w:themeTint="80"/>
            </w:tcBorders>
          </w:tcPr>
          <w:p w14:paraId="36B507EE" w14:textId="77777777"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right w:val="single" w:sz="4" w:space="0" w:color="7F7F7F" w:themeColor="text1" w:themeTint="80"/>
            </w:tcBorders>
          </w:tcPr>
          <w:p w14:paraId="59FE0B7A" w14:textId="77777777" w:rsidR="0084549E" w:rsidRPr="00F63674" w:rsidRDefault="0084549E" w:rsidP="00856076">
            <w:pPr>
              <w:pStyle w:val="Tabelltekst"/>
            </w:pPr>
            <w:r w:rsidRPr="00F63674">
              <w:t>≥20</w:t>
            </w:r>
            <w:r>
              <w:t> </w:t>
            </w:r>
            <w:r w:rsidRPr="00F63674">
              <w:t>%</w:t>
            </w:r>
          </w:p>
        </w:tc>
        <w:tc>
          <w:tcPr>
            <w:tcW w:w="1019" w:type="dxa"/>
            <w:tcBorders>
              <w:left w:val="single" w:sz="4" w:space="0" w:color="7F7F7F" w:themeColor="text1" w:themeTint="80"/>
              <w:right w:val="single" w:sz="4" w:space="0" w:color="7F7F7F" w:themeColor="text1" w:themeTint="80"/>
            </w:tcBorders>
          </w:tcPr>
          <w:p w14:paraId="020B353F"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030650E9"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245AB5C4" w14:textId="77777777" w:rsidR="0084549E" w:rsidRPr="00F63674" w:rsidRDefault="0084549E" w:rsidP="00856076">
            <w:pPr>
              <w:pStyle w:val="Tabelltekst"/>
            </w:pPr>
            <w:r w:rsidRPr="00F63674">
              <w:t>Nei; oppfyller ikke kravene ovenfor</w:t>
            </w:r>
          </w:p>
        </w:tc>
      </w:tr>
      <w:tr w:rsidR="0084549E" w:rsidRPr="00F63674" w14:paraId="1CCE7DDC" w14:textId="77777777" w:rsidTr="00D76479">
        <w:trPr>
          <w:cantSplit/>
        </w:trPr>
        <w:tc>
          <w:tcPr>
            <w:tcW w:w="1795" w:type="dxa"/>
            <w:tcBorders>
              <w:right w:val="single" w:sz="4" w:space="0" w:color="7F7F7F" w:themeColor="text1" w:themeTint="80"/>
            </w:tcBorders>
          </w:tcPr>
          <w:p w14:paraId="4B35A15A" w14:textId="77777777" w:rsidR="0084549E" w:rsidRPr="00F63674" w:rsidRDefault="0084549E" w:rsidP="00856076">
            <w:pPr>
              <w:pStyle w:val="Tabelltekst"/>
            </w:pPr>
            <w:r w:rsidRPr="00F63674">
              <w:t>MDS</w:t>
            </w:r>
          </w:p>
        </w:tc>
        <w:tc>
          <w:tcPr>
            <w:tcW w:w="1478" w:type="dxa"/>
            <w:tcBorders>
              <w:left w:val="single" w:sz="4" w:space="0" w:color="7F7F7F" w:themeColor="text1" w:themeTint="80"/>
              <w:right w:val="single" w:sz="4" w:space="0" w:color="7F7F7F" w:themeColor="text1" w:themeTint="80"/>
            </w:tcBorders>
          </w:tcPr>
          <w:p w14:paraId="637BDABA" w14:textId="77777777" w:rsidR="0084549E" w:rsidRPr="00F63674" w:rsidRDefault="0084549E" w:rsidP="00856076">
            <w:pPr>
              <w:pStyle w:val="Tabelltekst"/>
            </w:pPr>
            <w:r w:rsidRPr="00F63674">
              <w:t>≥50</w:t>
            </w:r>
            <w:r>
              <w:t> </w:t>
            </w:r>
            <w:r w:rsidRPr="00F63674">
              <w:t>%</w:t>
            </w:r>
          </w:p>
        </w:tc>
        <w:tc>
          <w:tcPr>
            <w:tcW w:w="1560" w:type="dxa"/>
            <w:tcBorders>
              <w:left w:val="single" w:sz="4" w:space="0" w:color="7F7F7F" w:themeColor="text1" w:themeTint="80"/>
              <w:bottom w:val="single" w:sz="2" w:space="0" w:color="A6A6A6"/>
              <w:right w:val="single" w:sz="4" w:space="0" w:color="7F7F7F" w:themeColor="text1" w:themeTint="80"/>
            </w:tcBorders>
          </w:tcPr>
          <w:p w14:paraId="2182F407" w14:textId="77777777" w:rsidR="0084549E" w:rsidRPr="00F63674" w:rsidRDefault="0084549E" w:rsidP="00856076">
            <w:pPr>
              <w:pStyle w:val="Tabelltekst"/>
            </w:pPr>
            <w:r w:rsidRPr="00F63674">
              <w:t>&lt;20</w:t>
            </w:r>
            <w:r>
              <w:t> </w:t>
            </w:r>
            <w:r w:rsidRPr="00F63674">
              <w:t>% av ikke-erytroide celler</w:t>
            </w:r>
          </w:p>
        </w:tc>
        <w:tc>
          <w:tcPr>
            <w:tcW w:w="1019" w:type="dxa"/>
            <w:tcBorders>
              <w:left w:val="single" w:sz="4" w:space="0" w:color="7F7F7F" w:themeColor="text1" w:themeTint="80"/>
              <w:right w:val="single" w:sz="4" w:space="0" w:color="7F7F7F" w:themeColor="text1" w:themeTint="80"/>
            </w:tcBorders>
          </w:tcPr>
          <w:p w14:paraId="37D87DF2" w14:textId="77777777" w:rsidR="0084549E" w:rsidRPr="00F63674" w:rsidRDefault="0084549E" w:rsidP="00856076">
            <w:pPr>
              <w:pStyle w:val="Tabelltekst"/>
            </w:pPr>
            <w:r w:rsidRPr="00F63674">
              <w:t>Nei</w:t>
            </w:r>
          </w:p>
        </w:tc>
        <w:tc>
          <w:tcPr>
            <w:tcW w:w="1193" w:type="dxa"/>
            <w:tcBorders>
              <w:left w:val="single" w:sz="4" w:space="0" w:color="7F7F7F" w:themeColor="text1" w:themeTint="80"/>
              <w:right w:val="single" w:sz="4" w:space="0" w:color="7F7F7F" w:themeColor="text1" w:themeTint="80"/>
            </w:tcBorders>
          </w:tcPr>
          <w:p w14:paraId="076478BF" w14:textId="77777777" w:rsidR="0084549E" w:rsidRPr="00F63674" w:rsidRDefault="0084549E" w:rsidP="00856076">
            <w:pPr>
              <w:pStyle w:val="Tabelltekst"/>
            </w:pPr>
            <w:r w:rsidRPr="00F63674">
              <w:t>Nei</w:t>
            </w:r>
          </w:p>
        </w:tc>
        <w:tc>
          <w:tcPr>
            <w:tcW w:w="1453" w:type="dxa"/>
            <w:tcBorders>
              <w:left w:val="single" w:sz="4" w:space="0" w:color="7F7F7F" w:themeColor="text1" w:themeTint="80"/>
            </w:tcBorders>
          </w:tcPr>
          <w:p w14:paraId="3478E3F8" w14:textId="77777777" w:rsidR="0084549E" w:rsidRPr="00F63674" w:rsidRDefault="0084549E" w:rsidP="00856076">
            <w:pPr>
              <w:pStyle w:val="Tabelltekst"/>
            </w:pPr>
            <w:r w:rsidRPr="00F63674">
              <w:t>Ingen krav</w:t>
            </w:r>
          </w:p>
        </w:tc>
      </w:tr>
      <w:tr w:rsidR="0084549E" w:rsidRPr="00F63674" w14:paraId="72822402" w14:textId="77777777" w:rsidTr="00D76479">
        <w:trPr>
          <w:cantSplit/>
        </w:trPr>
        <w:tc>
          <w:tcPr>
            <w:tcW w:w="1795" w:type="dxa"/>
            <w:tcBorders>
              <w:bottom w:val="single" w:sz="4" w:space="0" w:color="0092A7"/>
              <w:right w:val="single" w:sz="4" w:space="0" w:color="7F7F7F" w:themeColor="text1" w:themeTint="80"/>
            </w:tcBorders>
          </w:tcPr>
          <w:p w14:paraId="38BF0F74" w14:textId="77777777" w:rsidR="0084549E" w:rsidRPr="00E44C11" w:rsidRDefault="0084549E" w:rsidP="00856076">
            <w:pPr>
              <w:pStyle w:val="Tabelltekst"/>
              <w:rPr>
                <w:lang w:val="en-US"/>
              </w:rPr>
            </w:pPr>
            <w:r w:rsidRPr="00F63674">
              <w:rPr>
                <w:lang w:val="en-US"/>
              </w:rPr>
              <w:lastRenderedPageBreak/>
              <w:t>AML NOS, acute erytroid leukemia</w:t>
            </w:r>
          </w:p>
          <w:p w14:paraId="14C0A744" w14:textId="77777777" w:rsidR="0084549E" w:rsidRPr="00F63674" w:rsidRDefault="0084549E" w:rsidP="00856076">
            <w:pPr>
              <w:pStyle w:val="Tabelltekst"/>
              <w:rPr>
                <w:lang w:val="en-US"/>
              </w:rPr>
            </w:pPr>
            <w:r w:rsidRPr="00F63674">
              <w:rPr>
                <w:lang w:val="en-US"/>
              </w:rPr>
              <w:t>(pure erythroid type)</w:t>
            </w:r>
          </w:p>
        </w:tc>
        <w:tc>
          <w:tcPr>
            <w:tcW w:w="1478" w:type="dxa"/>
            <w:tcBorders>
              <w:left w:val="single" w:sz="4" w:space="0" w:color="7F7F7F" w:themeColor="text1" w:themeTint="80"/>
              <w:bottom w:val="single" w:sz="4" w:space="0" w:color="0092A7"/>
              <w:right w:val="single" w:sz="4" w:space="0" w:color="7F7F7F" w:themeColor="text1" w:themeTint="80"/>
            </w:tcBorders>
          </w:tcPr>
          <w:p w14:paraId="3DDD922D" w14:textId="77777777" w:rsidR="0084549E" w:rsidRPr="00BF7230" w:rsidRDefault="0084549E" w:rsidP="00856076">
            <w:pPr>
              <w:pStyle w:val="Tabelltekst"/>
            </w:pPr>
            <w:r w:rsidRPr="00F63674">
              <w:t>&gt;80</w:t>
            </w:r>
            <w:r>
              <w:t> </w:t>
            </w:r>
            <w:r w:rsidRPr="00F63674">
              <w:t>% umodne</w:t>
            </w:r>
            <w:r w:rsidR="00B11ACD">
              <w:t xml:space="preserve"> </w:t>
            </w:r>
            <w:r w:rsidRPr="00F63674">
              <w:t>erytroide for</w:t>
            </w:r>
            <w:r w:rsidR="0017017E">
              <w:softHyphen/>
            </w:r>
            <w:r w:rsidRPr="00F63674">
              <w:t>stadier men</w:t>
            </w:r>
          </w:p>
          <w:p w14:paraId="783DA435" w14:textId="77777777" w:rsidR="0084549E" w:rsidRPr="00F63674" w:rsidRDefault="0084549E" w:rsidP="00856076">
            <w:pPr>
              <w:pStyle w:val="Tabelltekst"/>
            </w:pPr>
            <w:r w:rsidRPr="00F63674">
              <w:t>≥30</w:t>
            </w:r>
            <w:r>
              <w:t> </w:t>
            </w:r>
            <w:r w:rsidRPr="00F63674">
              <w:t>% pro-erytroblaster</w:t>
            </w:r>
          </w:p>
        </w:tc>
        <w:tc>
          <w:tcPr>
            <w:tcW w:w="1560" w:type="dxa"/>
            <w:tcBorders>
              <w:top w:val="single" w:sz="2" w:space="0" w:color="A6A6A6"/>
              <w:left w:val="single" w:sz="4" w:space="0" w:color="7F7F7F" w:themeColor="text1" w:themeTint="80"/>
              <w:bottom w:val="single" w:sz="4" w:space="0" w:color="0092A7"/>
              <w:right w:val="single" w:sz="4" w:space="0" w:color="7F7F7F" w:themeColor="text1" w:themeTint="80"/>
            </w:tcBorders>
            <w:shd w:val="clear" w:color="auto" w:fill="F5F5F5"/>
          </w:tcPr>
          <w:p w14:paraId="6FD1799D" w14:textId="77777777" w:rsidR="0084549E" w:rsidRPr="00F63674" w:rsidRDefault="0084549E" w:rsidP="00856076">
            <w:pPr>
              <w:pStyle w:val="Tabelltekst"/>
            </w:pPr>
            <w:r w:rsidRPr="00F63674">
              <w:t>&lt;20</w:t>
            </w:r>
            <w:r>
              <w:t> </w:t>
            </w:r>
            <w:r w:rsidRPr="00F63674">
              <w:t>%</w:t>
            </w:r>
          </w:p>
        </w:tc>
        <w:tc>
          <w:tcPr>
            <w:tcW w:w="1019" w:type="dxa"/>
            <w:tcBorders>
              <w:left w:val="single" w:sz="4" w:space="0" w:color="7F7F7F" w:themeColor="text1" w:themeTint="80"/>
              <w:bottom w:val="single" w:sz="4" w:space="0" w:color="0092A7"/>
              <w:right w:val="single" w:sz="4" w:space="0" w:color="7F7F7F" w:themeColor="text1" w:themeTint="80"/>
            </w:tcBorders>
          </w:tcPr>
          <w:p w14:paraId="52337FAF" w14:textId="77777777" w:rsidR="0084549E" w:rsidRPr="00F63674" w:rsidRDefault="0084549E" w:rsidP="00856076">
            <w:pPr>
              <w:pStyle w:val="Tabelltekst"/>
            </w:pPr>
            <w:r w:rsidRPr="00F63674">
              <w:t>Nei</w:t>
            </w:r>
          </w:p>
        </w:tc>
        <w:tc>
          <w:tcPr>
            <w:tcW w:w="1193" w:type="dxa"/>
            <w:tcBorders>
              <w:left w:val="single" w:sz="4" w:space="0" w:color="7F7F7F" w:themeColor="text1" w:themeTint="80"/>
              <w:bottom w:val="single" w:sz="4" w:space="0" w:color="0092A7"/>
              <w:right w:val="single" w:sz="4" w:space="0" w:color="7F7F7F" w:themeColor="text1" w:themeTint="80"/>
            </w:tcBorders>
          </w:tcPr>
          <w:p w14:paraId="1CB63BF6" w14:textId="77777777" w:rsidR="0084549E" w:rsidRPr="00F63674" w:rsidRDefault="0084549E" w:rsidP="00856076">
            <w:pPr>
              <w:pStyle w:val="Tabelltekst"/>
            </w:pPr>
            <w:r w:rsidRPr="00F63674">
              <w:t>Nei</w:t>
            </w:r>
          </w:p>
        </w:tc>
        <w:tc>
          <w:tcPr>
            <w:tcW w:w="1453" w:type="dxa"/>
            <w:tcBorders>
              <w:left w:val="single" w:sz="4" w:space="0" w:color="7F7F7F" w:themeColor="text1" w:themeTint="80"/>
              <w:bottom w:val="single" w:sz="4" w:space="0" w:color="0092A7"/>
            </w:tcBorders>
          </w:tcPr>
          <w:p w14:paraId="1627089D" w14:textId="77777777" w:rsidR="0084549E" w:rsidRPr="00F63674" w:rsidRDefault="0084549E" w:rsidP="00856076">
            <w:pPr>
              <w:pStyle w:val="Tabelltekst"/>
            </w:pPr>
            <w:r w:rsidRPr="00F63674">
              <w:t>Ingen krav</w:t>
            </w:r>
          </w:p>
        </w:tc>
      </w:tr>
    </w:tbl>
    <w:p w14:paraId="05AC4AAE" w14:textId="77777777" w:rsidR="0084549E" w:rsidRPr="00496ABF" w:rsidRDefault="0084549E" w:rsidP="00496ABF">
      <w:pPr>
        <w:pStyle w:val="Tabellnotehengende"/>
        <w:rPr>
          <w:lang w:val="nb-NO"/>
        </w:rPr>
      </w:pPr>
      <w:r w:rsidRPr="00496ABF">
        <w:rPr>
          <w:szCs w:val="18"/>
          <w:lang w:val="nb-NO"/>
        </w:rPr>
        <w:t>*</w:t>
      </w:r>
      <w:r w:rsidR="00496ABF" w:rsidRPr="00496ABF">
        <w:rPr>
          <w:lang w:val="nb-NO"/>
        </w:rPr>
        <w:tab/>
      </w:r>
      <w:r w:rsidRPr="00496ABF">
        <w:rPr>
          <w:lang w:val="nb-NO"/>
        </w:rPr>
        <w:t>Tilfeller av AML med t(8;21) (q22;q22); Runx1-RUNX1T1, t(16;16) (p13.1;q22), inv(16) (p13.1q22);CBFB-MYH11 eller APL med t(15;17) (q22;q12) påvises i sjeldne tilfeller og blir da avgjørende for klassifiseringen.</w:t>
      </w:r>
    </w:p>
    <w:p w14:paraId="3DB9A2B1" w14:textId="77777777" w:rsidR="0084549E" w:rsidRPr="003D1748" w:rsidRDefault="0084549E" w:rsidP="00496ABF">
      <w:pPr>
        <w:pStyle w:val="Tabellnotehengende"/>
        <w:rPr>
          <w:lang w:val="nb-NO"/>
        </w:rPr>
      </w:pPr>
      <w:r w:rsidRPr="00496ABF">
        <w:rPr>
          <w:lang w:val="nb-NO"/>
        </w:rPr>
        <w:t>**</w:t>
      </w:r>
      <w:r w:rsidR="00496ABF" w:rsidRPr="00496ABF">
        <w:rPr>
          <w:lang w:val="nb-NO"/>
        </w:rPr>
        <w:tab/>
      </w:r>
      <w:r w:rsidRPr="00496ABF">
        <w:rPr>
          <w:lang w:val="nb-NO"/>
        </w:rPr>
        <w:t xml:space="preserve">WHO 2016 angitt Terapi-relatert myeloid neoplasi som en ny hovedgruppe. </w:t>
      </w:r>
      <w:r w:rsidRPr="003D1748">
        <w:rPr>
          <w:lang w:val="nb-NO"/>
        </w:rPr>
        <w:t>Morfologisk sett kan de undergrupperes i terapirelatert myelodysplastisk syndrom (t-MDS), MDS/myeloproliferativ neoplasi (t-MDS/MPN) og AML (t-AML). De har likevel skilt terapi-relatert myeloid neoplasi ut som en egen hovedgruppe som inkluderer alle disse tre undergruppene.</w:t>
      </w:r>
    </w:p>
    <w:p w14:paraId="15A343F5" w14:textId="77777777" w:rsidR="0084549E" w:rsidRPr="00BF7230" w:rsidRDefault="0084549E" w:rsidP="00F276F2">
      <w:pPr>
        <w:pStyle w:val="Brdtekst2008"/>
      </w:pPr>
      <w:r w:rsidRPr="00F63674">
        <w:t>Beinmargsbiopsi er sjelden nødvendig for å stille diagnosen AML, men det er helt nødvendig når man ikke får aspirert beinmarg på grunn av fibrose eller svært høy cellularitet. Dersom man mistenker erytroleukemi må man utelukke vitamin B12 og folatmangel. Diagnosen akutt megakaryoblast-leukemi krever immunfenotyping</w:t>
      </w:r>
      <w:r w:rsidR="00551652">
        <w:t xml:space="preserve"> og </w:t>
      </w:r>
      <w:r w:rsidR="001E6803">
        <w:t xml:space="preserve">som regel også </w:t>
      </w:r>
      <w:r w:rsidR="00DD7625">
        <w:t>benmarg</w:t>
      </w:r>
      <w:r w:rsidR="001E6803">
        <w:t>sbiopsi</w:t>
      </w:r>
      <w:r w:rsidRPr="00F63674">
        <w:t>.</w:t>
      </w:r>
    </w:p>
    <w:p w14:paraId="3372D7CF" w14:textId="77777777" w:rsidR="0084549E" w:rsidRPr="00BF7230" w:rsidRDefault="0084549E" w:rsidP="0084549E">
      <w:pPr>
        <w:pStyle w:val="Brdtekst"/>
      </w:pPr>
      <w:r w:rsidRPr="00D5687F">
        <w:rPr>
          <w:rStyle w:val="TFet"/>
        </w:rPr>
        <w:t>Cytokjemiske og biokjemiske undersøkelser av AML cellene</w:t>
      </w:r>
      <w:r w:rsidRPr="00D5687F">
        <w:t>.</w:t>
      </w:r>
      <w:r w:rsidRPr="0086763C">
        <w:t xml:space="preserve"> Disse undersøkelsene er stort sett erstattet av immunfenotyping. Diamin-benzidin peroxydase (DAB) farging er et supplement til MGG fargning; et alternativ er farging med Sudansvart. Esterasefarging kan være nyttig for diagnosen monocytt-myelomonocytt AML.</w:t>
      </w:r>
    </w:p>
    <w:p w14:paraId="57CDF6D1" w14:textId="77777777" w:rsidR="0084549E" w:rsidRPr="00BF7230" w:rsidRDefault="0084549E" w:rsidP="0084549E">
      <w:pPr>
        <w:pStyle w:val="Brdtekst"/>
      </w:pPr>
      <w:r w:rsidRPr="00D5687F">
        <w:rPr>
          <w:rStyle w:val="TFet"/>
        </w:rPr>
        <w:t>Immunfenotyping av AML celler med væskestrømcytometri</w:t>
      </w:r>
      <w:r w:rsidRPr="00D5687F">
        <w:t>.</w:t>
      </w:r>
      <w:r w:rsidRPr="00F63674">
        <w:t xml:space="preserve"> Flowcytometri benyttes til å avgjøre blastenes linjetilhørighet og differensieringsgrad; det regnes som en rutinediagnostikk hos alle AML pasienter. Diagnosen akutt megakaryoblastleukemi krever immunfenotyping med væskestrømcytometri og/eller immunhistokjemi (CD61 og/eller CD41 positive blaster).</w:t>
      </w:r>
      <w:r>
        <w:t xml:space="preserve"> </w:t>
      </w:r>
      <w:r w:rsidRPr="00F63674">
        <w:t>Denne undergruppen kan ofte ha fibrose i margen, slik at man ikke får adekvat aspirat og diagnosen må baseres på funn ved biopsi og flowcytometri.</w:t>
      </w:r>
    </w:p>
    <w:p w14:paraId="138288DE" w14:textId="77777777" w:rsidR="0084549E" w:rsidRPr="00BF7230" w:rsidRDefault="0084549E" w:rsidP="00B807BE">
      <w:pPr>
        <w:pStyle w:val="Tabelltittel"/>
      </w:pPr>
      <w:r w:rsidRPr="00F63674">
        <w:t xml:space="preserve">Tabell </w:t>
      </w:r>
      <w:r w:rsidR="001F7A55">
        <w:t>4.</w:t>
      </w:r>
      <w:r w:rsidRPr="00F63674">
        <w:t>2</w:t>
      </w:r>
      <w:r w:rsidR="001F7A55">
        <w:t xml:space="preserve"> </w:t>
      </w:r>
      <w:r w:rsidRPr="00F63674">
        <w:t xml:space="preserve"> Immunfenotyping for diagnose av AML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2158"/>
        <w:gridCol w:w="6340"/>
      </w:tblGrid>
      <w:tr w:rsidR="0084549E" w:rsidRPr="00F63674" w14:paraId="485349FF"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2252" w:type="dxa"/>
          </w:tcPr>
          <w:p w14:paraId="11C9776E" w14:textId="77777777" w:rsidR="0084549E" w:rsidRPr="00F63674" w:rsidRDefault="0084549E" w:rsidP="004A37E1">
            <w:pPr>
              <w:pStyle w:val="Tabellhode"/>
            </w:pPr>
            <w:r w:rsidRPr="00F63674">
              <w:t>Differensiering</w:t>
            </w:r>
          </w:p>
        </w:tc>
        <w:tc>
          <w:tcPr>
            <w:tcW w:w="6639" w:type="dxa"/>
          </w:tcPr>
          <w:p w14:paraId="78F77513" w14:textId="77777777" w:rsidR="0084549E" w:rsidRPr="00F63674" w:rsidRDefault="0084549E" w:rsidP="004A37E1">
            <w:pPr>
              <w:pStyle w:val="Tabellhode"/>
              <w:rPr>
                <w:lang w:val="sv-SE"/>
              </w:rPr>
            </w:pPr>
            <w:r w:rsidRPr="00F63674">
              <w:rPr>
                <w:lang w:val="sv-SE"/>
              </w:rPr>
              <w:t>Markører</w:t>
            </w:r>
          </w:p>
        </w:tc>
      </w:tr>
      <w:tr w:rsidR="0084549E" w:rsidRPr="00F63674" w14:paraId="215CBA89" w14:textId="77777777" w:rsidTr="00D76479">
        <w:trPr>
          <w:cantSplit/>
        </w:trPr>
        <w:tc>
          <w:tcPr>
            <w:tcW w:w="2252" w:type="dxa"/>
          </w:tcPr>
          <w:p w14:paraId="3E4A8B49" w14:textId="77777777" w:rsidR="0084549E" w:rsidRPr="00F63674" w:rsidRDefault="0084549E" w:rsidP="00856076">
            <w:pPr>
              <w:pStyle w:val="Tabelltekst"/>
            </w:pPr>
            <w:r w:rsidRPr="00F63674">
              <w:t>Prekursorceller</w:t>
            </w:r>
          </w:p>
        </w:tc>
        <w:tc>
          <w:tcPr>
            <w:tcW w:w="6639" w:type="dxa"/>
          </w:tcPr>
          <w:p w14:paraId="4CCE4C94" w14:textId="77777777" w:rsidR="0084549E" w:rsidRPr="00F63674" w:rsidRDefault="0084549E" w:rsidP="00856076">
            <w:pPr>
              <w:pStyle w:val="Tabelltekst"/>
              <w:rPr>
                <w:lang w:val="sv-SE"/>
              </w:rPr>
            </w:pPr>
            <w:r w:rsidRPr="00F63674">
              <w:rPr>
                <w:lang w:val="sv-SE"/>
              </w:rPr>
              <w:t>CD34, CD117, HLA-DR (CD38, CD123 og/eller CD133 kan også inkluderes som stamcellemarkører men er ikke avgjørende for diagnose).</w:t>
            </w:r>
          </w:p>
        </w:tc>
      </w:tr>
      <w:tr w:rsidR="0084549E" w:rsidRPr="00F63674" w14:paraId="5873B197" w14:textId="77777777" w:rsidTr="00D76479">
        <w:trPr>
          <w:cantSplit/>
        </w:trPr>
        <w:tc>
          <w:tcPr>
            <w:tcW w:w="2252" w:type="dxa"/>
          </w:tcPr>
          <w:p w14:paraId="7D6CDB67" w14:textId="77777777" w:rsidR="0084549E" w:rsidRPr="00F63674" w:rsidRDefault="0084549E" w:rsidP="00856076">
            <w:pPr>
              <w:pStyle w:val="Tabelltekst"/>
            </w:pPr>
            <w:r w:rsidRPr="00F63674">
              <w:t>Granulocytt</w:t>
            </w:r>
          </w:p>
        </w:tc>
        <w:tc>
          <w:tcPr>
            <w:tcW w:w="6639" w:type="dxa"/>
          </w:tcPr>
          <w:p w14:paraId="542A031D" w14:textId="77777777" w:rsidR="0084549E" w:rsidRPr="00BF7230" w:rsidRDefault="0084549E" w:rsidP="00856076">
            <w:pPr>
              <w:pStyle w:val="Tabelltekst"/>
            </w:pPr>
            <w:r w:rsidRPr="00F63674">
              <w:t>CD65, cytoplasmatisk myeloperoksidase (cMPO)</w:t>
            </w:r>
          </w:p>
          <w:p w14:paraId="6AC663BF" w14:textId="77777777" w:rsidR="0084549E" w:rsidRPr="00BF7230" w:rsidRDefault="0084549E" w:rsidP="00D76479">
            <w:pPr>
              <w:pStyle w:val="Tabelltekst0400"/>
            </w:pPr>
            <w:r w:rsidRPr="00F63674">
              <w:t>Celler som er differensiert i retning granulocytter kan i varierende grad beholde uttrykk av CD13 og CD33.</w:t>
            </w:r>
          </w:p>
          <w:p w14:paraId="57ED8C06" w14:textId="77777777" w:rsidR="0084549E" w:rsidRPr="00BF7230" w:rsidRDefault="0084549E" w:rsidP="00D76479">
            <w:pPr>
              <w:pStyle w:val="Tabelltekst0400"/>
            </w:pPr>
            <w:r w:rsidRPr="00F63674">
              <w:t>CD11b og CD15 kan være nyttig mens CD16 bare er uttrykt på modne granulocytter.</w:t>
            </w:r>
          </w:p>
          <w:p w14:paraId="4F21A2E9" w14:textId="77777777" w:rsidR="0084549E" w:rsidRPr="00F63674" w:rsidRDefault="0084549E" w:rsidP="00D76479">
            <w:pPr>
              <w:pStyle w:val="Tabelltekst0400"/>
            </w:pPr>
            <w:r w:rsidRPr="00F63674">
              <w:t>Fravær av MPO men med andre myeloide markører skiller AML med minimal differensiering fra AML uten modning.</w:t>
            </w:r>
          </w:p>
        </w:tc>
      </w:tr>
      <w:tr w:rsidR="0084549E" w:rsidRPr="00F63674" w14:paraId="1D7817BB" w14:textId="77777777" w:rsidTr="00D76479">
        <w:trPr>
          <w:cantSplit/>
        </w:trPr>
        <w:tc>
          <w:tcPr>
            <w:tcW w:w="2252" w:type="dxa"/>
          </w:tcPr>
          <w:p w14:paraId="6970CBBD" w14:textId="77777777" w:rsidR="0084549E" w:rsidRPr="00F63674" w:rsidRDefault="0084549E" w:rsidP="00856076">
            <w:pPr>
              <w:pStyle w:val="Tabelltekst"/>
            </w:pPr>
            <w:r w:rsidRPr="00F63674">
              <w:t>Monocytt</w:t>
            </w:r>
          </w:p>
        </w:tc>
        <w:tc>
          <w:tcPr>
            <w:tcW w:w="6639" w:type="dxa"/>
          </w:tcPr>
          <w:p w14:paraId="2745025B" w14:textId="77777777" w:rsidR="0084549E" w:rsidRPr="00F63674" w:rsidRDefault="0084549E" w:rsidP="00856076">
            <w:pPr>
              <w:pStyle w:val="Tabelltekst"/>
            </w:pPr>
            <w:r w:rsidRPr="00F63674">
              <w:t>CD14, CD36, CD34. Celler med monocytoid differensiering vil ofte ha bevart uttrykk av CD13 og CD33. Analyse av CD64 og CD11b kan gi tilleggsinformasjon spesielt for promonocytter</w:t>
            </w:r>
          </w:p>
        </w:tc>
      </w:tr>
      <w:tr w:rsidR="0084549E" w:rsidRPr="00F63674" w14:paraId="7FF9A9BD" w14:textId="77777777" w:rsidTr="00D76479">
        <w:trPr>
          <w:cantSplit/>
        </w:trPr>
        <w:tc>
          <w:tcPr>
            <w:tcW w:w="2252" w:type="dxa"/>
          </w:tcPr>
          <w:p w14:paraId="23331D07" w14:textId="77777777" w:rsidR="0084549E" w:rsidRPr="00F63674" w:rsidRDefault="0084549E" w:rsidP="00856076">
            <w:pPr>
              <w:pStyle w:val="Tabelltekst"/>
            </w:pPr>
            <w:r w:rsidRPr="00F63674">
              <w:t>Megakaryocytt</w:t>
            </w:r>
          </w:p>
        </w:tc>
        <w:tc>
          <w:tcPr>
            <w:tcW w:w="6639" w:type="dxa"/>
          </w:tcPr>
          <w:p w14:paraId="7AED62F1" w14:textId="77777777" w:rsidR="0084549E" w:rsidRPr="00F63674" w:rsidRDefault="0084549E" w:rsidP="00856076">
            <w:pPr>
              <w:pStyle w:val="Tabelltekst"/>
            </w:pPr>
            <w:r w:rsidRPr="00F63674">
              <w:t>CD41 (glykoprotein IIb/IIIa), CD42 (glykoprotein 1b), CD61 (glykoprotein</w:t>
            </w:r>
            <w:r w:rsidR="007E339F">
              <w:t> </w:t>
            </w:r>
            <w:r w:rsidRPr="00F63674">
              <w:t xml:space="preserve">IIIa) </w:t>
            </w:r>
          </w:p>
        </w:tc>
      </w:tr>
      <w:tr w:rsidR="0084549E" w:rsidRPr="00F63674" w14:paraId="04F3E454" w14:textId="77777777" w:rsidTr="00D76479">
        <w:trPr>
          <w:cantSplit/>
        </w:trPr>
        <w:tc>
          <w:tcPr>
            <w:tcW w:w="2252" w:type="dxa"/>
          </w:tcPr>
          <w:p w14:paraId="27F1B0F9" w14:textId="77777777" w:rsidR="0084549E" w:rsidRPr="00F63674" w:rsidRDefault="0084549E" w:rsidP="00856076">
            <w:pPr>
              <w:pStyle w:val="Tabelltekst"/>
            </w:pPr>
            <w:r w:rsidRPr="00F63674">
              <w:t>Erytroide markører</w:t>
            </w:r>
          </w:p>
        </w:tc>
        <w:tc>
          <w:tcPr>
            <w:tcW w:w="6639" w:type="dxa"/>
          </w:tcPr>
          <w:p w14:paraId="7E1EF6ED" w14:textId="77777777" w:rsidR="0084549E" w:rsidRPr="00F63674" w:rsidRDefault="0084549E" w:rsidP="00856076">
            <w:pPr>
              <w:pStyle w:val="Tabelltekst"/>
              <w:rPr>
                <w:lang w:val="en-GB"/>
              </w:rPr>
            </w:pPr>
            <w:r w:rsidRPr="00F63674">
              <w:rPr>
                <w:lang w:val="en-GB"/>
              </w:rPr>
              <w:t xml:space="preserve">CD36, CD235a (glykophorin A) </w:t>
            </w:r>
          </w:p>
        </w:tc>
      </w:tr>
    </w:tbl>
    <w:p w14:paraId="1B8B124E" w14:textId="77777777" w:rsidR="0084549E" w:rsidRPr="00BF7230" w:rsidRDefault="0084549E" w:rsidP="00F276F2">
      <w:pPr>
        <w:pStyle w:val="Brdtekst2008"/>
      </w:pPr>
      <w:r w:rsidRPr="00D5687F">
        <w:rPr>
          <w:rStyle w:val="TFet"/>
        </w:rPr>
        <w:lastRenderedPageBreak/>
        <w:t>Akutt udifferensiert leukemi (AUL) og akutt leukemi med blandet fenotype (mixed phenotype acute leukemia, MPAL</w:t>
      </w:r>
      <w:r w:rsidRPr="00D5687F">
        <w:t xml:space="preserve">). </w:t>
      </w:r>
      <w:r w:rsidRPr="00F63674">
        <w:t>En sjelden gang uttrykker blastene ingen linjemarkører (akutt udifferensiert leukemi, AUL), eller de uttrykker samtidig markører som vanligvis regnes som linjespesifikke for myeloide og T/B lymfoide celler, eller de har flere subpopulasjoner som uttrykker ulik linjetilhørighet (mixed phenotype acute leukemia, MPAL). Disse klassifiseres i undergruppen akutte leukemier med usikker linjetilhørighet (</w:t>
      </w:r>
      <w:r w:rsidR="003D1748">
        <w:t>t</w:t>
      </w:r>
      <w:r w:rsidRPr="00F63674">
        <w:t xml:space="preserve">abell </w:t>
      </w:r>
      <w:r w:rsidR="001F7A55">
        <w:t>4.</w:t>
      </w:r>
      <w:r w:rsidRPr="00F63674">
        <w:t xml:space="preserve">3) og bør sannsynligvis ha induksjonsbehandling som ved ALL </w:t>
      </w:r>
      <w:r>
        <w:fldChar w:fldCharType="begin">
          <w:fldData xml:space="preserve">PEVuZE5vdGU+PENpdGU+PEF1dGhvcj5BcmJlcjwvQXV0aG9yPjxZZWFyPjIwMTY8L1llYXI+PFJl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PjxmdWxsLXRpdGxlPkJsb29kPC9mdWxsLXRpdGxlPjwvYWx0LXBlcmlvZGljYWw+PHBhZ2VzPjIz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</w:fldData>
        </w:fldChar>
      </w:r>
      <w:r w:rsidR="000302ED">
        <w:instrText xml:space="preserve"> ADDIN EN.CITE </w:instrText>
      </w:r>
      <w:r w:rsidR="000302ED">
        <w:fldChar w:fldCharType="begin">
          <w:fldData xml:space="preserve">PEVuZE5vdGU+PENpdGU+PEF1dGhvcj5BcmJlcjwvQXV0aG9yPjxZZWFyPjIwMTY8L1llYXI+PFJl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</w:fldData>
        </w:fldChar>
      </w:r>
      <w:r w:rsidR="000302ED">
        <w:instrText xml:space="preserve"> ADDIN EN.CITE.DATA </w:instrText>
      </w:r>
      <w:r w:rsidR="000302ED">
        <w:fldChar w:fldCharType="end"/>
      </w:r>
      <w:r>
        <w:fldChar w:fldCharType="separate"/>
      </w:r>
      <w:r w:rsidR="000302ED">
        <w:rPr>
          <w:noProof/>
        </w:rPr>
        <w:t>(5;19-21)</w:t>
      </w:r>
      <w:r>
        <w:fldChar w:fldCharType="end"/>
      </w:r>
      <w:r w:rsidRPr="00F63674">
        <w:t xml:space="preserve">. Noen pasienter med MPAL har t(9;22) (q34.1;q11.2) eller </w:t>
      </w:r>
      <w:r w:rsidRPr="00355466">
        <w:rPr>
          <w:rStyle w:val="TKursiv"/>
        </w:rPr>
        <w:t>BCR-ABL1</w:t>
      </w:r>
      <w:r w:rsidRPr="00F63674">
        <w:t xml:space="preserve"> translokasjonen; fordi det for dette genetiske avviket finnes målrettet behandling bør man alltid ved MPAL undersøke for dette avviket.</w:t>
      </w:r>
    </w:p>
    <w:p w14:paraId="4149FF1F" w14:textId="77777777" w:rsidR="0084549E" w:rsidRPr="00BF7230" w:rsidRDefault="0084549E" w:rsidP="0084549E">
      <w:pPr>
        <w:pStyle w:val="Brdtekst"/>
      </w:pPr>
      <w:r w:rsidRPr="00F63674">
        <w:rPr>
          <w:noProof/>
        </w:rPr>
        <w:t xml:space="preserve">Diagnosen MPAL kan være vanskelig, ytterligere detaljer gis også i </w:t>
      </w:r>
      <w:hyperlink r:id="rId23" w:history="1">
        <w:r w:rsidRPr="00EF2D0B">
          <w:rPr>
            <w:rStyle w:val="Hyperkobling"/>
          </w:rPr>
          <w:t xml:space="preserve">European Group for the Immunological Classification of Leukaemias </w:t>
        </w:r>
      </w:hyperlink>
      <w:r w:rsidRPr="00F63674">
        <w:t xml:space="preserve">(EGIL klassifikasjonen) </w:t>
      </w:r>
      <w:r>
        <w:fldChar w:fldCharType="begin">
          <w:fldData xml:space="preserve">PEVuZE5vdGU+PENpdGU+PEF1dGhvcj5Qb21lcmFudHo8L0F1dGhvcj48WWVhcj4yMDE2PC9ZZWFy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</w:fldData>
        </w:fldChar>
      </w:r>
      <w:r w:rsidR="00796D2F">
        <w:instrText xml:space="preserve"> ADDIN EN.CITE </w:instrText>
      </w:r>
      <w:r w:rsidR="00796D2F">
        <w:fldChar w:fldCharType="begin">
          <w:fldData xml:space="preserve">PEVuZE5vdGU+PENpdGU+PEF1dGhvcj5Qb21lcmFudHo8L0F1dGhvcj48WWVhcj4yMDE2PC9ZZWFy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</w:fldData>
        </w:fldChar>
      </w:r>
      <w:r w:rsidR="00796D2F">
        <w:instrText xml:space="preserve"> ADDIN EN.CITE.DATA </w:instrText>
      </w:r>
      <w:r w:rsidR="00796D2F">
        <w:fldChar w:fldCharType="end"/>
      </w:r>
      <w:r>
        <w:fldChar w:fldCharType="separate"/>
      </w:r>
      <w:r w:rsidR="00796D2F">
        <w:rPr>
          <w:noProof/>
        </w:rPr>
        <w:t>(22)</w:t>
      </w:r>
      <w:r>
        <w:fldChar w:fldCharType="end"/>
      </w:r>
      <w:r w:rsidRPr="00F63674">
        <w:t>.</w:t>
      </w:r>
    </w:p>
    <w:p w14:paraId="4ECD185C" w14:textId="72E83757" w:rsidR="00961DAE" w:rsidRDefault="0084549E" w:rsidP="00B807BE">
      <w:pPr>
        <w:pStyle w:val="Tabelltittel"/>
      </w:pPr>
      <w:r w:rsidRPr="00F63674">
        <w:t xml:space="preserve">Tabell </w:t>
      </w:r>
      <w:r w:rsidR="001F7A55">
        <w:t>4.</w:t>
      </w:r>
      <w:r w:rsidRPr="00F63674">
        <w:t>3</w:t>
      </w:r>
      <w:r w:rsidR="001F7A55">
        <w:t xml:space="preserve"> </w:t>
      </w:r>
      <w:r w:rsidRPr="00F63674">
        <w:t>Akutt leukemi med usikker linjetilhørighet</w:t>
      </w:r>
    </w:p>
    <w:p w14:paraId="2D2C61EE" w14:textId="77777777" w:rsidR="0084549E" w:rsidRPr="00961DAE" w:rsidRDefault="0084549E" w:rsidP="00961DAE">
      <w:pPr>
        <w:pStyle w:val="Tabelltittelunder"/>
        <w:rPr>
          <w:lang w:val="en-US"/>
        </w:rPr>
      </w:pPr>
      <w:r w:rsidRPr="00961DAE">
        <w:rPr>
          <w:lang w:val="en-US"/>
        </w:rPr>
        <w:t xml:space="preserve">Acute undiffentiated leukemia (AUL) eller Mixed phenotype acute leukemia (MPAL)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796D2F">
        <w:rPr>
          <w:lang w:val="en-US"/>
        </w:rPr>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rsidRPr="00796D2F">
        <w:rPr>
          <w:lang w:val="en-US"/>
        </w:rPr>
        <w:instrText xml:space="preserve"> ADDIN EN.CITE.DATA </w:instrText>
      </w:r>
      <w:r w:rsidR="00796D2F">
        <w:fldChar w:fldCharType="end"/>
      </w:r>
      <w:r>
        <w:fldChar w:fldCharType="separate"/>
      </w:r>
      <w:r w:rsidR="00796D2F" w:rsidRPr="00796D2F">
        <w:rPr>
          <w:noProof/>
          <w:lang w:val="en-US"/>
        </w:rPr>
        <w:t>(5)</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8498"/>
      </w:tblGrid>
      <w:tr w:rsidR="0084549E" w:rsidRPr="00F63674" w14:paraId="49807BC0" w14:textId="77777777" w:rsidTr="00D76479">
        <w:trPr>
          <w:cnfStyle w:val="100000000000" w:firstRow="1" w:lastRow="0" w:firstColumn="0" w:lastColumn="0" w:oddVBand="0" w:evenVBand="0" w:oddHBand="0" w:evenHBand="0" w:firstRowFirstColumn="0" w:firstRowLastColumn="0" w:lastRowFirstColumn="0" w:lastRowLastColumn="0"/>
          <w:cantSplit/>
        </w:trPr>
        <w:tc>
          <w:tcPr>
            <w:tcW w:w="11230" w:type="dxa"/>
          </w:tcPr>
          <w:p w14:paraId="1AB5BF81" w14:textId="77777777" w:rsidR="0084549E" w:rsidRPr="00F63674" w:rsidRDefault="0084549E" w:rsidP="004A37E1">
            <w:pPr>
              <w:pStyle w:val="Tabellhode"/>
            </w:pPr>
            <w:r w:rsidRPr="00F63674">
              <w:t>DIAGNOSTISKE KRAV som må oppfylles for å angi mer enn en linje-tilhørighet for en enkelt blastpopulasjon</w:t>
            </w:r>
          </w:p>
        </w:tc>
      </w:tr>
      <w:tr w:rsidR="0084549E" w:rsidRPr="00F63674" w14:paraId="37542F9C" w14:textId="77777777" w:rsidTr="00D76479">
        <w:trPr>
          <w:cantSplit/>
        </w:trPr>
        <w:tc>
          <w:tcPr>
            <w:tcW w:w="11230" w:type="dxa"/>
          </w:tcPr>
          <w:p w14:paraId="61183DF4" w14:textId="77777777" w:rsidR="0084549E" w:rsidRPr="00BF7230" w:rsidRDefault="0084549E" w:rsidP="00856076">
            <w:pPr>
              <w:pStyle w:val="Tabelltekst"/>
            </w:pPr>
            <w:r w:rsidRPr="00D5687F">
              <w:rPr>
                <w:rStyle w:val="TFet"/>
              </w:rPr>
              <w:t>Myeloid</w:t>
            </w:r>
          </w:p>
          <w:p w14:paraId="7A0DA53C" w14:textId="77777777" w:rsidR="0084549E" w:rsidRPr="00BF7230" w:rsidRDefault="0084549E" w:rsidP="007E339F">
            <w:pPr>
              <w:pStyle w:val="Tabellteksthengende"/>
            </w:pPr>
            <w:r w:rsidRPr="00F63674">
              <w:t>(i)</w:t>
            </w:r>
            <w:r>
              <w:tab/>
            </w:r>
            <w:r w:rsidRPr="00F63674">
              <w:t xml:space="preserve">Myeloperoksydase (flowcytometri, histokjemi, cytokjemi); </w:t>
            </w:r>
            <w:r w:rsidRPr="0020240F">
              <w:rPr>
                <w:rStyle w:val="TUnderstrek"/>
              </w:rPr>
              <w:t>eller</w:t>
            </w:r>
          </w:p>
          <w:p w14:paraId="7888E8B4" w14:textId="77777777" w:rsidR="0084549E" w:rsidRPr="00F63674" w:rsidRDefault="0084549E" w:rsidP="007E339F">
            <w:pPr>
              <w:pStyle w:val="Tabellteksthengende"/>
            </w:pPr>
            <w:r w:rsidRPr="00F63674">
              <w:t>(ii)</w:t>
            </w:r>
            <w:r>
              <w:tab/>
            </w:r>
            <w:r w:rsidRPr="00F63674">
              <w:t>monocytdifferensiering definert som minst to av følgende: Ikke-spesifikk esterase, CDC11c, CD14, CD64 eller lysozym</w:t>
            </w:r>
          </w:p>
        </w:tc>
      </w:tr>
      <w:tr w:rsidR="0084549E" w:rsidRPr="00F63674" w14:paraId="3E046B70" w14:textId="77777777" w:rsidTr="00D76479">
        <w:trPr>
          <w:cantSplit/>
        </w:trPr>
        <w:tc>
          <w:tcPr>
            <w:tcW w:w="11230" w:type="dxa"/>
          </w:tcPr>
          <w:p w14:paraId="33B35501" w14:textId="77777777" w:rsidR="0084549E" w:rsidRPr="00BF7230" w:rsidRDefault="0084549E" w:rsidP="00856076">
            <w:pPr>
              <w:pStyle w:val="Tabelltekst"/>
            </w:pPr>
            <w:r w:rsidRPr="00D5687F">
              <w:rPr>
                <w:rStyle w:val="TFet"/>
              </w:rPr>
              <w:t>T celle linje</w:t>
            </w:r>
          </w:p>
          <w:p w14:paraId="01D0DF55" w14:textId="77777777" w:rsidR="0084549E" w:rsidRPr="00BF7230" w:rsidRDefault="0084549E" w:rsidP="007E339F">
            <w:pPr>
              <w:pStyle w:val="Tabellteksthengende"/>
            </w:pPr>
            <w:r w:rsidRPr="00F63674">
              <w:t>(i)</w:t>
            </w:r>
            <w:r>
              <w:tab/>
            </w:r>
            <w:r w:rsidRPr="00F63674">
              <w:t xml:space="preserve">Cytoplasmatisk CD3 (flowcytometri med antistoff mot CD3 epsilon kjeden); </w:t>
            </w:r>
            <w:r w:rsidRPr="0020240F">
              <w:rPr>
                <w:rStyle w:val="TUnderstrek"/>
              </w:rPr>
              <w:t>eller</w:t>
            </w:r>
          </w:p>
          <w:p w14:paraId="45147CCC" w14:textId="77777777" w:rsidR="0084549E" w:rsidRPr="00F63674" w:rsidRDefault="0084549E" w:rsidP="007E339F">
            <w:pPr>
              <w:pStyle w:val="Tabellteksthengende"/>
            </w:pPr>
            <w:r w:rsidRPr="00F63674">
              <w:t>(ii)</w:t>
            </w:r>
            <w:r>
              <w:tab/>
            </w:r>
            <w:r w:rsidRPr="00F63674">
              <w:t>Overflateuttrykk av CD3 (sjelden)</w:t>
            </w:r>
          </w:p>
        </w:tc>
      </w:tr>
      <w:tr w:rsidR="0084549E" w:rsidRPr="00F63674" w14:paraId="01EC15E1" w14:textId="77777777" w:rsidTr="00D76479">
        <w:trPr>
          <w:cantSplit/>
        </w:trPr>
        <w:tc>
          <w:tcPr>
            <w:tcW w:w="11230" w:type="dxa"/>
            <w:tcBorders>
              <w:bottom w:val="single" w:sz="2" w:space="0" w:color="A6A6A6"/>
            </w:tcBorders>
          </w:tcPr>
          <w:p w14:paraId="4A9A838D" w14:textId="77777777" w:rsidR="0084549E" w:rsidRPr="00BF7230" w:rsidRDefault="0084549E" w:rsidP="00856076">
            <w:pPr>
              <w:pStyle w:val="Tabelltekst"/>
            </w:pPr>
            <w:r w:rsidRPr="00D5687F">
              <w:rPr>
                <w:rStyle w:val="TFet"/>
              </w:rPr>
              <w:t>B celle linje</w:t>
            </w:r>
          </w:p>
          <w:p w14:paraId="24B5863A" w14:textId="77777777" w:rsidR="0084549E" w:rsidRPr="00BF7230" w:rsidRDefault="0084549E" w:rsidP="007E339F">
            <w:pPr>
              <w:pStyle w:val="Tabellteksthengende"/>
            </w:pPr>
            <w:r w:rsidRPr="00F63674">
              <w:t>(i)</w:t>
            </w:r>
            <w:r>
              <w:tab/>
            </w:r>
            <w:r w:rsidRPr="00F63674">
              <w:t>Sterkt uttrykt CD19 og i tillegg sterkt uttrykk av minst en av følgende tre markører: CD79a, cytoplasmatisk CD22, CD10;</w:t>
            </w:r>
          </w:p>
          <w:p w14:paraId="62EB15EB" w14:textId="77777777" w:rsidR="0084549E" w:rsidRPr="00BF7230" w:rsidRDefault="0084549E" w:rsidP="00856076">
            <w:pPr>
              <w:pStyle w:val="Tabelltekst"/>
            </w:pPr>
            <w:r w:rsidRPr="0020240F">
              <w:rPr>
                <w:rStyle w:val="TUnderstrek"/>
              </w:rPr>
              <w:t>eller</w:t>
            </w:r>
          </w:p>
          <w:p w14:paraId="6FB4B0B5" w14:textId="77777777" w:rsidR="0084549E" w:rsidRPr="00F63674" w:rsidRDefault="0084549E" w:rsidP="007E339F">
            <w:pPr>
              <w:pStyle w:val="Tabellteksthengende"/>
            </w:pPr>
            <w:r w:rsidRPr="00F63674">
              <w:t>(ii)</w:t>
            </w:r>
            <w:r>
              <w:tab/>
            </w:r>
            <w:r w:rsidRPr="00F63674">
              <w:t>Svakt uttrykk av CD19 og sterkt uttrykk av minst 2 av CD79a, cytoplasmatisk CD22, CD10</w:t>
            </w:r>
          </w:p>
        </w:tc>
      </w:tr>
      <w:tr w:rsidR="0084549E" w:rsidRPr="00F63674" w14:paraId="58806258" w14:textId="77777777" w:rsidTr="00D76479">
        <w:trPr>
          <w:cantSplit/>
        </w:trPr>
        <w:tc>
          <w:tcPr>
            <w:tcW w:w="11230" w:type="dxa"/>
            <w:tcBorders>
              <w:top w:val="single" w:sz="2" w:space="0" w:color="A6A6A6"/>
              <w:bottom w:val="single" w:sz="2" w:space="0" w:color="A6A6A6"/>
            </w:tcBorders>
            <w:shd w:val="clear" w:color="auto" w:fill="F5F5F5"/>
          </w:tcPr>
          <w:p w14:paraId="5910119C" w14:textId="77777777" w:rsidR="0084549E" w:rsidRPr="00F63674" w:rsidRDefault="0084549E" w:rsidP="00C124B7">
            <w:pPr>
              <w:pStyle w:val="Tabellhodeuthevet"/>
            </w:pPr>
            <w:r w:rsidRPr="00F63674">
              <w:t>KLASSIFISERING</w:t>
            </w:r>
          </w:p>
        </w:tc>
      </w:tr>
      <w:tr w:rsidR="0084549E" w:rsidRPr="00F63674" w14:paraId="33467792" w14:textId="77777777" w:rsidTr="00D76479">
        <w:trPr>
          <w:cantSplit/>
        </w:trPr>
        <w:tc>
          <w:tcPr>
            <w:tcW w:w="11230" w:type="dxa"/>
            <w:tcBorders>
              <w:top w:val="single" w:sz="2" w:space="0" w:color="A6A6A6"/>
            </w:tcBorders>
          </w:tcPr>
          <w:p w14:paraId="50499E30" w14:textId="77777777" w:rsidR="0084549E" w:rsidRPr="00F63674" w:rsidRDefault="0084549E" w:rsidP="00856076">
            <w:pPr>
              <w:pStyle w:val="Tabelltekst"/>
            </w:pPr>
            <w:r w:rsidRPr="00F63674">
              <w:t>Akutt udifferensiert leukemi (AUL): Ofte uttrykk av HLA-DR, CD34 og/eller CD38 (inntil en membranmarkør uttrykt for hver linje, men ikke uttrykk av myeloperoksydase, cytoplasmatisk CD3 eller B-celle markører som cCD22, cCD79a eller sterkt uttrykt CD19)</w:t>
            </w:r>
          </w:p>
        </w:tc>
      </w:tr>
      <w:tr w:rsidR="0084549E" w:rsidRPr="00F63674" w14:paraId="2FD8A770" w14:textId="77777777" w:rsidTr="00D76479">
        <w:trPr>
          <w:cantSplit/>
        </w:trPr>
        <w:tc>
          <w:tcPr>
            <w:tcW w:w="11230" w:type="dxa"/>
          </w:tcPr>
          <w:p w14:paraId="3165F79A" w14:textId="77777777" w:rsidR="0084549E" w:rsidRPr="00F63674" w:rsidRDefault="0084549E" w:rsidP="00856076">
            <w:pPr>
              <w:pStyle w:val="Tabelltekst"/>
            </w:pPr>
            <w:r w:rsidRPr="00F63674">
              <w:t xml:space="preserve">MPAL med t(9;22)(q34.1;q11.2); </w:t>
            </w:r>
            <w:r w:rsidRPr="00355466">
              <w:rPr>
                <w:rStyle w:val="TKursiv"/>
              </w:rPr>
              <w:t>BCR-ABL1 og ikke tidligere kjent KML. Som regel en dobbelt-positiv blastpopulasjon</w:t>
            </w:r>
            <w:r w:rsidRPr="00355466">
              <w:t xml:space="preserve"> </w:t>
            </w:r>
          </w:p>
        </w:tc>
      </w:tr>
      <w:tr w:rsidR="0084549E" w:rsidRPr="00F63674" w14:paraId="759105A8" w14:textId="77777777" w:rsidTr="00D76479">
        <w:trPr>
          <w:cantSplit/>
        </w:trPr>
        <w:tc>
          <w:tcPr>
            <w:tcW w:w="11230" w:type="dxa"/>
          </w:tcPr>
          <w:p w14:paraId="259C3B05" w14:textId="77777777" w:rsidR="0084549E" w:rsidRPr="00F63674" w:rsidRDefault="0084549E" w:rsidP="00856076">
            <w:pPr>
              <w:pStyle w:val="Tabelltekst"/>
            </w:pPr>
            <w:r w:rsidRPr="00F63674">
              <w:t xml:space="preserve">MPAL med t(v;11q23.3); </w:t>
            </w:r>
            <w:r w:rsidRPr="00355466">
              <w:rPr>
                <w:rStyle w:val="TKursiv"/>
              </w:rPr>
              <w:t>KMT2A rearrangert; ofte en myeloid og en lymfoid cellepopulasjon men kan også ha dobbeltpositiv enkeltpopulasjon</w:t>
            </w:r>
            <w:r w:rsidRPr="00355466">
              <w:t>.</w:t>
            </w:r>
          </w:p>
        </w:tc>
      </w:tr>
      <w:tr w:rsidR="0084549E" w:rsidRPr="00F63674" w14:paraId="3A6FD54E" w14:textId="77777777" w:rsidTr="00D76479">
        <w:trPr>
          <w:cantSplit/>
        </w:trPr>
        <w:tc>
          <w:tcPr>
            <w:tcW w:w="11230" w:type="dxa"/>
          </w:tcPr>
          <w:p w14:paraId="5792EBE0" w14:textId="77777777" w:rsidR="0084549E" w:rsidRPr="00F63674" w:rsidRDefault="0084549E" w:rsidP="00856076">
            <w:pPr>
              <w:pStyle w:val="Tabelltekst"/>
            </w:pPr>
            <w:r w:rsidRPr="00F63674">
              <w:t>MPAL: B/myeloid, NOS (ofte to subpopulasjoner)</w:t>
            </w:r>
          </w:p>
        </w:tc>
      </w:tr>
      <w:tr w:rsidR="0084549E" w:rsidRPr="00F63674" w14:paraId="72A324DF" w14:textId="77777777" w:rsidTr="00D76479">
        <w:trPr>
          <w:cantSplit/>
        </w:trPr>
        <w:tc>
          <w:tcPr>
            <w:tcW w:w="11230" w:type="dxa"/>
          </w:tcPr>
          <w:p w14:paraId="6F56DE82" w14:textId="77777777" w:rsidR="0084549E" w:rsidRPr="00F63674" w:rsidRDefault="0084549E" w:rsidP="00856076">
            <w:pPr>
              <w:pStyle w:val="Tabelltekst"/>
            </w:pPr>
            <w:r w:rsidRPr="00F63674">
              <w:t>MPAL: T/myeloid, NOS (ofte dobbelt-positiv blastpopulasjon)</w:t>
            </w:r>
          </w:p>
        </w:tc>
      </w:tr>
      <w:tr w:rsidR="0084549E" w:rsidRPr="00F63674" w14:paraId="2F53E929" w14:textId="77777777" w:rsidTr="00D76479">
        <w:trPr>
          <w:cantSplit/>
        </w:trPr>
        <w:tc>
          <w:tcPr>
            <w:tcW w:w="11230" w:type="dxa"/>
          </w:tcPr>
          <w:p w14:paraId="77CA84C1" w14:textId="77777777" w:rsidR="0084549E" w:rsidRPr="00F63674" w:rsidRDefault="0084549E" w:rsidP="00856076">
            <w:pPr>
              <w:pStyle w:val="Tabelltekst"/>
            </w:pPr>
            <w:r w:rsidRPr="00F63674">
              <w:t>MPAL, ikke ellers klassifisert</w:t>
            </w:r>
          </w:p>
        </w:tc>
      </w:tr>
    </w:tbl>
    <w:p w14:paraId="412485EA" w14:textId="77777777" w:rsidR="0084549E" w:rsidRPr="00BF7230" w:rsidRDefault="0084549E" w:rsidP="00F276F2">
      <w:pPr>
        <w:pStyle w:val="Brdtekst2008"/>
      </w:pPr>
      <w:r w:rsidRPr="00D5687F">
        <w:rPr>
          <w:rStyle w:val="TFet"/>
        </w:rPr>
        <w:t>Cytogenetiske og molekylærgenetiske undersøkelser</w:t>
      </w:r>
      <w:r w:rsidRPr="00D5687F">
        <w:t>.</w:t>
      </w:r>
      <w:r w:rsidRPr="00F63674">
        <w:t xml:space="preserve"> De genetiske analysene benyttes for prognostiske vurderinger, men de er avgjørende for diagnosen i de tilfellene der man fraviker det diagnostiske kravet om minst 20</w:t>
      </w:r>
      <w:r w:rsidR="00551652">
        <w:t xml:space="preserve"> </w:t>
      </w:r>
      <w:r w:rsidRPr="00F63674">
        <w:t xml:space="preserve">% myeloblaster i beinmargen inv(16); t(16;16), t(8;21), t(15;17). Man bør hos alle pasienter sikre seg den genetiske diagnostikk som kreves for </w:t>
      </w:r>
      <w:r w:rsidR="007742EF">
        <w:t>EL</w:t>
      </w:r>
      <w:r w:rsidRPr="00F63674">
        <w:t>Ns risikoklassifisering, se også kapittel</w:t>
      </w:r>
      <w:r w:rsidR="0035600B">
        <w:t xml:space="preserve">: </w:t>
      </w:r>
      <w:r w:rsidR="00FC778B">
        <w:fldChar w:fldCharType="begin"/>
      </w:r>
      <w:r w:rsidR="00FC778B">
        <w:instrText xml:space="preserve"> REF _Ref21968226 \h </w:instrText>
      </w:r>
      <w:r w:rsidR="00FC778B">
        <w:fldChar w:fldCharType="separate"/>
      </w:r>
      <w:r w:rsidR="00302C07">
        <w:t>Dia</w:t>
      </w:r>
      <w:r w:rsidR="00302C07" w:rsidRPr="00700F19">
        <w:t>gnostikk</w:t>
      </w:r>
      <w:r w:rsidR="00FC778B">
        <w:fldChar w:fldCharType="end"/>
      </w:r>
      <w:r w:rsidR="0035600B">
        <w:t>.</w:t>
      </w:r>
    </w:p>
    <w:p w14:paraId="31322871" w14:textId="77777777" w:rsidR="0084549E" w:rsidRDefault="0084549E" w:rsidP="0084549E">
      <w:pPr>
        <w:pStyle w:val="Brdtekst"/>
      </w:pPr>
      <w:r w:rsidRPr="00F63674">
        <w:lastRenderedPageBreak/>
        <w:t>Ved karyotyping påvises kromosomforandringer (det vil si samme forandring i to eller flere mitoser fra beinmargceller) hos vel halvparten av pasientene med AML. Visse cytogenetiske forandringer er assosiert med spesielle morfologiske forandringer. Inversjon av kromosom 16, inv(16)(p13.1q22), eller translokasjon mellom kromosom 16p og 16q, t(16;16) (p13.1;q22), ses ved myelomonocyttleukemi med samtidig eosinofili i beinmargen. Molekylærgenetisk finner man her fusjonsgenet CBF beta/MYH11. En del pasienter med AML med modning har translokasjonen t(8;21)(q22;q22) som gir fusjonsgenet RUNX1-RUNX1T1, også kalt AML1-ETO. Hos disse pasientene ses ofte en tydelig oppklaring i Golgi-sonen i MGG-preparat av beinmargsutstryk. Ved APL finner man hos de fleste pasienter translokasjonen t(15;17)(q24.1;q21.2) som gir fusjonsgenet PML-RARA (se eget kapittel).</w:t>
      </w:r>
    </w:p>
    <w:p w14:paraId="6C4646FF" w14:textId="77777777" w:rsidR="000B507C" w:rsidRDefault="000B507C" w:rsidP="0084549E">
      <w:pPr>
        <w:pStyle w:val="Brdtekst"/>
      </w:pPr>
      <w:r>
        <w:t>Molekylærgenetiske a</w:t>
      </w:r>
      <w:r w:rsidR="007742EF">
        <w:t>nalyser</w:t>
      </w:r>
      <w:r w:rsidR="00DD7625">
        <w:t xml:space="preserve">, </w:t>
      </w:r>
      <w:r w:rsidR="00DD7625" w:rsidRPr="00735B4C">
        <w:t>NGS-analyse av myeloide fokus gener</w:t>
      </w:r>
      <w:r w:rsidR="001E6803">
        <w:t xml:space="preserve"> (myeloid panel)</w:t>
      </w:r>
      <w:r w:rsidR="00DD7625" w:rsidRPr="00735B4C">
        <w:t>,</w:t>
      </w:r>
      <w:r w:rsidR="007742EF">
        <w:t xml:space="preserve"> gir </w:t>
      </w:r>
      <w:r w:rsidR="001F0F63">
        <w:t>tilleggsinformasjon</w:t>
      </w:r>
      <w:r w:rsidR="007742EF">
        <w:t xml:space="preserve"> ved </w:t>
      </w:r>
      <w:r>
        <w:t xml:space="preserve">normal karyotype og pasienter </w:t>
      </w:r>
      <w:r w:rsidR="000621AE">
        <w:t>med andre påvisbare genetiske avvik. Så langt er det kun mutasjoner</w:t>
      </w:r>
      <w:r w:rsidR="007742EF">
        <w:t xml:space="preserve"> i gene for</w:t>
      </w:r>
      <w:r w:rsidR="000621AE">
        <w:t xml:space="preserve"> NPM1, FLT3, TP53, ASXL1,</w:t>
      </w:r>
      <w:r>
        <w:t xml:space="preserve"> RUNX1</w:t>
      </w:r>
      <w:r w:rsidR="007742EF">
        <w:t xml:space="preserve"> som påvirker prognose</w:t>
      </w:r>
      <w:r w:rsidR="000621AE">
        <w:t xml:space="preserve">. Mutasjon i NPM1 og FLT3 fanges opp av standard diagnostikk, mens mutasjoner i TP53, ASXL1 og RUNX1 fanges opp av myeloid panel. Myeloid panel gir </w:t>
      </w:r>
      <w:r w:rsidR="007742EF">
        <w:t xml:space="preserve">også informasjon om det kan foreligger kimbanemutasjon. Myeloid panel anbefales til alle pasienter som </w:t>
      </w:r>
      <w:r w:rsidR="001E6803">
        <w:t>gjennomgår intensiv kjemoterapi og/ eller er kandidat for allogen stamcelletransplantasjon</w:t>
      </w:r>
    </w:p>
    <w:p w14:paraId="5F1E9D92" w14:textId="77777777" w:rsidR="000B507C" w:rsidRPr="00735B4C" w:rsidRDefault="007742EF" w:rsidP="0084549E">
      <w:pPr>
        <w:pStyle w:val="Brdtekst"/>
        <w:rPr>
          <w:b/>
        </w:rPr>
      </w:pPr>
      <w:r>
        <w:rPr>
          <w:b/>
        </w:rPr>
        <w:t>G</w:t>
      </w:r>
      <w:r w:rsidR="00CE245C" w:rsidRPr="00735B4C">
        <w:rPr>
          <w:b/>
        </w:rPr>
        <w:t xml:space="preserve">enetisk </w:t>
      </w:r>
      <w:r w:rsidR="001F0F63" w:rsidRPr="001F0F63">
        <w:rPr>
          <w:b/>
        </w:rPr>
        <w:t>predisposisjon</w:t>
      </w:r>
      <w:r w:rsidR="00CE245C" w:rsidRPr="00735B4C">
        <w:rPr>
          <w:b/>
        </w:rPr>
        <w:t xml:space="preserve"> for AML</w:t>
      </w:r>
    </w:p>
    <w:p w14:paraId="348FCA79" w14:textId="77777777" w:rsidR="00405D94" w:rsidRDefault="00CE245C" w:rsidP="00096FD4">
      <w:pPr>
        <w:pStyle w:val="Brdtekst"/>
      </w:pPr>
      <w:r>
        <w:t xml:space="preserve">Man </w:t>
      </w:r>
      <w:r w:rsidR="000621AE">
        <w:t>tror</w:t>
      </w:r>
      <w:r>
        <w:t xml:space="preserve"> at </w:t>
      </w:r>
      <w:r w:rsidR="001F0F63">
        <w:t>ca.</w:t>
      </w:r>
      <w:r>
        <w:t xml:space="preserve"> 10 til 15% av pasienter</w:t>
      </w:r>
      <w:r w:rsidR="00405D94">
        <w:t xml:space="preserve"> har en genetisk </w:t>
      </w:r>
      <w:bookmarkStart w:id="96" w:name="OLE_LINK4"/>
      <w:r w:rsidR="00405D94">
        <w:t>pr</w:t>
      </w:r>
      <w:r w:rsidR="000621AE">
        <w:t>edisposisjon for</w:t>
      </w:r>
      <w:r>
        <w:t xml:space="preserve"> AML</w:t>
      </w:r>
      <w:bookmarkEnd w:id="96"/>
      <w:r w:rsidR="000621AE">
        <w:t xml:space="preserve">. </w:t>
      </w:r>
      <w:r w:rsidR="00FF26AC">
        <w:t>NGS</w:t>
      </w:r>
      <w:r>
        <w:t xml:space="preserve"> diagnostikk</w:t>
      </w:r>
      <w:r w:rsidR="00FF26AC">
        <w:t xml:space="preserve"> gjør at</w:t>
      </w:r>
      <w:r>
        <w:t xml:space="preserve"> </w:t>
      </w:r>
      <w:r w:rsidR="007742EF">
        <w:t xml:space="preserve">kimbanemutasjoner i større grad en tidligere </w:t>
      </w:r>
      <w:r>
        <w:t xml:space="preserve">identifiseres. </w:t>
      </w:r>
      <w:r w:rsidR="00666577">
        <w:t>AML med g</w:t>
      </w:r>
      <w:r w:rsidR="00AE17B5">
        <w:t>enetisk</w:t>
      </w:r>
      <w:r w:rsidR="007742EF">
        <w:t xml:space="preserve"> predisposisjon </w:t>
      </w:r>
      <w:r w:rsidR="00666577">
        <w:t>deles</w:t>
      </w:r>
      <w:r w:rsidR="00405D94">
        <w:t xml:space="preserve"> </w:t>
      </w:r>
      <w:r w:rsidR="007742EF">
        <w:t xml:space="preserve">inn i </w:t>
      </w:r>
      <w:r w:rsidR="00666577">
        <w:t xml:space="preserve">følgende </w:t>
      </w:r>
      <w:r w:rsidR="007742EF">
        <w:t>gruppe</w:t>
      </w:r>
      <w:r w:rsidR="00AE17B5">
        <w:t>r</w:t>
      </w:r>
      <w:r w:rsidR="007742EF">
        <w:t xml:space="preserve">. </w:t>
      </w:r>
    </w:p>
    <w:p w14:paraId="0B575508" w14:textId="77777777" w:rsidR="00405D94" w:rsidRDefault="001F0F63" w:rsidP="00735B4C">
      <w:pPr>
        <w:pStyle w:val="Brdtekst"/>
        <w:numPr>
          <w:ilvl w:val="0"/>
          <w:numId w:val="60"/>
        </w:numPr>
        <w:spacing w:after="0" w:line="240" w:lineRule="auto"/>
      </w:pPr>
      <w:bookmarkStart w:id="97" w:name="OLE_LINK3"/>
      <w:r>
        <w:t>Familiær</w:t>
      </w:r>
      <w:r w:rsidR="00405D94">
        <w:t xml:space="preserve"> AML uten andre kliniske manifestasjoner</w:t>
      </w:r>
      <w:r w:rsidR="001E6803">
        <w:t xml:space="preserve"> (eks CEBPA</w:t>
      </w:r>
      <w:r w:rsidR="001E6803">
        <w:rPr>
          <w:rFonts w:cstheme="minorHAnsi"/>
        </w:rPr>
        <w:t>α</w:t>
      </w:r>
      <w:r w:rsidR="001E6803">
        <w:t xml:space="preserve"> </w:t>
      </w:r>
      <w:r>
        <w:t>mutasjon</w:t>
      </w:r>
      <w:r w:rsidR="001E6803">
        <w:t>)</w:t>
      </w:r>
    </w:p>
    <w:bookmarkEnd w:id="97"/>
    <w:p w14:paraId="3065DBEA" w14:textId="77777777" w:rsidR="00405D94" w:rsidRDefault="001F0F63" w:rsidP="00735B4C">
      <w:pPr>
        <w:pStyle w:val="Brdtekst"/>
        <w:numPr>
          <w:ilvl w:val="0"/>
          <w:numId w:val="60"/>
        </w:numPr>
        <w:spacing w:after="0" w:line="240" w:lineRule="auto"/>
      </w:pPr>
      <w:r>
        <w:t>Familiær</w:t>
      </w:r>
      <w:r w:rsidR="00405D94">
        <w:t xml:space="preserve"> AML med sykdom i angre organer</w:t>
      </w:r>
      <w:r w:rsidR="00AE17B5">
        <w:t xml:space="preserve"> (eks GATA2 mutasjon)</w:t>
      </w:r>
    </w:p>
    <w:p w14:paraId="4EB268D6" w14:textId="77777777" w:rsidR="00096FD4" w:rsidRDefault="00405D94" w:rsidP="00735B4C">
      <w:pPr>
        <w:pStyle w:val="Brdtekst"/>
        <w:numPr>
          <w:ilvl w:val="0"/>
          <w:numId w:val="60"/>
        </w:numPr>
        <w:spacing w:after="0" w:line="240" w:lineRule="auto"/>
      </w:pPr>
      <w:r>
        <w:t xml:space="preserve">Familiær AML med </w:t>
      </w:r>
      <w:r w:rsidR="001F0F63">
        <w:t>konstitusjonell</w:t>
      </w:r>
      <w:r w:rsidR="00096FD4">
        <w:t xml:space="preserve"> trombocytopeni </w:t>
      </w:r>
      <w:r w:rsidR="001F0F63">
        <w:t>(eks.</w:t>
      </w:r>
      <w:r w:rsidR="001E6803">
        <w:t xml:space="preserve"> </w:t>
      </w:r>
      <w:r w:rsidR="00096FD4" w:rsidRPr="00735B4C">
        <w:t>RUNX1 mutasjon</w:t>
      </w:r>
      <w:r w:rsidR="00096FD4">
        <w:t>,</w:t>
      </w:r>
      <w:r w:rsidR="001E6803">
        <w:t xml:space="preserve"> </w:t>
      </w:r>
      <w:r w:rsidR="00096FD4" w:rsidRPr="00735B4C">
        <w:t xml:space="preserve">ANKRD26 </w:t>
      </w:r>
      <w:r w:rsidR="001F0F63" w:rsidRPr="001F0F63">
        <w:t>mutasjons</w:t>
      </w:r>
      <w:r w:rsidR="00735B4C">
        <w:t xml:space="preserve"> og</w:t>
      </w:r>
      <w:r w:rsidR="00AC2FAB">
        <w:t xml:space="preserve"> ETV6 </w:t>
      </w:r>
      <w:r w:rsidR="001F0F63">
        <w:t>mutasjons</w:t>
      </w:r>
      <w:r w:rsidR="00D626F3">
        <w:t>)</w:t>
      </w:r>
      <w:r>
        <w:t xml:space="preserve"> </w:t>
      </w:r>
    </w:p>
    <w:p w14:paraId="2D6CC8DD" w14:textId="77777777" w:rsidR="00405D94" w:rsidRDefault="00405D94" w:rsidP="00735B4C">
      <w:pPr>
        <w:pStyle w:val="Brdtekst"/>
        <w:numPr>
          <w:ilvl w:val="0"/>
          <w:numId w:val="60"/>
        </w:numPr>
        <w:spacing w:after="0" w:line="240" w:lineRule="auto"/>
      </w:pPr>
      <w:r>
        <w:t>Medfødte benargssviktsyndromer</w:t>
      </w:r>
      <w:r w:rsidR="001E6803">
        <w:t xml:space="preserve"> (eks. Fanconis anemi og telomersykdommer)</w:t>
      </w:r>
    </w:p>
    <w:p w14:paraId="41628813" w14:textId="77777777" w:rsidR="00405D94" w:rsidRDefault="00405D94" w:rsidP="00735B4C">
      <w:pPr>
        <w:pStyle w:val="Brdtekst"/>
        <w:numPr>
          <w:ilvl w:val="0"/>
          <w:numId w:val="60"/>
        </w:numPr>
        <w:spacing w:after="0" w:line="240" w:lineRule="auto"/>
      </w:pPr>
      <w:r>
        <w:t>MECCOM syndrom</w:t>
      </w:r>
    </w:p>
    <w:p w14:paraId="7C0B06CF" w14:textId="77777777" w:rsidR="00405D94" w:rsidRPr="00735B4C" w:rsidRDefault="00405D94" w:rsidP="00735B4C">
      <w:pPr>
        <w:pStyle w:val="Brdtekst"/>
        <w:ind w:left="709"/>
      </w:pPr>
    </w:p>
    <w:p w14:paraId="4E111F18" w14:textId="77777777" w:rsidR="00AE17B5" w:rsidRDefault="004477B9" w:rsidP="0084549E">
      <w:pPr>
        <w:pStyle w:val="Brdtekst"/>
      </w:pPr>
      <w:r>
        <w:t xml:space="preserve">Ved mistanke om genetisk predisposisjon henvises pasienten/ familien til genetisk </w:t>
      </w:r>
      <w:r w:rsidR="001F0F63">
        <w:t>utredning</w:t>
      </w:r>
      <w:r>
        <w:t xml:space="preserve">. </w:t>
      </w:r>
      <w:r w:rsidR="00405D94">
        <w:t xml:space="preserve">For en </w:t>
      </w:r>
      <w:r w:rsidR="00666577">
        <w:t xml:space="preserve">detaljert </w:t>
      </w:r>
      <w:r w:rsidR="00405D94">
        <w:t>oversikt over de forskjellige tilstandene vises til nordiske</w:t>
      </w:r>
      <w:r w:rsidR="0094617D">
        <w:t xml:space="preserve"> </w:t>
      </w:r>
      <w:r w:rsidR="001F0F63">
        <w:t>retningslinjer</w:t>
      </w:r>
      <w:r w:rsidR="0094617D">
        <w:t xml:space="preserve"> for </w:t>
      </w:r>
      <w:r w:rsidR="001F0F63">
        <w:t>diagnostikk</w:t>
      </w:r>
      <w:r w:rsidR="0094617D">
        <w:t xml:space="preserve"> </w:t>
      </w:r>
      <w:r w:rsidR="00405D94">
        <w:t xml:space="preserve">og oppfølging. </w:t>
      </w:r>
    </w:p>
    <w:p w14:paraId="01E2CB24" w14:textId="77777777" w:rsidR="00AE17B5" w:rsidRDefault="00AE17B5" w:rsidP="0084549E">
      <w:pPr>
        <w:pStyle w:val="Brdtekst"/>
      </w:pPr>
      <w:r>
        <w:t xml:space="preserve">Generelt anbefales at følgende </w:t>
      </w:r>
      <w:r w:rsidR="00461492">
        <w:t>familier/ pasienter</w:t>
      </w:r>
      <w:r w:rsidR="00324A52">
        <w:t xml:space="preserve"> henvises genetisk </w:t>
      </w:r>
      <w:r w:rsidR="001F0F63">
        <w:t>utredning</w:t>
      </w:r>
      <w:r w:rsidR="00461492">
        <w:t>.</w:t>
      </w:r>
    </w:p>
    <w:p w14:paraId="7497DB5F" w14:textId="77777777" w:rsidR="00461492" w:rsidRDefault="00461492" w:rsidP="00735B4C">
      <w:pPr>
        <w:pStyle w:val="Brdtekst"/>
        <w:numPr>
          <w:ilvl w:val="0"/>
          <w:numId w:val="66"/>
        </w:numPr>
        <w:spacing w:after="0"/>
      </w:pPr>
      <w:r>
        <w:t>Familier/ personer med MDS eller AML yngre enn 50 år ved diagnose og andre kliniske manifestasjoner assosiert med arvelig tilstand.</w:t>
      </w:r>
    </w:p>
    <w:p w14:paraId="00C7CDAB" w14:textId="77777777" w:rsidR="00461492" w:rsidRDefault="00461492" w:rsidP="00735B4C">
      <w:pPr>
        <w:pStyle w:val="Brdtekst"/>
        <w:numPr>
          <w:ilvl w:val="0"/>
          <w:numId w:val="66"/>
        </w:numPr>
        <w:spacing w:after="0"/>
      </w:pPr>
      <w:r>
        <w:t xml:space="preserve">Familier med to </w:t>
      </w:r>
      <w:r w:rsidR="00324A52">
        <w:t>første eller</w:t>
      </w:r>
      <w:r w:rsidR="00324A52" w:rsidRPr="001149DE">
        <w:t xml:space="preserve"> andregradsslektninger</w:t>
      </w:r>
      <w:r w:rsidR="00324A52">
        <w:t xml:space="preserve"> </w:t>
      </w:r>
      <w:r>
        <w:t>med AML eller MDS, en yngre enn 50 år ved diagnose.</w:t>
      </w:r>
    </w:p>
    <w:p w14:paraId="0C29D0CC" w14:textId="77777777" w:rsidR="00461492" w:rsidRDefault="00461492" w:rsidP="00735B4C">
      <w:pPr>
        <w:pStyle w:val="Brdtekst"/>
        <w:numPr>
          <w:ilvl w:val="0"/>
          <w:numId w:val="66"/>
        </w:numPr>
        <w:spacing w:after="0"/>
      </w:pPr>
      <w:r>
        <w:t xml:space="preserve">Familier med en person med AML eller MDS med en </w:t>
      </w:r>
      <w:r w:rsidR="00324A52">
        <w:t>første eller</w:t>
      </w:r>
      <w:r w:rsidR="00324A52" w:rsidRPr="001149DE">
        <w:t xml:space="preserve"> andregradsslektninger</w:t>
      </w:r>
      <w:r w:rsidR="00324A52">
        <w:t xml:space="preserve"> </w:t>
      </w:r>
      <w:r>
        <w:t xml:space="preserve">med </w:t>
      </w:r>
      <w:r w:rsidR="00324A52">
        <w:t>annen cancer</w:t>
      </w:r>
      <w:r>
        <w:t>, en yngre enn 50 år ved diagnose.</w:t>
      </w:r>
    </w:p>
    <w:p w14:paraId="3B3BD403" w14:textId="77777777" w:rsidR="00461492" w:rsidRDefault="00461492" w:rsidP="00735B4C">
      <w:pPr>
        <w:pStyle w:val="Brdtekst"/>
        <w:numPr>
          <w:ilvl w:val="0"/>
          <w:numId w:val="66"/>
        </w:numPr>
        <w:spacing w:after="0"/>
      </w:pPr>
      <w:r>
        <w:t>3 første eller</w:t>
      </w:r>
      <w:r w:rsidRPr="00735B4C">
        <w:t xml:space="preserve"> andregradsslektninger med MDS/AML eller vedvarende trombocytopeni eller</w:t>
      </w:r>
      <w:r w:rsidR="00324A52">
        <w:t xml:space="preserve"> andre kliniske manifestasjoner assosiert med hereditær AML.</w:t>
      </w:r>
    </w:p>
    <w:p w14:paraId="01415B63" w14:textId="77777777" w:rsidR="00461492" w:rsidRDefault="00461492" w:rsidP="00735B4C">
      <w:pPr>
        <w:pStyle w:val="Brdtekst"/>
        <w:numPr>
          <w:ilvl w:val="0"/>
          <w:numId w:val="66"/>
        </w:numPr>
        <w:spacing w:after="0"/>
      </w:pPr>
      <w:r>
        <w:t xml:space="preserve">Personer med AML eller MDS </w:t>
      </w:r>
      <w:r w:rsidR="001F0F63">
        <w:t>med påvist forandringer av kromosom 7 yngre enn 50 ved diagnose</w:t>
      </w:r>
    </w:p>
    <w:p w14:paraId="435B8A21" w14:textId="77777777" w:rsidR="00AE17B5" w:rsidRDefault="00AE17B5" w:rsidP="0084549E">
      <w:pPr>
        <w:pStyle w:val="Brdtekst"/>
      </w:pPr>
    </w:p>
    <w:p w14:paraId="29CEF16D" w14:textId="77777777" w:rsidR="00CE245C" w:rsidRDefault="00FF26AC" w:rsidP="0084549E">
      <w:pPr>
        <w:pStyle w:val="Brdtekst"/>
      </w:pPr>
      <w:r>
        <w:lastRenderedPageBreak/>
        <w:t>Tabell 4.X</w:t>
      </w:r>
      <w:r w:rsidR="005C77E3">
        <w:t xml:space="preserve"> er en oversikt over </w:t>
      </w:r>
      <w:r w:rsidR="004477B9">
        <w:t xml:space="preserve">anbefalt </w:t>
      </w:r>
      <w:r w:rsidR="005C77E3">
        <w:t xml:space="preserve">oppfølging </w:t>
      </w:r>
      <w:r w:rsidR="00324A52">
        <w:t>av friske personer/</w:t>
      </w:r>
      <w:r>
        <w:t xml:space="preserve">pasienter med påvist </w:t>
      </w:r>
      <w:r w:rsidR="004477B9">
        <w:t>genetisk predisposisjon til AML. Det kan være aktuelt å tilby allogen stamcelle</w:t>
      </w:r>
      <w:r w:rsidR="00FE64AB">
        <w:t xml:space="preserve"> transplantasjon</w:t>
      </w:r>
      <w:r w:rsidR="004477B9">
        <w:t xml:space="preserve"> allerede ved påvist klonal evolusjon før </w:t>
      </w:r>
      <w:r w:rsidR="001E6803">
        <w:t xml:space="preserve">utvikling av </w:t>
      </w:r>
      <w:r w:rsidR="004477B9">
        <w:t xml:space="preserve">MDS eller AML. </w:t>
      </w:r>
      <w:r w:rsidR="00324A52">
        <w:t xml:space="preserve">Ved funn av ervervet mutasjoner </w:t>
      </w:r>
      <w:r w:rsidR="001E6803">
        <w:t>ved</w:t>
      </w:r>
      <w:r w:rsidR="004477B9">
        <w:t xml:space="preserve"> NGS analyse</w:t>
      </w:r>
      <w:r w:rsidR="00324A52">
        <w:t>/ klonal evolusjon</w:t>
      </w:r>
      <w:r w:rsidR="004477B9">
        <w:t xml:space="preserve"> an</w:t>
      </w:r>
      <w:r w:rsidR="00D626F3">
        <w:t xml:space="preserve">befales å henvise pasientene til transsplantasjonssenter </w:t>
      </w:r>
      <w:r w:rsidR="004477B9">
        <w:t>for utredning</w:t>
      </w:r>
      <w:r w:rsidR="00D626F3">
        <w:t xml:space="preserve"> av allogen stamcelletransplantsjon</w:t>
      </w:r>
      <w:r w:rsidR="004477B9">
        <w:t>.</w:t>
      </w:r>
      <w:r w:rsidR="00D626F3">
        <w:t xml:space="preserve"> </w:t>
      </w:r>
    </w:p>
    <w:p w14:paraId="0310B4F3" w14:textId="77777777" w:rsidR="001A42D9" w:rsidRPr="00244649" w:rsidRDefault="004168D1" w:rsidP="00735B4C">
      <w:pPr>
        <w:pStyle w:val="Brdtekst"/>
      </w:pPr>
      <w:commentRangeStart w:id="98"/>
      <w:r w:rsidRPr="00735B4C">
        <w:rPr>
          <w:b/>
        </w:rPr>
        <w:t xml:space="preserve">Tabell 4.x </w:t>
      </w:r>
      <w:commentRangeEnd w:id="98"/>
      <w:r w:rsidR="00735B4C">
        <w:rPr>
          <w:rStyle w:val="Merknadsreferanse"/>
        </w:rPr>
        <w:commentReference w:id="98"/>
      </w:r>
    </w:p>
    <w:p w14:paraId="32FA734B" w14:textId="77777777" w:rsidR="004168D1" w:rsidRPr="004168D1" w:rsidRDefault="004168D1" w:rsidP="0084549E">
      <w:pPr>
        <w:pStyle w:val="Brdtekst"/>
      </w:pPr>
      <w:r>
        <w:t>Råd for oppføling av pasienter med genetisk predisposisjon for MDS og AML</w:t>
      </w:r>
      <w:r w:rsidR="001A42D9">
        <w:t xml:space="preserve">, </w:t>
      </w:r>
      <w:r w:rsidR="00FE64AB">
        <w:t>Til</w:t>
      </w:r>
      <w:r>
        <w:t xml:space="preserve">passet fra nordiske </w:t>
      </w:r>
      <w:r w:rsidR="00FE64AB">
        <w:t>retningslinjer</w:t>
      </w:r>
      <w:r>
        <w:t>.</w:t>
      </w:r>
    </w:p>
    <w:tbl>
      <w:tblPr>
        <w:tblStyle w:val="Tabellrutenett"/>
        <w:tblW w:w="0" w:type="auto"/>
        <w:tblLook w:val="04A0" w:firstRow="1" w:lastRow="0" w:firstColumn="1" w:lastColumn="0" w:noHBand="0" w:noVBand="1"/>
      </w:tblPr>
      <w:tblGrid>
        <w:gridCol w:w="2831"/>
        <w:gridCol w:w="2831"/>
        <w:gridCol w:w="2832"/>
      </w:tblGrid>
      <w:tr w:rsidR="003230CA" w:rsidRPr="004168D1" w14:paraId="78DB827A" w14:textId="77777777" w:rsidTr="003230CA">
        <w:tc>
          <w:tcPr>
            <w:tcW w:w="2831" w:type="dxa"/>
          </w:tcPr>
          <w:p w14:paraId="4D25D3BF" w14:textId="77777777" w:rsidR="003230CA" w:rsidRPr="00735B4C" w:rsidRDefault="008D58FE" w:rsidP="0084549E">
            <w:pPr>
              <w:pStyle w:val="Brdtekst"/>
            </w:pPr>
            <w:r w:rsidRPr="00067682">
              <w:t>Analyse</w:t>
            </w:r>
          </w:p>
        </w:tc>
        <w:tc>
          <w:tcPr>
            <w:tcW w:w="2831" w:type="dxa"/>
          </w:tcPr>
          <w:p w14:paraId="3F392C84" w14:textId="77777777" w:rsidR="003230CA" w:rsidRPr="00735B4C" w:rsidRDefault="003230CA" w:rsidP="0084549E">
            <w:pPr>
              <w:pStyle w:val="Brdtekst"/>
            </w:pPr>
            <w:r w:rsidRPr="00735B4C">
              <w:t>Ved diagnose</w:t>
            </w:r>
          </w:p>
        </w:tc>
        <w:tc>
          <w:tcPr>
            <w:tcW w:w="2832" w:type="dxa"/>
          </w:tcPr>
          <w:p w14:paraId="0F6D8D89" w14:textId="77777777" w:rsidR="003230CA" w:rsidRPr="00735B4C" w:rsidRDefault="003230CA" w:rsidP="0084549E">
            <w:pPr>
              <w:pStyle w:val="Brdtekst"/>
            </w:pPr>
            <w:r w:rsidRPr="00735B4C">
              <w:t>Oppfølging</w:t>
            </w:r>
          </w:p>
        </w:tc>
      </w:tr>
      <w:tr w:rsidR="003230CA" w:rsidRPr="003230CA" w14:paraId="1203673E" w14:textId="77777777" w:rsidTr="003230CA">
        <w:tc>
          <w:tcPr>
            <w:tcW w:w="2831" w:type="dxa"/>
          </w:tcPr>
          <w:p w14:paraId="18298DFD" w14:textId="77777777" w:rsidR="003230CA" w:rsidRPr="00735B4C" w:rsidRDefault="003230CA" w:rsidP="0084549E">
            <w:pPr>
              <w:pStyle w:val="Brdtekst"/>
              <w:rPr>
                <w:b/>
              </w:rPr>
            </w:pPr>
            <w:r w:rsidRPr="00735B4C">
              <w:rPr>
                <w:b/>
              </w:rPr>
              <w:t>Hematogram</w:t>
            </w:r>
          </w:p>
        </w:tc>
        <w:tc>
          <w:tcPr>
            <w:tcW w:w="2831" w:type="dxa"/>
          </w:tcPr>
          <w:p w14:paraId="0D38EC91" w14:textId="77777777" w:rsidR="003230CA" w:rsidRPr="00735B4C" w:rsidRDefault="003230CA" w:rsidP="0084549E">
            <w:pPr>
              <w:pStyle w:val="Brdtekst"/>
            </w:pPr>
            <w:r w:rsidRPr="00735B4C">
              <w:t>Ja</w:t>
            </w:r>
          </w:p>
        </w:tc>
        <w:tc>
          <w:tcPr>
            <w:tcW w:w="2832" w:type="dxa"/>
          </w:tcPr>
          <w:p w14:paraId="5BD83F5B" w14:textId="77777777" w:rsidR="003230CA" w:rsidRPr="00735B4C" w:rsidRDefault="003230CA" w:rsidP="0084549E">
            <w:pPr>
              <w:pStyle w:val="Brdtekst"/>
            </w:pPr>
            <w:r w:rsidRPr="00735B4C">
              <w:t xml:space="preserve">Hver 6. </w:t>
            </w:r>
            <w:r>
              <w:t>måned</w:t>
            </w:r>
          </w:p>
        </w:tc>
      </w:tr>
      <w:tr w:rsidR="003230CA" w:rsidRPr="003230CA" w14:paraId="39FD95A2" w14:textId="77777777" w:rsidTr="003230CA">
        <w:tc>
          <w:tcPr>
            <w:tcW w:w="2831" w:type="dxa"/>
          </w:tcPr>
          <w:p w14:paraId="279C7F8E" w14:textId="77777777" w:rsidR="003230CA" w:rsidRPr="00735B4C" w:rsidRDefault="003230CA" w:rsidP="0084549E">
            <w:pPr>
              <w:pStyle w:val="Brdtekst"/>
              <w:rPr>
                <w:b/>
              </w:rPr>
            </w:pPr>
            <w:r w:rsidRPr="00735B4C">
              <w:rPr>
                <w:b/>
              </w:rPr>
              <w:t>Benmargsaspirat/ biopsi</w:t>
            </w:r>
          </w:p>
        </w:tc>
        <w:tc>
          <w:tcPr>
            <w:tcW w:w="2831" w:type="dxa"/>
          </w:tcPr>
          <w:p w14:paraId="39D62FBF" w14:textId="77777777" w:rsidR="003230CA" w:rsidRPr="00735B4C" w:rsidRDefault="003230CA" w:rsidP="0084549E">
            <w:pPr>
              <w:pStyle w:val="Brdtekst"/>
            </w:pPr>
            <w:r>
              <w:t>Ja</w:t>
            </w:r>
          </w:p>
        </w:tc>
        <w:tc>
          <w:tcPr>
            <w:tcW w:w="2832" w:type="dxa"/>
          </w:tcPr>
          <w:p w14:paraId="68F27EF6" w14:textId="77777777" w:rsidR="003230CA" w:rsidRPr="00735B4C" w:rsidRDefault="003230CA" w:rsidP="0084549E">
            <w:pPr>
              <w:pStyle w:val="Brdtekst"/>
            </w:pPr>
            <w:r>
              <w:t>Ved mistanke om progresjon til MDS</w:t>
            </w:r>
            <w:r w:rsidR="008D58FE">
              <w:t>/AML</w:t>
            </w:r>
          </w:p>
        </w:tc>
      </w:tr>
      <w:tr w:rsidR="003230CA" w:rsidRPr="003230CA" w14:paraId="1F9A1C43" w14:textId="77777777" w:rsidTr="003230CA">
        <w:tc>
          <w:tcPr>
            <w:tcW w:w="2831" w:type="dxa"/>
          </w:tcPr>
          <w:p w14:paraId="506241C4" w14:textId="77777777" w:rsidR="003230CA" w:rsidRPr="00735B4C" w:rsidRDefault="005C77E3" w:rsidP="0084549E">
            <w:pPr>
              <w:pStyle w:val="Brdtekst"/>
              <w:rPr>
                <w:b/>
              </w:rPr>
            </w:pPr>
            <w:r w:rsidRPr="00735B4C">
              <w:rPr>
                <w:b/>
              </w:rPr>
              <w:t>N</w:t>
            </w:r>
            <w:r w:rsidR="004477B9" w:rsidRPr="00735B4C">
              <w:rPr>
                <w:b/>
              </w:rPr>
              <w:t>GS</w:t>
            </w:r>
            <w:r w:rsidRPr="00735B4C">
              <w:rPr>
                <w:b/>
              </w:rPr>
              <w:t xml:space="preserve"> </w:t>
            </w:r>
            <w:r w:rsidR="003230CA" w:rsidRPr="00735B4C">
              <w:rPr>
                <w:b/>
              </w:rPr>
              <w:t>Myeloid panel</w:t>
            </w:r>
          </w:p>
        </w:tc>
        <w:tc>
          <w:tcPr>
            <w:tcW w:w="2831" w:type="dxa"/>
          </w:tcPr>
          <w:p w14:paraId="6481D4D7" w14:textId="77777777" w:rsidR="003230CA" w:rsidRPr="00735B4C" w:rsidRDefault="003230CA" w:rsidP="0084549E">
            <w:pPr>
              <w:pStyle w:val="Brdtekst"/>
            </w:pPr>
            <w:r>
              <w:t>Ja</w:t>
            </w:r>
          </w:p>
        </w:tc>
        <w:tc>
          <w:tcPr>
            <w:tcW w:w="2832" w:type="dxa"/>
          </w:tcPr>
          <w:p w14:paraId="63CF37BC" w14:textId="77777777" w:rsidR="003230CA" w:rsidRPr="00735B4C" w:rsidRDefault="003230CA" w:rsidP="0084549E">
            <w:pPr>
              <w:pStyle w:val="Brdtekst"/>
            </w:pPr>
            <w:r>
              <w:t>Hver 12. måned</w:t>
            </w:r>
          </w:p>
        </w:tc>
      </w:tr>
    </w:tbl>
    <w:p w14:paraId="763AFE91" w14:textId="77777777" w:rsidR="00CE245C" w:rsidRPr="003230CA" w:rsidRDefault="00CE245C" w:rsidP="0084549E">
      <w:pPr>
        <w:pStyle w:val="Brdtekst"/>
      </w:pPr>
    </w:p>
    <w:p w14:paraId="504504C6" w14:textId="65E763E8" w:rsidR="004168D1" w:rsidRPr="00BF7230" w:rsidRDefault="0084549E" w:rsidP="0084549E">
      <w:pPr>
        <w:pStyle w:val="Brdtekst"/>
      </w:pPr>
      <w:r w:rsidRPr="00D5687F">
        <w:rPr>
          <w:rStyle w:val="TFet"/>
        </w:rPr>
        <w:t>Annen diagnostikk</w:t>
      </w:r>
      <w:r w:rsidRPr="00D5687F">
        <w:t>.</w:t>
      </w:r>
      <w:r w:rsidRPr="00F63674">
        <w:t xml:space="preserve"> Bildediagnostikk er bare unntaksvis av betydning ved AML. Ved mistanke om leukemi utenfor beinmarg/blod er CT eller MR undersøkelser aktuelle; påviste lesjoner bør undersøkes cytologisk/histologisk og genetisk. </w:t>
      </w:r>
      <w:r w:rsidR="005F7775">
        <w:t xml:space="preserve">Hos pasienter med myeloid sarkom kan det være aktuelt å følge pasienter med PET-CT for å </w:t>
      </w:r>
      <w:r w:rsidR="00067682">
        <w:t>s</w:t>
      </w:r>
      <w:r w:rsidR="00FE64AB">
        <w:t>e</w:t>
      </w:r>
      <w:r w:rsidR="00067682">
        <w:t xml:space="preserve">nere å kunne </w:t>
      </w:r>
      <w:r w:rsidR="00FE64AB">
        <w:t>evaluere respons</w:t>
      </w:r>
      <w:r w:rsidR="005F7775">
        <w:t xml:space="preserve"> etter behandling. </w:t>
      </w:r>
      <w:r w:rsidRPr="00F63674">
        <w:t>CNS-manifestasjoner er svært uvanlig på diagnosetidspunktet, men kan forkomme seinere i forløpet spesielt ved monocytt/monoblast varianter av AML. Pasienter med CNS- symptomer skal derfor spinalpunkteres, men først når det ikke lenger er sirkulerende blaster i blodet. Det utføres da MGG-farging av cytospinpreparat samt væskestrømcytometri av spinalvæsken.</w:t>
      </w:r>
      <w:r w:rsidR="005F7775">
        <w:t xml:space="preserve"> </w:t>
      </w:r>
    </w:p>
    <w:tbl>
      <w:tblPr>
        <w:tblStyle w:val="Helsedirtekstboks"/>
        <w:tblW w:w="8504" w:type="dxa"/>
        <w:tblLayout w:type="fixed"/>
        <w:tblLook w:val="0480" w:firstRow="0" w:lastRow="0" w:firstColumn="1" w:lastColumn="0" w:noHBand="0" w:noVBand="1"/>
      </w:tblPr>
      <w:tblGrid>
        <w:gridCol w:w="8504"/>
      </w:tblGrid>
      <w:tr w:rsidR="00D76479" w:rsidRPr="00D76479" w14:paraId="5DFDA5BD" w14:textId="77777777" w:rsidTr="00D76479">
        <w:tc>
          <w:tcPr>
            <w:tcW w:w="8504" w:type="dxa"/>
          </w:tcPr>
          <w:p w14:paraId="02D502C4" w14:textId="77777777" w:rsidR="00D76479" w:rsidRDefault="00D76479" w:rsidP="00D76479">
            <w:pPr>
              <w:pStyle w:val="Bokstittel1"/>
            </w:pPr>
            <w:bookmarkStart w:id="99" w:name="_Toc438470474"/>
            <w:bookmarkStart w:id="100" w:name="_Toc536537264"/>
            <w:r w:rsidRPr="00F63674">
              <w:t>Anbefaling for diagnostikk av AML</w:t>
            </w:r>
            <w:bookmarkEnd w:id="99"/>
            <w:bookmarkEnd w:id="100"/>
            <w:r w:rsidRPr="00D76479">
              <w:t xml:space="preserve"> </w:t>
            </w:r>
          </w:p>
          <w:p w14:paraId="40D7BCB8" w14:textId="77777777" w:rsidR="00D76479" w:rsidRPr="00D76479" w:rsidRDefault="00D76479" w:rsidP="00E15783">
            <w:pPr>
              <w:pStyle w:val="Boks"/>
            </w:pPr>
            <w:r w:rsidRPr="00D76479">
              <w:t>For sikker diagnostikk av akutt myelogen leukemi kreves:</w:t>
            </w:r>
          </w:p>
          <w:p w14:paraId="2F6FBC6F" w14:textId="77777777" w:rsidR="00D76479" w:rsidRPr="00D76479" w:rsidRDefault="00D76479" w:rsidP="00E15783">
            <w:pPr>
              <w:pStyle w:val="Bokslistepunkt1"/>
            </w:pPr>
            <w:r w:rsidRPr="00D76479">
              <w:t>Morfologisk undersøkelse av beinmargsutstryk etter MGG fargning.</w:t>
            </w:r>
          </w:p>
          <w:p w14:paraId="6C9CB3C8" w14:textId="77777777" w:rsidR="00D76479" w:rsidRPr="00D76479" w:rsidRDefault="00D76479" w:rsidP="00E15783">
            <w:pPr>
              <w:pStyle w:val="Bokslistepunkt1"/>
            </w:pPr>
            <w:r w:rsidRPr="00D76479">
              <w:t>Væskestrømcytometrisk undersøkelse av beinmarg, alternativt cytokjemisk farging.</w:t>
            </w:r>
          </w:p>
          <w:p w14:paraId="52A9E81B" w14:textId="77777777" w:rsidR="00D76479" w:rsidRPr="00D76479" w:rsidRDefault="00D76479" w:rsidP="002A5E30">
            <w:pPr>
              <w:pStyle w:val="Boks0606"/>
            </w:pPr>
            <w:r w:rsidRPr="00D76479">
              <w:t>Hos pasienter der man vurderer å gi AML-rettet behandling (både intensiv induksjonsbehandling men også leukemi-stabiliserende kjemoterapi) kreves i tillegg:</w:t>
            </w:r>
          </w:p>
          <w:p w14:paraId="5B3A35BD" w14:textId="77777777" w:rsidR="00D76479" w:rsidRPr="00D76479" w:rsidRDefault="00D76479" w:rsidP="00E15783">
            <w:pPr>
              <w:pStyle w:val="Bokslistepunkt1"/>
            </w:pPr>
            <w:r w:rsidRPr="00D76479">
              <w:t>Cytogenetisk undersøkelse av beinmargceller</w:t>
            </w:r>
          </w:p>
          <w:p w14:paraId="632C7D02" w14:textId="77777777" w:rsidR="00D76479" w:rsidRPr="00D76479" w:rsidRDefault="00D76479" w:rsidP="00E15783">
            <w:pPr>
              <w:pStyle w:val="Bokslistepunkt1"/>
            </w:pPr>
            <w:r w:rsidRPr="00D76479">
              <w:t>Molekylærgenetisk undersøkelser av leukemicellene</w:t>
            </w:r>
            <w:r w:rsidR="000B507C">
              <w:t xml:space="preserve"> inkludert </w:t>
            </w:r>
            <w:r w:rsidR="005C77E3">
              <w:rPr>
                <w:color w:val="1F497D"/>
              </w:rPr>
              <w:t>NGS-analyse av myeloide fokus gener (</w:t>
            </w:r>
            <w:r w:rsidR="000B507C">
              <w:t>myeloid panel</w:t>
            </w:r>
            <w:r w:rsidR="005C77E3">
              <w:t>).</w:t>
            </w:r>
          </w:p>
          <w:p w14:paraId="3CC49E67" w14:textId="77777777" w:rsidR="00D76479" w:rsidRPr="00D76479" w:rsidRDefault="00D76479" w:rsidP="00E15783">
            <w:pPr>
              <w:pStyle w:val="Boks"/>
            </w:pPr>
            <w:r w:rsidRPr="00D76479">
              <w:t>Denne integrerte diagnostikken krever nært samarbeid mellom kliniker og laboratorium med spesialkompetanse, og vurderingene skal derfor skje ved universitetsklinikk eller i samarbeid med universitetssykehus.</w:t>
            </w:r>
          </w:p>
        </w:tc>
      </w:tr>
    </w:tbl>
    <w:p w14:paraId="66CC3912" w14:textId="77777777" w:rsidR="00D76479" w:rsidRDefault="00D76479" w:rsidP="00D76479">
      <w:pPr>
        <w:pStyle w:val="11pt"/>
      </w:pPr>
    </w:p>
    <w:p w14:paraId="43B65994" w14:textId="77777777" w:rsidR="000A48C1" w:rsidRDefault="0084549E" w:rsidP="000A48C1">
      <w:pPr>
        <w:pStyle w:val="Tabelltittel"/>
      </w:pPr>
      <w:r w:rsidRPr="00F63674">
        <w:lastRenderedPageBreak/>
        <w:t xml:space="preserve">Tabell </w:t>
      </w:r>
      <w:r w:rsidR="001F7A55">
        <w:t>4.</w:t>
      </w:r>
      <w:r w:rsidRPr="00F63674">
        <w:t>4</w:t>
      </w:r>
      <w:r w:rsidR="001F7A55">
        <w:t xml:space="preserve"> </w:t>
      </w:r>
      <w:r w:rsidRPr="00F63674">
        <w:t>Klassifisering av akutte leukemier</w:t>
      </w:r>
    </w:p>
    <w:p w14:paraId="45976E23" w14:textId="77777777" w:rsidR="008A43E8" w:rsidRDefault="0084549E" w:rsidP="000A48C1">
      <w:pPr>
        <w:pStyle w:val="Tabelltittelunder"/>
      </w:pPr>
      <w:r w:rsidRPr="00F63674">
        <w:t>Akutt myelogen leukemi (AML) og akutt leukemi med usikker linjetilhørighet.</w:t>
      </w:r>
    </w:p>
    <w:p w14:paraId="5D6919B7" w14:textId="77777777" w:rsidR="0084549E" w:rsidRPr="00BF7230" w:rsidRDefault="0084549E" w:rsidP="008A43E8">
      <w:pPr>
        <w:pStyle w:val="Tabellkilde"/>
      </w:pPr>
      <w:r w:rsidRPr="00F63674">
        <w:t xml:space="preserve">WHO 2016 </w:t>
      </w:r>
      <w:r>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 </w:instrText>
      </w:r>
      <w:r w:rsidR="00796D2F">
        <w:fldChar w:fldCharType="begin">
          <w:fldData xml:space="preserve">PEVuZE5vdGU+PENpdGU+PEF1dGhvcj5BcmJlcjwvQXV0aG9yPjxZZWFyPjIwMTY8L1llYXI+PFJl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</w:fldData>
        </w:fldChar>
      </w:r>
      <w:r w:rsidR="00796D2F">
        <w:instrText xml:space="preserve"> ADDIN EN.CITE.DATA </w:instrText>
      </w:r>
      <w:r w:rsidR="00796D2F">
        <w:fldChar w:fldCharType="end"/>
      </w:r>
      <w:r>
        <w:fldChar w:fldCharType="separate"/>
      </w:r>
      <w:r w:rsidR="00796D2F">
        <w:rPr>
          <w:noProof/>
        </w:rPr>
        <w:t>(5)</w:t>
      </w:r>
      <w:r>
        <w:fldChar w:fldCharType="end"/>
      </w:r>
      <w:r>
        <w:t>.</w:t>
      </w:r>
    </w:p>
    <w:tbl>
      <w:tblPr>
        <w:tblStyle w:val="Helsedir"/>
        <w:tblW w:w="5000" w:type="pct"/>
        <w:tblLayout w:type="fixed"/>
        <w:tblCellMar>
          <w:top w:w="40" w:type="dxa"/>
          <w:bottom w:w="40" w:type="dxa"/>
        </w:tblCellMar>
        <w:tblLook w:val="0620" w:firstRow="1" w:lastRow="0" w:firstColumn="0" w:lastColumn="0" w:noHBand="1" w:noVBand="1"/>
      </w:tblPr>
      <w:tblGrid>
        <w:gridCol w:w="8498"/>
      </w:tblGrid>
      <w:tr w:rsidR="0084549E" w:rsidRPr="00EC4E12" w14:paraId="0DFD7214"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8585" w:type="dxa"/>
          </w:tcPr>
          <w:p w14:paraId="240C7BFE" w14:textId="77777777" w:rsidR="0084549E" w:rsidRPr="00F63674" w:rsidRDefault="0084549E" w:rsidP="004A37E1">
            <w:pPr>
              <w:pStyle w:val="Tabellhode"/>
              <w:rPr>
                <w:lang w:val="en-GB"/>
              </w:rPr>
            </w:pPr>
            <w:r w:rsidRPr="007361BF">
              <w:rPr>
                <w:lang w:val="en-US"/>
              </w:rPr>
              <w:t>Acut</w:t>
            </w:r>
            <w:r w:rsidRPr="00F63674">
              <w:rPr>
                <w:lang w:val="en-GB"/>
              </w:rPr>
              <w:t>e myeloid leukaemia with recurrent genetic abnormalities</w:t>
            </w:r>
          </w:p>
        </w:tc>
      </w:tr>
      <w:tr w:rsidR="0084549E" w:rsidRPr="00EC4E12" w14:paraId="6C51AC9B" w14:textId="77777777" w:rsidTr="000C30F6">
        <w:trPr>
          <w:cantSplit/>
        </w:trPr>
        <w:tc>
          <w:tcPr>
            <w:tcW w:w="8585" w:type="dxa"/>
          </w:tcPr>
          <w:p w14:paraId="4F0E2296" w14:textId="77777777" w:rsidR="0084549E" w:rsidRPr="00F63674" w:rsidRDefault="0084549E" w:rsidP="00856076">
            <w:pPr>
              <w:pStyle w:val="Tabelltekst"/>
              <w:rPr>
                <w:lang w:val="en-GB"/>
              </w:rPr>
            </w:pPr>
            <w:r w:rsidRPr="00F63674">
              <w:rPr>
                <w:lang w:val="en-GB"/>
              </w:rPr>
              <w:t xml:space="preserve">AML with t(8;21)(q22;q22.1); </w:t>
            </w:r>
            <w:r w:rsidRPr="00E44C11">
              <w:rPr>
                <w:rStyle w:val="TKursiv"/>
                <w:lang w:val="en-US"/>
              </w:rPr>
              <w:t>RUNX-RUNX1T1</w:t>
            </w:r>
          </w:p>
        </w:tc>
      </w:tr>
      <w:tr w:rsidR="0084549E" w:rsidRPr="00EC4E12" w14:paraId="01C2AB35" w14:textId="77777777" w:rsidTr="000C30F6">
        <w:trPr>
          <w:cantSplit/>
        </w:trPr>
        <w:tc>
          <w:tcPr>
            <w:tcW w:w="8585" w:type="dxa"/>
          </w:tcPr>
          <w:p w14:paraId="1457A787" w14:textId="77777777" w:rsidR="0084549E" w:rsidRPr="00F63674" w:rsidRDefault="0084549E" w:rsidP="00856076">
            <w:pPr>
              <w:pStyle w:val="Tabelltekst"/>
              <w:rPr>
                <w:lang w:val="en-GB"/>
              </w:rPr>
            </w:pPr>
            <w:r w:rsidRPr="00F63674">
              <w:rPr>
                <w:lang w:val="en-GB"/>
              </w:rPr>
              <w:t xml:space="preserve">AML with inv(16)(p13.1q22) or t(16;16)(p13.1;q22); </w:t>
            </w:r>
            <w:r w:rsidRPr="00E44C11">
              <w:rPr>
                <w:rStyle w:val="TKursiv"/>
                <w:lang w:val="en-US"/>
              </w:rPr>
              <w:t>CBFB-MYH11</w:t>
            </w:r>
          </w:p>
        </w:tc>
      </w:tr>
      <w:tr w:rsidR="0084549E" w:rsidRPr="00F63674" w14:paraId="2F1AE580" w14:textId="77777777" w:rsidTr="000C30F6">
        <w:trPr>
          <w:cantSplit/>
        </w:trPr>
        <w:tc>
          <w:tcPr>
            <w:tcW w:w="8585" w:type="dxa"/>
          </w:tcPr>
          <w:p w14:paraId="242EB678" w14:textId="77777777" w:rsidR="0084549E" w:rsidRPr="00F63674" w:rsidRDefault="0084549E" w:rsidP="00856076">
            <w:pPr>
              <w:pStyle w:val="Tabelltekst"/>
              <w:rPr>
                <w:lang w:val="en-GB"/>
              </w:rPr>
            </w:pPr>
            <w:r w:rsidRPr="00F63674">
              <w:rPr>
                <w:lang w:val="en-GB"/>
              </w:rPr>
              <w:t xml:space="preserve">APL with </w:t>
            </w:r>
            <w:r w:rsidRPr="00355466">
              <w:rPr>
                <w:rStyle w:val="TKursiv"/>
              </w:rPr>
              <w:t>PML-RARA</w:t>
            </w:r>
          </w:p>
        </w:tc>
      </w:tr>
      <w:tr w:rsidR="0084549E" w:rsidRPr="00EC4E12" w14:paraId="66D12AA8" w14:textId="77777777" w:rsidTr="000C30F6">
        <w:trPr>
          <w:cantSplit/>
        </w:trPr>
        <w:tc>
          <w:tcPr>
            <w:tcW w:w="8585" w:type="dxa"/>
          </w:tcPr>
          <w:p w14:paraId="35E32A0E" w14:textId="77777777" w:rsidR="0084549E" w:rsidRPr="00F63674" w:rsidRDefault="0084549E" w:rsidP="00856076">
            <w:pPr>
              <w:pStyle w:val="Tabelltekst"/>
              <w:rPr>
                <w:lang w:val="en-GB"/>
              </w:rPr>
            </w:pPr>
            <w:r w:rsidRPr="00F63674">
              <w:rPr>
                <w:lang w:val="en-GB"/>
              </w:rPr>
              <w:t>AML with t(9;11)(p21.3;q23.3); MLLT3-KMT2A</w:t>
            </w:r>
          </w:p>
        </w:tc>
      </w:tr>
      <w:tr w:rsidR="0084549E" w:rsidRPr="00EC4E12" w14:paraId="1E4E68F0" w14:textId="77777777" w:rsidTr="000C30F6">
        <w:trPr>
          <w:cantSplit/>
        </w:trPr>
        <w:tc>
          <w:tcPr>
            <w:tcW w:w="8585" w:type="dxa"/>
          </w:tcPr>
          <w:p w14:paraId="015E6B7E" w14:textId="77777777" w:rsidR="0084549E" w:rsidRPr="00F63674" w:rsidRDefault="0084549E" w:rsidP="00856076">
            <w:pPr>
              <w:pStyle w:val="Tabelltekst"/>
              <w:rPr>
                <w:lang w:val="en-GB"/>
              </w:rPr>
            </w:pPr>
            <w:r w:rsidRPr="00F63674">
              <w:rPr>
                <w:lang w:val="en-GB"/>
              </w:rPr>
              <w:t xml:space="preserve">AML with t(6;9)(p23;q34.1); </w:t>
            </w:r>
            <w:r w:rsidRPr="00E44C11">
              <w:rPr>
                <w:rStyle w:val="TKursiv"/>
                <w:lang w:val="en-US"/>
              </w:rPr>
              <w:t>DEK-NUP214</w:t>
            </w:r>
          </w:p>
        </w:tc>
      </w:tr>
      <w:tr w:rsidR="0084549E" w:rsidRPr="00EC4E12" w14:paraId="7D78A922" w14:textId="77777777" w:rsidTr="000C30F6">
        <w:trPr>
          <w:cantSplit/>
        </w:trPr>
        <w:tc>
          <w:tcPr>
            <w:tcW w:w="8585" w:type="dxa"/>
          </w:tcPr>
          <w:p w14:paraId="411C8074" w14:textId="77777777" w:rsidR="0084549E" w:rsidRPr="00F63674" w:rsidRDefault="0084549E" w:rsidP="00856076">
            <w:pPr>
              <w:pStyle w:val="Tabelltekst"/>
              <w:rPr>
                <w:lang w:val="en-GB"/>
              </w:rPr>
            </w:pPr>
            <w:r w:rsidRPr="00F63674">
              <w:rPr>
                <w:lang w:val="en-GB"/>
              </w:rPr>
              <w:t xml:space="preserve">AML with inv(3)(q21.3;q26.2) or t(3;3)(q21.3;q26.2); </w:t>
            </w:r>
            <w:r w:rsidRPr="00E44C11">
              <w:rPr>
                <w:rStyle w:val="TKursiv"/>
                <w:lang w:val="en-US"/>
              </w:rPr>
              <w:t>GATA2, MECOM</w:t>
            </w:r>
          </w:p>
        </w:tc>
      </w:tr>
      <w:tr w:rsidR="0084549E" w:rsidRPr="00EC4E12" w14:paraId="4D7EFC83" w14:textId="77777777" w:rsidTr="000C30F6">
        <w:trPr>
          <w:cantSplit/>
        </w:trPr>
        <w:tc>
          <w:tcPr>
            <w:tcW w:w="8585" w:type="dxa"/>
          </w:tcPr>
          <w:p w14:paraId="18FD6E59" w14:textId="77777777" w:rsidR="0084549E" w:rsidRPr="00F63674" w:rsidRDefault="0084549E" w:rsidP="00856076">
            <w:pPr>
              <w:pStyle w:val="Tabelltekst"/>
              <w:rPr>
                <w:lang w:val="en-GB"/>
              </w:rPr>
            </w:pPr>
            <w:r w:rsidRPr="00F63674">
              <w:rPr>
                <w:lang w:val="en-GB"/>
              </w:rPr>
              <w:t xml:space="preserve">AML (megakaryoblastic) with t(1;22)(p13.3;q13.3); </w:t>
            </w:r>
            <w:r w:rsidRPr="00E44C11">
              <w:rPr>
                <w:rStyle w:val="TKursiv"/>
                <w:lang w:val="en-US"/>
              </w:rPr>
              <w:t>RBM15-MKL1</w:t>
            </w:r>
            <w:r>
              <w:rPr>
                <w:lang w:val="en-GB"/>
              </w:rPr>
              <w:t xml:space="preserve"> </w:t>
            </w:r>
          </w:p>
        </w:tc>
      </w:tr>
      <w:tr w:rsidR="0084549E" w:rsidRPr="00F63674" w14:paraId="63BE0636" w14:textId="77777777" w:rsidTr="000C30F6">
        <w:trPr>
          <w:cantSplit/>
        </w:trPr>
        <w:tc>
          <w:tcPr>
            <w:tcW w:w="8585" w:type="dxa"/>
          </w:tcPr>
          <w:p w14:paraId="1BA9FF90" w14:textId="77777777" w:rsidR="0084549E" w:rsidRPr="00F63674" w:rsidRDefault="0084549E" w:rsidP="00856076">
            <w:pPr>
              <w:pStyle w:val="Tabelltekst"/>
              <w:rPr>
                <w:lang w:val="en-GB"/>
              </w:rPr>
            </w:pPr>
            <w:r w:rsidRPr="00F63674">
              <w:rPr>
                <w:lang w:val="en-GB"/>
              </w:rPr>
              <w:t xml:space="preserve">AML with mutated </w:t>
            </w:r>
            <w:r w:rsidRPr="00355466">
              <w:rPr>
                <w:rStyle w:val="TKursiv"/>
              </w:rPr>
              <w:t>NPM1</w:t>
            </w:r>
          </w:p>
        </w:tc>
      </w:tr>
      <w:tr w:rsidR="0084549E" w:rsidRPr="00EC4E12" w14:paraId="23AA6B76" w14:textId="77777777" w:rsidTr="000C30F6">
        <w:trPr>
          <w:cantSplit/>
        </w:trPr>
        <w:tc>
          <w:tcPr>
            <w:tcW w:w="8585" w:type="dxa"/>
          </w:tcPr>
          <w:p w14:paraId="0C0129BA" w14:textId="77777777" w:rsidR="0084549E" w:rsidRPr="00F63674" w:rsidRDefault="0084549E" w:rsidP="00856076">
            <w:pPr>
              <w:pStyle w:val="Tabelltekst"/>
              <w:rPr>
                <w:lang w:val="en-GB"/>
              </w:rPr>
            </w:pPr>
            <w:r w:rsidRPr="00F63674">
              <w:rPr>
                <w:lang w:val="en-GB"/>
              </w:rPr>
              <w:t xml:space="preserve">AML with biallelic mutations of </w:t>
            </w:r>
            <w:r w:rsidRPr="00E44C11">
              <w:rPr>
                <w:rStyle w:val="TKursiv"/>
                <w:lang w:val="en-US"/>
              </w:rPr>
              <w:t>CEBPA</w:t>
            </w:r>
          </w:p>
        </w:tc>
      </w:tr>
      <w:tr w:rsidR="0084549E" w:rsidRPr="00EC4E12" w14:paraId="200C2CAB" w14:textId="77777777" w:rsidTr="000C30F6">
        <w:trPr>
          <w:cantSplit/>
        </w:trPr>
        <w:tc>
          <w:tcPr>
            <w:tcW w:w="8585" w:type="dxa"/>
          </w:tcPr>
          <w:p w14:paraId="5BE94BC2" w14:textId="77777777" w:rsidR="0084549E" w:rsidRPr="00E44C11" w:rsidRDefault="0084549E" w:rsidP="00856076">
            <w:pPr>
              <w:pStyle w:val="Tabelltekst"/>
              <w:rPr>
                <w:rStyle w:val="TKursiv"/>
                <w:lang w:val="en-US"/>
              </w:rPr>
            </w:pPr>
            <w:r w:rsidRPr="00E44C11">
              <w:rPr>
                <w:rStyle w:val="TKursiv"/>
                <w:lang w:val="en-US"/>
              </w:rPr>
              <w:t>Provisional entity: AML with BCR-ABL1</w:t>
            </w:r>
          </w:p>
        </w:tc>
      </w:tr>
      <w:tr w:rsidR="0084549E" w:rsidRPr="00EC4E12" w14:paraId="22BFCE81" w14:textId="77777777" w:rsidTr="000C30F6">
        <w:trPr>
          <w:cantSplit/>
        </w:trPr>
        <w:tc>
          <w:tcPr>
            <w:tcW w:w="8585" w:type="dxa"/>
          </w:tcPr>
          <w:p w14:paraId="0E1A51C6" w14:textId="77777777" w:rsidR="0084549E" w:rsidRPr="00E44C11" w:rsidRDefault="0084549E" w:rsidP="00856076">
            <w:pPr>
              <w:pStyle w:val="Tabelltekst"/>
              <w:rPr>
                <w:rStyle w:val="TKursiv"/>
                <w:lang w:val="en-US"/>
              </w:rPr>
            </w:pPr>
            <w:r w:rsidRPr="00E44C11">
              <w:rPr>
                <w:rStyle w:val="TKursiv"/>
                <w:lang w:val="en-US"/>
              </w:rPr>
              <w:t>Provisional entity: AML with mutated RUNX1</w:t>
            </w:r>
          </w:p>
        </w:tc>
      </w:tr>
      <w:tr w:rsidR="0084549E" w:rsidRPr="00EC4E12" w14:paraId="51A06778" w14:textId="77777777" w:rsidTr="000C30F6">
        <w:trPr>
          <w:cantSplit/>
        </w:trPr>
        <w:tc>
          <w:tcPr>
            <w:tcW w:w="8585" w:type="dxa"/>
          </w:tcPr>
          <w:p w14:paraId="3361FFD5" w14:textId="77777777" w:rsidR="0084549E" w:rsidRPr="00F63674" w:rsidRDefault="0084549E" w:rsidP="004A37E1">
            <w:pPr>
              <w:pStyle w:val="Tabellhode"/>
              <w:rPr>
                <w:lang w:val="en-GB"/>
              </w:rPr>
            </w:pPr>
            <w:r w:rsidRPr="00F63674">
              <w:rPr>
                <w:lang w:val="en-GB"/>
              </w:rPr>
              <w:t>Acute myeloid leukaemia with myelodysplasia-related changes</w:t>
            </w:r>
          </w:p>
        </w:tc>
      </w:tr>
      <w:tr w:rsidR="0084549E" w:rsidRPr="00F63674" w14:paraId="64BF95EF" w14:textId="77777777" w:rsidTr="000C30F6">
        <w:trPr>
          <w:cantSplit/>
        </w:trPr>
        <w:tc>
          <w:tcPr>
            <w:tcW w:w="8585" w:type="dxa"/>
          </w:tcPr>
          <w:p w14:paraId="11AE3F50" w14:textId="77777777" w:rsidR="0084549E" w:rsidRPr="00D5687F" w:rsidRDefault="0084549E" w:rsidP="00856076">
            <w:pPr>
              <w:pStyle w:val="Tabelltekst"/>
              <w:rPr>
                <w:rStyle w:val="TFet"/>
              </w:rPr>
            </w:pPr>
            <w:r w:rsidRPr="00D5687F">
              <w:rPr>
                <w:rStyle w:val="TFet"/>
              </w:rPr>
              <w:t>Therapy-related myeloid neoplasms</w:t>
            </w:r>
          </w:p>
        </w:tc>
      </w:tr>
      <w:tr w:rsidR="0084549E" w:rsidRPr="00EC4E12" w14:paraId="6EEF82B9" w14:textId="77777777" w:rsidTr="000C30F6">
        <w:trPr>
          <w:cantSplit/>
        </w:trPr>
        <w:tc>
          <w:tcPr>
            <w:tcW w:w="8585" w:type="dxa"/>
          </w:tcPr>
          <w:p w14:paraId="24E7E2AB" w14:textId="77777777" w:rsidR="0084549E" w:rsidRPr="00E44C11" w:rsidRDefault="0084549E" w:rsidP="00856076">
            <w:pPr>
              <w:pStyle w:val="Tabelltekst"/>
              <w:rPr>
                <w:rStyle w:val="TFet"/>
                <w:lang w:val="en-US"/>
              </w:rPr>
            </w:pPr>
            <w:r w:rsidRPr="00E44C11">
              <w:rPr>
                <w:rStyle w:val="TFet"/>
                <w:lang w:val="en-US"/>
              </w:rPr>
              <w:t>Acute myeloid leukaemia, not otherwise specified (NOS)</w:t>
            </w:r>
          </w:p>
        </w:tc>
      </w:tr>
      <w:tr w:rsidR="0084549E" w:rsidRPr="00F63674" w14:paraId="6F73342B" w14:textId="77777777" w:rsidTr="000C30F6">
        <w:trPr>
          <w:cantSplit/>
        </w:trPr>
        <w:tc>
          <w:tcPr>
            <w:tcW w:w="8585" w:type="dxa"/>
          </w:tcPr>
          <w:p w14:paraId="7576F3C8" w14:textId="77777777" w:rsidR="0084549E" w:rsidRPr="00F63674" w:rsidRDefault="0084549E" w:rsidP="00856076">
            <w:pPr>
              <w:pStyle w:val="Tabelltekst"/>
            </w:pPr>
            <w:r w:rsidRPr="00F63674">
              <w:t>AML with minimal differentiation</w:t>
            </w:r>
          </w:p>
        </w:tc>
      </w:tr>
      <w:tr w:rsidR="0084549E" w:rsidRPr="00F63674" w14:paraId="2BB5759D" w14:textId="77777777" w:rsidTr="000C30F6">
        <w:trPr>
          <w:cantSplit/>
        </w:trPr>
        <w:tc>
          <w:tcPr>
            <w:tcW w:w="8585" w:type="dxa"/>
          </w:tcPr>
          <w:p w14:paraId="31A540D8" w14:textId="77777777" w:rsidR="0084549E" w:rsidRPr="00F63674" w:rsidRDefault="0084549E" w:rsidP="00856076">
            <w:pPr>
              <w:pStyle w:val="Tabelltekst"/>
            </w:pPr>
            <w:r w:rsidRPr="00F63674">
              <w:t>AML without maturation</w:t>
            </w:r>
          </w:p>
        </w:tc>
      </w:tr>
      <w:tr w:rsidR="0084549E" w:rsidRPr="00F63674" w14:paraId="6D2C71D6" w14:textId="77777777" w:rsidTr="000C30F6">
        <w:trPr>
          <w:cantSplit/>
        </w:trPr>
        <w:tc>
          <w:tcPr>
            <w:tcW w:w="8585" w:type="dxa"/>
          </w:tcPr>
          <w:p w14:paraId="6B6DC506" w14:textId="77777777" w:rsidR="0084549E" w:rsidRPr="00F63674" w:rsidRDefault="0084549E" w:rsidP="00856076">
            <w:pPr>
              <w:pStyle w:val="Tabelltekst"/>
            </w:pPr>
            <w:r w:rsidRPr="00F63674">
              <w:t>AML with maturation</w:t>
            </w:r>
          </w:p>
        </w:tc>
      </w:tr>
      <w:tr w:rsidR="0084549E" w:rsidRPr="00F63674" w14:paraId="7DA7E6DA" w14:textId="77777777" w:rsidTr="000C30F6">
        <w:trPr>
          <w:cantSplit/>
        </w:trPr>
        <w:tc>
          <w:tcPr>
            <w:tcW w:w="8585" w:type="dxa"/>
          </w:tcPr>
          <w:p w14:paraId="5D1805EB" w14:textId="77777777" w:rsidR="0084549E" w:rsidRPr="00F63674" w:rsidRDefault="0084549E" w:rsidP="00856076">
            <w:pPr>
              <w:pStyle w:val="Tabelltekst"/>
            </w:pPr>
            <w:r w:rsidRPr="00F63674">
              <w:t>Acute myelomonocytic leukaemia</w:t>
            </w:r>
          </w:p>
        </w:tc>
      </w:tr>
      <w:tr w:rsidR="0084549E" w:rsidRPr="00EC4E12" w14:paraId="79FEAC7D" w14:textId="77777777" w:rsidTr="000C30F6">
        <w:trPr>
          <w:cantSplit/>
        </w:trPr>
        <w:tc>
          <w:tcPr>
            <w:tcW w:w="8585" w:type="dxa"/>
          </w:tcPr>
          <w:p w14:paraId="2D503B46" w14:textId="77777777" w:rsidR="0084549E" w:rsidRPr="00F63674" w:rsidRDefault="0084549E" w:rsidP="00856076">
            <w:pPr>
              <w:pStyle w:val="Tabelltekst"/>
              <w:rPr>
                <w:lang w:val="en-GB"/>
              </w:rPr>
            </w:pPr>
            <w:r w:rsidRPr="00F63674">
              <w:rPr>
                <w:lang w:val="en-GB"/>
              </w:rPr>
              <w:t>Acute monoblastic and monocytic leukemia</w:t>
            </w:r>
          </w:p>
        </w:tc>
      </w:tr>
      <w:tr w:rsidR="0084549E" w:rsidRPr="00EC4E12" w14:paraId="4F1BDFD0" w14:textId="77777777" w:rsidTr="000C30F6">
        <w:trPr>
          <w:cantSplit/>
        </w:trPr>
        <w:tc>
          <w:tcPr>
            <w:tcW w:w="8585" w:type="dxa"/>
          </w:tcPr>
          <w:p w14:paraId="3A2C433A" w14:textId="77777777" w:rsidR="0084549E" w:rsidRPr="00F63674" w:rsidRDefault="0084549E" w:rsidP="00856076">
            <w:pPr>
              <w:pStyle w:val="Tabelltekst"/>
              <w:rPr>
                <w:lang w:val="en-US"/>
              </w:rPr>
            </w:pPr>
            <w:r w:rsidRPr="00F63674">
              <w:rPr>
                <w:lang w:val="en-US"/>
              </w:rPr>
              <w:t>Acute erytroid leukaemia</w:t>
            </w:r>
            <w:r>
              <w:rPr>
                <w:lang w:val="en-US"/>
              </w:rPr>
              <w:t xml:space="preserve"> – </w:t>
            </w:r>
            <w:r w:rsidRPr="00F63674">
              <w:rPr>
                <w:lang w:val="en-US"/>
              </w:rPr>
              <w:t>Pure erythroid type</w:t>
            </w:r>
          </w:p>
        </w:tc>
      </w:tr>
      <w:tr w:rsidR="0084549E" w:rsidRPr="00F63674" w14:paraId="12A55CE1" w14:textId="77777777" w:rsidTr="000C30F6">
        <w:trPr>
          <w:cantSplit/>
        </w:trPr>
        <w:tc>
          <w:tcPr>
            <w:tcW w:w="8585" w:type="dxa"/>
          </w:tcPr>
          <w:p w14:paraId="7B65FCEF" w14:textId="77777777" w:rsidR="0084549E" w:rsidRPr="00F63674" w:rsidRDefault="0084549E" w:rsidP="00856076">
            <w:pPr>
              <w:pStyle w:val="Tabelltekst"/>
            </w:pPr>
            <w:r w:rsidRPr="00F63674">
              <w:t>Acute megakaryoblastic leukemia</w:t>
            </w:r>
          </w:p>
        </w:tc>
      </w:tr>
      <w:tr w:rsidR="0084549E" w:rsidRPr="00F63674" w14:paraId="3E07CE76" w14:textId="77777777" w:rsidTr="000C30F6">
        <w:trPr>
          <w:cantSplit/>
        </w:trPr>
        <w:tc>
          <w:tcPr>
            <w:tcW w:w="8585" w:type="dxa"/>
          </w:tcPr>
          <w:p w14:paraId="6CE8E78C" w14:textId="77777777" w:rsidR="0084549E" w:rsidRPr="00F63674" w:rsidRDefault="0084549E" w:rsidP="00856076">
            <w:pPr>
              <w:pStyle w:val="Tabelltekst"/>
            </w:pPr>
            <w:r w:rsidRPr="00F63674">
              <w:t>Acute basophilic leukaemia</w:t>
            </w:r>
          </w:p>
        </w:tc>
      </w:tr>
      <w:tr w:rsidR="0084549E" w:rsidRPr="00F63674" w14:paraId="242DB3E1" w14:textId="77777777" w:rsidTr="000C30F6">
        <w:trPr>
          <w:cantSplit/>
        </w:trPr>
        <w:tc>
          <w:tcPr>
            <w:tcW w:w="8585" w:type="dxa"/>
          </w:tcPr>
          <w:p w14:paraId="4C884E39" w14:textId="77777777" w:rsidR="0084549E" w:rsidRPr="00F63674" w:rsidRDefault="0084549E" w:rsidP="00856076">
            <w:pPr>
              <w:pStyle w:val="Tabelltekst"/>
            </w:pPr>
            <w:r w:rsidRPr="00F63674">
              <w:t>Acute panmyelosis with myelofibrosis</w:t>
            </w:r>
          </w:p>
        </w:tc>
      </w:tr>
      <w:tr w:rsidR="0084549E" w:rsidRPr="00F63674" w14:paraId="146E9088" w14:textId="77777777" w:rsidTr="000C30F6">
        <w:trPr>
          <w:cantSplit/>
        </w:trPr>
        <w:tc>
          <w:tcPr>
            <w:tcW w:w="8585" w:type="dxa"/>
          </w:tcPr>
          <w:p w14:paraId="085A8A0C" w14:textId="77777777" w:rsidR="0084549E" w:rsidRPr="00D5687F" w:rsidRDefault="0084549E" w:rsidP="00856076">
            <w:pPr>
              <w:pStyle w:val="Tabelltekst"/>
              <w:rPr>
                <w:rStyle w:val="TFet"/>
              </w:rPr>
            </w:pPr>
            <w:r w:rsidRPr="00D5687F">
              <w:rPr>
                <w:rStyle w:val="TFet"/>
              </w:rPr>
              <w:t>Myeloid sarcoma</w:t>
            </w:r>
          </w:p>
        </w:tc>
      </w:tr>
      <w:tr w:rsidR="0084549E" w:rsidRPr="00EC4E12" w14:paraId="794D0F27" w14:textId="77777777" w:rsidTr="000C30F6">
        <w:trPr>
          <w:cantSplit/>
        </w:trPr>
        <w:tc>
          <w:tcPr>
            <w:tcW w:w="8585" w:type="dxa"/>
          </w:tcPr>
          <w:p w14:paraId="70AB5E49" w14:textId="77777777" w:rsidR="0084549E" w:rsidRPr="00E44C11" w:rsidRDefault="0084549E" w:rsidP="0092000F">
            <w:pPr>
              <w:pStyle w:val="Tabelltekst"/>
              <w:keepNext/>
              <w:rPr>
                <w:rStyle w:val="TFet"/>
                <w:lang w:val="en-US"/>
              </w:rPr>
            </w:pPr>
            <w:r w:rsidRPr="00E44C11">
              <w:rPr>
                <w:rStyle w:val="TFet"/>
                <w:lang w:val="en-US"/>
              </w:rPr>
              <w:t>Myeloid proliferations related to Down syndrome</w:t>
            </w:r>
          </w:p>
        </w:tc>
      </w:tr>
      <w:tr w:rsidR="0084549E" w:rsidRPr="00F63674" w14:paraId="0C66F1FE" w14:textId="77777777" w:rsidTr="000C30F6">
        <w:trPr>
          <w:cantSplit/>
        </w:trPr>
        <w:tc>
          <w:tcPr>
            <w:tcW w:w="8585" w:type="dxa"/>
          </w:tcPr>
          <w:p w14:paraId="1C4B3618" w14:textId="77777777" w:rsidR="0084549E" w:rsidRPr="00F63674" w:rsidRDefault="0084549E" w:rsidP="00856076">
            <w:pPr>
              <w:pStyle w:val="Tabelltekst"/>
            </w:pPr>
            <w:r w:rsidRPr="00F63674">
              <w:t>Transient abnormal myelopoiesis</w:t>
            </w:r>
          </w:p>
        </w:tc>
      </w:tr>
      <w:tr w:rsidR="0084549E" w:rsidRPr="00EC4E12" w14:paraId="0F725CC4" w14:textId="77777777" w:rsidTr="000C30F6">
        <w:trPr>
          <w:cantSplit/>
        </w:trPr>
        <w:tc>
          <w:tcPr>
            <w:tcW w:w="8585" w:type="dxa"/>
          </w:tcPr>
          <w:p w14:paraId="645E4462" w14:textId="77777777" w:rsidR="0084549E" w:rsidRPr="00F63674" w:rsidRDefault="0084549E" w:rsidP="00856076">
            <w:pPr>
              <w:pStyle w:val="Tabelltekst"/>
              <w:rPr>
                <w:lang w:val="en-GB"/>
              </w:rPr>
            </w:pPr>
            <w:r w:rsidRPr="00F63674">
              <w:rPr>
                <w:lang w:val="en-GB"/>
              </w:rPr>
              <w:t>Myeloid leukaemia associated with Down syndrome</w:t>
            </w:r>
          </w:p>
        </w:tc>
      </w:tr>
      <w:tr w:rsidR="0084549E" w:rsidRPr="00EC4E12" w14:paraId="692B1DE4" w14:textId="77777777" w:rsidTr="000C30F6">
        <w:trPr>
          <w:cantSplit/>
        </w:trPr>
        <w:tc>
          <w:tcPr>
            <w:tcW w:w="8585" w:type="dxa"/>
          </w:tcPr>
          <w:p w14:paraId="315D73AA" w14:textId="77777777" w:rsidR="0084549E" w:rsidRPr="00E44C11" w:rsidRDefault="0084549E" w:rsidP="00856076">
            <w:pPr>
              <w:pStyle w:val="Tabelltekst"/>
              <w:rPr>
                <w:rStyle w:val="TFet"/>
                <w:lang w:val="en-US"/>
              </w:rPr>
            </w:pPr>
            <w:r w:rsidRPr="00E44C11">
              <w:rPr>
                <w:rStyle w:val="TFet"/>
                <w:lang w:val="en-US"/>
              </w:rPr>
              <w:t>Blastic plasmacytoid dendritic cell neoplasms</w:t>
            </w:r>
          </w:p>
        </w:tc>
      </w:tr>
      <w:tr w:rsidR="0084549E" w:rsidRPr="00F63674" w14:paraId="04909732" w14:textId="77777777" w:rsidTr="000C30F6">
        <w:trPr>
          <w:cantSplit/>
        </w:trPr>
        <w:tc>
          <w:tcPr>
            <w:tcW w:w="8585" w:type="dxa"/>
          </w:tcPr>
          <w:p w14:paraId="3626AB91" w14:textId="77777777" w:rsidR="0084549E" w:rsidRPr="00D5687F" w:rsidRDefault="0084549E" w:rsidP="00856076">
            <w:pPr>
              <w:pStyle w:val="Tabelltekst"/>
              <w:rPr>
                <w:rStyle w:val="TFet"/>
              </w:rPr>
            </w:pPr>
            <w:r w:rsidRPr="00D5687F">
              <w:rPr>
                <w:rStyle w:val="TFet"/>
              </w:rPr>
              <w:t xml:space="preserve">Acute leukemias of ambiguous lineage (se også tabell </w:t>
            </w:r>
            <w:r w:rsidR="001F7A55">
              <w:rPr>
                <w:rStyle w:val="TFet"/>
              </w:rPr>
              <w:t>4.</w:t>
            </w:r>
            <w:r w:rsidRPr="00D5687F">
              <w:rPr>
                <w:rStyle w:val="TFet"/>
              </w:rPr>
              <w:t>5)</w:t>
            </w:r>
          </w:p>
        </w:tc>
      </w:tr>
      <w:tr w:rsidR="0084549E" w:rsidRPr="00F63674" w14:paraId="6F7D98D7" w14:textId="77777777" w:rsidTr="000C30F6">
        <w:trPr>
          <w:cantSplit/>
        </w:trPr>
        <w:tc>
          <w:tcPr>
            <w:tcW w:w="8585" w:type="dxa"/>
          </w:tcPr>
          <w:p w14:paraId="3A051183" w14:textId="77777777" w:rsidR="0084549E" w:rsidRPr="00F63674" w:rsidRDefault="0084549E" w:rsidP="00856076">
            <w:pPr>
              <w:pStyle w:val="Tabelltekst"/>
              <w:rPr>
                <w:lang w:val="en-GB"/>
              </w:rPr>
            </w:pPr>
            <w:r w:rsidRPr="00F63674">
              <w:rPr>
                <w:lang w:val="en-GB"/>
              </w:rPr>
              <w:t>Acute undifferentiated leukemia (AUL)</w:t>
            </w:r>
          </w:p>
        </w:tc>
      </w:tr>
      <w:tr w:rsidR="0084549E" w:rsidRPr="00EC4E12" w14:paraId="5BB2F822" w14:textId="77777777" w:rsidTr="000C30F6">
        <w:trPr>
          <w:cantSplit/>
        </w:trPr>
        <w:tc>
          <w:tcPr>
            <w:tcW w:w="8585" w:type="dxa"/>
          </w:tcPr>
          <w:p w14:paraId="405D7088" w14:textId="77777777" w:rsidR="0084549E" w:rsidRPr="00F63674" w:rsidRDefault="0084549E" w:rsidP="00856076">
            <w:pPr>
              <w:pStyle w:val="Tabelltekst"/>
              <w:rPr>
                <w:lang w:val="en-GB"/>
              </w:rPr>
            </w:pPr>
            <w:r w:rsidRPr="00F63674">
              <w:rPr>
                <w:lang w:val="en-GB"/>
              </w:rPr>
              <w:t xml:space="preserve">Mixed phenotype acute leukemia (MPAL) with t(9;22); </w:t>
            </w:r>
            <w:r w:rsidRPr="00E44C11">
              <w:rPr>
                <w:rStyle w:val="TKursiv"/>
                <w:lang w:val="en-US"/>
              </w:rPr>
              <w:t>BCR-ABL1</w:t>
            </w:r>
          </w:p>
        </w:tc>
      </w:tr>
      <w:tr w:rsidR="0084549E" w:rsidRPr="00EC4E12" w14:paraId="434CE988" w14:textId="77777777" w:rsidTr="000C30F6">
        <w:trPr>
          <w:cantSplit/>
        </w:trPr>
        <w:tc>
          <w:tcPr>
            <w:tcW w:w="8585" w:type="dxa"/>
          </w:tcPr>
          <w:p w14:paraId="7BE60B50" w14:textId="77777777" w:rsidR="0084549E" w:rsidRPr="00F63674" w:rsidRDefault="0084549E" w:rsidP="00856076">
            <w:pPr>
              <w:pStyle w:val="Tabelltekst"/>
              <w:rPr>
                <w:i/>
                <w:lang w:val="en-GB"/>
              </w:rPr>
            </w:pPr>
            <w:r w:rsidRPr="00F63674">
              <w:rPr>
                <w:lang w:val="en-GB"/>
              </w:rPr>
              <w:t xml:space="preserve">MPAL with t(v;11q23.3); </w:t>
            </w:r>
            <w:r w:rsidRPr="00E44C11">
              <w:rPr>
                <w:rStyle w:val="TKursiv"/>
                <w:lang w:val="en-US"/>
              </w:rPr>
              <w:t>KMT2A rearraged</w:t>
            </w:r>
          </w:p>
        </w:tc>
      </w:tr>
      <w:tr w:rsidR="0084549E" w:rsidRPr="00F63674" w14:paraId="5D804978" w14:textId="77777777" w:rsidTr="000C30F6">
        <w:trPr>
          <w:cantSplit/>
        </w:trPr>
        <w:tc>
          <w:tcPr>
            <w:tcW w:w="8585" w:type="dxa"/>
          </w:tcPr>
          <w:p w14:paraId="78A7EEC7" w14:textId="77777777" w:rsidR="0084549E" w:rsidRPr="00F63674" w:rsidRDefault="0084549E" w:rsidP="00856076">
            <w:pPr>
              <w:pStyle w:val="Tabelltekst"/>
              <w:rPr>
                <w:lang w:val="en-US"/>
              </w:rPr>
            </w:pPr>
            <w:r w:rsidRPr="00F63674">
              <w:rPr>
                <w:lang w:val="en-GB"/>
              </w:rPr>
              <w:t>MPAL, B/myeloid, NOS</w:t>
            </w:r>
          </w:p>
        </w:tc>
      </w:tr>
      <w:tr w:rsidR="0084549E" w:rsidRPr="00F63674" w14:paraId="20679C2B" w14:textId="77777777" w:rsidTr="000C30F6">
        <w:trPr>
          <w:cantSplit/>
        </w:trPr>
        <w:tc>
          <w:tcPr>
            <w:tcW w:w="8585" w:type="dxa"/>
          </w:tcPr>
          <w:p w14:paraId="1D8F6021" w14:textId="77777777" w:rsidR="0084549E" w:rsidRPr="00F63674" w:rsidRDefault="0084549E" w:rsidP="00856076">
            <w:pPr>
              <w:pStyle w:val="Tabelltekst"/>
              <w:rPr>
                <w:b/>
                <w:lang w:val="en-GB"/>
              </w:rPr>
            </w:pPr>
            <w:r w:rsidRPr="00F63674">
              <w:rPr>
                <w:lang w:val="en-GB"/>
              </w:rPr>
              <w:t>MPAL, T/myeloid, NOS</w:t>
            </w:r>
          </w:p>
        </w:tc>
      </w:tr>
    </w:tbl>
    <w:p w14:paraId="41DEF0B7" w14:textId="77777777" w:rsidR="0084549E" w:rsidRPr="00BF7230" w:rsidRDefault="0084549E" w:rsidP="0084549E">
      <w:pPr>
        <w:pStyle w:val="Overskrift2"/>
      </w:pPr>
      <w:bookmarkStart w:id="101" w:name="_Toc536537265"/>
      <w:bookmarkStart w:id="102" w:name="_Toc438470472"/>
      <w:bookmarkStart w:id="103" w:name="_Toc41414626"/>
      <w:r>
        <w:t>Prognostisk vurdering av pasienter med AML</w:t>
      </w:r>
      <w:bookmarkEnd w:id="101"/>
      <w:bookmarkEnd w:id="102"/>
      <w:bookmarkEnd w:id="103"/>
    </w:p>
    <w:p w14:paraId="20C5872E" w14:textId="77777777" w:rsidR="0084549E" w:rsidRPr="00BF7230" w:rsidRDefault="0084549E" w:rsidP="0084549E">
      <w:pPr>
        <w:pStyle w:val="Brdtekst"/>
      </w:pPr>
      <w:r w:rsidRPr="00F63674">
        <w:t>Prognosen for den enkelte AML pasient avhenger av sykdommens karakteristika og pasientrelaterte faktorer som alder og komorbiditet (</w:t>
      </w:r>
      <w:r w:rsidR="003D1748">
        <w:t>t</w:t>
      </w:r>
      <w:r w:rsidRPr="00F63674">
        <w:t xml:space="preserve">abell </w:t>
      </w:r>
      <w:r w:rsidR="001F7A55">
        <w:t>4.</w:t>
      </w:r>
      <w:r w:rsidRPr="00F63674">
        <w:t xml:space="preserve">5 og </w:t>
      </w:r>
      <w:r w:rsidR="005729B2">
        <w:t>og</w:t>
      </w:r>
      <w:r w:rsidRPr="00F63674">
        <w:t xml:space="preserve"> </w:t>
      </w:r>
      <w:r w:rsidR="003D1748">
        <w:t>v</w:t>
      </w:r>
      <w:r w:rsidRPr="00F63674">
        <w:t>edlegg 1</w:t>
      </w:r>
      <w:r>
        <w:t>–</w:t>
      </w:r>
      <w:r w:rsidRPr="00F63674">
        <w:t xml:space="preserve">4). I Norge </w:t>
      </w:r>
      <w:r w:rsidRPr="00F63674">
        <w:lastRenderedPageBreak/>
        <w:t>benytte</w:t>
      </w:r>
      <w:r w:rsidR="00666577">
        <w:t>s</w:t>
      </w:r>
      <w:r w:rsidRPr="00F63674">
        <w:t xml:space="preserve"> risikostratifiseringen etter European Leukemia Net (ELN) der man vektlegger de genetiske avvik sammen med respons på første induksjonskur og grad av leukemisering. ELN har de tre risikonivåene god, intermediær og dårlig.</w:t>
      </w:r>
    </w:p>
    <w:p w14:paraId="54DFBC5D" w14:textId="77777777" w:rsidR="0084549E" w:rsidRPr="00BF7230" w:rsidRDefault="0084549E" w:rsidP="0084549E">
      <w:pPr>
        <w:pStyle w:val="Brdtekst"/>
      </w:pPr>
      <w:r w:rsidRPr="00F63674">
        <w:t>De genetiske avvikene inv(16)(p13.1q22), t(16;16) (p13.1;q22) og t(8;21)(q22;q22) er assosiert med en relativt god prognose; omlag 80</w:t>
      </w:r>
      <w:r>
        <w:t> </w:t>
      </w:r>
      <w:r w:rsidRPr="00F63674">
        <w:t>% av disse pasientene oppnår komplett remisjon og mindre enn 35</w:t>
      </w:r>
      <w:r>
        <w:t> </w:t>
      </w:r>
      <w:r w:rsidRPr="00F63674">
        <w:t>% får residiv etter kjemoterapi alene. Residivfrekvensen ved t(8;21) og leukocyttall over 20 x 10</w:t>
      </w:r>
      <w:r w:rsidRPr="00BA1277">
        <w:rPr>
          <w:rStyle w:val="THevet"/>
          <w:rFonts w:eastAsia="Calibri"/>
        </w:rPr>
        <w:t>9</w:t>
      </w:r>
      <w:r w:rsidRPr="00F63674">
        <w:t xml:space="preserve">/L på diagnosetidspunktet er imidlertid høyere. Av de molekylær-genetiske avvikene er intern tandemduplikasjon (ITD) i FLT3 genet assosiert med dårligere prognose mens mutasjon i NPM1- og biallelisk mutasjon i CEBPA-genet har også uavhengig prognostisk utsagnskraft og er assosiert med god prognose (for ytterligere informasjon, se </w:t>
      </w:r>
      <w:r w:rsidR="003D1748">
        <w:t>t</w:t>
      </w:r>
      <w:r w:rsidRPr="00F63674">
        <w:t xml:space="preserve">abell </w:t>
      </w:r>
      <w:r w:rsidR="00410802">
        <w:t>4.</w:t>
      </w:r>
      <w:r w:rsidRPr="00F63674">
        <w:t xml:space="preserve">5). Allogen stamcelletransplantasjon i første remisjon er vanligvis ikke aktuell hos pasienter med </w:t>
      </w:r>
      <w:r>
        <w:t>«</w:t>
      </w:r>
      <w:r w:rsidRPr="00F63674">
        <w:t>gunstige</w:t>
      </w:r>
      <w:r>
        <w:t>»</w:t>
      </w:r>
      <w:r w:rsidRPr="00F63674">
        <w:t xml:space="preserve"> kromosomavvik av de typene som er beskrevet tidligere, fordi prognosen ved kjemoterapi alene er relativt god </w:t>
      </w:r>
      <w:r>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EN.CITE.DATA </w:instrText>
      </w:r>
      <w:r w:rsidR="00796D2F">
        <w:fldChar w:fldCharType="end"/>
      </w:r>
      <w:r>
        <w:fldChar w:fldCharType="separate"/>
      </w:r>
      <w:r w:rsidR="00796D2F">
        <w:rPr>
          <w:noProof/>
        </w:rPr>
        <w:t>(17;23)</w:t>
      </w:r>
      <w:r>
        <w:fldChar w:fldCharType="end"/>
      </w:r>
      <w:r w:rsidRPr="00F63674">
        <w:t>.</w:t>
      </w:r>
    </w:p>
    <w:p w14:paraId="264A0EA8" w14:textId="77777777" w:rsidR="0084549E" w:rsidRPr="00BF7230" w:rsidRDefault="0084549E" w:rsidP="0084549E">
      <w:pPr>
        <w:pStyle w:val="Brdtekst"/>
      </w:pPr>
      <w:r w:rsidRPr="00F63674">
        <w:t>For pasienter i intermediær og ugunstig prognosegruppe skal man som hovedregel alltid overveie allogen stamcelletransplantasjon for pasienter inntil 70</w:t>
      </w:r>
      <w:r>
        <w:t>–</w:t>
      </w:r>
      <w:r w:rsidRPr="00F63674">
        <w:t>75 år. Disse pasientene bør søkes til vurdering ved Norsk gruppe for allogen stamcelletransplantasjon. Nytte ved allogen stamcelletransplantasjon må alltid veies opp mot risiko for terapirelatert mortalitet Dette gjelder spesielt eldre pasienter med komorbiditet eller påviste genetiske avvik som predikerer svært dårlig overlevelse.</w:t>
      </w:r>
    </w:p>
    <w:p w14:paraId="022118D4" w14:textId="0101AB96" w:rsidR="0084549E" w:rsidRPr="00BF7230" w:rsidRDefault="00666577" w:rsidP="0084549E">
      <w:pPr>
        <w:pStyle w:val="Brdtekst"/>
      </w:pPr>
      <w:r>
        <w:t>Tidligere benytte</w:t>
      </w:r>
      <w:r w:rsidR="00AB1844">
        <w:t>t</w:t>
      </w:r>
      <w:r>
        <w:t xml:space="preserve"> man også </w:t>
      </w:r>
      <w:r w:rsidR="0084549E" w:rsidRPr="00F63674">
        <w:t>risiko</w:t>
      </w:r>
      <w:r>
        <w:t>stratifisering etter</w:t>
      </w:r>
      <w:r w:rsidR="0084549E" w:rsidRPr="00F63674">
        <w:t xml:space="preserve"> samarbeidsgruppen. I tillegg til cytogenetiske og molekylærgenetiske endringer i leukemicellene er de kliniske parameterne leukocyttall og respons på første induksjonskur tatt med. I Norge er det enighet om </w:t>
      </w:r>
      <w:r w:rsidR="00CE6AA6">
        <w:t xml:space="preserve">at man ikke lenger </w:t>
      </w:r>
      <w:r w:rsidR="0084549E" w:rsidRPr="00F63674">
        <w:t>benytte</w:t>
      </w:r>
      <w:r w:rsidR="00AB1844">
        <w:t>r</w:t>
      </w:r>
      <w:r w:rsidR="0084549E" w:rsidRPr="00F63674">
        <w:t xml:space="preserve"> denne prognosemodellen som grunnlag med tanke på indikasjonsstillingen for allogen stamcelletransplantasjon i første remisjon</w:t>
      </w:r>
      <w:r w:rsidR="00CE6AA6">
        <w:t>.</w:t>
      </w:r>
    </w:p>
    <w:tbl>
      <w:tblPr>
        <w:tblStyle w:val="Helsedirtekstboks"/>
        <w:tblW w:w="8504" w:type="dxa"/>
        <w:tblLayout w:type="fixed"/>
        <w:tblLook w:val="0480" w:firstRow="0" w:lastRow="0" w:firstColumn="1" w:lastColumn="0" w:noHBand="0" w:noVBand="1"/>
      </w:tblPr>
      <w:tblGrid>
        <w:gridCol w:w="8504"/>
      </w:tblGrid>
      <w:tr w:rsidR="0092000F" w:rsidRPr="0092000F" w14:paraId="4D153002" w14:textId="77777777" w:rsidTr="0092000F">
        <w:tc>
          <w:tcPr>
            <w:tcW w:w="8504" w:type="dxa"/>
          </w:tcPr>
          <w:p w14:paraId="4AC22FAB" w14:textId="77777777" w:rsidR="0092000F" w:rsidRPr="0092000F" w:rsidRDefault="0092000F" w:rsidP="0092000F">
            <w:pPr>
              <w:pStyle w:val="Bokstittel1"/>
              <w:keepNext/>
            </w:pPr>
            <w:bookmarkStart w:id="104" w:name="sj03"/>
            <w:r w:rsidRPr="0092000F">
              <w:t>Anbefaling</w:t>
            </w:r>
          </w:p>
          <w:bookmarkEnd w:id="104"/>
          <w:p w14:paraId="16AB84E0" w14:textId="77777777" w:rsidR="0092000F" w:rsidRPr="0092000F" w:rsidRDefault="0092000F">
            <w:pPr>
              <w:pStyle w:val="Boks"/>
            </w:pPr>
            <w:r w:rsidRPr="0092000F">
              <w:t>Man benytter European Leukemia Nets klassifisering av AML-assosierte genetiske avvik som grunnlag for den prognostiske vurderingen av pasienter med AML.</w:t>
            </w:r>
          </w:p>
        </w:tc>
      </w:tr>
    </w:tbl>
    <w:p w14:paraId="40DFA421" w14:textId="77777777" w:rsidR="0092000F" w:rsidRDefault="0092000F" w:rsidP="0092000F">
      <w:pPr>
        <w:pStyle w:val="11pt"/>
      </w:pPr>
    </w:p>
    <w:p w14:paraId="5EA852F0" w14:textId="3977BDD7" w:rsidR="0084549E" w:rsidRPr="00BF7230" w:rsidRDefault="0084549E" w:rsidP="00B807BE">
      <w:pPr>
        <w:pStyle w:val="Tabelltittel"/>
      </w:pPr>
      <w:r w:rsidRPr="00F63674">
        <w:t xml:space="preserve">Tabell </w:t>
      </w:r>
      <w:r w:rsidR="00410802">
        <w:t>4.</w:t>
      </w:r>
      <w:r w:rsidRPr="00F63674">
        <w:t>5</w:t>
      </w:r>
      <w:r w:rsidR="00AB1844">
        <w:t xml:space="preserve"> </w:t>
      </w:r>
      <w:r w:rsidRPr="00F63674">
        <w:t xml:space="preserve">ELN klassifiseringen av molekylærgenetiske og cytogenetiske avvik med prognostisk utsagnskraft ved AML (APL er utelatt)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p>
    <w:tbl>
      <w:tblPr>
        <w:tblStyle w:val="Helsedir"/>
        <w:tblW w:w="5000" w:type="pct"/>
        <w:tblLayout w:type="fixed"/>
        <w:tblCellMar>
          <w:top w:w="57" w:type="dxa"/>
          <w:bottom w:w="57" w:type="dxa"/>
        </w:tblCellMar>
        <w:tblLook w:val="0620" w:firstRow="1" w:lastRow="0" w:firstColumn="0" w:lastColumn="0" w:noHBand="1" w:noVBand="1"/>
      </w:tblPr>
      <w:tblGrid>
        <w:gridCol w:w="1698"/>
        <w:gridCol w:w="6800"/>
      </w:tblGrid>
      <w:tr w:rsidR="0084549E" w:rsidRPr="00F63674" w14:paraId="6ECAD7F0" w14:textId="77777777" w:rsidTr="00FA339E">
        <w:trPr>
          <w:cnfStyle w:val="100000000000" w:firstRow="1" w:lastRow="0" w:firstColumn="0" w:lastColumn="0" w:oddVBand="0" w:evenVBand="0" w:oddHBand="0" w:evenHBand="0" w:firstRowFirstColumn="0" w:firstRowLastColumn="0" w:lastRowFirstColumn="0" w:lastRowLastColumn="0"/>
          <w:cantSplit/>
        </w:trPr>
        <w:tc>
          <w:tcPr>
            <w:tcW w:w="1698" w:type="dxa"/>
          </w:tcPr>
          <w:p w14:paraId="7A82AFEE" w14:textId="77777777" w:rsidR="0084549E" w:rsidRPr="00F63674" w:rsidRDefault="0084549E" w:rsidP="004A37E1">
            <w:pPr>
              <w:pStyle w:val="Tabellhode"/>
            </w:pPr>
            <w:r w:rsidRPr="00F63674">
              <w:t>Genetisk gruppe</w:t>
            </w:r>
          </w:p>
        </w:tc>
        <w:tc>
          <w:tcPr>
            <w:tcW w:w="6800" w:type="dxa"/>
          </w:tcPr>
          <w:p w14:paraId="02A42923" w14:textId="77777777" w:rsidR="0084549E" w:rsidRPr="00F63674" w:rsidRDefault="0084549E" w:rsidP="004A37E1">
            <w:pPr>
              <w:pStyle w:val="Tabellhode"/>
            </w:pPr>
            <w:r w:rsidRPr="00F63674">
              <w:t>Avvik</w:t>
            </w:r>
          </w:p>
        </w:tc>
      </w:tr>
      <w:tr w:rsidR="0084549E" w:rsidRPr="00F63674" w14:paraId="708DCB6D" w14:textId="77777777" w:rsidTr="00FA339E">
        <w:trPr>
          <w:cantSplit/>
        </w:trPr>
        <w:tc>
          <w:tcPr>
            <w:tcW w:w="1698" w:type="dxa"/>
          </w:tcPr>
          <w:p w14:paraId="76CB032E" w14:textId="77777777" w:rsidR="0084549E" w:rsidRPr="00F63674" w:rsidRDefault="0084549E" w:rsidP="00856076">
            <w:pPr>
              <w:pStyle w:val="Tabelltekst"/>
            </w:pPr>
            <w:r w:rsidRPr="00F63674">
              <w:t>Gunstige</w:t>
            </w:r>
          </w:p>
        </w:tc>
        <w:tc>
          <w:tcPr>
            <w:tcW w:w="6800" w:type="dxa"/>
          </w:tcPr>
          <w:p w14:paraId="6545E954" w14:textId="77777777" w:rsidR="0084549E" w:rsidRPr="00BF7230" w:rsidRDefault="0084549E" w:rsidP="00856076">
            <w:pPr>
              <w:pStyle w:val="Tabelltekst"/>
            </w:pPr>
            <w:r w:rsidRPr="00F63674">
              <w:t>t(8;21)(q22;q22.1); RUNX1-RUNX1T1</w:t>
            </w:r>
          </w:p>
          <w:p w14:paraId="461531D4" w14:textId="77777777" w:rsidR="0084549E" w:rsidRPr="00BF7230" w:rsidRDefault="0084549E" w:rsidP="0092000F">
            <w:pPr>
              <w:pStyle w:val="Tabelltekst"/>
            </w:pPr>
            <w:r w:rsidRPr="00F63674">
              <w:t>inv(16)(p13.1q22) eller t(16;16)(p13.1;q22); CBFB-MYH11</w:t>
            </w:r>
          </w:p>
          <w:p w14:paraId="36256496" w14:textId="77777777" w:rsidR="0084549E" w:rsidRPr="00BF7230" w:rsidRDefault="0084549E" w:rsidP="00B05991">
            <w:pPr>
              <w:pStyle w:val="Tabelltekst0600"/>
            </w:pPr>
            <w:r w:rsidRPr="00F63674">
              <w:t>Mutert NPM1 og ikke mutert FLT3-ITD eller med Flt3-ITD</w:t>
            </w:r>
            <w:r w:rsidRPr="00BA1277">
              <w:rPr>
                <w:rStyle w:val="THevet"/>
              </w:rPr>
              <w:t>lavt allel ratio</w:t>
            </w:r>
            <w:r w:rsidRPr="00F63674">
              <w:t xml:space="preserve"> (definert som allel ratio &lt;0,5*)</w:t>
            </w:r>
          </w:p>
          <w:p w14:paraId="5390AEC6" w14:textId="77777777" w:rsidR="0084549E" w:rsidRPr="00F63674" w:rsidRDefault="0084549E" w:rsidP="00B05991">
            <w:pPr>
              <w:pStyle w:val="Tabelltekst0600"/>
            </w:pPr>
            <w:r w:rsidRPr="00F63674">
              <w:t>Biallelisk mutert CEBPA</w:t>
            </w:r>
          </w:p>
        </w:tc>
      </w:tr>
      <w:tr w:rsidR="0084549E" w:rsidRPr="00F63674" w14:paraId="5E280601" w14:textId="77777777" w:rsidTr="00FA339E">
        <w:trPr>
          <w:cantSplit/>
        </w:trPr>
        <w:tc>
          <w:tcPr>
            <w:tcW w:w="1698" w:type="dxa"/>
          </w:tcPr>
          <w:p w14:paraId="0AC20B36" w14:textId="77777777" w:rsidR="0084549E" w:rsidRPr="00F63674" w:rsidRDefault="0084549E" w:rsidP="00856076">
            <w:pPr>
              <w:pStyle w:val="Tabelltekst"/>
            </w:pPr>
            <w:r w:rsidRPr="00F63674">
              <w:lastRenderedPageBreak/>
              <w:t xml:space="preserve">Intermediær </w:t>
            </w:r>
          </w:p>
        </w:tc>
        <w:tc>
          <w:tcPr>
            <w:tcW w:w="6800" w:type="dxa"/>
          </w:tcPr>
          <w:p w14:paraId="5134DEC6" w14:textId="77777777" w:rsidR="0084549E" w:rsidRPr="00BF7230" w:rsidRDefault="0084549E" w:rsidP="00856076">
            <w:pPr>
              <w:pStyle w:val="Tabelltekst"/>
            </w:pPr>
            <w:r w:rsidRPr="00F63674">
              <w:t>Mutert NPM1 og mutert FLT3-ITD</w:t>
            </w:r>
            <w:r w:rsidRPr="00BA1277">
              <w:rPr>
                <w:rStyle w:val="THevet"/>
              </w:rPr>
              <w:t>høyt allel ratio</w:t>
            </w:r>
            <w:r w:rsidRPr="00F63674">
              <w:t xml:space="preserve"> (allel ratio ≥0,5*)</w:t>
            </w:r>
          </w:p>
          <w:p w14:paraId="745328B2" w14:textId="77777777" w:rsidR="0084549E" w:rsidRPr="00BF7230" w:rsidRDefault="0084549E" w:rsidP="00B05991">
            <w:pPr>
              <w:pStyle w:val="Tabelltekst0600"/>
            </w:pPr>
            <w:r w:rsidRPr="00F63674">
              <w:t>Ikke-mutert NPM1 og ingen FLT3-ITD eller med FLT3-ITD</w:t>
            </w:r>
            <w:r w:rsidRPr="00BA1277">
              <w:rPr>
                <w:rStyle w:val="THevet"/>
              </w:rPr>
              <w:t>lavt allel ratio*</w:t>
            </w:r>
            <w:r w:rsidRPr="00F63674">
              <w:t xml:space="preserve"> (ingen ugunstige cytogenetiske avvik)</w:t>
            </w:r>
          </w:p>
          <w:p w14:paraId="354D1B8B" w14:textId="77777777" w:rsidR="0084549E" w:rsidRPr="00BF7230" w:rsidRDefault="0084549E" w:rsidP="00B05991">
            <w:pPr>
              <w:pStyle w:val="Tabelltekst0600"/>
            </w:pPr>
            <w:r w:rsidRPr="00F63674">
              <w:t>t(9;11)(p21.3; q23.3); MLLT3-KMT2A (MLL); påvist t(9;11) er avgjørende dersom det samtidig påvises sjeldne, høy-risiko mutasjoner.</w:t>
            </w:r>
          </w:p>
          <w:p w14:paraId="6A26661B" w14:textId="77777777" w:rsidR="0084549E" w:rsidRPr="00F63674" w:rsidRDefault="0084549E" w:rsidP="00B05991">
            <w:pPr>
              <w:pStyle w:val="Tabelltekst0600"/>
            </w:pPr>
            <w:r w:rsidRPr="00F63674">
              <w:t>Cytogenetiske avvik ikke klassifisert som gunstige eller ugunstige</w:t>
            </w:r>
          </w:p>
        </w:tc>
      </w:tr>
      <w:tr w:rsidR="0084549E" w:rsidRPr="00F63674" w14:paraId="51B3F731" w14:textId="77777777" w:rsidTr="00FA339E">
        <w:trPr>
          <w:cantSplit/>
        </w:trPr>
        <w:tc>
          <w:tcPr>
            <w:tcW w:w="1698" w:type="dxa"/>
          </w:tcPr>
          <w:p w14:paraId="407B394B" w14:textId="77777777" w:rsidR="0084549E" w:rsidRPr="00F63674" w:rsidRDefault="0084549E" w:rsidP="00856076">
            <w:pPr>
              <w:pStyle w:val="Tabelltekst"/>
            </w:pPr>
            <w:r w:rsidRPr="00F63674">
              <w:t>Ugunstige</w:t>
            </w:r>
          </w:p>
        </w:tc>
        <w:tc>
          <w:tcPr>
            <w:tcW w:w="6800" w:type="dxa"/>
          </w:tcPr>
          <w:p w14:paraId="5251BF6C" w14:textId="77777777" w:rsidR="0084549E" w:rsidRPr="00E44C11" w:rsidRDefault="0084549E" w:rsidP="0092000F">
            <w:pPr>
              <w:pStyle w:val="Tabelltekst"/>
              <w:rPr>
                <w:lang w:val="en-US"/>
              </w:rPr>
            </w:pPr>
            <w:r w:rsidRPr="00F63674">
              <w:rPr>
                <w:lang w:val="en-GB"/>
              </w:rPr>
              <w:t>t(6;9)(p23;q34.1); DEK-NUP214</w:t>
            </w:r>
          </w:p>
          <w:p w14:paraId="25296F86" w14:textId="77777777" w:rsidR="0084549E" w:rsidRPr="00E44C11" w:rsidRDefault="0084549E" w:rsidP="0092000F">
            <w:pPr>
              <w:pStyle w:val="Tabelltekst"/>
              <w:rPr>
                <w:lang w:val="en-US"/>
              </w:rPr>
            </w:pPr>
            <w:r w:rsidRPr="00F63674">
              <w:rPr>
                <w:lang w:val="en-US"/>
              </w:rPr>
              <w:t>t(v; 11q23.3); KMT2A (MLL) rearrangert</w:t>
            </w:r>
          </w:p>
          <w:p w14:paraId="41A820A0" w14:textId="77777777" w:rsidR="0084549E" w:rsidRPr="00E44C11" w:rsidRDefault="0084549E" w:rsidP="0092000F">
            <w:pPr>
              <w:pStyle w:val="Tabelltekst"/>
              <w:rPr>
                <w:lang w:val="en-US"/>
              </w:rPr>
            </w:pPr>
            <w:r w:rsidRPr="00F63674">
              <w:rPr>
                <w:lang w:val="en-US"/>
              </w:rPr>
              <w:t>t(9;22)(q34.1;q11.2); BCR-ABL</w:t>
            </w:r>
          </w:p>
          <w:p w14:paraId="69F875C3" w14:textId="77777777" w:rsidR="0084549E" w:rsidRPr="00E44C11" w:rsidRDefault="0084549E" w:rsidP="0092000F">
            <w:pPr>
              <w:pStyle w:val="Tabelltekst"/>
              <w:rPr>
                <w:lang w:val="en-US"/>
              </w:rPr>
            </w:pPr>
            <w:r w:rsidRPr="00F63674">
              <w:rPr>
                <w:lang w:val="en-GB"/>
              </w:rPr>
              <w:t>Inv(3)(q21.3q26.2) eller t(3;3)(q21.3;q26.2); GATA2,MECOM(EVI1)</w:t>
            </w:r>
          </w:p>
          <w:p w14:paraId="7BCA994C" w14:textId="77777777" w:rsidR="0084549E" w:rsidRPr="00BF7230" w:rsidRDefault="0084549E" w:rsidP="0092000F">
            <w:pPr>
              <w:pStyle w:val="Tabelltekst"/>
            </w:pPr>
            <w:r w:rsidRPr="007361BF">
              <w:t>-5 eller del(5q); -7 -17/abnl(17p).</w:t>
            </w:r>
          </w:p>
          <w:p w14:paraId="2667E22F" w14:textId="77777777" w:rsidR="0084549E" w:rsidRPr="00BF7230" w:rsidRDefault="0084549E" w:rsidP="00B05991">
            <w:pPr>
              <w:pStyle w:val="Tabelltekst0600"/>
            </w:pPr>
            <w:r w:rsidRPr="007361BF">
              <w:t>Kompleks karyotype; defineres som ≥3 kromosomforandringer men ikke dersom man har t(8;21), inv</w:t>
            </w:r>
            <w:r w:rsidRPr="00F63674">
              <w:t>(16), t(16;16) og t(9;11).</w:t>
            </w:r>
          </w:p>
          <w:p w14:paraId="7A5CFC5D" w14:textId="77777777" w:rsidR="0084549E" w:rsidRPr="00BF7230" w:rsidRDefault="0084549E" w:rsidP="00B05991">
            <w:pPr>
              <w:pStyle w:val="Tabelltekst0600"/>
            </w:pPr>
            <w:r w:rsidRPr="00F63674">
              <w:t>Monosomal karyotype, defineres som en enkelt monosomi</w:t>
            </w:r>
            <w:r>
              <w:t xml:space="preserve"> </w:t>
            </w:r>
            <w:r w:rsidRPr="00F63674">
              <w:t>(ikke tap av X eller Y) sammen med minst en tilleggs-monosomi eller et strukturelt kromosomavvik (ikke core-binding factor AML).</w:t>
            </w:r>
          </w:p>
          <w:p w14:paraId="5C4A6D13" w14:textId="77777777" w:rsidR="0084549E" w:rsidRPr="00BF7230" w:rsidRDefault="0084549E" w:rsidP="00B05991">
            <w:pPr>
              <w:pStyle w:val="Tabelltekst0600"/>
            </w:pPr>
            <w:r w:rsidRPr="00F63674">
              <w:t>Ikke-mutert NPM1 med FLT3-ITD</w:t>
            </w:r>
            <w:r w:rsidRPr="00BA1277">
              <w:rPr>
                <w:rStyle w:val="THevet"/>
              </w:rPr>
              <w:t>høyt allel ratio</w:t>
            </w:r>
            <w:r w:rsidRPr="00F63674">
              <w:t>.</w:t>
            </w:r>
          </w:p>
          <w:p w14:paraId="2E476452" w14:textId="77777777" w:rsidR="0084549E" w:rsidRPr="00BF7230" w:rsidRDefault="0084549E" w:rsidP="0092000F">
            <w:pPr>
              <w:pStyle w:val="Tabelltekst"/>
            </w:pPr>
            <w:r w:rsidRPr="00F63674">
              <w:t>Mutert RUNX1 eller ASXL når man ikke samtidig har gunstig klassifisering.</w:t>
            </w:r>
          </w:p>
          <w:p w14:paraId="03E05F48" w14:textId="77777777" w:rsidR="0084549E" w:rsidRPr="00CE57E4" w:rsidRDefault="0084549E" w:rsidP="0092000F">
            <w:pPr>
              <w:pStyle w:val="Tabelltekst"/>
            </w:pPr>
            <w:r w:rsidRPr="00F63674">
              <w:t>TP53 mutasjon (ofte samtidig kompleks eller monosomal karyotype).</w:t>
            </w:r>
          </w:p>
        </w:tc>
      </w:tr>
    </w:tbl>
    <w:p w14:paraId="001EE8D3" w14:textId="77777777" w:rsidR="0092000F" w:rsidRPr="003D1748" w:rsidRDefault="0092000F" w:rsidP="00496ABF">
      <w:pPr>
        <w:pStyle w:val="Tabellnotehengende"/>
        <w:rPr>
          <w:lang w:val="nb-NO"/>
        </w:rPr>
      </w:pPr>
      <w:r w:rsidRPr="003D1748">
        <w:rPr>
          <w:lang w:val="nb-NO"/>
        </w:rPr>
        <w:t>*</w:t>
      </w:r>
      <w:r w:rsidRPr="003D1748">
        <w:rPr>
          <w:lang w:val="nb-NO"/>
        </w:rPr>
        <w:tab/>
        <w:t>FLT3-ITD allel ratio er i ELN definret som FLT3-ITD/ FLT3-WT.</w:t>
      </w:r>
    </w:p>
    <w:p w14:paraId="3CD687D9" w14:textId="77777777" w:rsidR="00F3594D" w:rsidRDefault="00F3594D" w:rsidP="00F3594D">
      <w:pPr>
        <w:pStyle w:val="11pt"/>
      </w:pPr>
    </w:p>
    <w:p w14:paraId="0D265538" w14:textId="77777777" w:rsidR="0084549E" w:rsidRPr="00BF7230" w:rsidRDefault="0084549E" w:rsidP="0084549E">
      <w:pPr>
        <w:pStyle w:val="Overskrift2"/>
      </w:pPr>
      <w:bookmarkStart w:id="105" w:name="_Toc536537266"/>
      <w:bookmarkStart w:id="106" w:name="_Toc41414627"/>
      <w:r>
        <w:t>Generelle retningslinjer for intensiv AML terapi</w:t>
      </w:r>
      <w:bookmarkEnd w:id="105"/>
      <w:bookmarkEnd w:id="106"/>
    </w:p>
    <w:p w14:paraId="12A00EDA" w14:textId="77777777" w:rsidR="0084549E" w:rsidRPr="00BF7230" w:rsidRDefault="0084549E" w:rsidP="0084549E">
      <w:pPr>
        <w:pStyle w:val="Brdtekst"/>
      </w:pPr>
      <w:bookmarkStart w:id="107" w:name="_Toc438470478"/>
      <w:r w:rsidRPr="00D5687F">
        <w:rPr>
          <w:rStyle w:val="TFet"/>
        </w:rPr>
        <w:t>Definering av behandlingsmål</w:t>
      </w:r>
      <w:r w:rsidRPr="00D5687F">
        <w:t>.</w:t>
      </w:r>
      <w:bookmarkEnd w:id="107"/>
      <w:r w:rsidRPr="00F63674">
        <w:t xml:space="preserve"> Når diagnosen AML er stilt må det for alle pasienter med alder inntil omlag 80 år tas stilling til om pasienten er tjent med intensiv induksjonsbehandling. For å oppnå komplett remisjon må man gi cytostatika med så høy doseintensitet at behandlings-relaterte komplikasjoner kan bli livstruende selv ved optimal oppfølging. Terapi-relatert mortalitet er med optimal støtteterapi under 5</w:t>
      </w:r>
      <w:r>
        <w:t> </w:t>
      </w:r>
      <w:r w:rsidRPr="00F63674">
        <w:t>% ved god utvelgelse av yngre pasientene. Diagnostikk og behandling av pasienter som gis induksjonsbehandling, skal derfor alltid skje ved hematologisk seksjon på regionsykehus eller velutstyrt sentralsykehus med egen seksjon for blodsykdommer, gode blodbankressurser, forsvarlig vaktkompetanse og adekvat intensivkapasitet. Eldre pasienter har mer komorbiditet, tåler behandlingen dårligere og sykdommen responderer ofte dårligere på behandling enn hos de yngre.</w:t>
      </w:r>
    </w:p>
    <w:p w14:paraId="21667BF1" w14:textId="77777777" w:rsidR="0084549E" w:rsidRPr="00BF7230" w:rsidRDefault="0084549E" w:rsidP="0084549E">
      <w:pPr>
        <w:pStyle w:val="Brdtekst"/>
      </w:pPr>
      <w:r w:rsidRPr="00D5687F">
        <w:rPr>
          <w:rStyle w:val="TFet"/>
        </w:rPr>
        <w:t>Praktisk gjennomføring av intensiv AML behandling</w:t>
      </w:r>
      <w:r w:rsidRPr="00D5687F">
        <w:t>.</w:t>
      </w:r>
      <w:r w:rsidRPr="00F63674">
        <w:t xml:space="preserve"> Behandlingen fører til 2</w:t>
      </w:r>
      <w:r>
        <w:t>–</w:t>
      </w:r>
      <w:r w:rsidRPr="00F63674">
        <w:t>4 ukers beinmargsaplasi med livstruende granulocytopeni og trombocytopeni. Pasientene trenger regelmessig erytrocyttransfusjoner og profylaktiske blodplatetransfusjoner for å holde platetallet over 10 x 10</w:t>
      </w:r>
      <w:r w:rsidRPr="00BA1277">
        <w:rPr>
          <w:rStyle w:val="THevet"/>
          <w:rFonts w:eastAsia="Calibri"/>
        </w:rPr>
        <w:t>9</w:t>
      </w:r>
      <w:r w:rsidRPr="00F63674">
        <w:t>/L. De fleste vil trenge bredspektret intravenøs antibiotikabehandling, ofte også behandling mot mistenkt eller verifisert invasiv soppinfeksjon og total parenteral ernæring. Pasientene må derfor få lagt inn tunnelert sentralt venekateter helst før behandlingsstart.</w:t>
      </w:r>
    </w:p>
    <w:p w14:paraId="73AD8F9C" w14:textId="77777777" w:rsidR="0084549E" w:rsidRPr="00BF7230" w:rsidRDefault="0084549E" w:rsidP="0084549E">
      <w:pPr>
        <w:pStyle w:val="Brdtekst"/>
      </w:pPr>
      <w:bookmarkStart w:id="108" w:name="_Toc438470479"/>
      <w:bookmarkStart w:id="109" w:name="_Toc438470480"/>
      <w:r w:rsidRPr="00D5687F">
        <w:rPr>
          <w:rStyle w:val="TFet"/>
        </w:rPr>
        <w:t>Pasienter som ikke bør ha intensiv behandling</w:t>
      </w:r>
      <w:r w:rsidRPr="00D5687F">
        <w:t>.</w:t>
      </w:r>
      <w:bookmarkEnd w:id="108"/>
      <w:r w:rsidRPr="00F63674">
        <w:t xml:space="preserve"> Hos enkelte pasienter står ikke risikoen forbundet med intensiv terapi i rimelig forhold til muligheten for å oppnå meningsfylt effekt av behandlingen. Dette kan være pasienter over 80 år eller yngre pasienter med andre alvorlige sykdommer. Man bør også være mer tilbakeholden hos eldre pasienter med AML der man av erfaring vet at man oftest ikke oppnår remisjon, for eksempel kompleks eller monosomal karyotype, AML sekundær til myelodysplastisk syndrom, kronisk myeloproliferativ neoplasi </w:t>
      </w:r>
      <w:r w:rsidRPr="00F63674">
        <w:lastRenderedPageBreak/>
        <w:t>eller tidligere cytostatika/strålebehandling. Et alternativ for disse er ikke-intensiv behandling som sjelden gir komplett remisjon, men med et håp om en tidsbegrenset stabilisering og dermed akseptabel livskvalitet.</w:t>
      </w:r>
    </w:p>
    <w:p w14:paraId="646B4350" w14:textId="77777777" w:rsidR="0084549E" w:rsidRPr="00BF7230" w:rsidRDefault="0084549E" w:rsidP="0084549E">
      <w:pPr>
        <w:pStyle w:val="Brdtekst"/>
      </w:pPr>
      <w:r w:rsidRPr="00D5687F">
        <w:rPr>
          <w:rStyle w:val="TFet"/>
        </w:rPr>
        <w:t>Fertilitet</w:t>
      </w:r>
      <w:bookmarkEnd w:id="109"/>
      <w:r w:rsidRPr="00D5687F">
        <w:t>.</w:t>
      </w:r>
      <w:r w:rsidRPr="00F63674">
        <w:t xml:space="preserve"> Yngre pasienter kan fortsatt være fertile etter ordinær kjemoterapi. Stamcelletransplantasjon med myeloablativ forbehandling vil i de aller fleste tilfelle føre til infertilitet. For yngre pasienter og deres partnere bør man ta opp spørsmålet om nedfrysing av sæd, men dette må avveies i forhold til om det er medisinsk forsvarlig før behandling startes. Uttak, nedfrysing og bruk av nedfryst ovarialvev fra pasienter med nydiagnostisert AML eller etter oppnådd remisjon er en eksperimentell prosedyre som kan overveies hos yngre kvinner med bevart ovarialfunksjon og i komplett remisjon før myeloablativ allogen stamcelletransplantasjon.</w:t>
      </w:r>
    </w:p>
    <w:p w14:paraId="020246C8" w14:textId="77777777" w:rsidR="0084549E" w:rsidRPr="00BF7230" w:rsidRDefault="0084549E" w:rsidP="0084549E">
      <w:pPr>
        <w:pStyle w:val="Brdtekst"/>
      </w:pPr>
      <w:r w:rsidRPr="00D5687F">
        <w:rPr>
          <w:rStyle w:val="TFet"/>
        </w:rPr>
        <w:t>Støttebehandling</w:t>
      </w:r>
      <w:r w:rsidRPr="00D5687F">
        <w:t xml:space="preserve">. </w:t>
      </w:r>
      <w:r w:rsidRPr="00F63674">
        <w:t xml:space="preserve">Kvalmeprofylakse og behandling gis i tråd med vanlige retningslinjer </w:t>
      </w:r>
      <w:r>
        <w:fldChar w:fldCharType="begin">
          <w:fldData xml:space="preserve">PEVuZE5vdGU+PENpdGU+PEF1dGhvcj5Sb2lsYTwvQXV0aG9yPjxZZWFyPjIwMTY8L1llYXI+PFJl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96D2F">
        <w:instrText xml:space="preserve"> ADDIN EN.CITE </w:instrText>
      </w:r>
      <w:r w:rsidR="00796D2F">
        <w:fldChar w:fldCharType="begin">
          <w:fldData xml:space="preserve">PEVuZE5vdGU+PENpdGU+PEF1dGhvcj5Sb2lsYTwvQXV0aG9yPjxZZWFyPjIwMTY8L1llYXI+PFJl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</w:fldData>
        </w:fldChar>
      </w:r>
      <w:r w:rsidR="00796D2F">
        <w:instrText xml:space="preserve"> ADDIN EN.CITE.DATA </w:instrText>
      </w:r>
      <w:r w:rsidR="00796D2F">
        <w:fldChar w:fldCharType="end"/>
      </w:r>
      <w:r>
        <w:fldChar w:fldCharType="separate"/>
      </w:r>
      <w:r w:rsidR="00796D2F">
        <w:rPr>
          <w:noProof/>
        </w:rPr>
        <w:t>(24)</w:t>
      </w:r>
      <w:r>
        <w:fldChar w:fldCharType="end"/>
      </w:r>
      <w:r w:rsidRPr="00F63674">
        <w:t>. For å unngå tumorlyse-syndrom gis rikelig væske (minimum 2</w:t>
      </w:r>
      <w:r>
        <w:t>–</w:t>
      </w:r>
      <w:r w:rsidRPr="00F63674">
        <w:t>3 liter i.v. hvert døgn), og allopurinol 300 mg daglig under induksjonsbehandlingen. Rasburicase er sjelden indisert ved AML, men kan overveies ved høyt blasttall i beinmarg og/eller blod.</w:t>
      </w:r>
    </w:p>
    <w:p w14:paraId="2C621DA8" w14:textId="77777777" w:rsidR="0084549E" w:rsidRPr="00BF7230" w:rsidRDefault="0084549E" w:rsidP="0084549E">
      <w:pPr>
        <w:pStyle w:val="Brdtekst"/>
      </w:pPr>
      <w:r w:rsidRPr="00D5687F">
        <w:rPr>
          <w:rStyle w:val="TFet"/>
        </w:rPr>
        <w:t>Kontroll av remisjonsstatus</w:t>
      </w:r>
      <w:r w:rsidRPr="00D5687F">
        <w:t>.</w:t>
      </w:r>
      <w:r w:rsidRPr="00F63674">
        <w:t xml:space="preserve"> Blodtellinger og beinmargsutstryk med tanke på remisjonsstatus gjøres før start av hver konsolideringskur og før kondisjoneringen for både autolog og allogen stamcelletransplantasjon.</w:t>
      </w:r>
    </w:p>
    <w:p w14:paraId="4B1875F2" w14:textId="77777777" w:rsidR="0084549E" w:rsidRPr="00BF7230" w:rsidRDefault="0084549E" w:rsidP="0084549E">
      <w:pPr>
        <w:pStyle w:val="Overskrift2"/>
      </w:pPr>
      <w:bookmarkStart w:id="110" w:name="_Toc536537267"/>
      <w:bookmarkStart w:id="111" w:name="_Toc41414628"/>
      <w:r>
        <w:t>Intensiv induksjonsbehandling ved ikke-APL varianter av AML</w:t>
      </w:r>
      <w:bookmarkEnd w:id="110"/>
      <w:bookmarkEnd w:id="111"/>
    </w:p>
    <w:p w14:paraId="0471B370" w14:textId="77777777" w:rsidR="0084549E" w:rsidRPr="00BF7230" w:rsidRDefault="0084549E" w:rsidP="0084549E">
      <w:pPr>
        <w:pStyle w:val="Brdtekst"/>
      </w:pPr>
      <w:r w:rsidRPr="00D5687F">
        <w:rPr>
          <w:rStyle w:val="TFet"/>
        </w:rPr>
        <w:t>Bakgrunn</w:t>
      </w:r>
      <w:r w:rsidRPr="00D5687F">
        <w:t xml:space="preserve">. </w:t>
      </w:r>
      <w:r w:rsidRPr="00F63674">
        <w:t>Flere randomiserte studier har vist at daunorubicin gitt i tre dager med dagsdoser 90 mg/m</w:t>
      </w:r>
      <w:r w:rsidRPr="00BA1277">
        <w:rPr>
          <w:rStyle w:val="THevet"/>
          <w:rFonts w:eastAsia="Calibri"/>
        </w:rPr>
        <w:t>2</w:t>
      </w:r>
      <w:r w:rsidRPr="00F63674">
        <w:t xml:space="preserve"> kroppsoverflate gir høyere remisjonsfrekvens og bedre langtidsoverlevelse enn dagsdoser på 45 mg/m</w:t>
      </w:r>
      <w:r w:rsidRPr="00BA1277">
        <w:rPr>
          <w:rStyle w:val="THevet"/>
          <w:rFonts w:eastAsia="Calibri"/>
        </w:rPr>
        <w:t>2</w:t>
      </w:r>
      <w:r w:rsidRPr="00F63674">
        <w:t xml:space="preserve"> når daunorubicin kombineres med cytarabin infusjon </w:t>
      </w:r>
      <w:r>
        <w:fldChar w:fldCharType="begin">
          <w:fldData xml:space="preserve">PEVuZE5vdGU+PENpdGU+PEF1dGhvcj5MdXNraW48L0F1dGhvcj48WWVhcj4yMDE2PC9ZZWFyPjxS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ZT48L2FsdC1wZXJpb2RpY2FsPjxwYWdlcz4xNTUxLTg8L3BhZ2VzPjx2b2x1bWU+MTI3PC92b2x1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</w:fldData>
        </w:fldChar>
      </w:r>
      <w:r w:rsidR="00796D2F">
        <w:instrText xml:space="preserve"> ADDIN EN.CITE </w:instrText>
      </w:r>
      <w:r w:rsidR="00796D2F">
        <w:fldChar w:fldCharType="begin">
          <w:fldData xml:space="preserve">PEVuZE5vdGU+PENpdGU+PEF1dGhvcj5MdXNraW48L0F1dGhvcj48WWVhcj4yMDE2PC9ZZWFyPjxS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</w:fldData>
        </w:fldChar>
      </w:r>
      <w:r w:rsidR="00796D2F">
        <w:instrText xml:space="preserve"> ADDIN EN.CITE.DATA </w:instrText>
      </w:r>
      <w:r w:rsidR="00796D2F">
        <w:fldChar w:fldCharType="end"/>
      </w:r>
      <w:r>
        <w:fldChar w:fldCharType="separate"/>
      </w:r>
      <w:r w:rsidR="00796D2F">
        <w:rPr>
          <w:noProof/>
        </w:rPr>
        <w:t>(25)</w:t>
      </w:r>
      <w:r>
        <w:fldChar w:fldCharType="end"/>
      </w:r>
      <w:r w:rsidRPr="00F63674">
        <w:t xml:space="preserve">. Dette er vist i flere studier for pasienter opp til 65 år, mens effekten av økte daunorubicindoser er langt dårligere dokumentert for pasienter over 65 år, og en studie viste ingen sikker gevinst av økt daunorubicindose for denne aldersgruppen </w:t>
      </w:r>
      <w: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instrText xml:space="preserve"> ADDIN EN.CITE </w:instrText>
      </w:r>
      <w:r w:rsidR="00796D2F">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instrText xml:space="preserve"> ADDIN EN.CITE.DATA </w:instrText>
      </w:r>
      <w:r w:rsidR="00796D2F">
        <w:fldChar w:fldCharType="end"/>
      </w:r>
      <w:r>
        <w:fldChar w:fldCharType="separate"/>
      </w:r>
      <w:r w:rsidR="00796D2F">
        <w:rPr>
          <w:noProof/>
        </w:rPr>
        <w:t>(26)</w:t>
      </w:r>
      <w:r>
        <w:fldChar w:fldCharType="end"/>
      </w:r>
      <w:r w:rsidRPr="00F63674">
        <w:t>. En randomisert studie har vist ingen forskjell mellom dagsdoser 60 mg/m</w:t>
      </w:r>
      <w:r w:rsidRPr="00BA1277">
        <w:rPr>
          <w:rStyle w:val="THevet"/>
          <w:rFonts w:eastAsia="Calibri"/>
        </w:rPr>
        <w:t>2</w:t>
      </w:r>
      <w:r w:rsidRPr="00F63674">
        <w:t xml:space="preserve"> og 90 mg/m</w:t>
      </w:r>
      <w:r w:rsidRPr="00BA1277">
        <w:rPr>
          <w:rStyle w:val="THevet"/>
          <w:rFonts w:eastAsia="Calibri"/>
        </w:rPr>
        <w:t>2</w:t>
      </w:r>
      <w:r w:rsidRPr="00F63674">
        <w:t>, men disse pasientene fikk alle også neste kur som inneholdt daunorubicin 50 mg/m</w:t>
      </w:r>
      <w:r w:rsidRPr="00BA1277">
        <w:rPr>
          <w:rStyle w:val="THevet"/>
          <w:rFonts w:eastAsia="Calibri"/>
        </w:rPr>
        <w:t>2</w:t>
      </w:r>
      <w:r w:rsidRPr="00F63674">
        <w:t xml:space="preserve"> i tre dager </w:t>
      </w:r>
      <w:r>
        <w:fldChar w:fldCharType="begin">
          <w:fldData xml:space="preserve">PEVuZE5vdGU+PENpdGU+PEF1dGhvcj5CdXJuZXR0PC9BdXRob3I+PFllYXI+MjAxNTwvWWVhcj48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PC9mdWxsLXRpdGxlPjwvYWx0LXBlcmlvZGljYWw+PHBhZ2VzPjM4NzgtODU8L3BhZ2VzPjx2b2x1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</w:fldData>
        </w:fldChar>
      </w:r>
      <w:r w:rsidR="00796D2F">
        <w:instrText xml:space="preserve"> ADDIN EN.CITE </w:instrText>
      </w:r>
      <w:r w:rsidR="00796D2F">
        <w:fldChar w:fldCharType="begin">
          <w:fldData xml:space="preserve">PEVuZE5vdGU+PENpdGU+PEF1dGhvcj5CdXJuZXR0PC9BdXRob3I+PFllYXI+MjAxNTwvWWVhcj48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</w:fldData>
        </w:fldChar>
      </w:r>
      <w:r w:rsidR="00796D2F">
        <w:instrText xml:space="preserve"> ADDIN EN.CITE.DATA </w:instrText>
      </w:r>
      <w:r w:rsidR="00796D2F">
        <w:fldChar w:fldCharType="end"/>
      </w:r>
      <w:r>
        <w:fldChar w:fldCharType="separate"/>
      </w:r>
      <w:r w:rsidR="00796D2F">
        <w:rPr>
          <w:noProof/>
        </w:rPr>
        <w:t>(27)</w:t>
      </w:r>
      <w:r>
        <w:fldChar w:fldCharType="end"/>
      </w:r>
      <w:r w:rsidRPr="00F63674">
        <w:t>. En siste og mindre studie viste heller ingen forskjell mellom daunorubicin dagsdoser på 60 mg/m</w:t>
      </w:r>
      <w:r w:rsidRPr="00BA1277">
        <w:rPr>
          <w:rStyle w:val="THevet"/>
          <w:rFonts w:eastAsia="Calibri"/>
        </w:rPr>
        <w:t>2</w:t>
      </w:r>
      <w:r w:rsidRPr="00F63674">
        <w:t xml:space="preserve"> og 80 mg/m</w:t>
      </w:r>
      <w:r w:rsidRPr="00BA1277">
        <w:rPr>
          <w:rStyle w:val="THevet"/>
          <w:rFonts w:eastAsia="Calibri"/>
        </w:rPr>
        <w:t>2</w:t>
      </w:r>
      <w:r w:rsidRPr="00F63674">
        <w:t xml:space="preserve">, men også her inkluderte man antracyclin i konsolideringen </w:t>
      </w:r>
      <w:r>
        <w:fldChar w:fldCharType="begin">
          <w:fldData xml:space="preserve">PEVuZE5vdGU+PENpdGU+PEF1dGhvcj5WYWV6aTwvQXV0aG9yPjxZZWFyPjIwMTc8L1llYXI+PFJl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</w:fldData>
        </w:fldChar>
      </w:r>
      <w:r w:rsidR="00796D2F">
        <w:instrText xml:space="preserve"> ADDIN EN.CITE </w:instrText>
      </w:r>
      <w:r w:rsidR="00796D2F">
        <w:fldChar w:fldCharType="begin">
          <w:fldData xml:space="preserve">PEVuZE5vdGU+PENpdGU+PEF1dGhvcj5WYWV6aTwvQXV0aG9yPjxZZWFyPjIwMTc8L1llYXI+PFJl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</w:fldData>
        </w:fldChar>
      </w:r>
      <w:r w:rsidR="00796D2F">
        <w:instrText xml:space="preserve"> ADDIN EN.CITE.DATA </w:instrText>
      </w:r>
      <w:r w:rsidR="00796D2F">
        <w:fldChar w:fldCharType="end"/>
      </w:r>
      <w:r>
        <w:fldChar w:fldCharType="separate"/>
      </w:r>
      <w:r w:rsidR="00796D2F">
        <w:rPr>
          <w:noProof/>
        </w:rPr>
        <w:t>(28)</w:t>
      </w:r>
      <w:r>
        <w:fldChar w:fldCharType="end"/>
      </w:r>
      <w:r w:rsidRPr="00F63674">
        <w:t>.</w:t>
      </w:r>
    </w:p>
    <w:p w14:paraId="18FD8018" w14:textId="77777777" w:rsidR="0084549E" w:rsidRPr="00BF7230" w:rsidRDefault="0084549E" w:rsidP="0084549E">
      <w:pPr>
        <w:pStyle w:val="Brdtekst"/>
      </w:pPr>
      <w:r w:rsidRPr="00F63674">
        <w:t>En stor randomisert studie viste likeverdige resultater for daunorubicin i dagsdoser 90 mg/m</w:t>
      </w:r>
      <w:r w:rsidRPr="00BA1277">
        <w:rPr>
          <w:rStyle w:val="THevet"/>
          <w:rFonts w:eastAsia="Calibri"/>
        </w:rPr>
        <w:t>2</w:t>
      </w:r>
      <w:r w:rsidRPr="00F63674">
        <w:t xml:space="preserve"> og idarubicin 12 mg/m</w:t>
      </w:r>
      <w:r w:rsidRPr="00BA1277">
        <w:rPr>
          <w:rStyle w:val="THevet"/>
          <w:rFonts w:eastAsia="Calibri"/>
        </w:rPr>
        <w:t>2</w:t>
      </w:r>
      <w:r w:rsidRPr="00F63674">
        <w:t xml:space="preserve"> når begge medikamentene ble gitt i tre dager kombinert med cytarabin 200 mg/m</w:t>
      </w:r>
      <w:r w:rsidRPr="00BA1277">
        <w:rPr>
          <w:rStyle w:val="THevet"/>
          <w:rFonts w:eastAsia="Calibri"/>
        </w:rPr>
        <w:t>2</w:t>
      </w:r>
      <w:r w:rsidRPr="00F63674">
        <w:t xml:space="preserve">/døgn som infusjon i 7 dager </w:t>
      </w:r>
      <w:r>
        <w:fldChar w:fldCharType="begin">
          <w:fldData xml:space="preserve">PEVuZE5vdGU+PENpdGU+PEF1dGhvcj5MZWU8L0F1dGhvcj48WWVhcj4yMDE3PC9ZZWFyPjxSZWNO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aXRsZT48L3BlcmlvZGljYWw+PHBhZ2VzPjI3NTQtMjc2MzwvcGFnZXM+PHZvbHVtZT4zNTwvdm9s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</w:fldData>
        </w:fldChar>
      </w:r>
      <w:r w:rsidR="00796D2F">
        <w:instrText xml:space="preserve"> ADDIN EN.CITE </w:instrText>
      </w:r>
      <w:r w:rsidR="00796D2F">
        <w:fldChar w:fldCharType="begin">
          <w:fldData xml:space="preserve">PEVuZE5vdGU+PENpdGU+PEF1dGhvcj5MZWU8L0F1dGhvcj48WWVhcj4yMDE3PC9ZZWFyPjxSZWNO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</w:fldData>
        </w:fldChar>
      </w:r>
      <w:r w:rsidR="00796D2F">
        <w:instrText xml:space="preserve"> ADDIN EN.CITE.DATA </w:instrText>
      </w:r>
      <w:r w:rsidR="00796D2F">
        <w:fldChar w:fldCharType="end"/>
      </w:r>
      <w:r>
        <w:fldChar w:fldCharType="separate"/>
      </w:r>
      <w:r w:rsidR="00796D2F">
        <w:rPr>
          <w:noProof/>
        </w:rPr>
        <w:t>(29)</w:t>
      </w:r>
      <w:r>
        <w:fldChar w:fldCharType="end"/>
      </w:r>
      <w:r w:rsidRPr="00F63674">
        <w:t>. En annen studie gav ingen overbevisende holdepunkter for at økning av idarubicin 12 mg/m</w:t>
      </w:r>
      <w:r w:rsidRPr="00BA1277">
        <w:rPr>
          <w:rStyle w:val="THevet"/>
          <w:rFonts w:eastAsia="Calibri"/>
        </w:rPr>
        <w:t>2</w:t>
      </w:r>
      <w:r w:rsidRPr="00F63674">
        <w:t>/dag fra tre til fire dager gav bedre resultater i kombinasjon med cytarabin for pasienter i alderen 50</w:t>
      </w:r>
      <w:r>
        <w:t>–</w:t>
      </w:r>
      <w:r w:rsidRPr="00F63674">
        <w:t xml:space="preserve">70 år </w:t>
      </w:r>
      <w:r>
        <w:fldChar w:fldCharType="begin">
          <w:fldData xml:space="preserve">PEVuZE5vdGU+PENpdGU+PEF1dGhvcj5QYXV0YXM8L0F1dGhvcj48WWVhcj4yMDEwPC9ZZWFyPjxS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dGxlcz48cGVyaW9kaWNhbD48ZnVsbC10aXRsZT5KIENsaW4gT25jb2w8L2Z1bGwtdGl0bGU+PC9w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PEVuZE5vdGU+PENpdGU+PEF1dGhvcj5QYXV0YXM8L0F1dGhvcj48WWVhcj4yMDEwPC9ZZWFyPjxS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(30)</w:t>
      </w:r>
      <w:r>
        <w:fldChar w:fldCharType="end"/>
      </w:r>
      <w:r w:rsidRPr="00F63674">
        <w:t>.</w:t>
      </w:r>
    </w:p>
    <w:p w14:paraId="5027D93B" w14:textId="77777777" w:rsidR="0084549E" w:rsidRDefault="0084549E" w:rsidP="0084549E">
      <w:pPr>
        <w:pStyle w:val="Brdtekst"/>
      </w:pPr>
      <w:r w:rsidRPr="00F63674">
        <w:t xml:space="preserve">To større studier har undersøkt om forsinkelse av behandlingsstart påvirker prognosen. I den ene studien var mediantid fra diagnose til behandlingsstart 8 dager og man fant ingen effekt på prognosen </w:t>
      </w:r>
      <w:r>
        <w:fldChar w:fldCharType="begin">
          <w:fldData xml:space="preserve">PEVuZE5vdGU+PENpdGU+PEF1dGhvcj5CZXJ0b2xpPC9BdXRob3I+PFllYXI+MjAxMzwvWWVhcj48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dGxlPjwvYWx0LXBlcmlvZGljYWw+PHBhZ2VzPjI2MTgtMjY8L3BhZ2VzPjx2b2x1bWU+MTIxPC92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</w:fldData>
        </w:fldChar>
      </w:r>
      <w:r w:rsidR="00796D2F">
        <w:instrText xml:space="preserve"> ADDIN EN.CITE </w:instrText>
      </w:r>
      <w:r w:rsidR="00796D2F">
        <w:fldChar w:fldCharType="begin">
          <w:fldData xml:space="preserve">PEVuZE5vdGU+PENpdGU+PEF1dGhvcj5CZXJ0b2xpPC9BdXRob3I+PFllYXI+MjAxMzwvWWVhcj48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</w:fldData>
        </w:fldChar>
      </w:r>
      <w:r w:rsidR="00796D2F">
        <w:instrText xml:space="preserve"> ADDIN EN.CITE.DATA </w:instrText>
      </w:r>
      <w:r w:rsidR="00796D2F">
        <w:fldChar w:fldCharType="end"/>
      </w:r>
      <w:r>
        <w:fldChar w:fldCharType="separate"/>
      </w:r>
      <w:r w:rsidR="00796D2F">
        <w:rPr>
          <w:noProof/>
        </w:rPr>
        <w:t>(31)</w:t>
      </w:r>
      <w:r>
        <w:fldChar w:fldCharType="end"/>
      </w:r>
      <w:r w:rsidRPr="00F63674">
        <w:t xml:space="preserve">, i den andre studien var mediantiden 4 dager fra diagnose til behandlingsstart og man fant en dårligere overlevelse for pasienter under 60 år ved forsinket behandlingsstart ut over 4 dager </w:t>
      </w:r>
      <w:r>
        <w:fldChar w:fldCharType="begin">
          <w:fldData xml:space="preserve">PEVuZE5vdGU+PENpdGU+PEF1dGhvcj5TZWtlcmVzPC9BdXRob3I+PFllYXI+MjAwOTwvWWVhcj48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ZXl3b3JkPjMzNDE5LTQyLTAgKGV0b3Bvc2lkZSk8L2tleXdvcmQ+PGtleXdvcmQ+MjE2NzktMTQt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</w:fldData>
        </w:fldChar>
      </w:r>
      <w:r w:rsidR="00796D2F">
        <w:instrText xml:space="preserve"> ADDIN EN.CITE </w:instrText>
      </w:r>
      <w:r w:rsidR="00796D2F">
        <w:fldChar w:fldCharType="begin">
          <w:fldData xml:space="preserve">PEVuZE5vdGU+PENpdGU+PEF1dGhvcj5TZWtlcmVzPC9BdXRob3I+PFllYXI+MjAwOTwvWWVhcj48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ZXl3b3JkPjMzNDE5LTQyLTAgKGV0b3Bvc2lkZSk8L2tleXdvcmQ+PGtleXdvcmQ+MjE2NzktMTQt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</w:fldData>
        </w:fldChar>
      </w:r>
      <w:r w:rsidR="00796D2F">
        <w:instrText xml:space="preserve"> ADDIN EN.CITE.DATA </w:instrText>
      </w:r>
      <w:r w:rsidR="00796D2F">
        <w:fldChar w:fldCharType="end"/>
      </w:r>
      <w:r>
        <w:fldChar w:fldCharType="separate"/>
      </w:r>
      <w:r w:rsidR="00796D2F">
        <w:rPr>
          <w:noProof/>
        </w:rPr>
        <w:t>(32)</w:t>
      </w:r>
      <w:r>
        <w:fldChar w:fldCharType="end"/>
      </w:r>
      <w:r w:rsidRPr="00F63674">
        <w:t>.</w:t>
      </w:r>
    </w:p>
    <w:p w14:paraId="23C59556" w14:textId="77777777" w:rsidR="00245EB1" w:rsidRDefault="00245EB1" w:rsidP="0084549E">
      <w:pPr>
        <w:pStyle w:val="Brdtekst"/>
      </w:pPr>
      <w:r>
        <w:t>For behandling av pasienter med påvist FLT3-mutasjon vises til avsnitt 2.10</w:t>
      </w:r>
    </w:p>
    <w:p w14:paraId="6DFEC31B" w14:textId="77777777" w:rsidR="00702E57" w:rsidRDefault="00702E57" w:rsidP="0084549E">
      <w:pPr>
        <w:pStyle w:val="Brdtekst"/>
      </w:pPr>
      <w:r>
        <w:lastRenderedPageBreak/>
        <w:t xml:space="preserve">CPX-351 </w:t>
      </w:r>
      <w:r w:rsidR="001D4009" w:rsidRPr="00735B4C">
        <w:t xml:space="preserve">(Vyxeos liposomal) </w:t>
      </w:r>
      <w:r>
        <w:t xml:space="preserve">er en liposomal </w:t>
      </w:r>
      <w:r w:rsidR="00FE64AB">
        <w:t>formulering</w:t>
      </w:r>
      <w:r>
        <w:t xml:space="preserve"> av cytarabin og d</w:t>
      </w:r>
      <w:r w:rsidR="001D4009">
        <w:t xml:space="preserve">aunorubicin som er godkjent i behandling av terapirelatert myeloid neoplasi. I denne pasientgruppen har CPX-351 vist seg å gi en høyere andel pasienter som oppnår CR/CRi enn standard induksjonsbehandling. Grunnet akkumulasjon av liposomer i beinmarg gir CPX-351 noe høyere behandlingsrelatert mortalitet grunnet lengre aplasiperioder og større risiko for alvorlige bakterielle infeksjoner. </w:t>
      </w:r>
    </w:p>
    <w:p w14:paraId="618FCBDB" w14:textId="77777777" w:rsidR="00702E57" w:rsidRDefault="001D4009" w:rsidP="0084549E">
      <w:pPr>
        <w:pStyle w:val="Brdtekst"/>
      </w:pPr>
      <w:r w:rsidRPr="00735B4C">
        <w:t>Etter vurdering av Vyxeos liposomal i Besluttningsforum den 26.01.20 ble det besluttet å ikke innføre Vyxeos liposomal til behandling av voksne personer med nylig diagnostisert, terapirelatert akutt myelogen leukemi (t-AML) eller AML med myelodysplasirelaterte forandringer (AML-MRC).</w:t>
      </w:r>
    </w:p>
    <w:p w14:paraId="648C83DF" w14:textId="77777777" w:rsidR="001D4009" w:rsidRDefault="001D4009" w:rsidP="0084549E">
      <w:pPr>
        <w:pStyle w:val="Brdtekst"/>
      </w:pPr>
    </w:p>
    <w:p w14:paraId="7DABF0C1" w14:textId="320B59F5" w:rsidR="0084549E" w:rsidRPr="00BF7230" w:rsidRDefault="0084549E" w:rsidP="0084549E">
      <w:pPr>
        <w:pStyle w:val="Brdtekst"/>
      </w:pPr>
      <w:r w:rsidRPr="00D5687F">
        <w:rPr>
          <w:rStyle w:val="TFet"/>
        </w:rPr>
        <w:t>Gjennomføring av induksjonsbehandling</w:t>
      </w:r>
      <w:r w:rsidRPr="00D5687F">
        <w:t xml:space="preserve">. </w:t>
      </w:r>
      <w:r w:rsidR="00735B4C">
        <w:t xml:space="preserve">Det tas beinmargsaspirat på mellom </w:t>
      </w:r>
      <w:r w:rsidRPr="00F63674">
        <w:t>14</w:t>
      </w:r>
      <w:r>
        <w:t>–</w:t>
      </w:r>
      <w:r w:rsidR="00421BEC">
        <w:t>2</w:t>
      </w:r>
      <w:r w:rsidR="00067682">
        <w:t>8</w:t>
      </w:r>
      <w:r w:rsidRPr="00F63674">
        <w:t xml:space="preserve"> </w:t>
      </w:r>
      <w:r w:rsidR="00FE58B8">
        <w:t xml:space="preserve">dager </w:t>
      </w:r>
      <w:r w:rsidRPr="00F63674">
        <w:t>etter start av behandlingen</w:t>
      </w:r>
      <w:r w:rsidR="002550BB">
        <w:t>, tidspunkt er avhengig av protokoll, se under</w:t>
      </w:r>
      <w:r w:rsidRPr="00F63674">
        <w:t>. Dersom det er over 15</w:t>
      </w:r>
      <w:r>
        <w:t> </w:t>
      </w:r>
      <w:r w:rsidRPr="00F63674">
        <w:t>% blaster i beinmargsutstryket må man gi ny cytostatikaterapi. De fleste vil i dag regne at en kur som inneholder høy/intermediær dose cytarabin er beste alternativ for pasienter som ikke går i komplett remisjon etter første induksjonskur. I en slik situasjon vil man tilrå følgende alternativer:</w:t>
      </w:r>
    </w:p>
    <w:p w14:paraId="484007C9" w14:textId="77777777" w:rsidR="0084549E" w:rsidRPr="00BF7230" w:rsidRDefault="00421BEC" w:rsidP="0084549E">
      <w:pPr>
        <w:pStyle w:val="Listepunkt1"/>
      </w:pPr>
      <w:r>
        <w:t xml:space="preserve">Pågående </w:t>
      </w:r>
      <w:r w:rsidR="0084549E" w:rsidRPr="00F63674">
        <w:t>HOVON-</w:t>
      </w:r>
      <w:r w:rsidR="000A28B9">
        <w:t>protokoll</w:t>
      </w:r>
      <w:r w:rsidR="0084549E" w:rsidRPr="00F63674">
        <w:t xml:space="preserve">: </w:t>
      </w:r>
      <w:r>
        <w:t xml:space="preserve">Her er det krav om </w:t>
      </w:r>
      <w:r w:rsidR="0084549E" w:rsidRPr="00F63674">
        <w:t>beinmargsprøve</w:t>
      </w:r>
      <w:r w:rsidR="00CB2E1D">
        <w:t xml:space="preserve"> </w:t>
      </w:r>
      <w:r w:rsidR="00981A8D">
        <w:t>mellom dag</w:t>
      </w:r>
      <w:r w:rsidR="0084549E" w:rsidRPr="00F63674">
        <w:t xml:space="preserve"> 17</w:t>
      </w:r>
      <w:r w:rsidR="00981A8D">
        <w:t xml:space="preserve"> og</w:t>
      </w:r>
      <w:r>
        <w:t xml:space="preserve"> </w:t>
      </w:r>
      <w:r w:rsidR="00981A8D">
        <w:t>28</w:t>
      </w:r>
      <w:r w:rsidR="00CB2E1D">
        <w:t>, så eventuelt ukentlig frem til man har bekreftet CR</w:t>
      </w:r>
      <w:r w:rsidR="000A28B9">
        <w:t>/CRi eller mang</w:t>
      </w:r>
      <w:r w:rsidR="00CB2E1D">
        <w:t>lende respons</w:t>
      </w:r>
      <w:r w:rsidR="0084549E" w:rsidRPr="00F63674">
        <w:t>. Dersom man på dag 17 eller på et seinere tidspunkt påviser økte blaster over 15</w:t>
      </w:r>
      <w:r w:rsidR="00551652">
        <w:t xml:space="preserve"> </w:t>
      </w:r>
      <w:r w:rsidR="0084549E" w:rsidRPr="00F63674">
        <w:t>% starter man umiddelbart andre kur (se nedenfor).</w:t>
      </w:r>
    </w:p>
    <w:p w14:paraId="5B77849B" w14:textId="77777777" w:rsidR="0084549E" w:rsidRPr="00BF7230" w:rsidRDefault="0084549E" w:rsidP="0084549E">
      <w:pPr>
        <w:pStyle w:val="Listepunkt1"/>
      </w:pPr>
      <w:r w:rsidRPr="00F63674">
        <w:t>Mayer-protokollen: Behandlingen bygger på konsolidering med høydose cytarabin. Dersom man har økte blaster i beinmarg på dag 14</w:t>
      </w:r>
      <w:r>
        <w:t>–</w:t>
      </w:r>
      <w:r w:rsidRPr="00F63674">
        <w:t>17 bør man gi enten andre kur som ved HOVON-regimet (se nedenfor) eller gi kur etter FLAG-Ida (se kapitlet om resistens/tilbakefall).</w:t>
      </w:r>
    </w:p>
    <w:p w14:paraId="13271F4E" w14:textId="77777777" w:rsidR="0084549E" w:rsidRPr="00BF7230" w:rsidRDefault="0084549E" w:rsidP="00266819">
      <w:pPr>
        <w:pStyle w:val="Brdtekst0808"/>
      </w:pPr>
      <w:r w:rsidRPr="00D5687F">
        <w:rPr>
          <w:rStyle w:val="TFet"/>
        </w:rPr>
        <w:t>Dosejustering ved lever og nyresvikt</w:t>
      </w:r>
      <w:r w:rsidRPr="00D5687F">
        <w:t>.</w:t>
      </w:r>
      <w:r w:rsidRPr="00F63674">
        <w:t xml:space="preserve"> Cytarabin i doser som benyttes ved induksjonsregimene ovenfor trenger ingen justering ved lever eller nyresvikt. Det er ingen enighet om man skal justere antracyclindoser ved nyresvikt; noen store sentre gjør ikke dette mens andre justerer basert på kreatinin ved behandlingsstart:</w:t>
      </w:r>
    </w:p>
    <w:tbl>
      <w:tblPr>
        <w:tblStyle w:val="Helsedir"/>
        <w:tblW w:w="3168" w:type="pct"/>
        <w:tblLayout w:type="fixed"/>
        <w:tblLook w:val="0620" w:firstRow="1" w:lastRow="0" w:firstColumn="0" w:lastColumn="0" w:noHBand="1" w:noVBand="1"/>
      </w:tblPr>
      <w:tblGrid>
        <w:gridCol w:w="2629"/>
        <w:gridCol w:w="2755"/>
      </w:tblGrid>
      <w:tr w:rsidR="00384552" w:rsidRPr="00384552" w14:paraId="1F5D34BE" w14:textId="77777777" w:rsidTr="00384552">
        <w:trPr>
          <w:cnfStyle w:val="100000000000" w:firstRow="1" w:lastRow="0" w:firstColumn="0" w:lastColumn="0" w:oddVBand="0" w:evenVBand="0" w:oddHBand="0" w:evenHBand="0" w:firstRowFirstColumn="0" w:firstRowLastColumn="0" w:lastRowFirstColumn="0" w:lastRowLastColumn="0"/>
          <w:cantSplit/>
        </w:trPr>
        <w:tc>
          <w:tcPr>
            <w:tcW w:w="2629" w:type="dxa"/>
          </w:tcPr>
          <w:p w14:paraId="5EE8A383" w14:textId="77777777" w:rsidR="00384552" w:rsidRPr="00384552" w:rsidRDefault="00384552" w:rsidP="004A37E1">
            <w:pPr>
              <w:pStyle w:val="Tabellhode"/>
              <w:rPr>
                <w:b w:val="0"/>
                <w:bCs w:val="0"/>
                <w:lang w:val="en-US"/>
              </w:rPr>
            </w:pPr>
            <w:r w:rsidRPr="00384552">
              <w:rPr>
                <w:lang w:val="en-US"/>
              </w:rPr>
              <w:t>Anthracyclin</w:t>
            </w:r>
          </w:p>
          <w:p w14:paraId="1DD5D0ED" w14:textId="77777777" w:rsidR="00384552" w:rsidRPr="00384552" w:rsidRDefault="00384552" w:rsidP="004A37E1">
            <w:pPr>
              <w:pStyle w:val="Tabellhode"/>
              <w:rPr>
                <w:lang w:val="en-US"/>
              </w:rPr>
            </w:pPr>
            <w:r w:rsidRPr="00384552">
              <w:rPr>
                <w:lang w:val="en-US"/>
              </w:rPr>
              <w:t>S-kreatinin (mmol/L)</w:t>
            </w:r>
          </w:p>
        </w:tc>
        <w:tc>
          <w:tcPr>
            <w:tcW w:w="2755" w:type="dxa"/>
          </w:tcPr>
          <w:p w14:paraId="2EBCE300" w14:textId="77777777" w:rsidR="00384552" w:rsidRPr="00384552" w:rsidRDefault="00384552" w:rsidP="004A37E1">
            <w:pPr>
              <w:pStyle w:val="Tabellhode"/>
              <w:rPr>
                <w:lang w:val="en-US"/>
              </w:rPr>
            </w:pPr>
            <w:r w:rsidRPr="00F63674">
              <w:t>% dose</w:t>
            </w:r>
          </w:p>
        </w:tc>
      </w:tr>
      <w:tr w:rsidR="0084549E" w:rsidRPr="00F63674" w14:paraId="3A934BC3" w14:textId="77777777" w:rsidTr="00384552">
        <w:trPr>
          <w:cantSplit/>
        </w:trPr>
        <w:tc>
          <w:tcPr>
            <w:tcW w:w="2629" w:type="dxa"/>
          </w:tcPr>
          <w:p w14:paraId="55BD2A46" w14:textId="77777777" w:rsidR="0084549E" w:rsidRPr="00F63674" w:rsidRDefault="0084549E" w:rsidP="00856076">
            <w:pPr>
              <w:pStyle w:val="Tabelltekst"/>
            </w:pPr>
            <w:r w:rsidRPr="00F63674">
              <w:t>Normal kreatinin</w:t>
            </w:r>
          </w:p>
        </w:tc>
        <w:tc>
          <w:tcPr>
            <w:tcW w:w="2755" w:type="dxa"/>
          </w:tcPr>
          <w:p w14:paraId="550BA3AF" w14:textId="77777777" w:rsidR="0084549E" w:rsidRPr="00F63674" w:rsidRDefault="0084549E" w:rsidP="00856076">
            <w:pPr>
              <w:pStyle w:val="Tabelltekst"/>
            </w:pPr>
            <w:r w:rsidRPr="00F63674">
              <w:t>100</w:t>
            </w:r>
            <w:r>
              <w:t> </w:t>
            </w:r>
            <w:r w:rsidRPr="00F63674">
              <w:t>% dose</w:t>
            </w:r>
          </w:p>
        </w:tc>
      </w:tr>
      <w:tr w:rsidR="0084549E" w:rsidRPr="00F63674" w14:paraId="15EC2353" w14:textId="77777777" w:rsidTr="00384552">
        <w:trPr>
          <w:cantSplit/>
        </w:trPr>
        <w:tc>
          <w:tcPr>
            <w:tcW w:w="2629" w:type="dxa"/>
          </w:tcPr>
          <w:p w14:paraId="3FCE53DA" w14:textId="77777777" w:rsidR="0084549E" w:rsidRPr="00F63674" w:rsidRDefault="0084549E" w:rsidP="00856076">
            <w:pPr>
              <w:pStyle w:val="Tabelltekst"/>
            </w:pPr>
            <w:r w:rsidRPr="00F63674">
              <w:t>&lt;250</w:t>
            </w:r>
          </w:p>
        </w:tc>
        <w:tc>
          <w:tcPr>
            <w:tcW w:w="2755" w:type="dxa"/>
          </w:tcPr>
          <w:p w14:paraId="6973AE21" w14:textId="77777777" w:rsidR="0084549E" w:rsidRPr="00F63674" w:rsidRDefault="0084549E" w:rsidP="00856076">
            <w:pPr>
              <w:pStyle w:val="Tabelltekst"/>
            </w:pPr>
            <w:r w:rsidRPr="00F63674">
              <w:t>75</w:t>
            </w:r>
            <w:r>
              <w:t> </w:t>
            </w:r>
            <w:r w:rsidRPr="00F63674">
              <w:t>% dose</w:t>
            </w:r>
          </w:p>
        </w:tc>
      </w:tr>
      <w:tr w:rsidR="0084549E" w:rsidRPr="00F63674" w14:paraId="5932EF60" w14:textId="77777777" w:rsidTr="00384552">
        <w:trPr>
          <w:cantSplit/>
        </w:trPr>
        <w:tc>
          <w:tcPr>
            <w:tcW w:w="2629" w:type="dxa"/>
          </w:tcPr>
          <w:p w14:paraId="1F13D9E2" w14:textId="77777777" w:rsidR="0084549E" w:rsidRPr="00F63674" w:rsidRDefault="0084549E" w:rsidP="00856076">
            <w:pPr>
              <w:pStyle w:val="Tabelltekst"/>
            </w:pPr>
            <w:r w:rsidRPr="00F63674">
              <w:t>&gt;250</w:t>
            </w:r>
          </w:p>
        </w:tc>
        <w:tc>
          <w:tcPr>
            <w:tcW w:w="2755" w:type="dxa"/>
          </w:tcPr>
          <w:p w14:paraId="579A6574" w14:textId="77777777" w:rsidR="0084549E" w:rsidRPr="00F63674" w:rsidRDefault="0084549E" w:rsidP="00856076">
            <w:pPr>
              <w:pStyle w:val="Tabelltekst"/>
            </w:pPr>
            <w:r w:rsidRPr="00F63674">
              <w:t>50</w:t>
            </w:r>
            <w:r>
              <w:t> </w:t>
            </w:r>
            <w:r w:rsidRPr="00F63674">
              <w:t>% dose</w:t>
            </w:r>
          </w:p>
        </w:tc>
      </w:tr>
    </w:tbl>
    <w:p w14:paraId="121626B8" w14:textId="77777777" w:rsidR="0084549E" w:rsidRPr="00BF7230" w:rsidRDefault="0084549E" w:rsidP="00F276F2">
      <w:pPr>
        <w:pStyle w:val="Brdtekst2008"/>
      </w:pPr>
      <w:r w:rsidRPr="00F63674">
        <w:t>Ved påvirket leverfunksjon bør man vurdere å dosejustere anthracyclin etter følgende retningslinjer basert på bilirubinverdi ved behandlingsstart:</w:t>
      </w:r>
    </w:p>
    <w:tbl>
      <w:tblPr>
        <w:tblStyle w:val="Helsedir"/>
        <w:tblW w:w="3160" w:type="pct"/>
        <w:tblLayout w:type="fixed"/>
        <w:tblLook w:val="0620" w:firstRow="1" w:lastRow="0" w:firstColumn="0" w:lastColumn="0" w:noHBand="1" w:noVBand="1"/>
      </w:tblPr>
      <w:tblGrid>
        <w:gridCol w:w="2629"/>
        <w:gridCol w:w="2742"/>
      </w:tblGrid>
      <w:tr w:rsidR="00384552" w:rsidRPr="00F63674" w14:paraId="31EC0A62" w14:textId="77777777" w:rsidTr="00384552">
        <w:trPr>
          <w:cnfStyle w:val="100000000000" w:firstRow="1" w:lastRow="0" w:firstColumn="0" w:lastColumn="0" w:oddVBand="0" w:evenVBand="0" w:oddHBand="0" w:evenHBand="0" w:firstRowFirstColumn="0" w:firstRowLastColumn="0" w:lastRowFirstColumn="0" w:lastRowLastColumn="0"/>
          <w:cantSplit/>
        </w:trPr>
        <w:tc>
          <w:tcPr>
            <w:tcW w:w="2629" w:type="dxa"/>
          </w:tcPr>
          <w:p w14:paraId="76D82972" w14:textId="77777777" w:rsidR="00384552" w:rsidRPr="00384552" w:rsidRDefault="00384552" w:rsidP="004A37E1">
            <w:pPr>
              <w:pStyle w:val="Tabellhode"/>
              <w:rPr>
                <w:b w:val="0"/>
                <w:bCs w:val="0"/>
                <w:lang w:val="en-US"/>
              </w:rPr>
            </w:pPr>
            <w:r w:rsidRPr="00384552">
              <w:rPr>
                <w:lang w:val="en-US"/>
              </w:rPr>
              <w:t>S-Bilirubin (mmol/L)</w:t>
            </w:r>
          </w:p>
          <w:p w14:paraId="5DBAFAFD" w14:textId="77777777" w:rsidR="00384552" w:rsidRPr="00384552" w:rsidRDefault="00384552" w:rsidP="004A37E1">
            <w:pPr>
              <w:pStyle w:val="Tabellhode"/>
              <w:rPr>
                <w:lang w:val="en-US"/>
              </w:rPr>
            </w:pPr>
            <w:r w:rsidRPr="00384552">
              <w:rPr>
                <w:lang w:val="en-US"/>
              </w:rPr>
              <w:t>Anthracyclin</w:t>
            </w:r>
          </w:p>
        </w:tc>
        <w:tc>
          <w:tcPr>
            <w:tcW w:w="2742" w:type="dxa"/>
          </w:tcPr>
          <w:p w14:paraId="693BB06C" w14:textId="77777777" w:rsidR="00384552" w:rsidRPr="00F63674" w:rsidRDefault="00384552" w:rsidP="004A37E1">
            <w:pPr>
              <w:pStyle w:val="Tabellhode"/>
            </w:pPr>
            <w:r w:rsidRPr="00F63674">
              <w:t>% dose</w:t>
            </w:r>
          </w:p>
        </w:tc>
      </w:tr>
      <w:tr w:rsidR="0084549E" w:rsidRPr="00F63674" w14:paraId="52E54FCF" w14:textId="77777777" w:rsidTr="00384552">
        <w:trPr>
          <w:cantSplit/>
        </w:trPr>
        <w:tc>
          <w:tcPr>
            <w:tcW w:w="2629" w:type="dxa"/>
          </w:tcPr>
          <w:p w14:paraId="475721B3" w14:textId="77777777" w:rsidR="0084549E" w:rsidRPr="00F63674" w:rsidRDefault="0084549E" w:rsidP="00856076">
            <w:pPr>
              <w:pStyle w:val="Tabelltekst"/>
            </w:pPr>
            <w:r w:rsidRPr="00F63674">
              <w:t>Normal bilirubin</w:t>
            </w:r>
          </w:p>
        </w:tc>
        <w:tc>
          <w:tcPr>
            <w:tcW w:w="2742" w:type="dxa"/>
          </w:tcPr>
          <w:p w14:paraId="74B4B088" w14:textId="77777777" w:rsidR="0084549E" w:rsidRPr="00F63674" w:rsidRDefault="0084549E" w:rsidP="00856076">
            <w:pPr>
              <w:pStyle w:val="Tabelltekst"/>
            </w:pPr>
            <w:r w:rsidRPr="00F63674">
              <w:t>100</w:t>
            </w:r>
            <w:r>
              <w:t> </w:t>
            </w:r>
            <w:r w:rsidRPr="00F63674">
              <w:t>%</w:t>
            </w:r>
          </w:p>
        </w:tc>
      </w:tr>
      <w:tr w:rsidR="0084549E" w:rsidRPr="00F63674" w14:paraId="4F1C98AC" w14:textId="77777777" w:rsidTr="00384552">
        <w:trPr>
          <w:cantSplit/>
        </w:trPr>
        <w:tc>
          <w:tcPr>
            <w:tcW w:w="2629" w:type="dxa"/>
          </w:tcPr>
          <w:p w14:paraId="4233A286" w14:textId="77777777" w:rsidR="0084549E" w:rsidRPr="00F63674" w:rsidRDefault="0084549E" w:rsidP="00856076">
            <w:pPr>
              <w:pStyle w:val="Tabelltekst"/>
            </w:pPr>
            <w:r w:rsidRPr="00F63674">
              <w:t>&lt;50</w:t>
            </w:r>
          </w:p>
        </w:tc>
        <w:tc>
          <w:tcPr>
            <w:tcW w:w="2742" w:type="dxa"/>
          </w:tcPr>
          <w:p w14:paraId="51EEBEDA" w14:textId="77777777" w:rsidR="0084549E" w:rsidRPr="00F63674" w:rsidRDefault="0084549E" w:rsidP="00856076">
            <w:pPr>
              <w:pStyle w:val="Tabelltekst"/>
            </w:pPr>
            <w:r w:rsidRPr="00F63674">
              <w:t>75</w:t>
            </w:r>
            <w:r>
              <w:t> </w:t>
            </w:r>
            <w:r w:rsidRPr="00F63674">
              <w:t>%</w:t>
            </w:r>
          </w:p>
        </w:tc>
      </w:tr>
      <w:tr w:rsidR="0084549E" w:rsidRPr="00F63674" w14:paraId="0B06FFAF" w14:textId="77777777" w:rsidTr="00384552">
        <w:trPr>
          <w:cantSplit/>
        </w:trPr>
        <w:tc>
          <w:tcPr>
            <w:tcW w:w="2629" w:type="dxa"/>
          </w:tcPr>
          <w:p w14:paraId="1719D268" w14:textId="77777777" w:rsidR="0084549E" w:rsidRPr="00F63674" w:rsidRDefault="0084549E" w:rsidP="00856076">
            <w:pPr>
              <w:pStyle w:val="Tabelltekst"/>
            </w:pPr>
            <w:r w:rsidRPr="00F63674">
              <w:t>&gt;50</w:t>
            </w:r>
          </w:p>
        </w:tc>
        <w:tc>
          <w:tcPr>
            <w:tcW w:w="2742" w:type="dxa"/>
          </w:tcPr>
          <w:p w14:paraId="54A9A40A" w14:textId="77777777" w:rsidR="0084549E" w:rsidRPr="00F63674" w:rsidRDefault="0084549E" w:rsidP="00856076">
            <w:pPr>
              <w:pStyle w:val="Tabelltekst"/>
            </w:pPr>
            <w:r w:rsidRPr="00F63674">
              <w:t>50</w:t>
            </w:r>
            <w:r>
              <w:t> </w:t>
            </w:r>
            <w:r w:rsidRPr="00F63674">
              <w:t>%</w:t>
            </w:r>
          </w:p>
        </w:tc>
      </w:tr>
    </w:tbl>
    <w:p w14:paraId="268B8D34" w14:textId="77777777" w:rsidR="0084549E" w:rsidRDefault="0084549E" w:rsidP="00F276F2">
      <w:pPr>
        <w:pStyle w:val="Brdtekst2008"/>
      </w:pPr>
      <w:r w:rsidRPr="00F63674">
        <w:lastRenderedPageBreak/>
        <w:t>Det må understrekes at flere HOVON studier har hatt som et krav at estimert GFR skal være over 60 for at pasientene skulle kunne inkluderes.</w:t>
      </w:r>
    </w:p>
    <w:p w14:paraId="52B4D94F" w14:textId="77777777" w:rsidR="00981A8D" w:rsidRDefault="00981A8D" w:rsidP="00F276F2">
      <w:pPr>
        <w:pStyle w:val="Brdtekst2008"/>
      </w:pPr>
    </w:p>
    <w:p w14:paraId="7F01883B" w14:textId="77777777" w:rsidR="00981A8D" w:rsidRPr="00735B4C" w:rsidRDefault="00981A8D" w:rsidP="00F276F2">
      <w:pPr>
        <w:pStyle w:val="Brdtekst2008"/>
        <w:rPr>
          <w:b/>
        </w:rPr>
      </w:pPr>
      <w:r w:rsidRPr="00735B4C">
        <w:rPr>
          <w:b/>
        </w:rPr>
        <w:t>Behandling ved Akutt udifferensiert leukemi (AUL)</w:t>
      </w:r>
      <w:r>
        <w:rPr>
          <w:b/>
        </w:rPr>
        <w:t xml:space="preserve"> og </w:t>
      </w:r>
      <w:r w:rsidRPr="00D5687F">
        <w:rPr>
          <w:rStyle w:val="TFet"/>
        </w:rPr>
        <w:t>akutt leukemi med blandet fenotype (mixed phenotype acute leukemia, MPAL</w:t>
      </w:r>
      <w:r w:rsidRPr="00D5687F">
        <w:t>).</w:t>
      </w:r>
    </w:p>
    <w:p w14:paraId="78D44C25" w14:textId="77777777" w:rsidR="00981A8D" w:rsidRPr="00BF7230" w:rsidRDefault="00981A8D" w:rsidP="00F276F2">
      <w:pPr>
        <w:pStyle w:val="Brdtekst2008"/>
      </w:pPr>
      <w:r>
        <w:t xml:space="preserve">Det er ingen konsensus om hva som er </w:t>
      </w:r>
      <w:r w:rsidR="000A28B9">
        <w:t>optimal</w:t>
      </w:r>
      <w:r>
        <w:t xml:space="preserve"> behandling for MPAL og AUL. </w:t>
      </w:r>
      <w:r w:rsidR="00E42F47">
        <w:t xml:space="preserve">Data </w:t>
      </w:r>
      <w:r w:rsidR="000A28B9">
        <w:t>fra observasjonelle</w:t>
      </w:r>
      <w:r w:rsidR="00E42F47">
        <w:t xml:space="preserve"> studier viser høyere andel komplette </w:t>
      </w:r>
      <w:r w:rsidR="000A28B9">
        <w:t>remisjoner</w:t>
      </w:r>
      <w:r w:rsidR="00E42F47">
        <w:t xml:space="preserve"> etter ALL behandling enn AML behandling. For pasienter med påvist translokasjon </w:t>
      </w:r>
      <w:r w:rsidR="00E42F47" w:rsidRPr="00F63674">
        <w:t xml:space="preserve">MPAL med t(9;22)(q34.1;q11.2); </w:t>
      </w:r>
      <w:r w:rsidR="00E42F47" w:rsidRPr="00355466">
        <w:rPr>
          <w:rStyle w:val="TKursiv"/>
        </w:rPr>
        <w:t>BCR-ABL1</w:t>
      </w:r>
      <w:r w:rsidR="00E42F47">
        <w:rPr>
          <w:rStyle w:val="TKursiv"/>
        </w:rPr>
        <w:t xml:space="preserve"> anbefales behandling med Hyper-CVAD med tillegg av tyrosinkinasehemmer. For pasienter uten </w:t>
      </w:r>
      <w:r w:rsidR="00E42F47" w:rsidRPr="00F63674">
        <w:t xml:space="preserve">t(9;22)(q34.1;q11.2); </w:t>
      </w:r>
      <w:r w:rsidR="00E42F47" w:rsidRPr="00355466">
        <w:rPr>
          <w:rStyle w:val="TKursiv"/>
        </w:rPr>
        <w:t>BCR-ABL1</w:t>
      </w:r>
      <w:r w:rsidR="00E42F47">
        <w:rPr>
          <w:rStyle w:val="TKursiv"/>
        </w:rPr>
        <w:t xml:space="preserve"> anbefales induksjonsbehandling </w:t>
      </w:r>
      <w:r w:rsidR="00E42F47" w:rsidRPr="00384552">
        <w:t xml:space="preserve">som beskrevet i </w:t>
      </w:r>
      <w:r w:rsidR="00E42F47">
        <w:t xml:space="preserve">kapittel </w:t>
      </w:r>
      <w:r w:rsidR="00E42F47" w:rsidRPr="00384552">
        <w:t>om ALL</w:t>
      </w:r>
      <w:r w:rsidR="00E42F47">
        <w:t>.</w:t>
      </w:r>
    </w:p>
    <w:tbl>
      <w:tblPr>
        <w:tblStyle w:val="Helsedirtekstboks"/>
        <w:tblW w:w="8504" w:type="dxa"/>
        <w:tblLayout w:type="fixed"/>
        <w:tblLook w:val="0480" w:firstRow="0" w:lastRow="0" w:firstColumn="1" w:lastColumn="0" w:noHBand="0" w:noVBand="1"/>
      </w:tblPr>
      <w:tblGrid>
        <w:gridCol w:w="8504"/>
      </w:tblGrid>
      <w:tr w:rsidR="00384552" w:rsidRPr="00384552" w14:paraId="0107AE6A" w14:textId="77777777" w:rsidTr="00384552">
        <w:tc>
          <w:tcPr>
            <w:tcW w:w="8504" w:type="dxa"/>
          </w:tcPr>
          <w:p w14:paraId="037A2C71" w14:textId="77777777" w:rsidR="00384552" w:rsidRPr="00384552" w:rsidRDefault="00384552">
            <w:pPr>
              <w:pStyle w:val="Boks"/>
            </w:pPr>
            <w:r w:rsidRPr="00384552">
              <w:fldChar w:fldCharType="begin">
                <w:fldData xml:space="preserve">PEVuZE5vdGU+PENpdGU+PEF1dGhvcj5Xb2xhY2g8L0F1dGhvcj48WWVhcj4yMDE1PC9ZZWFyPjxS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</w:fldData>
              </w:fldChar>
            </w:r>
            <w:r w:rsidR="00796D2F">
              <w:instrText xml:space="preserve"> ADDIN EN.CITE </w:instrText>
            </w:r>
            <w:r w:rsidR="00796D2F">
              <w:fldChar w:fldCharType="begin">
                <w:fldData xml:space="preserve">PEVuZE5vdGU+PENpdGU+PEF1dGhvcj5Xb2xhY2g8L0F1dGhvcj48WWVhcj4yMDE1PC9ZZWFyPjxS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</w:fldData>
              </w:fldChar>
            </w:r>
            <w:r w:rsidR="00796D2F">
              <w:instrText xml:space="preserve"> ADDIN EN.CITE.DATA </w:instrText>
            </w:r>
            <w:r w:rsidR="00796D2F">
              <w:fldChar w:fldCharType="end"/>
            </w:r>
            <w:r w:rsidRPr="00384552">
              <w:fldChar w:fldCharType="separate"/>
            </w:r>
            <w:r w:rsidR="00796D2F">
              <w:rPr>
                <w:noProof/>
              </w:rPr>
              <w:t>(20;21)</w:t>
            </w:r>
            <w:r w:rsidRPr="00384552">
              <w:fldChar w:fldCharType="end"/>
            </w:r>
          </w:p>
        </w:tc>
      </w:tr>
    </w:tbl>
    <w:p w14:paraId="1EBAD74D" w14:textId="77777777" w:rsidR="0084549E" w:rsidRPr="00E44C11" w:rsidRDefault="0084549E" w:rsidP="0084549E">
      <w:pPr>
        <w:pStyle w:val="Overskriftunr3"/>
        <w:rPr>
          <w:lang w:val="nb-NO"/>
        </w:rPr>
      </w:pPr>
      <w:r w:rsidRPr="00E44C11">
        <w:rPr>
          <w:lang w:val="nb-NO"/>
        </w:rPr>
        <w:t>Inklusjon av et tredje medikament i induksjonsbehandlingen?</w:t>
      </w:r>
    </w:p>
    <w:p w14:paraId="00E260B2" w14:textId="77777777" w:rsidR="0084549E" w:rsidRPr="00BF7230" w:rsidRDefault="0084549E" w:rsidP="0084549E">
      <w:pPr>
        <w:pStyle w:val="Brdtekst"/>
      </w:pPr>
      <w:r w:rsidRPr="00F63674">
        <w:t xml:space="preserve">Midostaurin kan bli aktuelt å vurdere som et tredje medikament i induksjonsbehandlingen hos pasienter med Flt3-ITD og som ikke er aktuelle for stamcelletransplantasjon; medikamentet bør i så fall brukes som del av et helhetlig behandlingsopplegg </w:t>
      </w:r>
      <w:r>
        <w:fldChar w:fldCharType="begin">
          <w:fldData xml:space="preserve">PEVuZE5vdGU+PENpdGU+PEF1dGhvcj5TdG9uZTwvQXV0aG9yPjxZZWFyPjIwMTc8L1llYXI+PFJl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</w:fldData>
        </w:fldChar>
      </w:r>
      <w:r w:rsidR="00796D2F">
        <w:instrText xml:space="preserve"> ADDIN EN.CITE </w:instrText>
      </w:r>
      <w:r w:rsidR="00796D2F">
        <w:fldChar w:fldCharType="begin">
          <w:fldData xml:space="preserve">PEVuZE5vdGU+PENpdGU+PEF1dGhvcj5TdG9uZTwvQXV0aG9yPjxZZWFyPjIwMTc8L1llYXI+PFJl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</w:fldData>
        </w:fldChar>
      </w:r>
      <w:r w:rsidR="00796D2F">
        <w:instrText xml:space="preserve"> ADDIN EN.CITE.DATA </w:instrText>
      </w:r>
      <w:r w:rsidR="00796D2F">
        <w:fldChar w:fldCharType="end"/>
      </w:r>
      <w:r>
        <w:fldChar w:fldCharType="separate"/>
      </w:r>
      <w:r w:rsidR="00796D2F">
        <w:rPr>
          <w:noProof/>
        </w:rPr>
        <w:t>(33)</w:t>
      </w:r>
      <w:r>
        <w:fldChar w:fldCharType="end"/>
      </w:r>
      <w:r w:rsidRPr="00F63674">
        <w:t>. Gemtuzumab kan også bli aktuelt spesielt for pasienter med CD33</w:t>
      </w:r>
      <w:r w:rsidRPr="00BA1277">
        <w:rPr>
          <w:rStyle w:val="THevet"/>
          <w:rFonts w:eastAsia="Calibri"/>
        </w:rPr>
        <w:t>+</w:t>
      </w:r>
      <w:r w:rsidRPr="00F63674">
        <w:t xml:space="preserve"> AML celler og lav eller intermediær risiko der man vet</w:t>
      </w:r>
      <w:r>
        <w:t xml:space="preserve"> </w:t>
      </w:r>
      <w:r w:rsidRPr="00F63674">
        <w:t xml:space="preserve">at stamcelletransplantasjon ikke vil være aktuelt i første remisjon </w:t>
      </w:r>
      <w:r>
        <w:fldChar w:fldCharType="begin">
          <w:fldData xml:space="preserve">PEVuZE5vdGU+PENpdGU+PEF1dGhvcj5IaWxsczwvQXV0aG9yPjxZZWFyPjIwMTQ8L1llYXI+PFJl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PC9hYmJyLTE+PC9hbHQtcGVyaW9kaWNhbD48cGFnZXM+OTg2LTk2PC9wYWdlcz48dm9sdW1lPjE1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</w:fldData>
        </w:fldChar>
      </w:r>
      <w:r w:rsidR="00796D2F">
        <w:instrText xml:space="preserve"> ADDIN EN.CITE </w:instrText>
      </w:r>
      <w:r w:rsidR="00796D2F">
        <w:fldChar w:fldCharType="begin">
          <w:fldData xml:space="preserve">PEVuZE5vdGU+PENpdGU+PEF1dGhvcj5IaWxsczwvQXV0aG9yPjxZZWFyPjIwMTQ8L1llYXI+PFJl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</w:fldData>
        </w:fldChar>
      </w:r>
      <w:r w:rsidR="00796D2F">
        <w:instrText xml:space="preserve"> ADDIN EN.CITE.DATA </w:instrText>
      </w:r>
      <w:r w:rsidR="00796D2F">
        <w:fldChar w:fldCharType="end"/>
      </w:r>
      <w:r>
        <w:fldChar w:fldCharType="separate"/>
      </w:r>
      <w:r w:rsidR="00796D2F">
        <w:rPr>
          <w:noProof/>
        </w:rPr>
        <w:t>(34)</w:t>
      </w:r>
      <w:r>
        <w:fldChar w:fldCharType="end"/>
      </w:r>
      <w:r w:rsidRPr="00F63674">
        <w:t>.</w:t>
      </w:r>
    </w:p>
    <w:tbl>
      <w:tblPr>
        <w:tblStyle w:val="Helsedirtekstboks"/>
        <w:tblW w:w="8504" w:type="dxa"/>
        <w:tblLayout w:type="fixed"/>
        <w:tblLook w:val="0480" w:firstRow="0" w:lastRow="0" w:firstColumn="1" w:lastColumn="0" w:noHBand="0" w:noVBand="1"/>
      </w:tblPr>
      <w:tblGrid>
        <w:gridCol w:w="8504"/>
      </w:tblGrid>
      <w:tr w:rsidR="00384552" w:rsidRPr="00384552" w14:paraId="47283816" w14:textId="77777777" w:rsidTr="00384552">
        <w:tc>
          <w:tcPr>
            <w:tcW w:w="8504" w:type="dxa"/>
          </w:tcPr>
          <w:p w14:paraId="07A442BB" w14:textId="77777777" w:rsidR="00384552" w:rsidRPr="00384552" w:rsidRDefault="00384552" w:rsidP="00E15783">
            <w:pPr>
              <w:pStyle w:val="Bokstittel1"/>
            </w:pPr>
            <w:r w:rsidRPr="00384552">
              <w:t>Anbefaling</w:t>
            </w:r>
          </w:p>
          <w:p w14:paraId="43A0A24A" w14:textId="77777777" w:rsidR="00384552" w:rsidRPr="00384552" w:rsidRDefault="00384552" w:rsidP="00E15783">
            <w:pPr>
              <w:pStyle w:val="Boks"/>
            </w:pPr>
            <w:r w:rsidRPr="00384552">
              <w:t>Man tilrår følgende for intensiv induksjonsbehandling:</w:t>
            </w:r>
          </w:p>
          <w:p w14:paraId="047ECDDF" w14:textId="77777777" w:rsidR="00384552" w:rsidRPr="00384552" w:rsidRDefault="00384552" w:rsidP="00E15783">
            <w:pPr>
              <w:pStyle w:val="Bokslistepunkt1"/>
            </w:pPr>
            <w:r w:rsidRPr="00384552">
              <w:t>Ved induksjonsbehandling hos pasienter opp til 65 år skal gis daunorubicin ≥60</w:t>
            </w:r>
            <w:r>
              <w:t> </w:t>
            </w:r>
            <w:r w:rsidRPr="00384552">
              <w:t>mg/m</w:t>
            </w:r>
            <w:r w:rsidRPr="00384552">
              <w:rPr>
                <w:rStyle w:val="THevet"/>
              </w:rPr>
              <w:t>2</w:t>
            </w:r>
            <w:r w:rsidRPr="00384552">
              <w:t>/d. Anbefalingen er daunorubicin 90 mg/m</w:t>
            </w:r>
            <w:r w:rsidRPr="00384552">
              <w:rPr>
                <w:rStyle w:val="THevet"/>
              </w:rPr>
              <w:t>2</w:t>
            </w:r>
            <w:r w:rsidRPr="00384552">
              <w:t xml:space="preserve"> daglig i 3 dager eller idarubicin 12</w:t>
            </w:r>
            <w:r>
              <w:t> </w:t>
            </w:r>
            <w:r w:rsidRPr="00384552">
              <w:t>mg/m</w:t>
            </w:r>
            <w:r w:rsidRPr="00384552">
              <w:rPr>
                <w:rStyle w:val="THevet"/>
              </w:rPr>
              <w:t>2</w:t>
            </w:r>
            <w:r w:rsidRPr="00384552">
              <w:t xml:space="preserve"> daglig i 3 dager, begge kombinert med cytarabin 200 mg/m</w:t>
            </w:r>
            <w:r w:rsidRPr="00384552">
              <w:rPr>
                <w:rStyle w:val="THevet"/>
              </w:rPr>
              <w:t>2</w:t>
            </w:r>
            <w:r w:rsidRPr="00384552">
              <w:t xml:space="preserve"> kroppsoverflate/døgn som kontinuerlig døgninfusjon i 7 døgn.</w:t>
            </w:r>
          </w:p>
          <w:p w14:paraId="0FACA773" w14:textId="77777777" w:rsidR="00384552" w:rsidRPr="00384552" w:rsidRDefault="00384552" w:rsidP="00E15783">
            <w:pPr>
              <w:pStyle w:val="Bokslistepunkt1"/>
            </w:pPr>
            <w:r w:rsidRPr="00384552">
              <w:t>Induksjonsbehandling hos pasienter i alderen 66–80 år etter individuell vurdering er daunorubicin 60 mg/m</w:t>
            </w:r>
            <w:r w:rsidRPr="00384552">
              <w:rPr>
                <w:rStyle w:val="THevet"/>
              </w:rPr>
              <w:t>2</w:t>
            </w:r>
            <w:r w:rsidRPr="00384552">
              <w:t>/dag i 3 dager og cytarabin 200 mg/m</w:t>
            </w:r>
            <w:r w:rsidRPr="00384552">
              <w:rPr>
                <w:rStyle w:val="THevet"/>
              </w:rPr>
              <w:t>2</w:t>
            </w:r>
            <w:r w:rsidRPr="00384552">
              <w:t>/dag i 7 døgn.</w:t>
            </w:r>
          </w:p>
          <w:p w14:paraId="6DA0AC88" w14:textId="77777777" w:rsidR="00384552" w:rsidRDefault="00384552" w:rsidP="00E15783">
            <w:pPr>
              <w:pStyle w:val="Bokslistepunkt1"/>
            </w:pPr>
            <w:r w:rsidRPr="00384552">
              <w:t>Induksjonsbehandling bør startes så snart som mulig og senest 5 døgn etter at leukemi-diagnosen er stilt.</w:t>
            </w:r>
          </w:p>
          <w:p w14:paraId="4807E1BB" w14:textId="77777777" w:rsidR="00702E57" w:rsidRDefault="00702E57" w:rsidP="000A28B9">
            <w:pPr>
              <w:pStyle w:val="Bokslistepunkt1"/>
            </w:pPr>
            <w:r>
              <w:t>H</w:t>
            </w:r>
            <w:r w:rsidR="001D4009">
              <w:t xml:space="preserve">os pasienter over 65 år med påvist CBF AML (inv((16)(p13q22)/t(16;16)(p13q22) eller t(8;21)(q22;q22), kan man vurdere tillegg av </w:t>
            </w:r>
            <w:r w:rsidR="000A28B9" w:rsidRPr="000A28B9">
              <w:t>gemtuzumab ozogamicin</w:t>
            </w:r>
            <w:r w:rsidR="001D4009">
              <w:t>.</w:t>
            </w:r>
          </w:p>
          <w:p w14:paraId="716B9461" w14:textId="77777777" w:rsidR="005D4A18" w:rsidRPr="00384552" w:rsidRDefault="005D4A18" w:rsidP="000A28B9">
            <w:pPr>
              <w:pStyle w:val="Bokslistepunkt1"/>
            </w:pPr>
            <w:r>
              <w:t>For pasienter med FLT3-ITD og FLT3-TKD mutasjon anbefales tillegg av midostuarin til induksjonsbehandlingen. Midostaurin 50mg x2 gis da som da dag 8 til 21, se avsnitt XXX for konsolidereningsbehandling ved FLT3 mutert AML</w:t>
            </w:r>
          </w:p>
        </w:tc>
      </w:tr>
    </w:tbl>
    <w:p w14:paraId="6CFC7EBA" w14:textId="77777777" w:rsidR="0084549E" w:rsidRPr="00BF7230" w:rsidRDefault="0084549E" w:rsidP="0084549E">
      <w:pPr>
        <w:pStyle w:val="Overskrift2"/>
      </w:pPr>
      <w:bookmarkStart w:id="112" w:name="_Toc536537268"/>
      <w:bookmarkStart w:id="113" w:name="_Toc41414629"/>
      <w:r>
        <w:lastRenderedPageBreak/>
        <w:t>Konsoliderende AML terapi etter oppnådd komplett remisjon</w:t>
      </w:r>
      <w:bookmarkEnd w:id="112"/>
      <w:bookmarkEnd w:id="113"/>
    </w:p>
    <w:p w14:paraId="2D96A480" w14:textId="77777777" w:rsidR="00497DAF" w:rsidRDefault="0084549E" w:rsidP="0084549E">
      <w:pPr>
        <w:pStyle w:val="Brdtekst"/>
      </w:pPr>
      <w:r w:rsidRPr="00D5687F">
        <w:rPr>
          <w:rStyle w:val="TFet"/>
        </w:rPr>
        <w:t>Generelle retningslinjer</w:t>
      </w:r>
      <w:r w:rsidRPr="00D5687F">
        <w:t xml:space="preserve">. </w:t>
      </w:r>
      <w:r w:rsidRPr="00F63674">
        <w:t>Man bør så langt mulig velge et helhetlig regime med veldokumen</w:t>
      </w:r>
      <w:r w:rsidR="001B1424">
        <w:softHyphen/>
      </w:r>
      <w:r w:rsidRPr="00F63674">
        <w:t>tert effekt og toksisitet og ikke en individuell sammensetning av enkeltkurer.</w:t>
      </w:r>
      <w:r w:rsidR="00497DAF">
        <w:t xml:space="preserve"> I praksis betyr det behandlinger en av følgende alterantiver</w:t>
      </w:r>
    </w:p>
    <w:p w14:paraId="073190F4" w14:textId="77777777" w:rsidR="00497DAF" w:rsidRDefault="00497DAF" w:rsidP="00497DAF">
      <w:pPr>
        <w:pStyle w:val="Brdtekst"/>
        <w:ind w:firstLine="709"/>
      </w:pPr>
      <w:r>
        <w:t xml:space="preserve">1. Hovon/SAKK protokoll </w:t>
      </w:r>
    </w:p>
    <w:p w14:paraId="13929AF0" w14:textId="77777777" w:rsidR="00497DAF" w:rsidRDefault="00245EB1" w:rsidP="00497DAF">
      <w:pPr>
        <w:pStyle w:val="Brdtekst"/>
        <w:ind w:firstLine="709"/>
      </w:pPr>
      <w:r>
        <w:t>2. Meyer protokoll</w:t>
      </w:r>
      <w:r w:rsidR="0084549E" w:rsidRPr="00F63674">
        <w:t xml:space="preserve"> </w:t>
      </w:r>
    </w:p>
    <w:p w14:paraId="7A4EA8CC" w14:textId="77777777" w:rsidR="00497DAF" w:rsidRDefault="00497DAF" w:rsidP="00497DAF">
      <w:pPr>
        <w:pStyle w:val="Brdtekst"/>
        <w:ind w:firstLine="709"/>
      </w:pPr>
    </w:p>
    <w:p w14:paraId="36AEA27B" w14:textId="77777777" w:rsidR="00497DAF" w:rsidRDefault="0084549E" w:rsidP="0084549E">
      <w:pPr>
        <w:pStyle w:val="Brdtekst"/>
      </w:pPr>
      <w:r w:rsidRPr="00F63674">
        <w:t>Begrunnede individuelle tilpasninger kan likevel bli nødvendige spesielt hos eldre pasienter samt pasienter med tilbakefall uten mulighet for kurasjon (se eget kapittel). Pasienter opp til 70</w:t>
      </w:r>
      <w:r>
        <w:t>–</w:t>
      </w:r>
      <w:r w:rsidRPr="00F63674">
        <w:t xml:space="preserve">75 år skal vurderes med tanke på allogen stamcelletransplantasjon, og det er viktig at man velger et regime der de prognostiske parametrene er best mulig dokumentert og utprøvd i en pasientgruppe som er relevant for den enkelte pasient. </w:t>
      </w:r>
    </w:p>
    <w:p w14:paraId="649C12A3" w14:textId="77777777" w:rsidR="0084549E" w:rsidRPr="00BF7230" w:rsidRDefault="0084549E" w:rsidP="0084549E">
      <w:pPr>
        <w:pStyle w:val="Brdtekst"/>
      </w:pPr>
      <w:r w:rsidRPr="00F63674">
        <w:t>Bruk av MRD undersøkelser blir drøftet i et eget kapittel; prøver tas før induksjon og etter andre kur.</w:t>
      </w:r>
    </w:p>
    <w:p w14:paraId="5283DBC5" w14:textId="77777777" w:rsidR="00245EB1" w:rsidRPr="00245EB1" w:rsidRDefault="00C851F3" w:rsidP="0084549E">
      <w:pPr>
        <w:pStyle w:val="Brdtekst"/>
      </w:pPr>
      <w:r>
        <w:t>For pasienter med påvist FLT3-ITD mutasjon vises til eget avsnitt.</w:t>
      </w:r>
    </w:p>
    <w:p w14:paraId="2792E544" w14:textId="77777777" w:rsidR="00373375" w:rsidRDefault="00497DAF" w:rsidP="0084549E">
      <w:pPr>
        <w:pStyle w:val="Brdtekst"/>
      </w:pPr>
      <w:r w:rsidRPr="00497DAF">
        <w:rPr>
          <w:rFonts w:asciiTheme="majorHAnsi" w:eastAsia="Times New Roman" w:hAnsiTheme="majorHAnsi"/>
          <w:b/>
          <w:bCs/>
          <w:sz w:val="26"/>
        </w:rPr>
        <w:t>K</w:t>
      </w:r>
      <w:r w:rsidR="0084549E" w:rsidRPr="00497DAF">
        <w:rPr>
          <w:rFonts w:asciiTheme="majorHAnsi" w:eastAsia="Times New Roman" w:hAnsiTheme="majorHAnsi"/>
          <w:b/>
          <w:bCs/>
          <w:sz w:val="26"/>
        </w:rPr>
        <w:t>onsolidering etter HOVON</w:t>
      </w:r>
      <w:r w:rsidRPr="00497DAF">
        <w:rPr>
          <w:rFonts w:asciiTheme="majorHAnsi" w:eastAsia="Times New Roman" w:hAnsiTheme="majorHAnsi"/>
          <w:b/>
          <w:bCs/>
          <w:sz w:val="26"/>
        </w:rPr>
        <w:t>/SAKK</w:t>
      </w:r>
      <w:r w:rsidR="0084549E" w:rsidRPr="00497DAF">
        <w:rPr>
          <w:rFonts w:asciiTheme="majorHAnsi" w:eastAsia="Times New Roman" w:hAnsiTheme="majorHAnsi" w:cs="Times New Roman"/>
          <w:b/>
          <w:bCs/>
          <w:sz w:val="26"/>
        </w:rPr>
        <w:t>.</w:t>
      </w:r>
    </w:p>
    <w:p w14:paraId="49722D3B" w14:textId="560DF075" w:rsidR="00373375" w:rsidRDefault="008D3075" w:rsidP="00373375">
      <w:pPr>
        <w:pStyle w:val="Brdtekst"/>
      </w:pPr>
      <w:r>
        <w:t>Ved HOVON/SAKK protokoll får alle pasienter etter induksjo</w:t>
      </w:r>
      <w:r w:rsidR="00280C4B">
        <w:t>ns</w:t>
      </w:r>
      <w:r>
        <w:t xml:space="preserve">behandlingen Induksjonskur nr 2. På bakgrunn av cytogenetikk, MRD og komorbiditet besluttes det </w:t>
      </w:r>
      <w:r w:rsidR="00B80DBD">
        <w:t xml:space="preserve">da om pasienten behandles med enten </w:t>
      </w:r>
      <w:r w:rsidR="00B80DBD" w:rsidRPr="00F63674">
        <w:rPr>
          <w:lang w:val="da-DK"/>
        </w:rPr>
        <w:t>kombinasjonskur med mitoksantron og etoposid</w:t>
      </w:r>
      <w:r w:rsidR="00B80DBD">
        <w:rPr>
          <w:lang w:val="da-DK"/>
        </w:rPr>
        <w:t>, autolog stamcelletranplantasjon eller allogen stamcelletransplantsjon.</w:t>
      </w:r>
    </w:p>
    <w:p w14:paraId="3C3E0DDF" w14:textId="77777777" w:rsidR="00373375" w:rsidRPr="00BF7230" w:rsidRDefault="00373375" w:rsidP="00373375">
      <w:pPr>
        <w:pStyle w:val="Overskriftunr5"/>
      </w:pPr>
      <w:r w:rsidRPr="00F63674">
        <w:t xml:space="preserve">Gruppen med </w:t>
      </w:r>
      <w:r w:rsidRPr="0020240F">
        <w:rPr>
          <w:rStyle w:val="TUnderstrek"/>
        </w:rPr>
        <w:t>god prognose</w:t>
      </w:r>
    </w:p>
    <w:p w14:paraId="33A6EAE5" w14:textId="77777777" w:rsidR="00373375" w:rsidRPr="00BF7230" w:rsidRDefault="00373375" w:rsidP="00373375">
      <w:pPr>
        <w:pStyle w:val="Listepunkt1"/>
      </w:pPr>
      <w:r w:rsidRPr="00F63674">
        <w:rPr>
          <w:lang w:val="da-DK"/>
        </w:rPr>
        <w:t xml:space="preserve">HMAS-behandling, kondisjonering med </w:t>
      </w:r>
      <w:r w:rsidRPr="00F63674">
        <w:rPr>
          <w:bCs/>
          <w:lang w:val="da-DK"/>
        </w:rPr>
        <w:t>busulfan og cyklofosfamid.</w:t>
      </w:r>
    </w:p>
    <w:p w14:paraId="258E2697" w14:textId="77777777" w:rsidR="00373375" w:rsidRPr="00BF7230" w:rsidRDefault="00373375" w:rsidP="00373375">
      <w:pPr>
        <w:pStyle w:val="Listepunkt1"/>
      </w:pPr>
      <w:r w:rsidRPr="00F63674">
        <w:rPr>
          <w:lang w:val="da-DK"/>
        </w:rPr>
        <w:t xml:space="preserve">Dersom ikke HMAS er mulig gir man </w:t>
      </w:r>
      <w:r w:rsidR="00161B64">
        <w:rPr>
          <w:lang w:val="da-DK"/>
        </w:rPr>
        <w:t xml:space="preserve">kur nr 3; </w:t>
      </w:r>
      <w:r w:rsidRPr="00F63674">
        <w:rPr>
          <w:lang w:val="da-DK"/>
        </w:rPr>
        <w:t>kombinasjonskur med mitoksantron 10 mg/m</w:t>
      </w:r>
      <w:r w:rsidRPr="00BA1277">
        <w:rPr>
          <w:rStyle w:val="THevet"/>
        </w:rPr>
        <w:t>2</w:t>
      </w:r>
      <w:r w:rsidRPr="00F63674">
        <w:rPr>
          <w:lang w:val="da-DK"/>
        </w:rPr>
        <w:t>/dag for dag 1</w:t>
      </w:r>
      <w:r>
        <w:rPr>
          <w:lang w:val="da-DK"/>
        </w:rPr>
        <w:t>–</w:t>
      </w:r>
      <w:r w:rsidRPr="00F63674">
        <w:rPr>
          <w:lang w:val="da-DK"/>
        </w:rPr>
        <w:t>5 og etoposid 100 mg/m</w:t>
      </w:r>
      <w:r w:rsidRPr="00BA1277">
        <w:rPr>
          <w:rStyle w:val="THevet"/>
        </w:rPr>
        <w:t>2</w:t>
      </w:r>
      <w:r w:rsidRPr="00F63674">
        <w:rPr>
          <w:lang w:val="da-DK"/>
        </w:rPr>
        <w:t>/dag for dag 1</w:t>
      </w:r>
      <w:r>
        <w:rPr>
          <w:lang w:val="da-DK"/>
        </w:rPr>
        <w:t>–</w:t>
      </w:r>
      <w:r w:rsidRPr="00F63674">
        <w:rPr>
          <w:lang w:val="da-DK"/>
        </w:rPr>
        <w:t>5.</w:t>
      </w:r>
    </w:p>
    <w:p w14:paraId="596B28B3" w14:textId="77777777" w:rsidR="00373375" w:rsidRDefault="00373375" w:rsidP="00373375">
      <w:pPr>
        <w:pStyle w:val="Overskriftunr5"/>
        <w:rPr>
          <w:rStyle w:val="TUnderstrek"/>
        </w:rPr>
      </w:pPr>
      <w:r w:rsidRPr="00F63674">
        <w:t xml:space="preserve">Gruppene med </w:t>
      </w:r>
      <w:r w:rsidRPr="0020240F">
        <w:rPr>
          <w:rStyle w:val="TUnderstrek"/>
        </w:rPr>
        <w:t xml:space="preserve">intermediær, </w:t>
      </w:r>
    </w:p>
    <w:p w14:paraId="7F053D8E" w14:textId="77777777" w:rsidR="00373375" w:rsidRDefault="00373375" w:rsidP="00373375">
      <w:pPr>
        <w:pStyle w:val="Listepunkt1"/>
      </w:pPr>
      <w:r w:rsidRPr="00F63674">
        <w:t>Allogen stamcelletransplantasjon med familie- eller ubeslektet giver anbefales så sant mulig (se eget kapittel om allotransplantasjon).</w:t>
      </w:r>
    </w:p>
    <w:p w14:paraId="07176B53" w14:textId="77777777" w:rsidR="00373375" w:rsidRPr="00BF7230" w:rsidRDefault="00373375" w:rsidP="00373375">
      <w:pPr>
        <w:pStyle w:val="Listepunkt1"/>
      </w:pPr>
      <w:r w:rsidRPr="00F63674">
        <w:t>Dersom ikke allotransplantasjon gir man HMAS</w:t>
      </w:r>
      <w:r w:rsidR="00B80DBD">
        <w:t>-behandling</w:t>
      </w:r>
      <w:r w:rsidRPr="00F63674">
        <w:t>.</w:t>
      </w:r>
    </w:p>
    <w:p w14:paraId="287CF0A6" w14:textId="77777777" w:rsidR="00373375" w:rsidRDefault="00373375" w:rsidP="00373375">
      <w:pPr>
        <w:pStyle w:val="Listepunkt1"/>
      </w:pPr>
      <w:r w:rsidRPr="00F63674">
        <w:t>Dersom heller ikke HMAS er mulig gir man som en tredje kur mitoksantron + etoposid slik som det er beskrevet ovenfor for pasienter med god prognose.</w:t>
      </w:r>
    </w:p>
    <w:p w14:paraId="5C28CB32" w14:textId="77777777" w:rsidR="00373375" w:rsidRPr="00BF7230" w:rsidRDefault="00373375" w:rsidP="00373375">
      <w:pPr>
        <w:pStyle w:val="Overskriftunr5"/>
      </w:pPr>
      <w:r>
        <w:rPr>
          <w:rStyle w:val="TUnderstrek"/>
        </w:rPr>
        <w:t xml:space="preserve">Gruppen med </w:t>
      </w:r>
      <w:r w:rsidRPr="0020240F">
        <w:rPr>
          <w:rStyle w:val="TUnderstrek"/>
        </w:rPr>
        <w:t>dårlig prognose</w:t>
      </w:r>
    </w:p>
    <w:p w14:paraId="24083487" w14:textId="77777777" w:rsidR="00373375" w:rsidRDefault="00373375" w:rsidP="00373375">
      <w:pPr>
        <w:pStyle w:val="Listepunkt1"/>
      </w:pPr>
      <w:r w:rsidRPr="00F63674">
        <w:t>Allogen stamcelletransplantasjon med familie- eller ubeslektet giver anbefales så sant mulig (se eget kapittel om allotransplantasjon).</w:t>
      </w:r>
    </w:p>
    <w:p w14:paraId="69D3E014" w14:textId="77777777" w:rsidR="00373375" w:rsidRPr="00BF7230" w:rsidRDefault="00373375" w:rsidP="00373375">
      <w:pPr>
        <w:pStyle w:val="Listepunkt1"/>
      </w:pPr>
      <w:r w:rsidRPr="00F63674">
        <w:t>Dersom ikke allotransplantasjon gir man HMAS-behandling (se avsnitt ovenfor).</w:t>
      </w:r>
    </w:p>
    <w:p w14:paraId="00485296" w14:textId="77777777" w:rsidR="00373375" w:rsidRDefault="00373375" w:rsidP="00373375">
      <w:pPr>
        <w:pStyle w:val="Listepunkt1"/>
      </w:pPr>
      <w:r w:rsidRPr="00F63674">
        <w:t>Dersom heller ikke HMAS er mulig gir man som en tredje kur mitoksantron + etoposid slik som det er beskrevet ovenfor for pasienter med god prognose.</w:t>
      </w:r>
    </w:p>
    <w:p w14:paraId="7194E682" w14:textId="77777777" w:rsidR="00373375" w:rsidRDefault="00373375" w:rsidP="0084549E">
      <w:pPr>
        <w:pStyle w:val="Brdtekst"/>
      </w:pPr>
    </w:p>
    <w:p w14:paraId="785BF4E6" w14:textId="77777777" w:rsidR="0084549E" w:rsidRPr="00BF7230" w:rsidRDefault="0084549E" w:rsidP="0084549E">
      <w:pPr>
        <w:pStyle w:val="Brdtekst"/>
      </w:pPr>
      <w:r w:rsidRPr="00F63674">
        <w:lastRenderedPageBreak/>
        <w:t xml:space="preserve">Pasienter som tilhører gruppen med relativt gunstig prognose er vanligvis ikke kandidater for allogen stamcelletransplantasjon i første remisjon. Pasienter som er kandidater for allotransplantasjon og har donor bør transplanteres så raskt som mulig etter oppnådd full remisjon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t xml:space="preserve">. Dette bør skje slik at pasienten slipper å få mer enn 1–2 konsoliderende cytostatikakurer for å unngå at toksiske effekter bygger på seg </w:t>
      </w:r>
      <w:r>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UmVjTnVtPjI3NDwvUmVjTnVtPjxEaXNwbGF5VGV4dD4oMTcpPC9EaXNwbGF5VGV4dD48cmVjb3Jk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</w:fldData>
        </w:fldChar>
      </w:r>
      <w:r w:rsidR="00796D2F">
        <w:instrText xml:space="preserve"> ADDIN EN.CITE.DATA </w:instrText>
      </w:r>
      <w:r w:rsidR="00796D2F">
        <w:fldChar w:fldCharType="end"/>
      </w:r>
      <w:r>
        <w:fldChar w:fldCharType="separate"/>
      </w:r>
      <w:r w:rsidR="00796D2F">
        <w:rPr>
          <w:noProof/>
        </w:rPr>
        <w:t>(17)</w:t>
      </w:r>
      <w:r>
        <w:fldChar w:fldCharType="end"/>
      </w:r>
      <w:r w:rsidRPr="00F63674">
        <w:rPr>
          <w:noProof/>
        </w:rPr>
        <w:t>.</w:t>
      </w:r>
      <w:r w:rsidR="00A35665">
        <w:rPr>
          <w:noProof/>
        </w:rPr>
        <w:t xml:space="preserve"> Til pasienter som i god prognosegruppe uten uttalt komorbiditet anbefales autolog stamcelletransplantsjon. </w:t>
      </w:r>
    </w:p>
    <w:p w14:paraId="7ACF0487" w14:textId="77777777" w:rsidR="0084549E" w:rsidRPr="00BF7230" w:rsidRDefault="0084549E" w:rsidP="00384552">
      <w:pPr>
        <w:pStyle w:val="Brdtekst0000"/>
        <w:keepNext/>
      </w:pPr>
      <w:r w:rsidRPr="0020240F">
        <w:rPr>
          <w:rStyle w:val="TFet"/>
        </w:rPr>
        <w:t>Første kur</w:t>
      </w:r>
      <w:r w:rsidRPr="00F63674">
        <w:t xml:space="preserve"> HOVON regime:</w:t>
      </w:r>
    </w:p>
    <w:p w14:paraId="72ED9B50" w14:textId="77777777" w:rsidR="00A35665" w:rsidRPr="00373375" w:rsidRDefault="0084549E" w:rsidP="002550BB">
      <w:pPr>
        <w:pStyle w:val="Brdtekst0800"/>
        <w:rPr>
          <w:rStyle w:val="TFet"/>
          <w:lang w:val="nb-NO"/>
        </w:rPr>
      </w:pPr>
      <w:r w:rsidRPr="00245EB1">
        <w:rPr>
          <w:rStyle w:val="TKursiv"/>
          <w:lang w:val="nb-NO"/>
        </w:rPr>
        <w:t>Induksjon 1</w:t>
      </w:r>
      <w:r w:rsidRPr="00245EB1">
        <w:rPr>
          <w:lang w:val="nb-NO"/>
        </w:rPr>
        <w:t>: Idarubicin kombinert med cytarabin, se avsnitt om induksjonsterapi.</w:t>
      </w:r>
    </w:p>
    <w:p w14:paraId="206C3809" w14:textId="77777777" w:rsidR="00735B4C" w:rsidRDefault="00735B4C" w:rsidP="00735B4C">
      <w:pPr>
        <w:pStyle w:val="Brdtekst20000"/>
        <w:ind w:left="0"/>
        <w:rPr>
          <w:rStyle w:val="TFet"/>
        </w:rPr>
      </w:pPr>
    </w:p>
    <w:p w14:paraId="72AE815D" w14:textId="6A83587B" w:rsidR="0084549E" w:rsidRPr="00BF7230" w:rsidRDefault="0084549E" w:rsidP="00384552">
      <w:pPr>
        <w:pStyle w:val="Brdtekst0000holdmedneste"/>
      </w:pPr>
      <w:r w:rsidRPr="0020240F">
        <w:rPr>
          <w:rStyle w:val="TFet"/>
        </w:rPr>
        <w:t>Andre kur</w:t>
      </w:r>
      <w:r w:rsidRPr="00F63674">
        <w:t xml:space="preserve"> HOVON regime</w:t>
      </w:r>
      <w:r w:rsidR="00735B4C">
        <w:t xml:space="preserve"> er</w:t>
      </w:r>
      <w:r w:rsidRPr="00F63674">
        <w:t>:</w:t>
      </w:r>
    </w:p>
    <w:p w14:paraId="2BA5D3A8" w14:textId="77777777" w:rsidR="00A35665" w:rsidRDefault="00735B4C" w:rsidP="00384552">
      <w:pPr>
        <w:pStyle w:val="Brdtekst0000"/>
        <w:keepNext/>
        <w:rPr>
          <w:rStyle w:val="TKursiv"/>
        </w:rPr>
      </w:pPr>
      <w:r>
        <w:rPr>
          <w:rStyle w:val="TKursiv"/>
        </w:rPr>
        <w:t>For p</w:t>
      </w:r>
      <w:r w:rsidR="00A35665">
        <w:rPr>
          <w:rStyle w:val="TKursiv"/>
        </w:rPr>
        <w:t>ersoner under 60 år:</w:t>
      </w:r>
    </w:p>
    <w:p w14:paraId="13B5AC13" w14:textId="79D3BC87" w:rsidR="00735B4C" w:rsidRDefault="00735B4C" w:rsidP="00384552">
      <w:pPr>
        <w:pStyle w:val="Brdtekst0000"/>
        <w:keepNext/>
        <w:rPr>
          <w:rStyle w:val="TKursiv"/>
        </w:rPr>
      </w:pPr>
      <w:r>
        <w:rPr>
          <w:rStyle w:val="TKursiv"/>
        </w:rPr>
        <w:t>Ett av følgende to regimer, begge regimer er b</w:t>
      </w:r>
      <w:r w:rsidR="00280C4B">
        <w:rPr>
          <w:rStyle w:val="TKursiv"/>
        </w:rPr>
        <w:t>r</w:t>
      </w:r>
      <w:r>
        <w:rPr>
          <w:rStyle w:val="TKursiv"/>
        </w:rPr>
        <w:t>ukt i hovon studier, regime med dunorubicin er det som brukes i aktuelle Hovon studier:</w:t>
      </w:r>
    </w:p>
    <w:p w14:paraId="3B9718CA" w14:textId="77777777" w:rsidR="0084549E" w:rsidRPr="00384552" w:rsidRDefault="00735B4C" w:rsidP="00384552">
      <w:pPr>
        <w:pStyle w:val="Brdtekst0000"/>
        <w:keepNext/>
      </w:pPr>
      <w:r>
        <w:rPr>
          <w:rStyle w:val="TKursiv"/>
        </w:rPr>
        <w:tab/>
      </w:r>
      <w:r w:rsidR="0084549E" w:rsidRPr="00384552">
        <w:rPr>
          <w:rStyle w:val="TKursiv"/>
        </w:rPr>
        <w:t>Konsolidering 1/Induksjon 2 (ad modum HOVON 102) gis med:</w:t>
      </w:r>
    </w:p>
    <w:p w14:paraId="2E9EC697" w14:textId="77777777" w:rsidR="0084549E" w:rsidRPr="00BF7230" w:rsidRDefault="0084549E" w:rsidP="00384552">
      <w:pPr>
        <w:pStyle w:val="Brdtekst20000"/>
      </w:pPr>
      <w:r w:rsidRPr="00F63674">
        <w:t>Amsakrin 120 mg/m</w:t>
      </w:r>
      <w:r w:rsidRPr="00BA1277">
        <w:rPr>
          <w:rStyle w:val="THevet"/>
          <w:rFonts w:eastAsia="Calibri"/>
        </w:rPr>
        <w:t>2</w:t>
      </w:r>
      <w:r w:rsidRPr="00F63674">
        <w:t xml:space="preserve"> dag 4</w:t>
      </w:r>
      <w:r>
        <w:t>–</w:t>
      </w:r>
      <w:r w:rsidRPr="00F63674">
        <w:t>6</w:t>
      </w:r>
    </w:p>
    <w:p w14:paraId="1C355417" w14:textId="77777777" w:rsidR="0084549E" w:rsidRDefault="0084549E" w:rsidP="00384552">
      <w:pPr>
        <w:pStyle w:val="Brdtekst20000"/>
      </w:pPr>
      <w:r w:rsidRPr="00F63674">
        <w:t>Cytarabin 1 g/m</w:t>
      </w:r>
      <w:r w:rsidRPr="00BA1277">
        <w:rPr>
          <w:rStyle w:val="THevet"/>
          <w:rFonts w:eastAsia="Calibri"/>
        </w:rPr>
        <w:t>2</w:t>
      </w:r>
      <w:r w:rsidRPr="00F63674">
        <w:t xml:space="preserve"> x 2 dag 1</w:t>
      </w:r>
      <w:r>
        <w:t>–</w:t>
      </w:r>
      <w:r w:rsidRPr="00F63674">
        <w:t>6 (totalt 12 doser over 6 påfølgende dager)</w:t>
      </w:r>
    </w:p>
    <w:p w14:paraId="44E7C9E7" w14:textId="77777777" w:rsidR="00A35665" w:rsidRDefault="00A35665" w:rsidP="005D4A18">
      <w:pPr>
        <w:pStyle w:val="Brdtekst20000"/>
        <w:ind w:left="0"/>
      </w:pPr>
    </w:p>
    <w:p w14:paraId="0B396AB4" w14:textId="77777777" w:rsidR="00A35665" w:rsidRPr="00BF7230" w:rsidRDefault="00A35665" w:rsidP="005D4A18">
      <w:pPr>
        <w:pStyle w:val="Brdtekst20000"/>
        <w:ind w:left="0" w:firstLine="340"/>
      </w:pPr>
      <w:r>
        <w:t>eller</w:t>
      </w:r>
    </w:p>
    <w:p w14:paraId="34BF2F51" w14:textId="77777777" w:rsidR="0084549E" w:rsidRPr="00231DF6" w:rsidRDefault="0084549E" w:rsidP="00735B4C">
      <w:pPr>
        <w:pStyle w:val="Brdtekst0800"/>
        <w:ind w:firstLine="340"/>
        <w:rPr>
          <w:rStyle w:val="TKursiv"/>
          <w:lang w:val="nb-NO"/>
        </w:rPr>
      </w:pPr>
      <w:r w:rsidRPr="00231DF6">
        <w:rPr>
          <w:rStyle w:val="TKursiv"/>
          <w:lang w:val="nb-NO"/>
        </w:rPr>
        <w:t>Konsolidering 1/Induksjon 2 (ad modum HOVON 132) gis alternativt som:</w:t>
      </w:r>
    </w:p>
    <w:p w14:paraId="25870B8C" w14:textId="77777777" w:rsidR="0084549E" w:rsidRPr="00BF7230" w:rsidRDefault="0084549E" w:rsidP="00384552">
      <w:pPr>
        <w:pStyle w:val="Brdtekst20000"/>
      </w:pPr>
      <w:r w:rsidRPr="00F63674">
        <w:t>Daunorubicin 60 mg/m</w:t>
      </w:r>
      <w:r w:rsidRPr="00BA1277">
        <w:rPr>
          <w:rStyle w:val="THevet"/>
          <w:rFonts w:eastAsia="Calibri"/>
        </w:rPr>
        <w:t>2</w:t>
      </w:r>
      <w:r w:rsidRPr="00F63674">
        <w:t xml:space="preserve"> dag 1</w:t>
      </w:r>
      <w:r w:rsidR="00F62206">
        <w:t xml:space="preserve"> til</w:t>
      </w:r>
      <w:r w:rsidRPr="00F63674">
        <w:t xml:space="preserve"> </w:t>
      </w:r>
      <w:r w:rsidR="00F62206">
        <w:t>3</w:t>
      </w:r>
    </w:p>
    <w:p w14:paraId="48D2BA86" w14:textId="77777777" w:rsidR="0084549E" w:rsidRPr="00BF7230" w:rsidRDefault="0084549E" w:rsidP="00384552">
      <w:pPr>
        <w:pStyle w:val="Brdtekst20000"/>
      </w:pPr>
      <w:r w:rsidRPr="00F63674">
        <w:t>Cytarabin 1 g/m</w:t>
      </w:r>
      <w:r w:rsidRPr="00BA1277">
        <w:rPr>
          <w:rStyle w:val="THevet"/>
          <w:rFonts w:eastAsia="Calibri"/>
        </w:rPr>
        <w:t>2</w:t>
      </w:r>
      <w:r w:rsidRPr="00F63674">
        <w:t xml:space="preserve"> x 2 dag 1</w:t>
      </w:r>
      <w:r>
        <w:t>–</w:t>
      </w:r>
      <w:r w:rsidRPr="00F63674">
        <w:t>6 (totalt 12 doser over 6 påfølgende dager).</w:t>
      </w:r>
    </w:p>
    <w:p w14:paraId="574A7727" w14:textId="77777777" w:rsidR="00A35665" w:rsidRDefault="00735B4C" w:rsidP="005D4A18">
      <w:pPr>
        <w:pStyle w:val="Brdtekst20808"/>
        <w:ind w:left="0"/>
      </w:pPr>
      <w:r>
        <w:t>For p</w:t>
      </w:r>
      <w:r w:rsidR="00F81B06">
        <w:t xml:space="preserve">ersoner 60 til 65 </w:t>
      </w:r>
      <w:r w:rsidR="00A35665">
        <w:t>år</w:t>
      </w:r>
      <w:r>
        <w:t xml:space="preserve"> gis:</w:t>
      </w:r>
    </w:p>
    <w:p w14:paraId="5EC9F027" w14:textId="77777777" w:rsidR="00A35665" w:rsidRPr="00BF7230" w:rsidRDefault="00A35665" w:rsidP="00A35665">
      <w:pPr>
        <w:pStyle w:val="Brdtekst20000"/>
      </w:pPr>
      <w:r w:rsidRPr="00F63674">
        <w:t>Cytarabin 1 g/m</w:t>
      </w:r>
      <w:r w:rsidRPr="00BA1277">
        <w:rPr>
          <w:rStyle w:val="THevet"/>
          <w:rFonts w:eastAsia="Calibri"/>
        </w:rPr>
        <w:t>2</w:t>
      </w:r>
      <w:r w:rsidRPr="00F63674">
        <w:t xml:space="preserve"> x 2 dag 1</w:t>
      </w:r>
      <w:r>
        <w:t>–</w:t>
      </w:r>
      <w:r w:rsidRPr="00F63674">
        <w:t>6 (totalt 12 doser over 6 påfølgende dager).</w:t>
      </w:r>
    </w:p>
    <w:p w14:paraId="040EF1F8" w14:textId="77777777" w:rsidR="00A35665" w:rsidRDefault="00A35665" w:rsidP="00C64FC0">
      <w:pPr>
        <w:pStyle w:val="Brdtekst20808"/>
      </w:pPr>
    </w:p>
    <w:p w14:paraId="4C657CDA" w14:textId="77777777" w:rsidR="0084549E" w:rsidRPr="00C64FC0" w:rsidRDefault="0084549E" w:rsidP="00735B4C">
      <w:pPr>
        <w:pStyle w:val="Brdtekst20808"/>
        <w:ind w:left="0"/>
      </w:pPr>
      <w:r w:rsidRPr="00F63674">
        <w:t>Andre kur</w:t>
      </w:r>
      <w:r w:rsidRPr="00D5687F">
        <w:t xml:space="preserve"> </w:t>
      </w:r>
      <w:r w:rsidRPr="00F63674">
        <w:t>gis så snart som mulig hvis det er mer enn 15</w:t>
      </w:r>
      <w:r>
        <w:t> </w:t>
      </w:r>
      <w:r w:rsidRPr="00F63674">
        <w:t xml:space="preserve">% blaster i beinmargsutstryk på dag 17 etter start av induksjonsbehandling. </w:t>
      </w:r>
      <w:r w:rsidRPr="00C64FC0">
        <w:t>Samme kur gis også ved blasttall under 15 %, men da gis kuren først etter hematopoietisk regenerasjon med platetall &gt;100 x 10</w:t>
      </w:r>
      <w:r w:rsidRPr="00C64FC0">
        <w:rPr>
          <w:rStyle w:val="THevet"/>
          <w:rFonts w:eastAsia="Calibri"/>
        </w:rPr>
        <w:t>9</w:t>
      </w:r>
      <w:r w:rsidRPr="00C64FC0">
        <w:t>/L og nøytrofile &gt;1.0</w:t>
      </w:r>
      <w:r w:rsidR="00C64FC0">
        <w:t> </w:t>
      </w:r>
      <w:r w:rsidRPr="00C64FC0">
        <w:t>x</w:t>
      </w:r>
      <w:r w:rsidR="00C64FC0" w:rsidRPr="00C64FC0">
        <w:t> </w:t>
      </w:r>
      <w:r w:rsidRPr="00C64FC0">
        <w:t>10</w:t>
      </w:r>
      <w:r w:rsidRPr="00C64FC0">
        <w:rPr>
          <w:rStyle w:val="THevet"/>
          <w:rFonts w:eastAsia="Calibri"/>
        </w:rPr>
        <w:t>9</w:t>
      </w:r>
      <w:r w:rsidRPr="00C64FC0">
        <w:t>/L.</w:t>
      </w:r>
    </w:p>
    <w:p w14:paraId="6C739527" w14:textId="77777777" w:rsidR="0084549E" w:rsidRPr="00BF7230" w:rsidRDefault="0084549E" w:rsidP="00735B4C">
      <w:pPr>
        <w:pStyle w:val="Brdtekst2"/>
        <w:ind w:left="0"/>
      </w:pPr>
      <w:r w:rsidRPr="00F63674">
        <w:t xml:space="preserve">Andre kur etterfølges av </w:t>
      </w:r>
      <w:r w:rsidRPr="0020240F">
        <w:rPr>
          <w:rStyle w:val="TUnderstrek"/>
        </w:rPr>
        <w:t>G-CSF som stamcellemobilisering</w:t>
      </w:r>
      <w:r w:rsidRPr="00F63674">
        <w:t xml:space="preserve"> før høsting og kryopreservering av stamcellegraft med unntak av pasienter som man allerede vet skal til allotransplantasjon i første remisjon.</w:t>
      </w:r>
    </w:p>
    <w:p w14:paraId="292DF0D5" w14:textId="3BC0821B" w:rsidR="0084549E" w:rsidRPr="00BF7230" w:rsidRDefault="0084549E" w:rsidP="00735B4C">
      <w:pPr>
        <w:pStyle w:val="Brdtekst2"/>
        <w:ind w:left="0"/>
      </w:pPr>
      <w:r w:rsidRPr="00F63674">
        <w:t xml:space="preserve">I samsvar med HOVON 132 </w:t>
      </w:r>
      <w:r w:rsidR="00EC57D1">
        <w:t>anbefales</w:t>
      </w:r>
      <w:r w:rsidRPr="00F63674">
        <w:t xml:space="preserve"> pasienter i god prognosegruppe høydose-behandling med autolog stamcellestøtte (HMAS)-behandling dersom dette lar seg gjennomføre </w:t>
      </w:r>
      <w:r>
        <w:fldChar w:fldCharType="begin">
          <w:fldData xml:space="preserve">PEVuZE5vdGU+PENpdGU+PEF1dGhvcj5WZWxsZW5nYTwvQXV0aG9yPjxZZWFyPjIwMTE8L1llYXI+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</w:fldData>
        </w:fldChar>
      </w:r>
      <w:r w:rsidR="00796D2F">
        <w:instrText xml:space="preserve"> ADDIN EN.CITE </w:instrText>
      </w:r>
      <w:r w:rsidR="00796D2F">
        <w:fldChar w:fldCharType="begin">
          <w:fldData xml:space="preserve">PEVuZE5vdGU+PENpdGU+PEF1dGhvcj5WZWxsZW5nYTwvQXV0aG9yPjxZZWFyPjIwMTE8L1llYXI+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</w:fldData>
        </w:fldChar>
      </w:r>
      <w:r w:rsidR="00796D2F">
        <w:instrText xml:space="preserve"> ADDIN EN.CITE.DATA </w:instrText>
      </w:r>
      <w:r w:rsidR="00796D2F">
        <w:fldChar w:fldCharType="end"/>
      </w:r>
      <w:r>
        <w:fldChar w:fldCharType="separate"/>
      </w:r>
      <w:r w:rsidR="00796D2F">
        <w:rPr>
          <w:noProof/>
        </w:rPr>
        <w:t>(35)</w:t>
      </w:r>
      <w:r>
        <w:fldChar w:fldCharType="end"/>
      </w:r>
      <w:r w:rsidRPr="00F63674">
        <w:t>. Pasienter i god prognosegruppe</w:t>
      </w:r>
      <w:r w:rsidR="00EC57D1">
        <w:t xml:space="preserve"> som anses ikke å tåle HMAS</w:t>
      </w:r>
      <w:r w:rsidRPr="00F63674">
        <w:t xml:space="preserve"> får konsoliderende behandling med kur 3 som inneholder mitoksantron og etoposid (se neste avsnitt).</w:t>
      </w:r>
    </w:p>
    <w:p w14:paraId="627CD200" w14:textId="77777777" w:rsidR="0084549E" w:rsidRPr="00BF7230" w:rsidRDefault="0084549E" w:rsidP="0084549E">
      <w:pPr>
        <w:pStyle w:val="Brdtekst"/>
      </w:pPr>
      <w:r w:rsidRPr="0020240F">
        <w:rPr>
          <w:rStyle w:val="TFet"/>
        </w:rPr>
        <w:t>Tredje kur</w:t>
      </w:r>
      <w:r w:rsidRPr="00F63674">
        <w:t xml:space="preserve"> </w:t>
      </w:r>
      <w:r w:rsidR="00161B64">
        <w:t>3: F</w:t>
      </w:r>
      <w:r w:rsidR="00B80DBD">
        <w:t>or pasienter ikke aktuellt for HMAS eller allogen stamcelletransplantasjon gies som følger</w:t>
      </w:r>
      <w:r w:rsidRPr="00F63674">
        <w:t>.</w:t>
      </w:r>
    </w:p>
    <w:p w14:paraId="699133CC" w14:textId="77777777" w:rsidR="005D4A18" w:rsidRDefault="00161B64" w:rsidP="00161B64">
      <w:pPr>
        <w:pStyle w:val="Brdtekst2"/>
        <w:ind w:left="0" w:firstLine="709"/>
      </w:pPr>
      <w:r>
        <w:t>Mitoksantron 10 mg/m2 /dag for dag 1–5 og etoposid 100 mg/m2 /dag for dag 1–5.</w:t>
      </w:r>
    </w:p>
    <w:p w14:paraId="027D053C" w14:textId="77777777" w:rsidR="005D4A18" w:rsidRPr="00BF7230" w:rsidRDefault="005D4A18" w:rsidP="005D4A18">
      <w:pPr>
        <w:pStyle w:val="Listepunkt1"/>
        <w:numPr>
          <w:ilvl w:val="0"/>
          <w:numId w:val="0"/>
        </w:numPr>
        <w:ind w:left="340" w:hanging="340"/>
      </w:pPr>
    </w:p>
    <w:p w14:paraId="113E8666" w14:textId="77777777" w:rsidR="0084549E" w:rsidRPr="00E44C11" w:rsidRDefault="00497DAF" w:rsidP="0084549E">
      <w:pPr>
        <w:pStyle w:val="Overskriftunr3"/>
        <w:rPr>
          <w:lang w:val="nb-NO"/>
        </w:rPr>
      </w:pPr>
      <w:r>
        <w:rPr>
          <w:lang w:val="nb-NO"/>
        </w:rPr>
        <w:lastRenderedPageBreak/>
        <w:t>K</w:t>
      </w:r>
      <w:r w:rsidR="0084549E" w:rsidRPr="00E44C11">
        <w:rPr>
          <w:lang w:val="nb-NO"/>
        </w:rPr>
        <w:t>onsolidering etter Mayer-protokollen med høydose cytarabin i gjentatte kurer.</w:t>
      </w:r>
      <w:r>
        <w:rPr>
          <w:lang w:val="nb-NO"/>
        </w:rPr>
        <w:t xml:space="preserve"> Alder til og med 60 år.</w:t>
      </w:r>
    </w:p>
    <w:p w14:paraId="26B6A1FE" w14:textId="77777777" w:rsidR="002550BB" w:rsidRDefault="002550BB" w:rsidP="0084549E">
      <w:pPr>
        <w:pStyle w:val="Brdtekst"/>
      </w:pPr>
    </w:p>
    <w:p w14:paraId="47715AD3" w14:textId="02C58177" w:rsidR="008D3075" w:rsidRDefault="002550BB" w:rsidP="0084549E">
      <w:pPr>
        <w:pStyle w:val="Brdtekst"/>
      </w:pPr>
      <w:r>
        <w:t xml:space="preserve">Konsoliderende behandling med Meyer protokoll kan benyttes hos pasienter i god risikogruppe, eller </w:t>
      </w:r>
      <w:r w:rsidR="008D3075">
        <w:t xml:space="preserve">til pasienter i andre risikogrupper som man mener ikke er kandidat for allogen stamcelletransplantsjon. </w:t>
      </w:r>
      <w:r w:rsidR="00161B64">
        <w:t>Pasienter med funksjonsklasse 3 og 4 ved diagnose ble ikke inkludert i HOVON p</w:t>
      </w:r>
      <w:r w:rsidR="006843BC">
        <w:t>rotokollene og for p</w:t>
      </w:r>
      <w:r w:rsidR="00161B64">
        <w:t xml:space="preserve">asienter </w:t>
      </w:r>
      <w:r w:rsidR="004141F0">
        <w:t xml:space="preserve">med </w:t>
      </w:r>
      <w:r w:rsidR="00161B64">
        <w:t>alvorlig sykdomsmanifestjon og</w:t>
      </w:r>
      <w:r w:rsidR="006843BC">
        <w:t>/ eller redusert organfunksjon med god prognose eller som ikke er kandidat for allogen stamcelletransplantasjon har Meyer protokollene vært et godt alternativ.</w:t>
      </w:r>
    </w:p>
    <w:p w14:paraId="62B62A6A" w14:textId="77777777" w:rsidR="0084549E" w:rsidRPr="00BF7230" w:rsidRDefault="0084549E" w:rsidP="0084549E">
      <w:pPr>
        <w:pStyle w:val="Brdtekst"/>
      </w:pPr>
      <w:r w:rsidRPr="00F63674">
        <w:t>Dette regimet bygger på Mayer et al. sin studie der man benyttet induksjonskur basert på daunorubicin pluss cytarabin og med gjentatte kurer med høydose cytarabin (HDAC, 3</w:t>
      </w:r>
      <w:r w:rsidR="00460411">
        <w:t> </w:t>
      </w:r>
      <w:r w:rsidRPr="00F63674">
        <w:t>g/m</w:t>
      </w:r>
      <w:r w:rsidRPr="00BA1277">
        <w:rPr>
          <w:rStyle w:val="THevet"/>
          <w:rFonts w:eastAsia="Calibri"/>
        </w:rPr>
        <w:t>2</w:t>
      </w:r>
      <w:r w:rsidRPr="00F63674">
        <w:t xml:space="preserve">/dose) som konsolidering </w:t>
      </w:r>
      <w:r>
        <w:fldChar w:fldCharType="begin">
          <w:fldData xml:space="preserve">PEVuZE5vdGU+PENpdGU+PEF1dGhvcj5NYXllcjwvQXV0aG9yPjxZZWFyPjE5OTQ8L1llYXI+PFJl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ZXl3b3JkPkFkb2xlc2NlbnQ8L2tleXdvcmQ+PGtleXdvcmQ+QWR1bHQ8L2tleXdvcmQ+PGtleXdv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</w:fldData>
        </w:fldChar>
      </w:r>
      <w:r w:rsidR="00796D2F">
        <w:instrText xml:space="preserve"> ADDIN EN.CITE </w:instrText>
      </w:r>
      <w:r w:rsidR="00796D2F">
        <w:fldChar w:fldCharType="begin">
          <w:fldData xml:space="preserve">PEVuZE5vdGU+PENpdGU+PEF1dGhvcj5NYXllcjwvQXV0aG9yPjxZZWFyPjE5OTQ8L1llYXI+PFJl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</w:fldData>
        </w:fldChar>
      </w:r>
      <w:r w:rsidR="00796D2F">
        <w:instrText xml:space="preserve"> ADDIN EN.CITE.DATA </w:instrText>
      </w:r>
      <w:r w:rsidR="00796D2F">
        <w:fldChar w:fldCharType="end"/>
      </w:r>
      <w:r>
        <w:fldChar w:fldCharType="separate"/>
      </w:r>
      <w:r w:rsidR="00796D2F">
        <w:rPr>
          <w:noProof/>
        </w:rPr>
        <w:t>(36)</w:t>
      </w:r>
      <w:r>
        <w:fldChar w:fldCharType="end"/>
      </w:r>
      <w:r w:rsidRPr="00F63674">
        <w:t>.</w:t>
      </w:r>
      <w:r w:rsidRPr="00D5687F">
        <w:t xml:space="preserve"> </w:t>
      </w:r>
      <w:r w:rsidRPr="00F63674">
        <w:t xml:space="preserve">Basert på risikofaktorer for alvorlig nevrologisk toksisitet beskrevet i den kliniske studien gis denne behandlingen bare til pasienter i første remisjon som samtidig </w:t>
      </w:r>
      <w:r w:rsidRPr="0020240F">
        <w:rPr>
          <w:rStyle w:val="TUnderstrek"/>
        </w:rPr>
        <w:t>ikke er eldre enn 60 år</w:t>
      </w:r>
      <w:r w:rsidRPr="00F63674">
        <w:t xml:space="preserve">, har </w:t>
      </w:r>
      <w:r w:rsidRPr="0020240F">
        <w:rPr>
          <w:rStyle w:val="TUnderstrek"/>
        </w:rPr>
        <w:t>kreatinin under 105 μmol/L</w:t>
      </w:r>
      <w:r w:rsidRPr="00F63674">
        <w:t xml:space="preserve"> og </w:t>
      </w:r>
      <w:r w:rsidRPr="0020240F">
        <w:rPr>
          <w:rStyle w:val="TUnderstrek"/>
        </w:rPr>
        <w:t>alkalisk fosfatase under 3</w:t>
      </w:r>
      <w:r w:rsidR="00C64FC0">
        <w:rPr>
          <w:rStyle w:val="TUnderstrek"/>
        </w:rPr>
        <w:t> </w:t>
      </w:r>
      <w:r w:rsidRPr="0020240F">
        <w:rPr>
          <w:rStyle w:val="TUnderstrek"/>
        </w:rPr>
        <w:t>ganger øvre normalgrense</w:t>
      </w:r>
      <w:r w:rsidRPr="00F63674">
        <w:t>:</w:t>
      </w:r>
    </w:p>
    <w:p w14:paraId="01861594" w14:textId="77777777" w:rsidR="0084549E" w:rsidRPr="00BF7230" w:rsidRDefault="0084549E" w:rsidP="0084549E">
      <w:pPr>
        <w:pStyle w:val="Brdtekst"/>
      </w:pPr>
      <w:r w:rsidRPr="00355466">
        <w:rPr>
          <w:rStyle w:val="TKursiv"/>
        </w:rPr>
        <w:t>Høydosert cytarabin (HDAC) 3 g/m</w:t>
      </w:r>
      <w:r w:rsidRPr="00355466">
        <w:rPr>
          <w:rStyle w:val="TKursivHevet"/>
        </w:rPr>
        <w:t>4</w:t>
      </w:r>
      <w:r w:rsidRPr="00355466">
        <w:t xml:space="preserve"> </w:t>
      </w:r>
      <w:r w:rsidRPr="00355466">
        <w:rPr>
          <w:rStyle w:val="TKursiv"/>
        </w:rPr>
        <w:t xml:space="preserve">x 2 gitt i.v. over 3 timer dag 1, dag 3 og dag 5, i gjentatte kurer med omlag 4 ukers mellomrom, inntil 4 kurer totalt </w:t>
      </w:r>
      <w:r w:rsidRPr="00355466">
        <w:rPr>
          <w:rStyle w:val="TKursiv"/>
        </w:rPr>
        <w:fldChar w:fldCharType="begin">
          <w:fldData xml:space="preserve">PEVuZE5vdGU+PENpdGU+PEF1dGhvcj5NYXllcjwvQXV0aG9yPjxZZWFyPjE5OTQ8L1llYXI+PFJl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YWw+PHBhZ2VzPjg5Ni05MDM8L3BhZ2VzPjx2b2x1bWU+MzMxPC92b2x1bWU+PG51bWJlcj4xNDwv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PjxrZXl3b3JkPkFkb2xlc2NlbnQ8L2tleXdvcmQ+PGtleXdvcmQ+QWR1bHQ8L2tleXdvcmQ+PGtl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</w:fldData>
        </w:fldChar>
      </w:r>
      <w:r w:rsidR="00796D2F">
        <w:rPr>
          <w:rStyle w:val="TKursiv"/>
        </w:rPr>
        <w:instrText xml:space="preserve"> ADDIN EN.CITE </w:instrText>
      </w:r>
      <w:r w:rsidR="00796D2F">
        <w:rPr>
          <w:rStyle w:val="TKursiv"/>
        </w:rPr>
        <w:fldChar w:fldCharType="begin">
          <w:fldData xml:space="preserve">PEVuZE5vdGU+PENpdGU+PEF1dGhvcj5NYXllcjwvQXV0aG9yPjxZZWFyPjE5OTQ8L1llYXI+PFJl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</w:fldData>
        </w:fldChar>
      </w:r>
      <w:r w:rsidR="00796D2F">
        <w:rPr>
          <w:rStyle w:val="TKursiv"/>
        </w:rPr>
        <w:instrText xml:space="preserve"> ADDIN EN.CITE.DATA </w:instrText>
      </w:r>
      <w:r w:rsidR="00796D2F">
        <w:rPr>
          <w:rStyle w:val="TKursiv"/>
        </w:rPr>
      </w:r>
      <w:r w:rsidR="00796D2F">
        <w:rPr>
          <w:rStyle w:val="TKursiv"/>
        </w:rPr>
        <w:fldChar w:fldCharType="end"/>
      </w:r>
      <w:r w:rsidRPr="00355466">
        <w:rPr>
          <w:rStyle w:val="TKursiv"/>
        </w:rPr>
      </w:r>
      <w:r w:rsidRPr="00355466">
        <w:rPr>
          <w:rStyle w:val="TKursiv"/>
        </w:rPr>
        <w:fldChar w:fldCharType="separate"/>
      </w:r>
      <w:r w:rsidR="00796D2F">
        <w:rPr>
          <w:rStyle w:val="TKursiv"/>
          <w:noProof/>
        </w:rPr>
        <w:t>(36;37)</w:t>
      </w:r>
      <w:r w:rsidRPr="00355466">
        <w:rPr>
          <w:rStyle w:val="TKursiv"/>
        </w:rPr>
        <w:fldChar w:fldCharType="end"/>
      </w:r>
    </w:p>
    <w:p w14:paraId="0FF685EB" w14:textId="310BE27B" w:rsidR="0084549E" w:rsidRPr="00BF7230" w:rsidRDefault="0084549E" w:rsidP="0084549E">
      <w:pPr>
        <w:pStyle w:val="Brdtekst"/>
      </w:pPr>
      <w:r w:rsidRPr="00F63674">
        <w:t>Ved nyresvikt gjøres dosereduksjon av cytarabin til 1</w:t>
      </w:r>
      <w:r>
        <w:t>–</w:t>
      </w:r>
      <w:r w:rsidRPr="00F63674">
        <w:t>1,5 g/m</w:t>
      </w:r>
      <w:r w:rsidRPr="000B559D">
        <w:rPr>
          <w:rStyle w:val="THevet"/>
          <w:rFonts w:eastAsia="Calibri"/>
        </w:rPr>
        <w:t>2</w:t>
      </w:r>
      <w:r w:rsidRPr="00F63674">
        <w:t>. Dette regimet gir en 4 års residivfri overlevelse på 40</w:t>
      </w:r>
      <w:r>
        <w:t>–</w:t>
      </w:r>
      <w:r w:rsidRPr="00F63674">
        <w:t>45</w:t>
      </w:r>
      <w:r>
        <w:t> </w:t>
      </w:r>
      <w:r w:rsidRPr="00F63674">
        <w:t>%</w:t>
      </w:r>
      <w:r w:rsidR="004141F0">
        <w:t>;</w:t>
      </w:r>
      <w:r w:rsidRPr="00F63674">
        <w:t xml:space="preserve"> behandlingen er best dokumentert hos pasientene med gunstig og til dels intermediær risikogruppe (se tabell </w:t>
      </w:r>
      <w:r w:rsidR="00C27C93">
        <w:t>4.</w:t>
      </w:r>
      <w:r w:rsidRPr="00F63674">
        <w:t xml:space="preserve">5). Det må gis </w:t>
      </w:r>
      <w:r w:rsidRPr="0020240F">
        <w:rPr>
          <w:rStyle w:val="TUnderstrek"/>
        </w:rPr>
        <w:t>profylakse mot keratitt</w:t>
      </w:r>
      <w:r w:rsidRPr="00F63674">
        <w:t xml:space="preserve"> med dexametason øyendråper under og to dager etter avsluttet behandlingen. Når man følger retningslinjene er cerebellar toksisitet sjelden</w:t>
      </w:r>
      <w:r w:rsidR="004141F0">
        <w:t>.</w:t>
      </w:r>
      <w:r w:rsidRPr="00F63674">
        <w:t xml:space="preserve"> Imidlertid vil cerebellar toksisitet ofte være irreversibel og kuren må ved tegn på nevrotoksisitet avbrytes umiddelbart. Før hver kur gjøres blodtellinger, samt blod- og beinmargsutstryk for å sikre fortsatt remisjon.</w:t>
      </w:r>
    </w:p>
    <w:p w14:paraId="7F7C2FDB" w14:textId="77777777" w:rsidR="0084549E" w:rsidRPr="00BF7230" w:rsidRDefault="0084549E" w:rsidP="0084549E">
      <w:pPr>
        <w:pStyle w:val="Brdtekst"/>
      </w:pPr>
      <w:r w:rsidRPr="00F63674">
        <w:t>Det er ikke et absolutt krav å gjennomføre 4 kurer; antall kurer og doseintensitet vurderes ut fra toksisitet etter tidligere kurer. Noen grupper hevder at 1</w:t>
      </w:r>
      <w:r>
        <w:t>–</w:t>
      </w:r>
      <w:r w:rsidRPr="00F63674">
        <w:t>2 kurer med HDAC er tilstrekkelig. Andre mener at cytarabin doser på 2</w:t>
      </w:r>
      <w:r>
        <w:t>–</w:t>
      </w:r>
      <w:r w:rsidRPr="00F63674">
        <w:t>3 g/m</w:t>
      </w:r>
      <w:r w:rsidRPr="000B559D">
        <w:rPr>
          <w:rStyle w:val="THevet"/>
          <w:rFonts w:eastAsia="Calibri"/>
        </w:rPr>
        <w:t>2</w:t>
      </w:r>
      <w:r w:rsidRPr="00F63674">
        <w:t xml:space="preserve"> gir for høy toksisitet og at en intermediær dose cytarabin (IDAC) på 1 g/m</w:t>
      </w:r>
      <w:r w:rsidRPr="000B559D">
        <w:rPr>
          <w:rStyle w:val="THevet"/>
          <w:rFonts w:eastAsia="Calibri"/>
        </w:rPr>
        <w:t>2</w:t>
      </w:r>
      <w:r w:rsidRPr="00F63674">
        <w:t xml:space="preserve"> er tilstrekkelig, men de studiene som ligger til grunn for det siste synspunktet benyttet cytarabin kombinert med andre cytostatika og ikke monoterapi. De norske erfaringene med HDAC regimet er gode </w:t>
      </w:r>
      <w:r>
        <w:fldChar w:fldCharType="begin">
          <w:fldData xml:space="preserve">PEVuZE5vdGU+PENpdGU+PEF1dGhvcj5UYW5nZW48L0F1dGhvcj48WWVhcj4yMDA4PC9ZZWFyPjxS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</w:fldData>
        </w:fldChar>
      </w:r>
      <w:r w:rsidR="00796D2F">
        <w:instrText xml:space="preserve"> ADDIN EN.CITE </w:instrText>
      </w:r>
      <w:r w:rsidR="00796D2F">
        <w:fldChar w:fldCharType="begin">
          <w:fldData xml:space="preserve">PEVuZE5vdGU+PENpdGU+PEF1dGhvcj5UYW5nZW48L0F1dGhvcj48WWVhcj4yMDA4PC9ZZWFyPjxS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</w:fldData>
        </w:fldChar>
      </w:r>
      <w:r w:rsidR="00796D2F">
        <w:instrText xml:space="preserve"> ADDIN EN.CITE.DATA </w:instrText>
      </w:r>
      <w:r w:rsidR="00796D2F">
        <w:fldChar w:fldCharType="end"/>
      </w:r>
      <w:r>
        <w:fldChar w:fldCharType="separate"/>
      </w:r>
      <w:r w:rsidR="00796D2F">
        <w:rPr>
          <w:noProof/>
        </w:rPr>
        <w:t>(37)</w:t>
      </w:r>
      <w:r>
        <w:fldChar w:fldCharType="end"/>
      </w:r>
      <w:r w:rsidRPr="00F63674">
        <w:t xml:space="preserve"> og det er derfor rimelig fortsatt å anbefale dette.</w:t>
      </w:r>
    </w:p>
    <w:p w14:paraId="5A44E5B2" w14:textId="77777777" w:rsidR="00497DAF" w:rsidRDefault="0084549E" w:rsidP="0084549E">
      <w:pPr>
        <w:pStyle w:val="Brdtekst"/>
      </w:pPr>
      <w:r w:rsidRPr="00D5687F">
        <w:rPr>
          <w:rStyle w:val="TFet"/>
        </w:rPr>
        <w:t>Alder over 60–65 år – konsolidering med en kur intermediær cytarabin</w:t>
      </w:r>
      <w:r w:rsidRPr="00D5687F">
        <w:t xml:space="preserve">. </w:t>
      </w:r>
    </w:p>
    <w:p w14:paraId="202CCCEF" w14:textId="77777777" w:rsidR="0084549E" w:rsidRPr="00BF7230" w:rsidRDefault="0084549E" w:rsidP="0084549E">
      <w:pPr>
        <w:pStyle w:val="Brdtekst"/>
      </w:pPr>
      <w:r w:rsidRPr="00F63674">
        <w:t>Verdien av konsoliderende behandling hos denne pasientgruppen er omdiskutert. Gevinsten er i beste fall marginal. Hver enkelt eldre pasient må vurderes individuelt også under konsoliderende behandling som må avpasses etter pasientens respons og etter den toksisitet man har sett under induksjonsbehandlingen, og eventuelle toksiske skader som opptrer senere. Man bør unngå flere kurer ved alvorlig toksisitet.</w:t>
      </w:r>
    </w:p>
    <w:p w14:paraId="71BEBC8C" w14:textId="77777777" w:rsidR="0084549E" w:rsidRPr="00BF7230" w:rsidRDefault="0084549E" w:rsidP="0084549E">
      <w:pPr>
        <w:pStyle w:val="Brdtekst"/>
      </w:pPr>
      <w:r w:rsidRPr="00F63674">
        <w:rPr>
          <w:bCs/>
        </w:rPr>
        <w:t>Med utgangspunkt i studien</w:t>
      </w:r>
      <w:r w:rsidRPr="00D5687F">
        <w:t xml:space="preserve"> </w:t>
      </w:r>
      <w:r w:rsidRPr="00F63674">
        <w:rPr>
          <w:bCs/>
        </w:rPr>
        <w:t xml:space="preserve">HOVON-SAKK-AML 103 (HOVON103) for pasienter over 65 år kan man benytte studiens standard-arm for konsolidering med kun en enkelt kur med intermediær dose cytarabin </w:t>
      </w:r>
      <w:r>
        <w:rPr>
          <w:bCs/>
        </w:rP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rPr>
          <w:bCs/>
        </w:rPr>
        <w:instrText xml:space="preserve"> ADDIN EN.CITE </w:instrText>
      </w:r>
      <w:r w:rsidR="00796D2F">
        <w:rPr>
          <w:bCs/>
        </w:rPr>
        <w:fldChar w:fldCharType="begin">
          <w:fldData xml:space="preserve">PEVuZE5vdGU+PENpdGU+PEF1dGhvcj5Mw7Z3ZW5iZXJnPC9BdXRob3I+PFllYXI+MjAwOTwvWWVh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</w:fldData>
        </w:fldChar>
      </w:r>
      <w:r w:rsidR="00796D2F">
        <w:rPr>
          <w:bCs/>
        </w:rPr>
        <w:instrText xml:space="preserve"> ADDIN EN.CITE.DATA </w:instrText>
      </w:r>
      <w:r w:rsidR="00796D2F">
        <w:rPr>
          <w:bCs/>
        </w:rPr>
      </w:r>
      <w:r w:rsidR="00796D2F">
        <w:rPr>
          <w:bCs/>
        </w:rPr>
        <w:fldChar w:fldCharType="end"/>
      </w:r>
      <w:r>
        <w:rPr>
          <w:bCs/>
        </w:rPr>
      </w:r>
      <w:r>
        <w:rPr>
          <w:bCs/>
        </w:rPr>
        <w:fldChar w:fldCharType="separate"/>
      </w:r>
      <w:r w:rsidR="00796D2F">
        <w:rPr>
          <w:bCs/>
          <w:noProof/>
        </w:rPr>
        <w:t>(26)</w:t>
      </w:r>
      <w:r>
        <w:rPr>
          <w:bCs/>
        </w:rPr>
        <w:fldChar w:fldCharType="end"/>
      </w:r>
      <w:r w:rsidRPr="00F63674">
        <w:rPr>
          <w:bCs/>
        </w:rPr>
        <w:t>:</w:t>
      </w:r>
    </w:p>
    <w:p w14:paraId="3D542AE4" w14:textId="77777777" w:rsidR="0084549E" w:rsidRPr="00BF7230" w:rsidRDefault="0084549E" w:rsidP="0084549E">
      <w:pPr>
        <w:pStyle w:val="Brdtekst"/>
      </w:pPr>
      <w:r w:rsidRPr="00355466">
        <w:rPr>
          <w:rStyle w:val="TKursiv"/>
        </w:rPr>
        <w:t>Cytarabin 1 g/m</w:t>
      </w:r>
      <w:r w:rsidRPr="000B559D">
        <w:rPr>
          <w:rStyle w:val="TKursivHevet"/>
        </w:rPr>
        <w:t>2</w:t>
      </w:r>
      <w:r w:rsidRPr="00355466">
        <w:t xml:space="preserve"> </w:t>
      </w:r>
      <w:r w:rsidRPr="00355466">
        <w:rPr>
          <w:rStyle w:val="TKursiv"/>
        </w:rPr>
        <w:t>som infusjon over 6 timer, 2 ganger daglig i 6 påfølgende dager (dag 1–6, totalt 12 doser</w:t>
      </w:r>
      <w:r w:rsidRPr="00355466">
        <w:t>.</w:t>
      </w:r>
    </w:p>
    <w:p w14:paraId="60FE332F" w14:textId="77777777" w:rsidR="0084549E" w:rsidRPr="00BF7230" w:rsidRDefault="0084549E" w:rsidP="0084549E">
      <w:pPr>
        <w:pStyle w:val="Brdtekst"/>
      </w:pPr>
      <w:r w:rsidRPr="00F63674">
        <w:rPr>
          <w:bCs/>
        </w:rPr>
        <w:lastRenderedPageBreak/>
        <w:t>Denne konsolideringskuren gis på bakgrunn av respons-evaluering på dag 17 etter start av induksjonskur. Ved tegn til persisterende sykdom (&gt;15</w:t>
      </w:r>
      <w:r>
        <w:rPr>
          <w:bCs/>
        </w:rPr>
        <w:t> </w:t>
      </w:r>
      <w:r w:rsidRPr="00F63674">
        <w:rPr>
          <w:bCs/>
        </w:rPr>
        <w:t>% blaster) på dette tidspunktet gis IDAC-kuren umiddelbart. Beinmargsundersøkelse gjentas ukentlig og ved fortsatt lave blast-tall venter man med denne IDAC-kuren inntil man har oppnådd regenerasjon av perifere blodverdier. Denne IDAC-kuren må gis seinest 8 uker etter start av induksjonskuren.</w:t>
      </w:r>
    </w:p>
    <w:p w14:paraId="12FE816C" w14:textId="77777777" w:rsidR="0084549E" w:rsidRPr="00BF7230" w:rsidRDefault="0084549E" w:rsidP="0084549E">
      <w:pPr>
        <w:pStyle w:val="Brdtekst"/>
      </w:pPr>
      <w:r w:rsidRPr="00D5687F">
        <w:rPr>
          <w:rStyle w:val="TFet"/>
        </w:rPr>
        <w:t>Alder over 65–70 år – konsolidering med inntil 7 lavdose-kurer</w:t>
      </w:r>
      <w:r w:rsidRPr="00D5687F">
        <w:t xml:space="preserve">. </w:t>
      </w:r>
      <w:r w:rsidRPr="00F63674">
        <w:t xml:space="preserve">Man benytter et regime med inntil 7 kurer med mer lavdosert kjemoterapi; denne behandlingen har vist overlevelsesgevinst i en randomisert undersøkelse sammenlignet med mer intensiv behandling </w:t>
      </w:r>
      <w:r>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 </w:instrText>
      </w:r>
      <w:r w:rsidR="00796D2F">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EN.CITE.DATA </w:instrText>
      </w:r>
      <w:r w:rsidR="00796D2F">
        <w:fldChar w:fldCharType="end"/>
      </w:r>
      <w:r>
        <w:fldChar w:fldCharType="separate"/>
      </w:r>
      <w:r w:rsidR="00796D2F">
        <w:rPr>
          <w:noProof/>
        </w:rPr>
        <w:t>(38)</w:t>
      </w:r>
      <w:r>
        <w:fldChar w:fldCharType="end"/>
      </w:r>
      <w:r w:rsidRPr="00F63674">
        <w:t>.</w:t>
      </w:r>
    </w:p>
    <w:p w14:paraId="48B7BC90" w14:textId="77777777" w:rsidR="0084549E" w:rsidRPr="00BF7230" w:rsidRDefault="0084549E" w:rsidP="0084549E">
      <w:pPr>
        <w:pStyle w:val="Brdtekst"/>
      </w:pPr>
      <w:r w:rsidRPr="00F63674">
        <w:t>Behandlingen må imidlertid avpasses etter respons og toksisitet.</w:t>
      </w:r>
    </w:p>
    <w:p w14:paraId="4BC9C038" w14:textId="77777777" w:rsidR="0084549E" w:rsidRPr="00BF7230" w:rsidRDefault="0084549E" w:rsidP="0084549E">
      <w:pPr>
        <w:pStyle w:val="Brdtekst"/>
      </w:pPr>
      <w:r w:rsidRPr="00F63674">
        <w:rPr>
          <w:bCs/>
        </w:rPr>
        <w:t>Behandlingen består av inntil 7 kurer med daunorubicin og cytarabin gitt hver 4. uke:</w:t>
      </w:r>
    </w:p>
    <w:p w14:paraId="15E0115E" w14:textId="77777777" w:rsidR="0084549E" w:rsidRPr="00C64FC0" w:rsidRDefault="0084549E" w:rsidP="00C64FC0">
      <w:pPr>
        <w:pStyle w:val="Brdtekst0800"/>
        <w:tabs>
          <w:tab w:val="left" w:pos="993"/>
        </w:tabs>
        <w:rPr>
          <w:lang w:val="nb-NO"/>
        </w:rPr>
      </w:pPr>
      <w:r w:rsidRPr="00C64FC0">
        <w:rPr>
          <w:rStyle w:val="TKursiv"/>
          <w:lang w:val="nb-NO"/>
        </w:rPr>
        <w:t>Dag 1</w:t>
      </w:r>
      <w:r w:rsidR="00C64FC0" w:rsidRPr="00C64FC0">
        <w:rPr>
          <w:rStyle w:val="TKursiv"/>
          <w:lang w:val="nb-NO"/>
        </w:rPr>
        <w:tab/>
      </w:r>
      <w:r w:rsidRPr="00C64FC0">
        <w:rPr>
          <w:rStyle w:val="TKursiv"/>
          <w:lang w:val="nb-NO"/>
        </w:rPr>
        <w:t>Daunorubicin 45 mg/m</w:t>
      </w:r>
      <w:r w:rsidRPr="00C64FC0">
        <w:rPr>
          <w:rStyle w:val="TKursivHevet"/>
          <w:lang w:val="nb-NO"/>
        </w:rPr>
        <w:t>2</w:t>
      </w:r>
      <w:r w:rsidRPr="00C64FC0">
        <w:rPr>
          <w:lang w:val="nb-NO"/>
        </w:rPr>
        <w:t xml:space="preserve"> </w:t>
      </w:r>
      <w:r w:rsidRPr="00C64FC0">
        <w:rPr>
          <w:rStyle w:val="TKursiv"/>
          <w:lang w:val="nb-NO"/>
        </w:rPr>
        <w:t>intravenøst</w:t>
      </w:r>
    </w:p>
    <w:p w14:paraId="500701A3" w14:textId="77777777" w:rsidR="0084549E" w:rsidRPr="00BF7230" w:rsidRDefault="0084549E" w:rsidP="00C64FC0">
      <w:pPr>
        <w:pStyle w:val="Brdtekst"/>
        <w:tabs>
          <w:tab w:val="left" w:pos="993"/>
        </w:tabs>
      </w:pPr>
      <w:r w:rsidRPr="00355466">
        <w:rPr>
          <w:rStyle w:val="TKursiv"/>
        </w:rPr>
        <w:t>Dag 1–5</w:t>
      </w:r>
      <w:r w:rsidR="00C64FC0">
        <w:rPr>
          <w:rStyle w:val="TKursiv"/>
        </w:rPr>
        <w:tab/>
      </w:r>
      <w:r w:rsidRPr="00355466">
        <w:rPr>
          <w:rStyle w:val="TKursiv"/>
        </w:rPr>
        <w:t>Cytarabin 60 mg/m</w:t>
      </w:r>
      <w:r w:rsidRPr="000B559D">
        <w:rPr>
          <w:rStyle w:val="TKursivHevet"/>
        </w:rPr>
        <w:t>2</w:t>
      </w:r>
      <w:r w:rsidRPr="00355466">
        <w:t xml:space="preserve"> </w:t>
      </w:r>
      <w:r w:rsidRPr="00355466">
        <w:rPr>
          <w:rStyle w:val="TKursiv"/>
        </w:rPr>
        <w:t>som subkutan 12 timers infusjon på pumpe</w:t>
      </w:r>
    </w:p>
    <w:p w14:paraId="37D6B6C9" w14:textId="77777777" w:rsidR="0084549E" w:rsidRDefault="0084549E" w:rsidP="0084549E">
      <w:pPr>
        <w:pStyle w:val="Brdtekst"/>
      </w:pPr>
      <w:r w:rsidRPr="00F63674">
        <w:t xml:space="preserve">Kuren kan gis poliklinisk. Antibiotika, transfusjoner og sykehusinnleggelse kan bli nødvendig, men behovet er mindre enn ved vanlig aplasibehandling </w:t>
      </w:r>
      <w:r>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 </w:instrText>
      </w:r>
      <w:r w:rsidR="00796D2F">
        <w:fldChar w:fldCharType="begin">
          <w:fldData xml:space="preserve">PEVuZE5vdGU+PENpdGU+PEF1dGhvcj5HYXJkaW48L0F1dGhvcj48WWVhcj4yMDA3PC9ZZWFyPjxS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=
</w:fldData>
        </w:fldChar>
      </w:r>
      <w:r w:rsidR="00796D2F">
        <w:instrText xml:space="preserve"> ADDIN EN.CITE.DATA </w:instrText>
      </w:r>
      <w:r w:rsidR="00796D2F">
        <w:fldChar w:fldCharType="end"/>
      </w:r>
      <w:r>
        <w:fldChar w:fldCharType="separate"/>
      </w:r>
      <w:r w:rsidR="00796D2F">
        <w:rPr>
          <w:noProof/>
        </w:rPr>
        <w:t>(38)</w:t>
      </w:r>
      <w:r>
        <w:fldChar w:fldCharType="end"/>
      </w:r>
      <w:r w:rsidRPr="00F63674">
        <w:t>.</w:t>
      </w:r>
    </w:p>
    <w:p w14:paraId="432F1E6D" w14:textId="77777777" w:rsidR="00497DAF" w:rsidRDefault="00497DAF" w:rsidP="0084549E">
      <w:pPr>
        <w:pStyle w:val="Brdtekst"/>
      </w:pPr>
    </w:p>
    <w:p w14:paraId="01AF1A89" w14:textId="77777777" w:rsidR="00497DAF" w:rsidRDefault="00497DAF" w:rsidP="0084549E">
      <w:pPr>
        <w:pStyle w:val="Brdtekst"/>
      </w:pPr>
      <w:r w:rsidRPr="00497DAF">
        <w:rPr>
          <w:rFonts w:asciiTheme="majorHAnsi" w:eastAsia="Times New Roman" w:hAnsiTheme="majorHAnsi" w:cs="Times New Roman"/>
          <w:b/>
          <w:bCs/>
          <w:sz w:val="26"/>
        </w:rPr>
        <w:t>For pasienter sam man mener ikke tåler intensiv kjemoterapi eller allogen stamcelletransplantasjon</w:t>
      </w:r>
    </w:p>
    <w:p w14:paraId="3599B291" w14:textId="77777777" w:rsidR="00497DAF" w:rsidRDefault="00497DAF" w:rsidP="0084549E">
      <w:pPr>
        <w:pStyle w:val="Brdtekst"/>
      </w:pPr>
    </w:p>
    <w:p w14:paraId="64643260" w14:textId="052FAD9B" w:rsidR="00497DAF" w:rsidRDefault="00497DAF" w:rsidP="00735B4C">
      <w:pPr>
        <w:pStyle w:val="Brdtekst"/>
      </w:pPr>
      <w:r>
        <w:t xml:space="preserve">For pasienter med intermediær eller dårlig risiko leukemi, der man etter induksjon mener at ytterligere konsolideringsbehandling med intensiv kjemoterapi eller allogen stamcelletransplantasjon ikke er aktuelt grunnet stor risiko for prosedyre-relatert død </w:t>
      </w:r>
      <w:r w:rsidR="00CE42AE">
        <w:t>ha</w:t>
      </w:r>
      <w:r>
        <w:t xml:space="preserve">r vedlikeholdsbehandling med azacitidine vist økt leukemi-fri overlevelse. Hos disse pasientene kan man overveie månedlig azacitidine </w:t>
      </w:r>
      <w:commentRangeStart w:id="114"/>
      <w:r>
        <w:t xml:space="preserve">i ett år (evidensgrad C). </w:t>
      </w:r>
      <w:commentRangeEnd w:id="114"/>
      <w:r>
        <w:rPr>
          <w:rStyle w:val="Merknadsreferanse"/>
        </w:rPr>
        <w:commentReference w:id="114"/>
      </w:r>
    </w:p>
    <w:p w14:paraId="72ED8B93" w14:textId="77777777" w:rsidR="00497DAF" w:rsidRDefault="00497DAF" w:rsidP="0084549E">
      <w:pPr>
        <w:pStyle w:val="Brdtekst"/>
      </w:pPr>
    </w:p>
    <w:p w14:paraId="1E108C87" w14:textId="77777777" w:rsidR="00497DAF" w:rsidRPr="00BF7230" w:rsidRDefault="00497DAF" w:rsidP="0084549E">
      <w:pPr>
        <w:pStyle w:val="Brdtekst"/>
      </w:pPr>
    </w:p>
    <w:tbl>
      <w:tblPr>
        <w:tblStyle w:val="Helsedirtekstboks"/>
        <w:tblW w:w="8504" w:type="dxa"/>
        <w:tblLayout w:type="fixed"/>
        <w:tblLook w:val="0480" w:firstRow="0" w:lastRow="0" w:firstColumn="1" w:lastColumn="0" w:noHBand="0" w:noVBand="1"/>
      </w:tblPr>
      <w:tblGrid>
        <w:gridCol w:w="8504"/>
      </w:tblGrid>
      <w:tr w:rsidR="00C64FC0" w:rsidRPr="00C64FC0" w14:paraId="0E274F8C" w14:textId="77777777" w:rsidTr="00C64FC0">
        <w:tc>
          <w:tcPr>
            <w:tcW w:w="8504" w:type="dxa"/>
          </w:tcPr>
          <w:p w14:paraId="7BEBCFE9" w14:textId="77777777" w:rsidR="00C64FC0" w:rsidRPr="00C64FC0" w:rsidRDefault="00C64FC0" w:rsidP="00E15783">
            <w:pPr>
              <w:pStyle w:val="Boks"/>
            </w:pPr>
            <w:r w:rsidRPr="00C64FC0">
              <w:t>Pasienter i første remisjon tilbys konsolidering i samsvar med ett av følgende anbefalte regimer:</w:t>
            </w:r>
          </w:p>
          <w:p w14:paraId="209418AE" w14:textId="77777777" w:rsidR="00C64FC0" w:rsidRPr="00C64FC0" w:rsidRDefault="00C64FC0" w:rsidP="00E15783">
            <w:pPr>
              <w:pStyle w:val="Bokslistepunkt1"/>
            </w:pPr>
            <w:r w:rsidRPr="00C64FC0">
              <w:t>Allogen stamcelletransplantasjon kan vurderes hos pasienter opp til 70–75 år.</w:t>
            </w:r>
          </w:p>
          <w:p w14:paraId="6C838893" w14:textId="77777777" w:rsidR="00C64FC0" w:rsidRPr="00C64FC0" w:rsidRDefault="00C64FC0" w:rsidP="00E15783">
            <w:pPr>
              <w:pStyle w:val="Bokslistepunkt1"/>
            </w:pPr>
            <w:r w:rsidRPr="00C64FC0">
              <w:t>Pasienter inntil 65 år kan behandles i samsvar med HOVON-SAKK protokoll som hos noen pasienter vil inkludere autolog stamcelletransplantasjon.</w:t>
            </w:r>
          </w:p>
          <w:p w14:paraId="0D1B668B" w14:textId="77777777" w:rsidR="00C64FC0" w:rsidRPr="00C64FC0" w:rsidRDefault="00C64FC0" w:rsidP="00E15783">
            <w:pPr>
              <w:pStyle w:val="Bokslistepunkt1"/>
            </w:pPr>
            <w:r w:rsidRPr="00C64FC0">
              <w:t>Alternativt kan pasienter inntil 60 år behandles med høydose cytarabin 3 g/m</w:t>
            </w:r>
            <w:r w:rsidRPr="00C64FC0">
              <w:rPr>
                <w:rStyle w:val="THevet"/>
              </w:rPr>
              <w:t>2</w:t>
            </w:r>
            <w:r w:rsidRPr="00C64FC0">
              <w:t xml:space="preserve"> to ganger daglig dag 1, dag 3 og dag 5 i gjentatte kurer med om lag 4 ukers mellomrom, inntil 4 kurer.</w:t>
            </w:r>
          </w:p>
          <w:p w14:paraId="6F398EC7" w14:textId="77777777" w:rsidR="00C64FC0" w:rsidRPr="00C64FC0" w:rsidRDefault="00C64FC0" w:rsidP="00E15783">
            <w:pPr>
              <w:pStyle w:val="Bokslistepunkt1"/>
            </w:pPr>
            <w:r w:rsidRPr="00C64FC0">
              <w:t>Alternativt kan pasienter over 60–65 år tilbys et regime med enten (i) en konsolideringskur basert på cytarabin intermediær dose; eller (ii) gjentatte kurer med lavdosert daunorubicin og subkutan cytarabin.</w:t>
            </w:r>
          </w:p>
        </w:tc>
      </w:tr>
    </w:tbl>
    <w:p w14:paraId="15236D07" w14:textId="77777777" w:rsidR="0084549E" w:rsidRPr="00BF7230" w:rsidRDefault="0084549E" w:rsidP="0084549E">
      <w:pPr>
        <w:pStyle w:val="Overskrift2"/>
      </w:pPr>
      <w:bookmarkStart w:id="116" w:name="_Toc536537269"/>
      <w:bookmarkStart w:id="117" w:name="_Toc41414630"/>
      <w:r>
        <w:lastRenderedPageBreak/>
        <w:t>Allogen stamcelletransplantasjon</w:t>
      </w:r>
      <w:bookmarkEnd w:id="116"/>
      <w:bookmarkEnd w:id="117"/>
    </w:p>
    <w:p w14:paraId="0B1A5DBE" w14:textId="77777777" w:rsidR="0084549E" w:rsidRPr="00BF7230" w:rsidRDefault="0084549E" w:rsidP="0084549E">
      <w:pPr>
        <w:pStyle w:val="Brdtekst"/>
      </w:pPr>
      <w:r w:rsidRPr="00F63674">
        <w:t>Allogen stamcelletransplantasjon i første remisjon er aktuelt for pasienter som har minst 35</w:t>
      </w:r>
      <w:r>
        <w:t>–</w:t>
      </w:r>
      <w:r w:rsidRPr="00F63674">
        <w:t>40</w:t>
      </w:r>
      <w:r>
        <w:t> </w:t>
      </w:r>
      <w:r w:rsidRPr="00F63674">
        <w:t>% risiko for tilbakefall uten transplantasjon. Det betyr at pasienter med relativt gunstig prognose vanligvis ikke er kandidater for allotransplantasjon i første remisjon mens</w:t>
      </w:r>
      <w:r w:rsidRPr="00F63674" w:rsidDel="00856A21">
        <w:t xml:space="preserve"> </w:t>
      </w:r>
      <w:r w:rsidRPr="00F63674">
        <w:t>pasienter i intermediær og alvorlig prognosegruppe bør vurderes for allogen stamcelletransplantasjon. I de tilfellene det er aktuelt med transplantasjon bør dette planlegges snarest mulig etter indusert remisjon slik at pasienten slipper å få mer enn 1–2 konsoliderende cytostatikakurer for å unngå en stadig påbygging av behandlings-indusert toksisitet som kan øke risikoen ved transplantasjon og i verste fall umuliggjøre transplantasjon</w:t>
      </w:r>
      <w:r>
        <w:t xml:space="preserve"> </w:t>
      </w:r>
      <w:r>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 </w:instrText>
      </w:r>
      <w:r w:rsidR="00796D2F">
        <w:fldChar w:fldCharType="begin">
          <w:fldData xml:space="preserve">PEVuZE5vdGU+PENpdGU+PEF1dGhvcj5Ew7ZobmVyPC9BdXRob3I+PFllYXI+MjAxNzwvWWVhcj48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</w:fldData>
        </w:fldChar>
      </w:r>
      <w:r w:rsidR="00796D2F">
        <w:instrText xml:space="preserve"> ADDIN EN.CITE.DATA </w:instrText>
      </w:r>
      <w:r w:rsidR="00796D2F">
        <w:fldChar w:fldCharType="end"/>
      </w:r>
      <w:r>
        <w:fldChar w:fldCharType="separate"/>
      </w:r>
      <w:r w:rsidR="00796D2F">
        <w:rPr>
          <w:noProof/>
        </w:rPr>
        <w:t>(17;23)</w:t>
      </w:r>
      <w:r>
        <w:fldChar w:fldCharType="end"/>
      </w:r>
      <w:r w:rsidRPr="00F63674">
        <w:rPr>
          <w:noProof/>
        </w:rPr>
        <w:t>.</w:t>
      </w:r>
    </w:p>
    <w:p w14:paraId="0D8AFE58" w14:textId="77777777" w:rsidR="0084549E" w:rsidRPr="00BF7230" w:rsidRDefault="0084549E" w:rsidP="0084549E">
      <w:pPr>
        <w:pStyle w:val="Brdtekst"/>
      </w:pPr>
      <w:r w:rsidRPr="00F63674">
        <w:t>Allogen stamcelletransplantasjon har i utgangspunktet en risiko for transplantasjons-relatert mortalitet (TRM) på 15</w:t>
      </w:r>
      <w:r>
        <w:t>–</w:t>
      </w:r>
      <w:r w:rsidRPr="00F63674">
        <w:t>20</w:t>
      </w:r>
      <w:r>
        <w:t> </w:t>
      </w:r>
      <w:r w:rsidRPr="00F63674">
        <w:t>% i første remisjon selv hos yngre pasienter. Det er gode holdepunkter for at man ved bruk av meget godt matchet ubeslektet giver (såkalt 10/10 match) oppnår like gode resultater som med bruk av HLA-identisk familiegiver. Til pasienter over 40 år og for yngre pasienter med høy komorbiditet brukes ofte doseredusert forbehandling, såkalte RIC (Reduced Intensity Conditioning) eller non-myeloablative transplantasjoner, som gir lavere risiko for mortalitet. Det er utarbeidet score-systemer (HCT-CI, EBMT og en egen RIC score) som vektlegger komorbiditet, alder og type donor for å predikere risikoen for TRM (se Vedlegg 1</w:t>
      </w:r>
      <w:r>
        <w:t>–</w:t>
      </w:r>
      <w:r w:rsidRPr="00F63674">
        <w:t xml:space="preserve">3). Komorbiditetsvurderingen tar sikte på å avklare risiko for TRM, dvs. risikoen for å dø av komplikasjoner relatert til selve prosedyren. De to årsaksgruppene som bidrar til dette er (i) faktorer som er relatert til pasientens generelle helsetilstand og (ii) transplantasjons-relaterte faktorer inkludert sykdomsstadium og -varighet, alder og valg av donor. For å vurdere disse kan man bruke henholdsvis HCT-Comorbidity Index (HCT-CI) </w:t>
      </w:r>
      <w:r>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 </w:instrText>
      </w:r>
      <w:r w:rsidR="00796D2F">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EN.CITE.DATA </w:instrText>
      </w:r>
      <w:r w:rsidR="00796D2F">
        <w:fldChar w:fldCharType="end"/>
      </w:r>
      <w:r>
        <w:fldChar w:fldCharType="separate"/>
      </w:r>
      <w:r w:rsidR="00796D2F">
        <w:rPr>
          <w:noProof/>
        </w:rPr>
        <w:t>(39)</w:t>
      </w:r>
      <w:r>
        <w:fldChar w:fldCharType="end"/>
      </w:r>
      <w:r w:rsidRPr="00F63674">
        <w:t xml:space="preserve"> og EBMT score </w:t>
      </w:r>
      <w: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 </w:instrText>
      </w:r>
      <w:r w:rsidR="00796D2F">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EN.CITE.DATA </w:instrText>
      </w:r>
      <w:r w:rsidR="00796D2F">
        <w:fldChar w:fldCharType="end"/>
      </w:r>
      <w:r>
        <w:fldChar w:fldCharType="separate"/>
      </w:r>
      <w:r w:rsidR="00796D2F">
        <w:rPr>
          <w:noProof/>
        </w:rPr>
        <w:t>(40)</w:t>
      </w:r>
      <w:r>
        <w:fldChar w:fldCharType="end"/>
      </w:r>
      <w:r w:rsidRPr="00F63674">
        <w:rPr>
          <w:noProof/>
        </w:rPr>
        <w:t>.</w:t>
      </w:r>
      <w:r w:rsidRPr="00F63674">
        <w:t xml:space="preserve"> Allotransplantasjon benyttes når man vurderer den økte muligheten for residivfri overlevelse ved allotransplantasjon å være større enn risikoen for TRM, men samtidig må man også ta hensyn til muligheten for langtidskomplikasjoner, spesielt kronisk GVHD </w:t>
      </w:r>
      <w:r>
        <w:fldChar w:fldCharType="begin">
          <w:fldData xml:space="preserve">PEVuZE5vdGU+PENpdGU+PEF1dGhvcj5MZWU8L0F1dGhvcj48WWVhcj4yMDE3PC9ZZWFyPjxSZWNO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</w:fldData>
        </w:fldChar>
      </w:r>
      <w:r w:rsidR="00796D2F">
        <w:instrText xml:space="preserve"> ADDIN EN.CITE </w:instrText>
      </w:r>
      <w:r w:rsidR="00796D2F">
        <w:fldChar w:fldCharType="begin">
          <w:fldData xml:space="preserve">PEVuZE5vdGU+PENpdGU+PEF1dGhvcj5MZWU8L0F1dGhvcj48WWVhcj4yMDE3PC9ZZWFyPjxSZWNO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</w:fldData>
        </w:fldChar>
      </w:r>
      <w:r w:rsidR="00796D2F">
        <w:instrText xml:space="preserve"> ADDIN EN.CITE.DATA </w:instrText>
      </w:r>
      <w:r w:rsidR="00796D2F">
        <w:fldChar w:fldCharType="end"/>
      </w:r>
      <w:r>
        <w:fldChar w:fldCharType="separate"/>
      </w:r>
      <w:r w:rsidR="00796D2F">
        <w:rPr>
          <w:noProof/>
        </w:rPr>
        <w:t>(41;42)</w:t>
      </w:r>
      <w:r>
        <w:fldChar w:fldCharType="end"/>
      </w:r>
      <w:r w:rsidRPr="00F63674">
        <w:t>.</w:t>
      </w:r>
    </w:p>
    <w:p w14:paraId="284C31EA" w14:textId="77777777" w:rsidR="0084549E" w:rsidRDefault="0084549E" w:rsidP="0084549E">
      <w:pPr>
        <w:pStyle w:val="Brdtekst"/>
      </w:pPr>
      <w:r w:rsidRPr="00F63674">
        <w:t>Pasienter med intermediær risiko for residiv, med lav komorbiditetsindeks og med lav risiko for transplantasjonsrelatert død kan også være transplantasjonskandidater. Pasienter som har egnet familiegiver og likevel ikke transplanteres i første remisjon, kan være kandidater for allogen stamcelletransplantasjon ved begynnende residiv og bør derfor følges nøye mens de er i første remisjon.</w:t>
      </w:r>
    </w:p>
    <w:p w14:paraId="0E239D7A" w14:textId="77777777" w:rsidR="008C578F" w:rsidRDefault="008C578F" w:rsidP="0084549E">
      <w:pPr>
        <w:pStyle w:val="Brdtekst"/>
      </w:pPr>
    </w:p>
    <w:p w14:paraId="075CFF08" w14:textId="77777777" w:rsidR="008C578F" w:rsidRPr="00DD7625" w:rsidRDefault="002550BB" w:rsidP="005D4A18">
      <w:pPr>
        <w:pStyle w:val="Overskrift2"/>
      </w:pPr>
      <w:r>
        <w:t>Behandlings hos pasienter med</w:t>
      </w:r>
      <w:r w:rsidR="00D626F3">
        <w:t xml:space="preserve"> FLT3</w:t>
      </w:r>
      <w:r w:rsidR="008C578F" w:rsidRPr="00244649">
        <w:t xml:space="preserve"> positiv AML</w:t>
      </w:r>
    </w:p>
    <w:p w14:paraId="15B081BE" w14:textId="77777777" w:rsidR="008C578F" w:rsidRDefault="008C578F" w:rsidP="0084549E">
      <w:pPr>
        <w:pStyle w:val="Brdtekst"/>
      </w:pPr>
    </w:p>
    <w:p w14:paraId="2F6E1377" w14:textId="77777777" w:rsidR="00245EB1" w:rsidRDefault="00245EB1" w:rsidP="00245EB1">
      <w:pPr>
        <w:pStyle w:val="Brdtekst"/>
        <w:rPr>
          <w:rFonts w:asciiTheme="majorHAnsi" w:eastAsia="Times New Roman" w:hAnsiTheme="majorHAnsi"/>
          <w:b/>
          <w:bCs/>
          <w:sz w:val="26"/>
        </w:rPr>
      </w:pPr>
      <w:r>
        <w:rPr>
          <w:rFonts w:asciiTheme="majorHAnsi" w:eastAsia="Times New Roman" w:hAnsiTheme="majorHAnsi"/>
          <w:b/>
          <w:bCs/>
          <w:sz w:val="26"/>
        </w:rPr>
        <w:t>Induksjonsbehandling og konsolideringsbehandling</w:t>
      </w:r>
    </w:p>
    <w:p w14:paraId="2CED93F9" w14:textId="213A373A" w:rsidR="00245EB1" w:rsidRDefault="00245EB1" w:rsidP="00245EB1">
      <w:pPr>
        <w:pStyle w:val="Brdtekst"/>
      </w:pPr>
      <w:r w:rsidRPr="00245EB1">
        <w:t>For pasienter med påvist FLT3 mutasjon anbefales tillegg av midostuarin 50mg x2 fra dag 8 til 21 ved induksjonsbehandling samt dag 8 til 21 ved påfølgende k</w:t>
      </w:r>
      <w:r>
        <w:t>ondolideringskurer</w:t>
      </w:r>
      <w:r w:rsidR="00DE5230">
        <w:t>.</w:t>
      </w:r>
      <w:r>
        <w:t xml:space="preserve"> For pasienter som behandles etter </w:t>
      </w:r>
      <w:r w:rsidR="00FE58B8">
        <w:t>HOVON</w:t>
      </w:r>
      <w:r>
        <w:t>protokoll betyr det både ved induksjon 1 og induksjon</w:t>
      </w:r>
      <w:r w:rsidR="00C851F3">
        <w:t xml:space="preserve"> </w:t>
      </w:r>
      <w:r>
        <w:t>2</w:t>
      </w:r>
      <w:r w:rsidR="00DE5230">
        <w:t>;</w:t>
      </w:r>
      <w:r>
        <w:t xml:space="preserve"> for pasienter som behandles etter </w:t>
      </w:r>
      <w:r w:rsidRPr="00245EB1">
        <w:t>Meyer protokoll</w:t>
      </w:r>
      <w:r w:rsidR="00C851F3">
        <w:t xml:space="preserve"> betyr det tillegg ved</w:t>
      </w:r>
      <w:r>
        <w:t xml:space="preserve"> induksjonskur samt ved påfølgende konsoliderende kurer med høydose cytarabin. </w:t>
      </w:r>
    </w:p>
    <w:p w14:paraId="315285D5" w14:textId="77777777" w:rsidR="00245EB1" w:rsidRDefault="00245EB1" w:rsidP="00D626F3">
      <w:pPr>
        <w:rPr>
          <w:b/>
        </w:rPr>
      </w:pPr>
    </w:p>
    <w:p w14:paraId="45E51611" w14:textId="77777777" w:rsidR="00D626F3" w:rsidRPr="001C743C" w:rsidRDefault="00245EB1" w:rsidP="00D626F3">
      <w:pPr>
        <w:rPr>
          <w:b/>
        </w:rPr>
      </w:pPr>
      <w:r>
        <w:rPr>
          <w:b/>
        </w:rPr>
        <w:lastRenderedPageBreak/>
        <w:t xml:space="preserve">Vedlikeholdsbehandling hos </w:t>
      </w:r>
      <w:r w:rsidR="00D626F3" w:rsidRPr="001C743C">
        <w:rPr>
          <w:b/>
        </w:rPr>
        <w:t xml:space="preserve">FLT3 positiv AML </w:t>
      </w:r>
      <w:r w:rsidR="00D626F3">
        <w:rPr>
          <w:b/>
        </w:rPr>
        <w:t>som ikke behandles med allogen stamcelletransplantsjon</w:t>
      </w:r>
    </w:p>
    <w:p w14:paraId="008C7447" w14:textId="77777777" w:rsidR="00D626F3" w:rsidRDefault="00D626F3" w:rsidP="005D4A18">
      <w:pPr>
        <w:pStyle w:val="Brdtekst"/>
      </w:pPr>
      <w:r>
        <w:t>For pasienter som ikke behandles med allogen stamcelletransplantasjon anbefales vedlikeholdsbehandling med midostaurin etter konsolidersingsbehandling. Midostaurin gis i total 12 28-dagers sykluser, uten pause mellom sykluser, dvs ca 1 års behandling</w:t>
      </w:r>
      <w:r w:rsidR="005D4A18">
        <w:t xml:space="preserve">. Dette er anbefalt </w:t>
      </w:r>
    </w:p>
    <w:p w14:paraId="27558310" w14:textId="77777777" w:rsidR="00D626F3" w:rsidRDefault="00D626F3" w:rsidP="00D626F3">
      <w:pPr>
        <w:spacing w:line="360" w:lineRule="auto"/>
      </w:pPr>
    </w:p>
    <w:p w14:paraId="1691CA4B" w14:textId="77777777" w:rsidR="00D626F3" w:rsidRPr="005D4A18" w:rsidRDefault="00245EB1" w:rsidP="002550BB">
      <w:pPr>
        <w:rPr>
          <w:b/>
        </w:rPr>
      </w:pPr>
      <w:r>
        <w:rPr>
          <w:b/>
        </w:rPr>
        <w:t xml:space="preserve">Vedlikeholdsbehandling hos </w:t>
      </w:r>
      <w:r w:rsidRPr="001C743C">
        <w:rPr>
          <w:b/>
        </w:rPr>
        <w:t xml:space="preserve">FLT3 positiv AML </w:t>
      </w:r>
      <w:r w:rsidR="00D626F3" w:rsidRPr="005D4A18">
        <w:rPr>
          <w:b/>
        </w:rPr>
        <w:t>som behandles med allogen stamcelletransplantasjon</w:t>
      </w:r>
    </w:p>
    <w:p w14:paraId="720A572D" w14:textId="77777777" w:rsidR="00D626F3" w:rsidRDefault="00D626F3" w:rsidP="00D626F3">
      <w:pPr>
        <w:pStyle w:val="Brdtekst"/>
      </w:pPr>
      <w:r>
        <w:t xml:space="preserve">FLT3-ITD positiv AML har 30 til 60% risiko for tidlig tilbakefall etter allogen stamcelletransplantasjon (ref). Vedlikeholdsbehandling reduserer risiko for tilbakefall og øker langtidsoverlevelse (REF) og flere studier har vist at vedlikeholdsbehandling med proteinkinase inhibitoren sorafenib reduserer risiko for tilbakefall og forbedrer overlevelse (ref). Midostaurin ble ikke brukt som vedlikeholdsbehandling i Ratify studien </w:t>
      </w:r>
      <w:r w:rsidR="00C92709">
        <w:t>etter</w:t>
      </w:r>
      <w:r>
        <w:t xml:space="preserve"> allogen stamcelletransplantasjon</w:t>
      </w:r>
      <w:r w:rsidR="00C92709">
        <w:t>. H</w:t>
      </w:r>
      <w:r>
        <w:t>verken vedlikeholdsbehandling med midostaurin eller sorafenib er vurdert av Nye metoder. Så langt er datagrunnlaget best for sorafenib. I samsvar med EBMT retningslinjer anbefales Sorafenib som vedl</w:t>
      </w:r>
      <w:r w:rsidR="00C92709">
        <w:t xml:space="preserve">ikeholdsbehandling for FLT3 </w:t>
      </w:r>
      <w:r>
        <w:t>positiv AML etter allogen stamcelletransplantasjon. Behandlingen bør startes tidligst mulig etter engraftment. Ved alvorlig GVHD bør behandling stoppes.</w:t>
      </w:r>
      <w:r w:rsidR="00C92709">
        <w:t xml:space="preserve"> </w:t>
      </w:r>
    </w:p>
    <w:p w14:paraId="11BF5D30" w14:textId="77777777" w:rsidR="00C92709" w:rsidRDefault="00C92709" w:rsidP="00D626F3">
      <w:pPr>
        <w:pStyle w:val="Brdtekst"/>
      </w:pPr>
    </w:p>
    <w:p w14:paraId="7566B1A8" w14:textId="77777777" w:rsidR="008C578F" w:rsidRPr="00BF7230" w:rsidRDefault="008C578F" w:rsidP="0084549E">
      <w:pPr>
        <w:pStyle w:val="Brdtekst"/>
      </w:pPr>
    </w:p>
    <w:p w14:paraId="7FBA7536" w14:textId="77777777" w:rsidR="0084549E" w:rsidRPr="00C92709" w:rsidRDefault="0084549E" w:rsidP="0084549E">
      <w:pPr>
        <w:pStyle w:val="Overskrift2"/>
        <w:rPr>
          <w:lang w:val="en-GB"/>
        </w:rPr>
      </w:pPr>
      <w:bookmarkStart w:id="118" w:name="_Toc536537270"/>
      <w:bookmarkStart w:id="119" w:name="_Toc41414631"/>
      <w:r w:rsidRPr="00C92709">
        <w:rPr>
          <w:lang w:val="en-GB"/>
        </w:rPr>
        <w:t>Minimal restsykdom (MRD, Minimal Residual Disease)</w:t>
      </w:r>
      <w:bookmarkEnd w:id="118"/>
      <w:bookmarkEnd w:id="119"/>
    </w:p>
    <w:p w14:paraId="2F2F8A23" w14:textId="77777777" w:rsidR="00DA046C" w:rsidRDefault="0084549E" w:rsidP="0084549E">
      <w:pPr>
        <w:pStyle w:val="Brdtekst"/>
        <w:rPr>
          <w:bCs/>
        </w:rPr>
      </w:pPr>
      <w:r w:rsidRPr="00D23D6C">
        <w:rPr>
          <w:bCs/>
        </w:rPr>
        <w:t xml:space="preserve">Minimal restsykdom (Minimal residual disease, MRD) kan måles med væskestrømcytometrisk immunfenotyping </w:t>
      </w:r>
      <w:r w:rsidR="00F81B06">
        <w:rPr>
          <w:bCs/>
        </w:rPr>
        <w:t xml:space="preserve">(flow-MRD) </w:t>
      </w:r>
      <w:r w:rsidRPr="00D23D6C">
        <w:rPr>
          <w:bCs/>
        </w:rPr>
        <w:t>eller molekylærgenetiske metoder/kvantitativ revers transkriptase PCR (</w:t>
      </w:r>
      <w:r w:rsidR="00C06D32">
        <w:rPr>
          <w:bCs/>
        </w:rPr>
        <w:t>genetisk MRD</w:t>
      </w:r>
      <w:r w:rsidRPr="00D23D6C">
        <w:rPr>
          <w:bCs/>
        </w:rPr>
        <w:t xml:space="preserve">). </w:t>
      </w:r>
      <w:r w:rsidRPr="00F63674">
        <w:rPr>
          <w:bCs/>
        </w:rPr>
        <w:t xml:space="preserve">Undersøkelsene kan gjøres både i beinmarg og perifert blod. </w:t>
      </w:r>
    </w:p>
    <w:p w14:paraId="4DD31B62" w14:textId="77777777" w:rsidR="00C06D32" w:rsidRDefault="00DA046C" w:rsidP="00DA046C">
      <w:pPr>
        <w:pStyle w:val="Brdtekst"/>
        <w:rPr>
          <w:bCs/>
        </w:rPr>
      </w:pPr>
      <w:r w:rsidRPr="00F63674">
        <w:rPr>
          <w:bCs/>
        </w:rPr>
        <w:t>Det understrekes at man bare kan benytte standardisert metodikk utviklet spesielt for MRD analyser, og tolkningen av svarene må skje i nært samråd med laboratoriet som tilbyr diagnostikken</w:t>
      </w:r>
      <w:r>
        <w:rPr>
          <w:bCs/>
        </w:rPr>
        <w:t xml:space="preserve"> og transplantasjonsavdelingen</w:t>
      </w:r>
      <w:r w:rsidRPr="00F63674">
        <w:rPr>
          <w:bCs/>
        </w:rPr>
        <w:t>. Vektleggingen av resultatet bør individualiseres, med det kan være nyttig å ha MRD resultater som en del av beslutnings</w:t>
      </w:r>
      <w:r>
        <w:rPr>
          <w:bCs/>
        </w:rPr>
        <w:softHyphen/>
      </w:r>
      <w:r w:rsidRPr="00F63674">
        <w:rPr>
          <w:bCs/>
        </w:rPr>
        <w:t xml:space="preserve">grunnlaget når man skal avgjøre spørsmålet om allogen stamcelletransplantasjon hos pasienter med god og intermediær prognose (jfr. </w:t>
      </w:r>
      <w:r>
        <w:rPr>
          <w:bCs/>
        </w:rPr>
        <w:t>t</w:t>
      </w:r>
      <w:r w:rsidRPr="00F63674">
        <w:rPr>
          <w:bCs/>
        </w:rPr>
        <w:t xml:space="preserve">abell </w:t>
      </w:r>
      <w:r>
        <w:rPr>
          <w:bCs/>
        </w:rPr>
        <w:t>4.</w:t>
      </w:r>
      <w:r w:rsidRPr="00F63674">
        <w:rPr>
          <w:bCs/>
        </w:rPr>
        <w:t xml:space="preserve">5). </w:t>
      </w:r>
      <w:r w:rsidR="00C06D32">
        <w:rPr>
          <w:bCs/>
        </w:rPr>
        <w:t>I studier benyttes MRD på følgende måter</w:t>
      </w:r>
    </w:p>
    <w:p w14:paraId="36CE610F" w14:textId="77777777" w:rsidR="00C06D32" w:rsidRDefault="00C06D32" w:rsidP="00C92709">
      <w:pPr>
        <w:pStyle w:val="Brdtekst"/>
        <w:numPr>
          <w:ilvl w:val="0"/>
          <w:numId w:val="65"/>
        </w:numPr>
        <w:spacing w:after="0"/>
        <w:rPr>
          <w:bCs/>
        </w:rPr>
      </w:pPr>
      <w:r>
        <w:rPr>
          <w:bCs/>
        </w:rPr>
        <w:t xml:space="preserve">Etter induksjonskurer for å </w:t>
      </w:r>
      <w:r w:rsidR="000A28B9">
        <w:rPr>
          <w:bCs/>
        </w:rPr>
        <w:t>indentifisere</w:t>
      </w:r>
      <w:r>
        <w:rPr>
          <w:bCs/>
        </w:rPr>
        <w:t xml:space="preserve"> pasienter med stor risiko for residiv</w:t>
      </w:r>
    </w:p>
    <w:p w14:paraId="266E49DA" w14:textId="77777777" w:rsidR="00C06D32" w:rsidRDefault="000A28B9" w:rsidP="00C92709">
      <w:pPr>
        <w:pStyle w:val="Brdtekst"/>
        <w:numPr>
          <w:ilvl w:val="0"/>
          <w:numId w:val="65"/>
        </w:numPr>
        <w:spacing w:after="0"/>
        <w:rPr>
          <w:bCs/>
        </w:rPr>
      </w:pPr>
      <w:r>
        <w:rPr>
          <w:bCs/>
        </w:rPr>
        <w:t>I forløpet etter induksjo</w:t>
      </w:r>
      <w:r w:rsidR="00C06D32">
        <w:rPr>
          <w:bCs/>
        </w:rPr>
        <w:t>n</w:t>
      </w:r>
      <w:r>
        <w:rPr>
          <w:bCs/>
        </w:rPr>
        <w:t>s</w:t>
      </w:r>
      <w:r w:rsidR="00C06D32">
        <w:rPr>
          <w:bCs/>
        </w:rPr>
        <w:t xml:space="preserve">behandling. Stigende verdier i målinger etter avsluttet terapi kan eventuelt være en tidlig indikasjon på senere residiv </w:t>
      </w:r>
    </w:p>
    <w:p w14:paraId="7013FC05" w14:textId="77777777" w:rsidR="00C06D32" w:rsidRPr="00A06202" w:rsidRDefault="00C06D32" w:rsidP="00C92709">
      <w:pPr>
        <w:pStyle w:val="Brdtekst"/>
        <w:numPr>
          <w:ilvl w:val="0"/>
          <w:numId w:val="65"/>
        </w:numPr>
        <w:spacing w:after="0"/>
      </w:pPr>
      <w:r>
        <w:rPr>
          <w:bCs/>
        </w:rPr>
        <w:t xml:space="preserve">Etter transplantasjon for å vurdere om </w:t>
      </w:r>
      <w:r w:rsidR="000A28B9">
        <w:rPr>
          <w:bCs/>
        </w:rPr>
        <w:t>indikasjon for pre</w:t>
      </w:r>
      <w:r w:rsidR="00B02098">
        <w:rPr>
          <w:bCs/>
        </w:rPr>
        <w:t>-</w:t>
      </w:r>
      <w:r w:rsidR="000A28B9">
        <w:rPr>
          <w:bCs/>
        </w:rPr>
        <w:t>em</w:t>
      </w:r>
      <w:r w:rsidR="00B02098">
        <w:rPr>
          <w:bCs/>
        </w:rPr>
        <w:t>p</w:t>
      </w:r>
      <w:r w:rsidR="000A28B9">
        <w:rPr>
          <w:bCs/>
        </w:rPr>
        <w:t>tive tiltak</w:t>
      </w:r>
    </w:p>
    <w:p w14:paraId="49B84520" w14:textId="77777777" w:rsidR="00DA046C" w:rsidRPr="00BF7230" w:rsidRDefault="00DA046C" w:rsidP="00C92709">
      <w:pPr>
        <w:pStyle w:val="Brdtekst"/>
        <w:spacing w:after="0"/>
        <w:ind w:left="720"/>
      </w:pPr>
    </w:p>
    <w:p w14:paraId="3D40B976" w14:textId="77777777" w:rsidR="00DA046C" w:rsidRDefault="00C06D32" w:rsidP="0084549E">
      <w:pPr>
        <w:pStyle w:val="Brdtekst"/>
        <w:rPr>
          <w:bCs/>
        </w:rPr>
      </w:pPr>
      <w:r>
        <w:rPr>
          <w:bCs/>
        </w:rPr>
        <w:t xml:space="preserve">Utenfor studier </w:t>
      </w:r>
      <w:r w:rsidR="00E37548" w:rsidRPr="00F63674">
        <w:rPr>
          <w:bCs/>
        </w:rPr>
        <w:t>er</w:t>
      </w:r>
      <w:r>
        <w:rPr>
          <w:bCs/>
        </w:rPr>
        <w:t xml:space="preserve"> det</w:t>
      </w:r>
      <w:r w:rsidR="00E37548" w:rsidRPr="00F63674">
        <w:rPr>
          <w:bCs/>
        </w:rPr>
        <w:t xml:space="preserve"> vanskelig å gi sterke anbefalinger for bruken av MRD undersøkelser så lenge man ikke har resultater fra flere prospektive undersøkelser. </w:t>
      </w:r>
      <w:r w:rsidR="00E37548">
        <w:rPr>
          <w:bCs/>
        </w:rPr>
        <w:t xml:space="preserve">Unntaket er for </w:t>
      </w:r>
      <w:r w:rsidR="00B02098">
        <w:rPr>
          <w:bCs/>
        </w:rPr>
        <w:t>pasienter</w:t>
      </w:r>
      <w:r w:rsidR="00E37548">
        <w:rPr>
          <w:bCs/>
        </w:rPr>
        <w:t xml:space="preserve"> med påvist NPM1 mutasjon.</w:t>
      </w:r>
      <w:r w:rsidR="00B02098">
        <w:rPr>
          <w:bCs/>
        </w:rPr>
        <w:t xml:space="preserve"> </w:t>
      </w:r>
      <w:r w:rsidR="00E37548">
        <w:rPr>
          <w:bCs/>
        </w:rPr>
        <w:t>I t</w:t>
      </w:r>
      <w:r w:rsidR="00DA046C" w:rsidRPr="00F63674">
        <w:rPr>
          <w:bCs/>
        </w:rPr>
        <w:t xml:space="preserve">o store kliniske studier brukte man MRD analyse basert på påvisning av mutert NPM1 etter andre cytostatikakur; i den ene undersøkelsen brukte man ikke påvisbar MRD i beinmarg etter 2 kurer mens den andre brukte minst 4-log reduksjon i </w:t>
      </w:r>
      <w:r w:rsidR="00DA046C" w:rsidRPr="00F63674">
        <w:rPr>
          <w:bCs/>
        </w:rPr>
        <w:lastRenderedPageBreak/>
        <w:t>perifert blod av transkripter sammen</w:t>
      </w:r>
      <w:r w:rsidR="00DA046C">
        <w:rPr>
          <w:bCs/>
        </w:rPr>
        <w:softHyphen/>
      </w:r>
      <w:r w:rsidR="00DA046C" w:rsidRPr="00F63674">
        <w:rPr>
          <w:bCs/>
        </w:rPr>
        <w:t xml:space="preserve">lignet med diagnosetidspunkt for å gruppere pasientene </w:t>
      </w:r>
      <w:r w:rsidR="00DA046C">
        <w:rPr>
          <w:bCs/>
        </w:rPr>
        <w:fldChar w:fldCharType="begin">
          <w:fldData xml:space="preserve">PEVuZE5vdGU+PENpdGU+PEF1dGhvcj5JdmV5PC9BdXRob3I+PFllYXI+MjAxNjwvWWVhcj48UmVj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L3BlcmlvZGljYWw+PHBhZ2VzPjE4NS0xOTM8L3BhZ2VzPjx2b2x1bWU+MzU8L3ZvbHVtZT48bnVt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</w:fldData>
        </w:fldChar>
      </w:r>
      <w:r w:rsidR="00DA046C">
        <w:rPr>
          <w:bCs/>
        </w:rPr>
        <w:instrText xml:space="preserve"> ADDIN EN.CITE </w:instrText>
      </w:r>
      <w:r w:rsidR="00DA046C">
        <w:rPr>
          <w:bCs/>
        </w:rPr>
        <w:fldChar w:fldCharType="begin">
          <w:fldData xml:space="preserve">PEVuZE5vdGU+PENpdGU+PEF1dGhvcj5JdmV5PC9BdXRob3I+PFllYXI+MjAxNjwvWWVhcj48UmVj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</w:fldData>
        </w:fldChar>
      </w:r>
      <w:r w:rsidR="00DA046C">
        <w:rPr>
          <w:bCs/>
        </w:rPr>
        <w:instrText xml:space="preserve"> ADDIN EN.CITE.DATA </w:instrText>
      </w:r>
      <w:r w:rsidR="00DA046C">
        <w:rPr>
          <w:bCs/>
        </w:rPr>
      </w:r>
      <w:r w:rsidR="00DA046C">
        <w:rPr>
          <w:bCs/>
        </w:rPr>
        <w:fldChar w:fldCharType="end"/>
      </w:r>
      <w:r w:rsidR="00DA046C">
        <w:rPr>
          <w:bCs/>
        </w:rPr>
      </w:r>
      <w:r w:rsidR="00DA046C">
        <w:rPr>
          <w:bCs/>
        </w:rPr>
        <w:fldChar w:fldCharType="separate"/>
      </w:r>
      <w:r w:rsidR="00DA046C">
        <w:rPr>
          <w:bCs/>
          <w:noProof/>
        </w:rPr>
        <w:t>(43;44)</w:t>
      </w:r>
      <w:r w:rsidR="00DA046C">
        <w:rPr>
          <w:bCs/>
        </w:rPr>
        <w:fldChar w:fldCharType="end"/>
      </w:r>
      <w:r w:rsidR="00DA046C" w:rsidRPr="00F63674">
        <w:rPr>
          <w:bCs/>
        </w:rPr>
        <w:t>. Begge undersøkel</w:t>
      </w:r>
      <w:r w:rsidR="00DA046C">
        <w:rPr>
          <w:bCs/>
        </w:rPr>
        <w:softHyphen/>
      </w:r>
      <w:r w:rsidR="00DA046C" w:rsidRPr="00F63674">
        <w:rPr>
          <w:bCs/>
        </w:rPr>
        <w:t>sene viste at pasienter med restsykdom hadde en betydelig større risiko for tilbakefall enn pasienter uten restsykdom; pasienter uten restsykdom hadde tilbakefallsrisiko på 30</w:t>
      </w:r>
      <w:r w:rsidR="00DA046C">
        <w:rPr>
          <w:bCs/>
        </w:rPr>
        <w:t>–</w:t>
      </w:r>
      <w:r w:rsidR="00DA046C" w:rsidRPr="00F63674">
        <w:rPr>
          <w:bCs/>
        </w:rPr>
        <w:t>40</w:t>
      </w:r>
      <w:r w:rsidR="00DA046C">
        <w:rPr>
          <w:bCs/>
        </w:rPr>
        <w:t> </w:t>
      </w:r>
      <w:r w:rsidR="00DA046C" w:rsidRPr="00F63674">
        <w:rPr>
          <w:bCs/>
        </w:rPr>
        <w:t>% og en samlet langtidsoverlevelse på 75</w:t>
      </w:r>
      <w:r w:rsidR="00DA046C">
        <w:rPr>
          <w:bCs/>
        </w:rPr>
        <w:t>–</w:t>
      </w:r>
      <w:r w:rsidR="00DA046C" w:rsidRPr="00F63674">
        <w:rPr>
          <w:bCs/>
        </w:rPr>
        <w:t>85</w:t>
      </w:r>
      <w:r w:rsidR="00DA046C">
        <w:rPr>
          <w:bCs/>
        </w:rPr>
        <w:t> </w:t>
      </w:r>
      <w:r w:rsidR="00DA046C" w:rsidRPr="00F63674">
        <w:rPr>
          <w:bCs/>
        </w:rPr>
        <w:t>% mens tilsvarende tall for pasienter med restsykdom var for tilbakefall 60</w:t>
      </w:r>
      <w:r w:rsidR="00DA046C">
        <w:rPr>
          <w:bCs/>
        </w:rPr>
        <w:t>–</w:t>
      </w:r>
      <w:r w:rsidR="00DA046C" w:rsidRPr="00F63674">
        <w:rPr>
          <w:bCs/>
        </w:rPr>
        <w:t>80</w:t>
      </w:r>
      <w:r w:rsidR="00DA046C">
        <w:rPr>
          <w:bCs/>
        </w:rPr>
        <w:t> </w:t>
      </w:r>
      <w:r w:rsidR="00DA046C" w:rsidRPr="00F63674">
        <w:rPr>
          <w:bCs/>
        </w:rPr>
        <w:t>% og langtidsoverlevelse 35</w:t>
      </w:r>
      <w:r w:rsidR="00DA046C">
        <w:rPr>
          <w:bCs/>
        </w:rPr>
        <w:t>–</w:t>
      </w:r>
      <w:r w:rsidR="00DA046C" w:rsidRPr="00F63674">
        <w:rPr>
          <w:bCs/>
        </w:rPr>
        <w:t>40</w:t>
      </w:r>
      <w:r w:rsidR="00DA046C">
        <w:rPr>
          <w:bCs/>
        </w:rPr>
        <w:t> </w:t>
      </w:r>
      <w:r w:rsidR="00DA046C" w:rsidRPr="00F63674">
        <w:rPr>
          <w:bCs/>
        </w:rPr>
        <w:t>%</w:t>
      </w:r>
    </w:p>
    <w:p w14:paraId="7717BFBA" w14:textId="77777777" w:rsidR="00551652" w:rsidRDefault="00551652" w:rsidP="00C92709">
      <w:pPr>
        <w:pStyle w:val="Brdtekst"/>
        <w:rPr>
          <w:rFonts w:cstheme="minorHAnsi"/>
          <w:b/>
        </w:rPr>
      </w:pPr>
      <w:r>
        <w:rPr>
          <w:rFonts w:cstheme="minorHAnsi"/>
          <w:b/>
        </w:rPr>
        <w:t>Generelle retningslinjer</w:t>
      </w:r>
      <w:r w:rsidR="00B64482">
        <w:rPr>
          <w:rFonts w:cstheme="minorHAnsi"/>
          <w:b/>
        </w:rPr>
        <w:t xml:space="preserve"> for genetisk MRD</w:t>
      </w:r>
      <w:r>
        <w:rPr>
          <w:rFonts w:cstheme="minorHAnsi"/>
          <w:b/>
        </w:rPr>
        <w:t xml:space="preserve">: </w:t>
      </w:r>
    </w:p>
    <w:p w14:paraId="652336EF" w14:textId="77777777" w:rsidR="00551652" w:rsidRDefault="00551652" w:rsidP="00551652">
      <w:pPr>
        <w:rPr>
          <w:rFonts w:cstheme="minorHAnsi"/>
        </w:rPr>
      </w:pPr>
      <w:r>
        <w:rPr>
          <w:rFonts w:cstheme="minorHAnsi"/>
        </w:rPr>
        <w:t>Ved molekylærpatologisk MRD påvises tilstedeværelse eller fravær av spesifikke mutasjoner/ fusjonsgener etter behandling for AML. Molekylærpatologisk</w:t>
      </w:r>
      <w:r>
        <w:rPr>
          <w:rFonts w:cstheme="minorHAnsi"/>
          <w:b/>
          <w:sz w:val="28"/>
          <w:szCs w:val="28"/>
        </w:rPr>
        <w:t xml:space="preserve"> </w:t>
      </w:r>
      <w:r>
        <w:rPr>
          <w:rFonts w:cstheme="minorHAnsi"/>
        </w:rPr>
        <w:t>MRD benyttes både til å vurdere indiksjon for allogen stamcelletransplantasjon og om det kan være aktuelt med pre-emptiv behandling etter allogen stamcelletransplantasjon. Molekylærpatologisk MRD er så langt kun aktuelt hos pasienter som har påvist ett av følgende genetiske avvik:</w:t>
      </w:r>
    </w:p>
    <w:p w14:paraId="12FF4C1D" w14:textId="77777777" w:rsidR="00551652" w:rsidRDefault="00551652" w:rsidP="00551652">
      <w:pPr>
        <w:pStyle w:val="NormalWeb"/>
        <w:numPr>
          <w:ilvl w:val="0"/>
          <w:numId w:val="50"/>
        </w:numPr>
        <w:spacing w:before="100" w:beforeAutospacing="1" w:after="100" w:afterAutospacing="1" w:line="240" w:lineRule="auto"/>
        <w:rPr>
          <w:rFonts w:asciiTheme="minorHAnsi" w:hAnsiTheme="minorHAnsi" w:cstheme="minorHAnsi"/>
        </w:rPr>
      </w:pPr>
      <w:r>
        <w:rPr>
          <w:rFonts w:asciiTheme="minorHAnsi" w:hAnsiTheme="minorHAnsi" w:cstheme="minorHAnsi"/>
          <w:iCs/>
        </w:rPr>
        <w:t>NPM1-mutert AML (også aktuelt hos pasienter med samtidig påvist FLT-ITD)</w:t>
      </w:r>
    </w:p>
    <w:p w14:paraId="6717AD7B" w14:textId="77777777" w:rsidR="00551652" w:rsidRDefault="00551652" w:rsidP="00551652">
      <w:pPr>
        <w:pStyle w:val="NormalWeb"/>
        <w:numPr>
          <w:ilvl w:val="0"/>
          <w:numId w:val="50"/>
        </w:numPr>
        <w:spacing w:before="100" w:beforeAutospacing="1" w:after="100" w:afterAutospacing="1" w:line="240" w:lineRule="auto"/>
        <w:rPr>
          <w:rFonts w:asciiTheme="minorHAnsi" w:hAnsiTheme="minorHAnsi" w:cstheme="minorHAnsi"/>
          <w:lang w:val="en-US"/>
        </w:rPr>
      </w:pPr>
      <w:r>
        <w:rPr>
          <w:rFonts w:asciiTheme="minorHAnsi" w:hAnsiTheme="minorHAnsi" w:cstheme="minorHAnsi"/>
          <w:iCs/>
          <w:lang w:val="en-US"/>
        </w:rPr>
        <w:t xml:space="preserve">RUNX1-RUNX1T1 </w:t>
      </w:r>
      <w:r>
        <w:rPr>
          <w:rFonts w:asciiTheme="minorHAnsi" w:hAnsiTheme="minorHAnsi" w:cstheme="minorHAnsi"/>
          <w:lang w:val="en-US"/>
        </w:rPr>
        <w:t>t(8;21)(q22;q22)</w:t>
      </w:r>
    </w:p>
    <w:p w14:paraId="12672353" w14:textId="77777777" w:rsidR="00551652" w:rsidRDefault="00551652" w:rsidP="00551652">
      <w:pPr>
        <w:pStyle w:val="NormalWeb"/>
        <w:numPr>
          <w:ilvl w:val="0"/>
          <w:numId w:val="50"/>
        </w:numPr>
        <w:spacing w:before="100" w:beforeAutospacing="1" w:after="100" w:afterAutospacing="1" w:line="240" w:lineRule="auto"/>
        <w:rPr>
          <w:rFonts w:asciiTheme="minorHAnsi" w:hAnsiTheme="minorHAnsi" w:cstheme="minorHAnsi"/>
          <w:lang w:val="en-US"/>
        </w:rPr>
      </w:pPr>
      <w:r>
        <w:rPr>
          <w:rFonts w:asciiTheme="minorHAnsi" w:hAnsiTheme="minorHAnsi" w:cstheme="minorHAnsi"/>
          <w:iCs/>
          <w:lang w:val="en-US"/>
        </w:rPr>
        <w:t xml:space="preserve">CBFB-MYH11 </w:t>
      </w:r>
      <w:r>
        <w:rPr>
          <w:rFonts w:asciiTheme="minorHAnsi" w:hAnsiTheme="minorHAnsi" w:cstheme="minorHAnsi"/>
          <w:lang w:val="en-US"/>
        </w:rPr>
        <w:t>inv(16)(p13q22)/t(16;16)(p13;q22)</w:t>
      </w:r>
    </w:p>
    <w:p w14:paraId="19C2E040" w14:textId="77777777" w:rsidR="00614907" w:rsidRDefault="00614907" w:rsidP="00C92709">
      <w:pPr>
        <w:pStyle w:val="Brdtekst"/>
        <w:rPr>
          <w:bCs/>
        </w:rPr>
      </w:pPr>
      <w:r>
        <w:rPr>
          <w:rFonts w:cstheme="minorHAnsi"/>
          <w:b/>
        </w:rPr>
        <w:t>AML med NPM1 mutasjon</w:t>
      </w:r>
    </w:p>
    <w:p w14:paraId="6421BA75" w14:textId="3911B0A6" w:rsidR="00DA046C" w:rsidRDefault="00DA046C" w:rsidP="005D4A18">
      <w:pPr>
        <w:pStyle w:val="Brdtekst"/>
        <w:rPr>
          <w:rFonts w:cstheme="minorHAnsi"/>
          <w:b/>
        </w:rPr>
      </w:pPr>
      <w:r w:rsidRPr="00F63674">
        <w:rPr>
          <w:bCs/>
        </w:rPr>
        <w:t>Pasienter med normal karyotype med isolert påvist NPM1 mutasjon har tidligere vært klassifisert i god prognosegruppe. Nylige studier tyder imidlertid på at pasienter der man etter andre kur kan</w:t>
      </w:r>
      <w:r w:rsidR="00614907">
        <w:rPr>
          <w:bCs/>
        </w:rPr>
        <w:t xml:space="preserve"> påvise </w:t>
      </w:r>
      <w:r w:rsidRPr="00F63674">
        <w:rPr>
          <w:bCs/>
        </w:rPr>
        <w:t xml:space="preserve">NPM1 </w:t>
      </w:r>
      <w:r w:rsidR="00614907">
        <w:rPr>
          <w:bCs/>
        </w:rPr>
        <w:t>transkript</w:t>
      </w:r>
      <w:r w:rsidR="007D09BD">
        <w:rPr>
          <w:bCs/>
        </w:rPr>
        <w:t>nivå</w:t>
      </w:r>
      <w:r w:rsidR="00614907">
        <w:rPr>
          <w:bCs/>
        </w:rPr>
        <w:t xml:space="preserve"> </w:t>
      </w:r>
      <w:r w:rsidR="00614907" w:rsidRPr="00C92709">
        <w:rPr>
          <w:bCs/>
        </w:rPr>
        <w:t>≥</w:t>
      </w:r>
      <w:r w:rsidR="00614907" w:rsidRPr="000B1DFF">
        <w:rPr>
          <w:bCs/>
        </w:rPr>
        <w:t>10</w:t>
      </w:r>
      <w:r w:rsidR="00614907" w:rsidRPr="007D09BD">
        <w:rPr>
          <w:bCs/>
          <w:vertAlign w:val="superscript"/>
        </w:rPr>
        <w:t>-3</w:t>
      </w:r>
      <w:r w:rsidR="00614907">
        <w:rPr>
          <w:bCs/>
        </w:rPr>
        <w:t xml:space="preserve"> over </w:t>
      </w:r>
      <w:r w:rsidRPr="00F63674">
        <w:rPr>
          <w:bCs/>
        </w:rPr>
        <w:t xml:space="preserve">har betydelig risiko for residiv, og </w:t>
      </w:r>
      <w:r w:rsidR="007D09BD">
        <w:rPr>
          <w:bCs/>
        </w:rPr>
        <w:t>har nytte av</w:t>
      </w:r>
      <w:r w:rsidRPr="00F63674">
        <w:rPr>
          <w:bCs/>
        </w:rPr>
        <w:t xml:space="preserve"> for allogen stamcelletransplantasjon</w:t>
      </w:r>
      <w:r w:rsidR="007D09BD">
        <w:rPr>
          <w:bCs/>
        </w:rPr>
        <w:t xml:space="preserve"> i CR1</w:t>
      </w:r>
      <w:r w:rsidRPr="00F63674">
        <w:rPr>
          <w:bCs/>
        </w:rPr>
        <w:t xml:space="preserve">. </w:t>
      </w:r>
      <w:r w:rsidR="00614907">
        <w:rPr>
          <w:bCs/>
        </w:rPr>
        <w:t xml:space="preserve">Det er viktig å pressisere at </w:t>
      </w:r>
      <w:r w:rsidR="00614907" w:rsidRPr="00C92709">
        <w:rPr>
          <w:bCs/>
        </w:rPr>
        <w:t>≥</w:t>
      </w:r>
      <w:r w:rsidR="00614907" w:rsidRPr="000B1DFF">
        <w:rPr>
          <w:bCs/>
        </w:rPr>
        <w:t>10</w:t>
      </w:r>
      <w:r w:rsidR="00614907" w:rsidRPr="00C92709">
        <w:rPr>
          <w:bCs/>
          <w:vertAlign w:val="superscript"/>
        </w:rPr>
        <w:t xml:space="preserve"> </w:t>
      </w:r>
      <w:r w:rsidR="00614907" w:rsidRPr="000B1DFF">
        <w:rPr>
          <w:bCs/>
          <w:vertAlign w:val="superscript"/>
        </w:rPr>
        <w:t>-3</w:t>
      </w:r>
      <w:r w:rsidR="00614907" w:rsidRPr="00C92709">
        <w:rPr>
          <w:bCs/>
        </w:rPr>
        <w:t xml:space="preserve"> regnes som MRD positi</w:t>
      </w:r>
      <w:r w:rsidR="00614907">
        <w:rPr>
          <w:bCs/>
        </w:rPr>
        <w:t>v, mens p</w:t>
      </w:r>
      <w:r w:rsidR="00614907" w:rsidRPr="00C92709">
        <w:rPr>
          <w:bCs/>
        </w:rPr>
        <w:t xml:space="preserve">asienter </w:t>
      </w:r>
      <w:r w:rsidR="00614907">
        <w:rPr>
          <w:bCs/>
        </w:rPr>
        <w:t xml:space="preserve">med påvisbar transkript under </w:t>
      </w:r>
      <w:r w:rsidR="00614907">
        <w:rPr>
          <w:rFonts w:cstheme="minorHAnsi"/>
        </w:rPr>
        <w:t>10</w:t>
      </w:r>
      <w:r w:rsidR="00614907">
        <w:rPr>
          <w:rFonts w:cstheme="minorHAnsi"/>
          <w:vertAlign w:val="superscript"/>
        </w:rPr>
        <w:t>-3</w:t>
      </w:r>
      <w:r w:rsidR="00614907">
        <w:rPr>
          <w:rFonts w:cstheme="minorHAnsi"/>
        </w:rPr>
        <w:t xml:space="preserve"> regnes som MRD negative. Pasientene </w:t>
      </w:r>
      <w:r w:rsidR="00BD3B26">
        <w:rPr>
          <w:rFonts w:cstheme="minorHAnsi"/>
        </w:rPr>
        <w:t>med påvisbar</w:t>
      </w:r>
      <w:r w:rsidR="00614907">
        <w:rPr>
          <w:rFonts w:cstheme="minorHAnsi"/>
        </w:rPr>
        <w:t xml:space="preserve"> NPM1 transkript under </w:t>
      </w:r>
      <w:r w:rsidR="00614907">
        <w:rPr>
          <w:rFonts w:ascii="American Typewriter" w:hAnsi="American Typewriter" w:cstheme="minorHAnsi"/>
        </w:rPr>
        <w:t>1</w:t>
      </w:r>
      <w:r w:rsidR="00614907">
        <w:rPr>
          <w:rFonts w:cstheme="minorHAnsi"/>
        </w:rPr>
        <w:t>0</w:t>
      </w:r>
      <w:r w:rsidR="00614907">
        <w:rPr>
          <w:rFonts w:cstheme="minorHAnsi"/>
          <w:vertAlign w:val="superscript"/>
        </w:rPr>
        <w:t xml:space="preserve">-3 </w:t>
      </w:r>
      <w:r w:rsidR="00614907">
        <w:rPr>
          <w:rFonts w:cstheme="minorHAnsi"/>
        </w:rPr>
        <w:t>har økt risiko for tilbakefall, men ikke indikasjon for transplantasjon.</w:t>
      </w:r>
    </w:p>
    <w:p w14:paraId="7CFB1815" w14:textId="77777777" w:rsidR="00551652" w:rsidRDefault="00551652" w:rsidP="00551652">
      <w:pPr>
        <w:rPr>
          <w:rFonts w:cstheme="minorHAnsi"/>
          <w:b/>
        </w:rPr>
      </w:pPr>
      <w:r>
        <w:rPr>
          <w:rFonts w:cstheme="minorHAnsi"/>
          <w:b/>
        </w:rPr>
        <w:t>Tidspunkter og situasjoner der MRD analyse bør utføres:</w:t>
      </w:r>
    </w:p>
    <w:p w14:paraId="47D7C7F4" w14:textId="77777777" w:rsidR="00551652" w:rsidRDefault="00551652" w:rsidP="00551652">
      <w:pPr>
        <w:pStyle w:val="Listeavsnitt"/>
        <w:numPr>
          <w:ilvl w:val="1"/>
          <w:numId w:val="50"/>
        </w:numPr>
        <w:spacing w:after="0" w:line="240" w:lineRule="auto"/>
        <w:ind w:left="567"/>
        <w:contextualSpacing/>
        <w:rPr>
          <w:rFonts w:cstheme="minorHAnsi"/>
          <w:b/>
        </w:rPr>
      </w:pPr>
      <w:r>
        <w:rPr>
          <w:rFonts w:cstheme="minorHAnsi"/>
          <w:b/>
        </w:rPr>
        <w:t xml:space="preserve">Etter induksjonsbehandling for å vurdere indikasjon for allogen stamcelletransplantasjon Prøven tas etter kur nr. 2, det vil si: </w:t>
      </w:r>
    </w:p>
    <w:p w14:paraId="3C1EABE4" w14:textId="77777777" w:rsidR="00551652" w:rsidRDefault="00551652" w:rsidP="00551652">
      <w:pPr>
        <w:pStyle w:val="Listeavsnitt"/>
        <w:numPr>
          <w:ilvl w:val="2"/>
          <w:numId w:val="50"/>
        </w:numPr>
        <w:spacing w:after="0" w:line="240" w:lineRule="auto"/>
        <w:ind w:left="993"/>
        <w:contextualSpacing/>
        <w:rPr>
          <w:rFonts w:cstheme="minorHAnsi"/>
        </w:rPr>
      </w:pPr>
      <w:r>
        <w:rPr>
          <w:rFonts w:cstheme="minorHAnsi"/>
        </w:rPr>
        <w:t>Etter andre induksjonskur dersom man følger induksjonsbehandling etter HOVON med dobbel induksjon</w:t>
      </w:r>
    </w:p>
    <w:p w14:paraId="7FB511E8" w14:textId="77777777" w:rsidR="00551652" w:rsidRDefault="00551652" w:rsidP="00551652">
      <w:pPr>
        <w:pStyle w:val="Listeavsnitt"/>
        <w:numPr>
          <w:ilvl w:val="2"/>
          <w:numId w:val="50"/>
        </w:numPr>
        <w:spacing w:after="0" w:line="240" w:lineRule="auto"/>
        <w:ind w:left="993"/>
        <w:contextualSpacing/>
        <w:rPr>
          <w:rFonts w:cstheme="minorHAnsi"/>
        </w:rPr>
      </w:pPr>
      <w:r>
        <w:rPr>
          <w:rFonts w:cstheme="minorHAnsi"/>
        </w:rPr>
        <w:t>Etter 1 kur høydose cytarabin for pasienter som får konsolidering med høydose cytarabin (Mayer-regimet).</w:t>
      </w:r>
    </w:p>
    <w:p w14:paraId="607CE771" w14:textId="77777777" w:rsidR="00551652" w:rsidRDefault="00551652" w:rsidP="00551652">
      <w:pPr>
        <w:pStyle w:val="Listeavsnitt"/>
        <w:numPr>
          <w:ilvl w:val="0"/>
          <w:numId w:val="51"/>
        </w:numPr>
        <w:spacing w:after="0" w:line="240" w:lineRule="auto"/>
        <w:ind w:left="567"/>
        <w:contextualSpacing/>
        <w:rPr>
          <w:rFonts w:cstheme="minorHAnsi"/>
          <w:b/>
        </w:rPr>
      </w:pPr>
      <w:r>
        <w:rPr>
          <w:rFonts w:cstheme="minorHAnsi"/>
          <w:b/>
        </w:rPr>
        <w:t>Etter siste konsolidering med kjemoterapi eller autolog stamcelletransplantasjon for å fange opp tidlig residiv og indikasjon for allogen stamcelletransplantasjon.</w:t>
      </w:r>
    </w:p>
    <w:p w14:paraId="32C7C520" w14:textId="77777777" w:rsidR="00551652" w:rsidRDefault="00551652" w:rsidP="00551652">
      <w:pPr>
        <w:pStyle w:val="Listeavsnitt"/>
        <w:ind w:left="567"/>
        <w:rPr>
          <w:rFonts w:cstheme="minorHAnsi"/>
        </w:rPr>
      </w:pPr>
      <w:r>
        <w:rPr>
          <w:rFonts w:cstheme="minorHAnsi"/>
        </w:rPr>
        <w:t>MRD prøve tas hver tredje måned i to år.</w:t>
      </w:r>
    </w:p>
    <w:p w14:paraId="34E225C2" w14:textId="77777777" w:rsidR="00551652" w:rsidRDefault="00551652" w:rsidP="00551652">
      <w:pPr>
        <w:pStyle w:val="Listeavsnitt"/>
        <w:numPr>
          <w:ilvl w:val="0"/>
          <w:numId w:val="51"/>
        </w:numPr>
        <w:spacing w:after="0" w:line="240" w:lineRule="auto"/>
        <w:ind w:left="567"/>
        <w:contextualSpacing/>
        <w:rPr>
          <w:rFonts w:cstheme="minorHAnsi"/>
          <w:b/>
        </w:rPr>
      </w:pPr>
      <w:r>
        <w:rPr>
          <w:rFonts w:cstheme="minorHAnsi"/>
          <w:b/>
        </w:rPr>
        <w:t>Etter gjennomgått allogen stamcelletransplantasjon for å vurdere indikasjon for pre-emptiv behandling.</w:t>
      </w:r>
    </w:p>
    <w:p w14:paraId="62CF41BD" w14:textId="77777777" w:rsidR="00551652" w:rsidRDefault="00551652" w:rsidP="00551652">
      <w:pPr>
        <w:pStyle w:val="Listeavsnitt"/>
        <w:ind w:left="567"/>
        <w:rPr>
          <w:rFonts w:cstheme="minorHAnsi"/>
        </w:rPr>
      </w:pPr>
      <w:r>
        <w:rPr>
          <w:rFonts w:cstheme="minorHAnsi"/>
        </w:rPr>
        <w:t xml:space="preserve">Prøve tas før allogen stamcelletransplantasjon og hver tredje måned i to år. </w:t>
      </w:r>
    </w:p>
    <w:p w14:paraId="4419EDB1" w14:textId="77777777" w:rsidR="00551652" w:rsidRDefault="00551652" w:rsidP="00551652">
      <w:pPr>
        <w:rPr>
          <w:rFonts w:cstheme="minorHAnsi"/>
          <w:b/>
        </w:rPr>
      </w:pPr>
      <w:r>
        <w:rPr>
          <w:rFonts w:cstheme="minorHAnsi"/>
          <w:b/>
        </w:rPr>
        <w:t xml:space="preserve">Praktisk gjennomføring: </w:t>
      </w:r>
    </w:p>
    <w:p w14:paraId="31C066B5" w14:textId="77777777" w:rsidR="00551652" w:rsidRDefault="00551652" w:rsidP="00C92709">
      <w:pPr>
        <w:spacing w:after="0"/>
        <w:rPr>
          <w:rFonts w:cstheme="minorHAnsi"/>
        </w:rPr>
      </w:pPr>
      <w:r>
        <w:rPr>
          <w:rFonts w:cstheme="minorHAnsi"/>
        </w:rPr>
        <w:t>Det sendes alltid både blod og benmarg</w:t>
      </w:r>
    </w:p>
    <w:p w14:paraId="3D310B91" w14:textId="77777777" w:rsidR="00551652" w:rsidRDefault="00551652" w:rsidP="00C92709">
      <w:pPr>
        <w:spacing w:after="0"/>
        <w:rPr>
          <w:rFonts w:cstheme="minorHAnsi"/>
        </w:rPr>
      </w:pPr>
      <w:r>
        <w:rPr>
          <w:rFonts w:cstheme="minorHAnsi"/>
        </w:rPr>
        <w:t>Blod: 6 ml rør EDTA</w:t>
      </w:r>
    </w:p>
    <w:p w14:paraId="1D957D0A" w14:textId="77777777" w:rsidR="00551652" w:rsidRDefault="00551652" w:rsidP="00C92709">
      <w:pPr>
        <w:spacing w:after="0"/>
        <w:rPr>
          <w:rFonts w:cstheme="minorHAnsi"/>
        </w:rPr>
      </w:pPr>
      <w:r>
        <w:rPr>
          <w:rFonts w:cstheme="minorHAnsi"/>
        </w:rPr>
        <w:t>Benmarg: 3-5 ml benmarg tilsatt EDTA* (Ved flowcytometri: heparin)</w:t>
      </w:r>
    </w:p>
    <w:p w14:paraId="0AEAA76D" w14:textId="77777777" w:rsidR="00551652" w:rsidRDefault="00551652" w:rsidP="00C92709">
      <w:pPr>
        <w:spacing w:after="0"/>
        <w:rPr>
          <w:rFonts w:cstheme="minorHAnsi"/>
        </w:rPr>
      </w:pPr>
      <w:r>
        <w:rPr>
          <w:rFonts w:cstheme="minorHAnsi"/>
        </w:rPr>
        <w:t>Ved prøvetakning bør sprøyten skylles med en liten mengde heparin. Straks etter prøvetakning overføres materialet til et EDTA-rør og blandes godt. Ved behov kan laboratoriet motta benmarg tilsatt heparin</w:t>
      </w:r>
    </w:p>
    <w:p w14:paraId="6725BC50" w14:textId="77777777" w:rsidR="00551652" w:rsidRDefault="00551652" w:rsidP="00C92709">
      <w:pPr>
        <w:spacing w:after="0"/>
        <w:rPr>
          <w:rFonts w:cstheme="minorHAnsi"/>
        </w:rPr>
      </w:pPr>
      <w:r>
        <w:rPr>
          <w:rFonts w:cstheme="minorHAnsi"/>
        </w:rPr>
        <w:lastRenderedPageBreak/>
        <w:t>Materiale må sendes straks etter prøvetakning. Prøven bør ankomme i god tid innen 24 timer. Prøver bør ikke tas fredag og dag før helligdag, ved unntak må prøve ankomme senest kl. 13:30.</w:t>
      </w:r>
    </w:p>
    <w:p w14:paraId="2DB6405A" w14:textId="77777777" w:rsidR="00551652" w:rsidRDefault="00551652" w:rsidP="00C92709">
      <w:pPr>
        <w:spacing w:after="0"/>
        <w:rPr>
          <w:rFonts w:cstheme="minorHAnsi"/>
        </w:rPr>
      </w:pPr>
      <w:r>
        <w:rPr>
          <w:rFonts w:cstheme="minorHAnsi"/>
        </w:rPr>
        <w:t>RNA fra diagnosetidspunktet blir brukt som referanseverdi og må sendes til laboratoriet som utfører MRD-analysen.</w:t>
      </w:r>
    </w:p>
    <w:p w14:paraId="43CF76C4" w14:textId="77777777" w:rsidR="00551652" w:rsidRDefault="00551652" w:rsidP="00551652">
      <w:pPr>
        <w:rPr>
          <w:rFonts w:cstheme="minorHAnsi"/>
        </w:rPr>
      </w:pPr>
    </w:p>
    <w:p w14:paraId="090C0E47" w14:textId="77777777" w:rsidR="00551652" w:rsidRDefault="00551652" w:rsidP="00551652">
      <w:pPr>
        <w:rPr>
          <w:rFonts w:cstheme="minorHAnsi"/>
          <w:b/>
        </w:rPr>
      </w:pPr>
      <w:r>
        <w:rPr>
          <w:rFonts w:cstheme="minorHAnsi"/>
          <w:b/>
        </w:rPr>
        <w:t xml:space="preserve">Tolkning av resultater </w:t>
      </w:r>
    </w:p>
    <w:p w14:paraId="2E8C81CD" w14:textId="6C1C6C55" w:rsidR="00551652" w:rsidRDefault="00551652" w:rsidP="00C92709">
      <w:pPr>
        <w:spacing w:after="0"/>
        <w:rPr>
          <w:rFonts w:cstheme="minorHAnsi"/>
        </w:rPr>
      </w:pPr>
      <w:r>
        <w:rPr>
          <w:rFonts w:cstheme="minorHAnsi"/>
        </w:rPr>
        <w:t xml:space="preserve">Molekylærgenetisk MRD negativ prøve i Oslo (RNA basert analyse) regnes som: </w:t>
      </w:r>
    </w:p>
    <w:p w14:paraId="5F5C5E4D" w14:textId="77777777" w:rsidR="00551652" w:rsidRDefault="00551652" w:rsidP="00C92709">
      <w:pPr>
        <w:spacing w:after="0"/>
        <w:rPr>
          <w:rFonts w:cstheme="minorHAnsi"/>
        </w:rPr>
      </w:pPr>
      <w:r>
        <w:rPr>
          <w:rFonts w:cstheme="minorHAnsi"/>
        </w:rPr>
        <w:t xml:space="preserve">I blod: Negativ uten påvisbart transkript </w:t>
      </w:r>
    </w:p>
    <w:p w14:paraId="759A9F17" w14:textId="6C4294A1" w:rsidR="00551652" w:rsidRPr="00BD3B26" w:rsidRDefault="00551652" w:rsidP="00C92709">
      <w:pPr>
        <w:spacing w:after="0"/>
        <w:rPr>
          <w:rFonts w:cstheme="minorHAnsi"/>
        </w:rPr>
      </w:pPr>
      <w:r>
        <w:rPr>
          <w:rFonts w:cstheme="minorHAnsi"/>
        </w:rPr>
        <w:t xml:space="preserve">I benmarg: </w:t>
      </w:r>
      <w:r w:rsidR="00BD3B26">
        <w:rPr>
          <w:rFonts w:cstheme="minorHAnsi"/>
        </w:rPr>
        <w:t xml:space="preserve">NPM1 transkrip </w:t>
      </w:r>
      <w:r>
        <w:rPr>
          <w:rFonts w:cstheme="minorHAnsi"/>
        </w:rPr>
        <w:t>Beregnet MRD &lt; 10</w:t>
      </w:r>
      <w:r>
        <w:rPr>
          <w:rFonts w:cstheme="minorHAnsi"/>
          <w:vertAlign w:val="superscript"/>
        </w:rPr>
        <w:t>-4</w:t>
      </w:r>
      <w:r w:rsidR="00BD3B26">
        <w:rPr>
          <w:rFonts w:cstheme="minorHAnsi"/>
        </w:rPr>
        <w:t xml:space="preserve"> eller ikke påvisb</w:t>
      </w:r>
      <w:r w:rsidR="00780E3D">
        <w:rPr>
          <w:rFonts w:cstheme="minorHAnsi"/>
        </w:rPr>
        <w:t>a</w:t>
      </w:r>
      <w:r w:rsidR="00BD3B26">
        <w:rPr>
          <w:rFonts w:cstheme="minorHAnsi"/>
        </w:rPr>
        <w:t>r</w:t>
      </w:r>
    </w:p>
    <w:p w14:paraId="47D61D81" w14:textId="77777777" w:rsidR="00551652" w:rsidRDefault="00551652" w:rsidP="00551652">
      <w:pPr>
        <w:rPr>
          <w:rFonts w:cstheme="minorHAnsi"/>
        </w:rPr>
      </w:pPr>
    </w:p>
    <w:p w14:paraId="7C36CA48" w14:textId="77777777" w:rsidR="00551652" w:rsidRDefault="00551652" w:rsidP="00551652">
      <w:pPr>
        <w:rPr>
          <w:rFonts w:cstheme="minorHAnsi"/>
          <w:b/>
        </w:rPr>
      </w:pPr>
      <w:r>
        <w:rPr>
          <w:rFonts w:cstheme="minorHAnsi"/>
          <w:b/>
        </w:rPr>
        <w:t xml:space="preserve">Oppfølging: </w:t>
      </w:r>
    </w:p>
    <w:p w14:paraId="5CFB25FD" w14:textId="77777777" w:rsidR="00551652" w:rsidRDefault="00551652" w:rsidP="00551652">
      <w:pPr>
        <w:pStyle w:val="Listeavsnitt"/>
        <w:numPr>
          <w:ilvl w:val="0"/>
          <w:numId w:val="52"/>
        </w:numPr>
        <w:spacing w:after="0" w:line="240" w:lineRule="auto"/>
        <w:contextualSpacing/>
        <w:rPr>
          <w:rFonts w:cstheme="minorHAnsi"/>
        </w:rPr>
      </w:pPr>
      <w:r>
        <w:rPr>
          <w:rFonts w:cstheme="minorHAnsi"/>
        </w:rPr>
        <w:t>Ved negativ prøve</w:t>
      </w:r>
      <w:r w:rsidR="006B0350">
        <w:rPr>
          <w:rFonts w:cstheme="minorHAnsi"/>
        </w:rPr>
        <w:t xml:space="preserve"> (benmarg under &lt;10</w:t>
      </w:r>
      <w:r w:rsidR="006B0350" w:rsidRPr="00C92709">
        <w:rPr>
          <w:rFonts w:cstheme="minorHAnsi"/>
          <w:vertAlign w:val="superscript"/>
        </w:rPr>
        <w:t>-4</w:t>
      </w:r>
      <w:r w:rsidR="006B0350">
        <w:rPr>
          <w:rFonts w:cstheme="minorHAnsi"/>
        </w:rPr>
        <w:t>)</w:t>
      </w:r>
      <w:r>
        <w:rPr>
          <w:rFonts w:cstheme="minorHAnsi"/>
        </w:rPr>
        <w:t xml:space="preserve"> </w:t>
      </w:r>
      <w:r w:rsidR="006B0350">
        <w:rPr>
          <w:rFonts w:cstheme="minorHAnsi"/>
        </w:rPr>
        <w:t>videre k</w:t>
      </w:r>
      <w:r>
        <w:rPr>
          <w:rFonts w:cstheme="minorHAnsi"/>
        </w:rPr>
        <w:t>ontroll</w:t>
      </w:r>
      <w:r w:rsidR="006B0350">
        <w:rPr>
          <w:rFonts w:cstheme="minorHAnsi"/>
        </w:rPr>
        <w:t>. H</w:t>
      </w:r>
      <w:r>
        <w:rPr>
          <w:rFonts w:cstheme="minorHAnsi"/>
        </w:rPr>
        <w:t xml:space="preserve">ver tredje måned i to år. </w:t>
      </w:r>
    </w:p>
    <w:p w14:paraId="29ED423D" w14:textId="77777777" w:rsidR="00551652" w:rsidRDefault="00551652" w:rsidP="00551652">
      <w:pPr>
        <w:pStyle w:val="Listeavsnitt"/>
        <w:numPr>
          <w:ilvl w:val="0"/>
          <w:numId w:val="52"/>
        </w:numPr>
        <w:spacing w:after="0" w:line="240" w:lineRule="auto"/>
        <w:contextualSpacing/>
        <w:rPr>
          <w:rFonts w:cstheme="minorHAnsi"/>
        </w:rPr>
      </w:pPr>
      <w:r>
        <w:rPr>
          <w:rFonts w:cstheme="minorHAnsi"/>
        </w:rPr>
        <w:t>Ved suboptimal prøvekvalitet, anbefales kontroll etter 4 uker. Det er satt en grense på 10 000 kopier ABL1 for sikkert negativt resultat.</w:t>
      </w:r>
    </w:p>
    <w:p w14:paraId="0E12E426" w14:textId="77777777" w:rsidR="00551652" w:rsidRDefault="00551652" w:rsidP="00551652">
      <w:pPr>
        <w:pStyle w:val="Listeavsnitt"/>
        <w:numPr>
          <w:ilvl w:val="0"/>
          <w:numId w:val="52"/>
        </w:numPr>
        <w:spacing w:after="0" w:line="240" w:lineRule="auto"/>
        <w:contextualSpacing/>
        <w:rPr>
          <w:rFonts w:cstheme="minorHAnsi"/>
        </w:rPr>
      </w:pPr>
      <w:r>
        <w:rPr>
          <w:rFonts w:cstheme="minorHAnsi"/>
        </w:rPr>
        <w:t xml:space="preserve">Ved målt transkript </w:t>
      </w:r>
      <w:bookmarkStart w:id="120" w:name="OLE_LINK10"/>
      <w:r>
        <w:rPr>
          <w:rFonts w:cstheme="minorHAnsi"/>
        </w:rPr>
        <w:t>10</w:t>
      </w:r>
      <w:r>
        <w:rPr>
          <w:rFonts w:cstheme="minorHAnsi"/>
          <w:vertAlign w:val="superscript"/>
        </w:rPr>
        <w:t>-4</w:t>
      </w:r>
      <w:r>
        <w:rPr>
          <w:rFonts w:cstheme="minorHAnsi"/>
        </w:rPr>
        <w:t xml:space="preserve"> – 10</w:t>
      </w:r>
      <w:r>
        <w:rPr>
          <w:rFonts w:cstheme="minorHAnsi"/>
          <w:vertAlign w:val="superscript"/>
        </w:rPr>
        <w:t>-7</w:t>
      </w:r>
      <w:bookmarkEnd w:id="120"/>
      <w:r w:rsidR="006B0350">
        <w:rPr>
          <w:rFonts w:cstheme="minorHAnsi"/>
        </w:rPr>
        <w:t>: Kontroll etter tre måneder.</w:t>
      </w:r>
    </w:p>
    <w:p w14:paraId="05C72BF2" w14:textId="77777777" w:rsidR="00551652" w:rsidRDefault="00551652" w:rsidP="00551652">
      <w:pPr>
        <w:pStyle w:val="Listeavsnitt"/>
        <w:numPr>
          <w:ilvl w:val="0"/>
          <w:numId w:val="52"/>
        </w:numPr>
        <w:spacing w:after="0" w:line="240" w:lineRule="auto"/>
        <w:contextualSpacing/>
        <w:rPr>
          <w:rFonts w:cstheme="minorHAnsi"/>
        </w:rPr>
      </w:pPr>
      <w:r>
        <w:rPr>
          <w:rFonts w:cstheme="minorHAnsi"/>
        </w:rPr>
        <w:t xml:space="preserve">Ved målt transkript </w:t>
      </w:r>
      <w:r>
        <w:rPr>
          <w:rFonts w:ascii="American Typewriter" w:hAnsi="American Typewriter" w:cstheme="minorHAnsi"/>
        </w:rPr>
        <w:t>≥</w:t>
      </w:r>
      <w:r>
        <w:rPr>
          <w:rFonts w:cstheme="minorHAnsi"/>
        </w:rPr>
        <w:t>10</w:t>
      </w:r>
      <w:r>
        <w:rPr>
          <w:rFonts w:cstheme="minorHAnsi"/>
          <w:vertAlign w:val="superscript"/>
        </w:rPr>
        <w:t>-3</w:t>
      </w:r>
      <w:r>
        <w:rPr>
          <w:rFonts w:cstheme="minorHAnsi"/>
        </w:rPr>
        <w:t xml:space="preserve">: Rask kontroll etter 4 uker og forberedelse til ASCT eller annen behandling. </w:t>
      </w:r>
    </w:p>
    <w:p w14:paraId="44EDA7D9" w14:textId="77777777" w:rsidR="00551652" w:rsidRDefault="00551652" w:rsidP="00551652">
      <w:pPr>
        <w:rPr>
          <w:rFonts w:cstheme="minorHAnsi"/>
          <w:b/>
        </w:rPr>
      </w:pPr>
    </w:p>
    <w:p w14:paraId="6C4D0DDD" w14:textId="77777777" w:rsidR="00614907" w:rsidRPr="00614907" w:rsidRDefault="00614907" w:rsidP="00551652">
      <w:pPr>
        <w:rPr>
          <w:rFonts w:cstheme="minorHAnsi"/>
        </w:rPr>
      </w:pPr>
      <w:r>
        <w:rPr>
          <w:rFonts w:cstheme="minorHAnsi"/>
        </w:rPr>
        <w:t xml:space="preserve">Pasienter med transkript over </w:t>
      </w:r>
      <w:r w:rsidRPr="000E14EF">
        <w:rPr>
          <w:rFonts w:cstheme="minorHAnsi"/>
        </w:rPr>
        <w:t>10</w:t>
      </w:r>
      <w:r>
        <w:rPr>
          <w:rFonts w:cstheme="minorHAnsi"/>
          <w:vertAlign w:val="superscript"/>
        </w:rPr>
        <w:t>-3</w:t>
      </w:r>
      <w:r>
        <w:rPr>
          <w:rFonts w:cstheme="minorHAnsi"/>
        </w:rPr>
        <w:t xml:space="preserve"> i benmarg regnes som MRD</w:t>
      </w:r>
      <w:r w:rsidR="000C5835">
        <w:rPr>
          <w:rFonts w:cstheme="minorHAnsi"/>
        </w:rPr>
        <w:t xml:space="preserve"> </w:t>
      </w:r>
      <w:r w:rsidR="00BD3B26">
        <w:rPr>
          <w:rFonts w:cstheme="minorHAnsi"/>
        </w:rPr>
        <w:t>positive. Så sant det ikke foreligger kontraindikasjon anbefales allogen stamcelletransplantsjon. Ved påvisbar transkript under dette nivået er pasienten NPM1 MRD negativ, men har økt risiko for residiv og bør følges som beskrevet over</w:t>
      </w:r>
    </w:p>
    <w:p w14:paraId="6319D5EA" w14:textId="77777777" w:rsidR="006B0350" w:rsidRPr="000E14EF" w:rsidRDefault="006B0350" w:rsidP="00551652">
      <w:pPr>
        <w:rPr>
          <w:rFonts w:cstheme="minorHAnsi"/>
        </w:rPr>
      </w:pPr>
      <w:r w:rsidRPr="00C92709">
        <w:rPr>
          <w:rFonts w:cstheme="minorHAnsi"/>
        </w:rPr>
        <w:t xml:space="preserve">Ved </w:t>
      </w:r>
      <w:r w:rsidR="00B02098" w:rsidRPr="00B02098">
        <w:rPr>
          <w:rFonts w:cstheme="minorHAnsi"/>
        </w:rPr>
        <w:t>påvisbar</w:t>
      </w:r>
      <w:r w:rsidRPr="00C92709">
        <w:rPr>
          <w:rFonts w:cstheme="minorHAnsi"/>
        </w:rPr>
        <w:t xml:space="preserve"> transkript </w:t>
      </w:r>
      <w:r w:rsidRPr="000E14EF">
        <w:rPr>
          <w:rFonts w:cstheme="minorHAnsi"/>
        </w:rPr>
        <w:t>10</w:t>
      </w:r>
      <w:r w:rsidRPr="000E14EF">
        <w:rPr>
          <w:rFonts w:cstheme="minorHAnsi"/>
          <w:vertAlign w:val="superscript"/>
        </w:rPr>
        <w:t>-4</w:t>
      </w:r>
      <w:r w:rsidRPr="000E14EF">
        <w:rPr>
          <w:rFonts w:cstheme="minorHAnsi"/>
        </w:rPr>
        <w:t xml:space="preserve"> – 10</w:t>
      </w:r>
      <w:r w:rsidRPr="000E14EF">
        <w:rPr>
          <w:rFonts w:cstheme="minorHAnsi"/>
          <w:vertAlign w:val="superscript"/>
        </w:rPr>
        <w:t>-7</w:t>
      </w:r>
      <w:r w:rsidR="000E14EF">
        <w:rPr>
          <w:rFonts w:cstheme="minorHAnsi"/>
        </w:rPr>
        <w:t xml:space="preserve"> etter kur nr 2 er det usikkert hvilken kons</w:t>
      </w:r>
      <w:r w:rsidR="000E14EF" w:rsidRPr="000E14EF">
        <w:rPr>
          <w:rFonts w:cstheme="minorHAnsi"/>
        </w:rPr>
        <w:t xml:space="preserve">oliderende behandling som er best. Disse pasientene har økt risiko for residiv, men har </w:t>
      </w:r>
      <w:r w:rsidR="000E14EF">
        <w:rPr>
          <w:rFonts w:cstheme="minorHAnsi"/>
        </w:rPr>
        <w:t>(ved</w:t>
      </w:r>
      <w:r w:rsidR="000E14EF" w:rsidRPr="000E14EF">
        <w:rPr>
          <w:rFonts w:cstheme="minorHAnsi"/>
        </w:rPr>
        <w:t xml:space="preserve"> dette tidspunktet</w:t>
      </w:r>
      <w:r w:rsidR="000E14EF">
        <w:rPr>
          <w:rFonts w:cstheme="minorHAnsi"/>
        </w:rPr>
        <w:t>)</w:t>
      </w:r>
      <w:r w:rsidR="000E14EF" w:rsidRPr="000E14EF">
        <w:rPr>
          <w:rFonts w:cstheme="minorHAnsi"/>
        </w:rPr>
        <w:t xml:space="preserve"> ikke indikasjon for allogen stamcelletransplantasjon</w:t>
      </w:r>
      <w:r w:rsidR="000E14EF">
        <w:rPr>
          <w:rFonts w:cstheme="minorHAnsi"/>
        </w:rPr>
        <w:t xml:space="preserve">. </w:t>
      </w:r>
      <w:r w:rsidR="000E14EF" w:rsidRPr="000E14EF">
        <w:rPr>
          <w:rFonts w:cstheme="minorHAnsi"/>
        </w:rPr>
        <w:t>Hos disse pasientene anbefales videre kjemoterapi frem</w:t>
      </w:r>
      <w:r w:rsidR="00B02098">
        <w:rPr>
          <w:rFonts w:cstheme="minorHAnsi"/>
        </w:rPr>
        <w:t>f</w:t>
      </w:r>
      <w:r w:rsidR="000E14EF" w:rsidRPr="000E14EF">
        <w:rPr>
          <w:rFonts w:cstheme="minorHAnsi"/>
        </w:rPr>
        <w:t>or autolog stamcelletransplantasjon siden allogen stamcelletransplantasjon vil tolereres dårligere på et senere tidspunkt</w:t>
      </w:r>
      <w:r w:rsidR="000E14EF">
        <w:rPr>
          <w:rFonts w:cstheme="minorHAnsi"/>
        </w:rPr>
        <w:t>.</w:t>
      </w:r>
    </w:p>
    <w:p w14:paraId="71304AF2" w14:textId="77777777" w:rsidR="000E14EF" w:rsidRDefault="000E14EF" w:rsidP="00551652">
      <w:pPr>
        <w:rPr>
          <w:rFonts w:cstheme="minorHAnsi"/>
          <w:b/>
        </w:rPr>
      </w:pPr>
    </w:p>
    <w:p w14:paraId="64B8170E" w14:textId="77777777" w:rsidR="00551652" w:rsidRDefault="00551652" w:rsidP="00551652">
      <w:pPr>
        <w:rPr>
          <w:rFonts w:cstheme="minorHAnsi"/>
          <w:b/>
        </w:rPr>
      </w:pPr>
      <w:r>
        <w:rPr>
          <w:rFonts w:cstheme="minorHAnsi"/>
          <w:b/>
        </w:rPr>
        <w:t>AML med Core-binding Factor mutasjon (CBF AML og RUNX1-RUNX1T1 AML):</w:t>
      </w:r>
    </w:p>
    <w:p w14:paraId="055958B8" w14:textId="1ADD3D57" w:rsidR="00DA046C" w:rsidRDefault="00B02098" w:rsidP="00551652">
      <w:pPr>
        <w:rPr>
          <w:rFonts w:cstheme="minorHAnsi"/>
        </w:rPr>
      </w:pPr>
      <w:r>
        <w:rPr>
          <w:rFonts w:cstheme="minorHAnsi"/>
        </w:rPr>
        <w:t>Hos pasienter med CBF mutas</w:t>
      </w:r>
      <w:r w:rsidR="00B64482">
        <w:rPr>
          <w:rFonts w:cstheme="minorHAnsi"/>
        </w:rPr>
        <w:t xml:space="preserve">joner kan respons følges med MRD. </w:t>
      </w:r>
      <w:r>
        <w:rPr>
          <w:rFonts w:cstheme="minorHAnsi"/>
        </w:rPr>
        <w:t>Imidlertid</w:t>
      </w:r>
      <w:r w:rsidR="00B64482">
        <w:rPr>
          <w:rFonts w:cstheme="minorHAnsi"/>
        </w:rPr>
        <w:t xml:space="preserve"> er evidens mtp bruk opp mot vurdering av indiksjon for allogen stamcelletransplantasjon</w:t>
      </w:r>
      <w:r w:rsidR="00E37548">
        <w:rPr>
          <w:rFonts w:cstheme="minorHAnsi"/>
        </w:rPr>
        <w:t xml:space="preserve"> ikke </w:t>
      </w:r>
      <w:r w:rsidR="00DA046C">
        <w:rPr>
          <w:rFonts w:cstheme="minorHAnsi"/>
        </w:rPr>
        <w:t>avklart</w:t>
      </w:r>
      <w:r w:rsidR="00B64482">
        <w:rPr>
          <w:rFonts w:cstheme="minorHAnsi"/>
        </w:rPr>
        <w:t xml:space="preserve">. Det er kjent at </w:t>
      </w:r>
      <w:r w:rsidR="00DA046C">
        <w:rPr>
          <w:rFonts w:cstheme="minorHAnsi"/>
        </w:rPr>
        <w:t xml:space="preserve">pasienter med CBF leukemier kan </w:t>
      </w:r>
      <w:r>
        <w:rPr>
          <w:rFonts w:cstheme="minorHAnsi"/>
        </w:rPr>
        <w:t>ha påvisbar</w:t>
      </w:r>
      <w:r w:rsidR="00DA046C">
        <w:rPr>
          <w:rFonts w:cstheme="minorHAnsi"/>
        </w:rPr>
        <w:t xml:space="preserve"> restsykdom med MRD i mange år etter induksjonsbehan</w:t>
      </w:r>
      <w:r>
        <w:rPr>
          <w:rFonts w:cstheme="minorHAnsi"/>
        </w:rPr>
        <w:t>dling uten å oppleve</w:t>
      </w:r>
      <w:r w:rsidR="006B0350">
        <w:rPr>
          <w:rFonts w:cstheme="minorHAnsi"/>
        </w:rPr>
        <w:t xml:space="preserve"> residiv</w:t>
      </w:r>
      <w:r w:rsidR="00495A6D">
        <w:rPr>
          <w:rFonts w:cstheme="minorHAnsi"/>
        </w:rPr>
        <w:t>;</w:t>
      </w:r>
      <w:r w:rsidR="006B0350">
        <w:rPr>
          <w:rFonts w:cstheme="minorHAnsi"/>
        </w:rPr>
        <w:t xml:space="preserve"> råd under er derfor å ansees som ikke absolutte, men førende.</w:t>
      </w:r>
    </w:p>
    <w:p w14:paraId="4FAD3C25" w14:textId="77777777" w:rsidR="00551652" w:rsidRDefault="00551652" w:rsidP="00551652">
      <w:pPr>
        <w:rPr>
          <w:rFonts w:cstheme="minorHAnsi"/>
          <w:iCs/>
        </w:rPr>
      </w:pPr>
      <w:r>
        <w:rPr>
          <w:rFonts w:cstheme="minorHAnsi"/>
        </w:rPr>
        <w:t xml:space="preserve">Krav til respons etter behandling: &gt; 3 log reduksjon av </w:t>
      </w:r>
      <w:r>
        <w:rPr>
          <w:rFonts w:cstheme="minorHAnsi"/>
          <w:iCs/>
        </w:rPr>
        <w:t>RUNX1-RUNX1T1 eller CBFB-MYH11. Det vil si lavere enn 0,1 % av nivået ved diagnostisk prøve.</w:t>
      </w:r>
      <w:r w:rsidR="00E37548">
        <w:rPr>
          <w:rFonts w:cstheme="minorHAnsi"/>
          <w:iCs/>
        </w:rPr>
        <w:t xml:space="preserve"> Følgende kriterier har vært anbefalt for oppfølging av </w:t>
      </w:r>
      <w:r w:rsidR="00B02098">
        <w:rPr>
          <w:rFonts w:cstheme="minorHAnsi"/>
          <w:iCs/>
        </w:rPr>
        <w:t>pasienter</w:t>
      </w:r>
      <w:r w:rsidR="00E37548">
        <w:rPr>
          <w:rFonts w:cstheme="minorHAnsi"/>
          <w:iCs/>
        </w:rPr>
        <w:t xml:space="preserve"> med CBF-leukemi</w:t>
      </w:r>
    </w:p>
    <w:p w14:paraId="43E94536" w14:textId="0692B9D8" w:rsidR="00551652" w:rsidRDefault="00551652" w:rsidP="00551652">
      <w:pPr>
        <w:pStyle w:val="Listeavsnitt"/>
        <w:numPr>
          <w:ilvl w:val="0"/>
          <w:numId w:val="53"/>
        </w:numPr>
        <w:spacing w:after="0" w:line="240" w:lineRule="auto"/>
        <w:contextualSpacing/>
        <w:rPr>
          <w:rFonts w:cstheme="minorHAnsi"/>
        </w:rPr>
      </w:pPr>
      <w:r>
        <w:rPr>
          <w:rFonts w:cstheme="minorHAnsi"/>
        </w:rPr>
        <w:t xml:space="preserve">Ved MRD positivitet (&lt; 3 log reduksjon/ &gt; 0,1 % av nivået ved diagnostisk prøve): kontroll etter 4 uker. </w:t>
      </w:r>
    </w:p>
    <w:p w14:paraId="6711066D" w14:textId="77777777" w:rsidR="00551652" w:rsidRDefault="00551652" w:rsidP="00551652">
      <w:pPr>
        <w:pStyle w:val="Listeavsnitt"/>
        <w:numPr>
          <w:ilvl w:val="0"/>
          <w:numId w:val="53"/>
        </w:numPr>
        <w:spacing w:after="0" w:line="240" w:lineRule="auto"/>
        <w:contextualSpacing/>
        <w:rPr>
          <w:rFonts w:cstheme="minorHAnsi"/>
        </w:rPr>
      </w:pPr>
      <w:r>
        <w:rPr>
          <w:rFonts w:cstheme="minorHAnsi"/>
        </w:rPr>
        <w:t xml:space="preserve">Ved stigning &lt; 1 log: ny kontroll etter 4 uker og vurdering av ASCT eller annen behandling. </w:t>
      </w:r>
    </w:p>
    <w:p w14:paraId="13306D53" w14:textId="77777777" w:rsidR="00551652" w:rsidRDefault="00551652" w:rsidP="00551652">
      <w:pPr>
        <w:pStyle w:val="Listeavsnitt"/>
        <w:numPr>
          <w:ilvl w:val="0"/>
          <w:numId w:val="53"/>
        </w:numPr>
        <w:spacing w:after="0" w:line="240" w:lineRule="auto"/>
        <w:contextualSpacing/>
        <w:rPr>
          <w:rFonts w:cstheme="minorHAnsi"/>
        </w:rPr>
      </w:pPr>
      <w:r>
        <w:rPr>
          <w:rFonts w:cstheme="minorHAnsi"/>
        </w:rPr>
        <w:t>Ved stign</w:t>
      </w:r>
      <w:r w:rsidR="00B64482">
        <w:rPr>
          <w:rFonts w:cstheme="minorHAnsi"/>
        </w:rPr>
        <w:t xml:space="preserve">ing &gt; 1 log </w:t>
      </w:r>
      <w:r w:rsidR="00A06202">
        <w:rPr>
          <w:rFonts w:cstheme="minorHAnsi"/>
        </w:rPr>
        <w:t>kan man v</w:t>
      </w:r>
      <w:r w:rsidR="00B64482">
        <w:rPr>
          <w:rFonts w:cstheme="minorHAnsi"/>
        </w:rPr>
        <w:t>urder</w:t>
      </w:r>
      <w:r w:rsidR="00A06202">
        <w:rPr>
          <w:rFonts w:cstheme="minorHAnsi"/>
        </w:rPr>
        <w:t>e</w:t>
      </w:r>
      <w:r w:rsidR="00B64482">
        <w:rPr>
          <w:rFonts w:cstheme="minorHAnsi"/>
        </w:rPr>
        <w:t xml:space="preserve"> s</w:t>
      </w:r>
      <w:r>
        <w:rPr>
          <w:rFonts w:cstheme="minorHAnsi"/>
        </w:rPr>
        <w:t>alvage/ASCT</w:t>
      </w:r>
    </w:p>
    <w:p w14:paraId="43DEC7F1" w14:textId="77777777" w:rsidR="00421BEC" w:rsidRDefault="00421BEC" w:rsidP="00C92709">
      <w:pPr>
        <w:rPr>
          <w:rFonts w:cstheme="minorHAnsi"/>
          <w:b/>
        </w:rPr>
      </w:pPr>
    </w:p>
    <w:p w14:paraId="54A94AA2" w14:textId="77777777" w:rsidR="00E37548" w:rsidRPr="000E4796" w:rsidRDefault="00E37548" w:rsidP="00E37548">
      <w:pPr>
        <w:rPr>
          <w:rFonts w:cstheme="minorHAnsi"/>
          <w:b/>
        </w:rPr>
      </w:pPr>
      <w:r w:rsidRPr="000E4796">
        <w:rPr>
          <w:rFonts w:cstheme="minorHAnsi"/>
          <w:b/>
        </w:rPr>
        <w:t>Væskestrømcytometrisk</w:t>
      </w:r>
      <w:r w:rsidRPr="00DA046C">
        <w:rPr>
          <w:rFonts w:cstheme="minorHAnsi"/>
          <w:b/>
        </w:rPr>
        <w:t xml:space="preserve"> </w:t>
      </w:r>
      <w:r w:rsidRPr="000E4796">
        <w:rPr>
          <w:rFonts w:cstheme="minorHAnsi"/>
          <w:b/>
        </w:rPr>
        <w:t>vurdering av MRD</w:t>
      </w:r>
    </w:p>
    <w:p w14:paraId="7DA0F9C5" w14:textId="77777777" w:rsidR="00791522" w:rsidRDefault="00E37548" w:rsidP="00E37548">
      <w:pPr>
        <w:pStyle w:val="Brdtekst"/>
        <w:rPr>
          <w:bCs/>
        </w:rPr>
      </w:pPr>
      <w:r w:rsidRPr="00F63674">
        <w:rPr>
          <w:bCs/>
        </w:rPr>
        <w:t xml:space="preserve">Bruk av </w:t>
      </w:r>
      <w:r w:rsidR="00C92709" w:rsidRPr="002550BB">
        <w:rPr>
          <w:bCs/>
        </w:rPr>
        <w:t>væskestrømcytometrisk</w:t>
      </w:r>
      <w:r w:rsidRPr="00F63674">
        <w:rPr>
          <w:bCs/>
        </w:rPr>
        <w:t xml:space="preserve"> ved diagnosetidspunktet kan påvise en såkalt leukemiassosiert fenotype hos ca.90</w:t>
      </w:r>
      <w:r w:rsidR="00C92709">
        <w:rPr>
          <w:bCs/>
        </w:rPr>
        <w:t xml:space="preserve"> </w:t>
      </w:r>
      <w:r w:rsidRPr="00F63674">
        <w:rPr>
          <w:bCs/>
        </w:rPr>
        <w:t>% som kan følges videre med en sensitivitet på 10</w:t>
      </w:r>
      <w:r w:rsidRPr="000B559D">
        <w:rPr>
          <w:rStyle w:val="THevet"/>
          <w:rFonts w:eastAsia="Calibri"/>
        </w:rPr>
        <w:t>–3</w:t>
      </w:r>
      <w:r w:rsidRPr="00F63674">
        <w:rPr>
          <w:bCs/>
        </w:rPr>
        <w:t xml:space="preserve"> eller bedre.</w:t>
      </w:r>
      <w:r>
        <w:rPr>
          <w:bCs/>
        </w:rPr>
        <w:t xml:space="preserve"> </w:t>
      </w:r>
      <w:r w:rsidR="00791522">
        <w:rPr>
          <w:bCs/>
        </w:rPr>
        <w:t xml:space="preserve">MRD negtiv prøve regnes hvis det ikke kan påvises leukemiceller ved </w:t>
      </w:r>
      <w:r w:rsidR="00791522" w:rsidRPr="00F63674">
        <w:rPr>
          <w:bCs/>
        </w:rPr>
        <w:t>sensitivitet på 10</w:t>
      </w:r>
      <w:r w:rsidR="00791522" w:rsidRPr="000B559D">
        <w:rPr>
          <w:rStyle w:val="THevet"/>
          <w:rFonts w:eastAsia="Calibri"/>
        </w:rPr>
        <w:t>–3</w:t>
      </w:r>
      <w:r w:rsidR="00791522">
        <w:rPr>
          <w:bCs/>
        </w:rPr>
        <w:t>.</w:t>
      </w:r>
    </w:p>
    <w:p w14:paraId="239B015D" w14:textId="77777777" w:rsidR="00192544" w:rsidRPr="00192544" w:rsidRDefault="00E37548" w:rsidP="005D4A18">
      <w:pPr>
        <w:pStyle w:val="Brdtekst"/>
        <w:rPr>
          <w:bCs/>
        </w:rPr>
      </w:pPr>
      <w:r>
        <w:rPr>
          <w:bCs/>
        </w:rPr>
        <w:t>V</w:t>
      </w:r>
      <w:r w:rsidRPr="00F63674">
        <w:rPr>
          <w:bCs/>
        </w:rPr>
        <w:t xml:space="preserve">æskestrømcytometrisk påvisning av MRD er undersøkt i prospektive studier, bla HOVON/SAKK AML 42A studien (HOVON 42A) der MRD ble vist å ha uavhengig prognostisk betydning </w:t>
      </w:r>
      <w:r>
        <w:rPr>
          <w:bCs/>
        </w:rPr>
        <w:fldChar w:fldCharType="begin">
          <w:fldData xml:space="preserve">PEVuZE5vdGU+PENpdGU+PEF1dGhvcj5UZXJ3aWpuPC9BdXRob3I+PFllYXI+MjAxMzwvWWVhcj48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bC10aXRsZT5KIENsaW4gT25jb2w8L2Z1bGwtdGl0bGU+PC9wZXJpb2RpY2FsPjxwYWdlcz4zODg5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</w:fldData>
        </w:fldChar>
      </w:r>
      <w:r>
        <w:rPr>
          <w:bCs/>
        </w:rPr>
        <w:instrText xml:space="preserve"> ADDIN EN.CITE </w:instrText>
      </w:r>
      <w:r>
        <w:rPr>
          <w:bCs/>
        </w:rPr>
        <w:fldChar w:fldCharType="begin">
          <w:fldData xml:space="preserve">PEVuZE5vdGU+PENpdGU+PEF1dGhvcj5UZXJ3aWpuPC9BdXRob3I+PFllYXI+MjAxMzwvWWVhcj48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</w:fldData>
        </w:fldChar>
      </w:r>
      <w:r>
        <w:rPr>
          <w:bCs/>
        </w:rPr>
        <w:instrText xml:space="preserve"> ADDIN EN.CITE.DATA </w:instrText>
      </w:r>
      <w:r>
        <w:rPr>
          <w:bCs/>
        </w:rPr>
      </w:r>
      <w:r>
        <w:rPr>
          <w:bCs/>
        </w:rPr>
        <w:fldChar w:fldCharType="end"/>
      </w:r>
      <w:r>
        <w:rPr>
          <w:bCs/>
        </w:rPr>
      </w:r>
      <w:r>
        <w:rPr>
          <w:bCs/>
        </w:rPr>
        <w:fldChar w:fldCharType="separate"/>
      </w:r>
      <w:r>
        <w:rPr>
          <w:bCs/>
        </w:rPr>
        <w:t>(45)</w:t>
      </w:r>
      <w:r>
        <w:rPr>
          <w:bCs/>
        </w:rPr>
        <w:fldChar w:fldCharType="end"/>
      </w:r>
      <w:r w:rsidRPr="00F63674">
        <w:rPr>
          <w:bCs/>
        </w:rPr>
        <w:t>.</w:t>
      </w:r>
      <w:r>
        <w:rPr>
          <w:bCs/>
        </w:rPr>
        <w:t xml:space="preserve"> </w:t>
      </w:r>
      <w:r w:rsidR="00A06202">
        <w:rPr>
          <w:bCs/>
        </w:rPr>
        <w:t xml:space="preserve">Data mtp gevinst av å inkludere flow-MRD i </w:t>
      </w:r>
      <w:r w:rsidR="00B02098">
        <w:rPr>
          <w:bCs/>
        </w:rPr>
        <w:t>beslutning</w:t>
      </w:r>
      <w:r w:rsidR="00A06202">
        <w:rPr>
          <w:bCs/>
        </w:rPr>
        <w:t>salgoritme mtp allogen stamcelle</w:t>
      </w:r>
      <w:r w:rsidR="00B02098">
        <w:rPr>
          <w:bCs/>
        </w:rPr>
        <w:t>transplantasjon</w:t>
      </w:r>
      <w:r w:rsidR="00A06202">
        <w:rPr>
          <w:bCs/>
        </w:rPr>
        <w:t xml:space="preserve"> foreligger ikke. </w:t>
      </w:r>
      <w:r w:rsidR="00192544" w:rsidRPr="00192544">
        <w:rPr>
          <w:bCs/>
        </w:rPr>
        <w:t xml:space="preserve">For pasienter med intermediær risiko har to studier, HOVON132 og GIMEMA AML 1310, vist at pasienter med MRD negativ sykdom behandlet med HMAS har like god langtidsoverlevelse som MRD positive pasienter behandlet med allogen stamcelletransplantasjon. I begge disse studiene var det få pasienter i hver gruppe og studiene var </w:t>
      </w:r>
      <w:r w:rsidR="00192544" w:rsidRPr="00047369">
        <w:rPr>
          <w:bCs/>
        </w:rPr>
        <w:t xml:space="preserve">ikke designet for å vurdere om flow MRD kan benyttes til å differensiere behandling hos pasienter med intermediær risiko AML. Så langt anbefaler ingen internasjonale retningslinjer </w:t>
      </w:r>
      <w:r w:rsidR="00192544">
        <w:rPr>
          <w:bCs/>
        </w:rPr>
        <w:t xml:space="preserve">klart </w:t>
      </w:r>
      <w:r w:rsidR="00192544" w:rsidRPr="00192544">
        <w:rPr>
          <w:bCs/>
        </w:rPr>
        <w:t>at man skal bruke flow-MRD til å differensiere behandling for IR-AML. Siden flow-MRD er en uavhengig prognostisk markør for IR-MRD</w:t>
      </w:r>
      <w:r w:rsidR="00192544">
        <w:rPr>
          <w:bCs/>
        </w:rPr>
        <w:t>, at EBMT anbefaler flow-MRD</w:t>
      </w:r>
      <w:r w:rsidR="00192544" w:rsidRPr="00192544">
        <w:rPr>
          <w:bCs/>
        </w:rPr>
        <w:t xml:space="preserve"> </w:t>
      </w:r>
      <w:r w:rsidR="00192544">
        <w:rPr>
          <w:bCs/>
        </w:rPr>
        <w:t xml:space="preserve">innført </w:t>
      </w:r>
      <w:r w:rsidR="00192544" w:rsidRPr="00192544">
        <w:rPr>
          <w:bCs/>
        </w:rPr>
        <w:t>og at man forventer det vil bli brukt i beslutning mtp behandlingsvalg ved IR-MRD anbefales man at denne analysen etableres.</w:t>
      </w:r>
    </w:p>
    <w:p w14:paraId="0C901DF0" w14:textId="77777777" w:rsidR="00A06202" w:rsidRPr="00C92709" w:rsidRDefault="00A06202" w:rsidP="00E37548">
      <w:pPr>
        <w:pStyle w:val="Brdtekst"/>
        <w:rPr>
          <w:b/>
          <w:bCs/>
        </w:rPr>
      </w:pPr>
      <w:r w:rsidRPr="00C92709">
        <w:rPr>
          <w:b/>
          <w:bCs/>
        </w:rPr>
        <w:t>Praktisk gjennomføring</w:t>
      </w:r>
      <w:r w:rsidR="00192544">
        <w:rPr>
          <w:b/>
          <w:bCs/>
        </w:rPr>
        <w:t xml:space="preserve"> av Flow-MR</w:t>
      </w:r>
      <w:r w:rsidRPr="00C92709">
        <w:rPr>
          <w:b/>
          <w:bCs/>
        </w:rPr>
        <w:t>:</w:t>
      </w:r>
    </w:p>
    <w:p w14:paraId="0FD928CD" w14:textId="77777777" w:rsidR="00E37548" w:rsidRDefault="00192544" w:rsidP="005D4A18">
      <w:pPr>
        <w:pStyle w:val="Brdtekst"/>
        <w:spacing w:after="0"/>
        <w:rPr>
          <w:bCs/>
        </w:rPr>
      </w:pPr>
      <w:r>
        <w:rPr>
          <w:bCs/>
        </w:rPr>
        <w:t xml:space="preserve">Ved diagnose: </w:t>
      </w:r>
      <w:r w:rsidR="00E37548">
        <w:rPr>
          <w:bCs/>
        </w:rPr>
        <w:t xml:space="preserve">Benmargprøve må sendes til </w:t>
      </w:r>
      <w:r w:rsidR="00D12C00">
        <w:rPr>
          <w:bCs/>
        </w:rPr>
        <w:t xml:space="preserve">laboratorium </w:t>
      </w:r>
      <w:r w:rsidR="00E37548">
        <w:rPr>
          <w:bCs/>
        </w:rPr>
        <w:t>ved diagnose</w:t>
      </w:r>
      <w:r w:rsidR="00D12C00">
        <w:rPr>
          <w:bCs/>
        </w:rPr>
        <w:t xml:space="preserve"> og laboratoriet</w:t>
      </w:r>
      <w:r w:rsidR="00A06202">
        <w:rPr>
          <w:bCs/>
        </w:rPr>
        <w:t xml:space="preserve"> må varsles om at flow-MRD skal settes opp</w:t>
      </w:r>
      <w:r w:rsidR="00D12C00">
        <w:rPr>
          <w:bCs/>
        </w:rPr>
        <w:t>.</w:t>
      </w:r>
    </w:p>
    <w:p w14:paraId="18FF052F" w14:textId="1ABC8F02" w:rsidR="00E37548" w:rsidRDefault="00192544" w:rsidP="005D4A18">
      <w:pPr>
        <w:pStyle w:val="Brdtekst"/>
        <w:spacing w:after="0"/>
        <w:rPr>
          <w:bCs/>
        </w:rPr>
      </w:pPr>
      <w:r>
        <w:rPr>
          <w:bCs/>
        </w:rPr>
        <w:t xml:space="preserve">Etter </w:t>
      </w:r>
      <w:r w:rsidR="00E37548">
        <w:rPr>
          <w:bCs/>
        </w:rPr>
        <w:t>kur</w:t>
      </w:r>
      <w:r>
        <w:rPr>
          <w:bCs/>
        </w:rPr>
        <w:t xml:space="preserve"> </w:t>
      </w:r>
      <w:r w:rsidR="006F0A11">
        <w:rPr>
          <w:bCs/>
        </w:rPr>
        <w:t xml:space="preserve">nr </w:t>
      </w:r>
      <w:r>
        <w:rPr>
          <w:bCs/>
        </w:rPr>
        <w:t>1 sendes ny pr</w:t>
      </w:r>
      <w:r w:rsidR="006F0A11">
        <w:rPr>
          <w:bCs/>
        </w:rPr>
        <w:t>ø</w:t>
      </w:r>
      <w:r>
        <w:rPr>
          <w:bCs/>
        </w:rPr>
        <w:t xml:space="preserve">ve </w:t>
      </w:r>
      <w:r w:rsidR="00E37548">
        <w:rPr>
          <w:bCs/>
        </w:rPr>
        <w:t>for å se om immunfenotype har endret seg</w:t>
      </w:r>
      <w:r w:rsidR="006F0A11">
        <w:rPr>
          <w:bCs/>
        </w:rPr>
        <w:t>.</w:t>
      </w:r>
    </w:p>
    <w:p w14:paraId="0A76A535" w14:textId="3807FFA4" w:rsidR="00E37548" w:rsidRDefault="00192544" w:rsidP="005D4A18">
      <w:pPr>
        <w:pStyle w:val="Brdtekst"/>
        <w:spacing w:after="0"/>
        <w:rPr>
          <w:bCs/>
        </w:rPr>
      </w:pPr>
      <w:r>
        <w:rPr>
          <w:bCs/>
        </w:rPr>
        <w:t>Etter kur nr 2 og før allogen stamcelletransplantsjon</w:t>
      </w:r>
      <w:r w:rsidR="00A06202">
        <w:rPr>
          <w:bCs/>
        </w:rPr>
        <w:t xml:space="preserve"> tas </w:t>
      </w:r>
      <w:r>
        <w:rPr>
          <w:bCs/>
        </w:rPr>
        <w:t>prøve Det er prøve på disse to tidspunktene som ansees som prognosisk.</w:t>
      </w:r>
    </w:p>
    <w:p w14:paraId="04ACA086" w14:textId="77777777" w:rsidR="00551652" w:rsidRPr="00BF7230" w:rsidRDefault="00551652" w:rsidP="0084549E">
      <w:pPr>
        <w:pStyle w:val="Brdtekst"/>
      </w:pPr>
    </w:p>
    <w:p w14:paraId="6D96E5FB" w14:textId="77777777" w:rsidR="0084549E" w:rsidRPr="00BF7230" w:rsidRDefault="0084549E" w:rsidP="0084549E">
      <w:pPr>
        <w:pStyle w:val="Overskrift2"/>
      </w:pPr>
      <w:bookmarkStart w:id="121" w:name="_Toc536537271"/>
      <w:bookmarkStart w:id="122" w:name="_Toc41414632"/>
      <w:r>
        <w:t>Spesielle situasjoner</w:t>
      </w:r>
      <w:bookmarkEnd w:id="121"/>
      <w:bookmarkEnd w:id="122"/>
    </w:p>
    <w:p w14:paraId="5101BBF4" w14:textId="77777777" w:rsidR="0084549E" w:rsidRPr="00BF7230" w:rsidRDefault="0084549E" w:rsidP="00C64FC0">
      <w:pPr>
        <w:pStyle w:val="Overskriftunr4-"/>
      </w:pPr>
      <w:r w:rsidRPr="00453957">
        <w:t>AML i svangerskapet</w:t>
      </w:r>
    </w:p>
    <w:p w14:paraId="4A945D87" w14:textId="2FA01869" w:rsidR="0084549E" w:rsidRPr="00BF7230" w:rsidRDefault="0084549E" w:rsidP="0084549E">
      <w:pPr>
        <w:pStyle w:val="Brdtekst"/>
      </w:pPr>
      <w:r w:rsidRPr="00F63674">
        <w:t xml:space="preserve">AML i svangerskap skal behandles ved regionsykehus; pasientene krever en individuell vurdering og et tverrfaglig samarbeid mellom fødselslege, nyfødtmedisiner og spesialist i blodsykdommer med spesiell erfaring i AML behandling. Man må ta hensyn til om pasienten har førstegangs-diagnose eller residiv av AML. I første trimester er svangerskapsavbrudd ofte blitt anbefalt. Intensiv AML behandling i andre trimester har økt risiko for komplikasjoner, men det er beskrevet vellykket AML terapi i denne delen av svangerskapet. I siste del av svangerskapet blir det en individuell avveining av behov for leukemiterapi opp mot mulighet for trygg forløsning </w:t>
      </w:r>
      <w:r>
        <w:fldChar w:fldCharType="begin">
          <w:fldData xml:space="preserve">PEVuZE5vdGU+PENpdGU+PEF1dGhvcj5QYXlkYXM8L0F1dGhvcj48WWVhcj4yMDE2PC9ZZWFyPjxS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</w:fldData>
        </w:fldChar>
      </w:r>
      <w:r w:rsidR="00796D2F">
        <w:instrText xml:space="preserve"> ADDIN EN.CITE </w:instrText>
      </w:r>
      <w:r w:rsidR="00796D2F">
        <w:fldChar w:fldCharType="begin">
          <w:fldData xml:space="preserve">PEVuZE5vdGU+PENpdGU+PEF1dGhvcj5QYXlkYXM8L0F1dGhvcj48WWVhcj4yMDE2PC9ZZWFyPjxS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</w:fldData>
        </w:fldChar>
      </w:r>
      <w:r w:rsidR="00796D2F">
        <w:instrText xml:space="preserve"> ADDIN EN.CITE.DATA </w:instrText>
      </w:r>
      <w:r w:rsidR="00796D2F">
        <w:fldChar w:fldCharType="end"/>
      </w:r>
      <w:r>
        <w:fldChar w:fldCharType="separate"/>
      </w:r>
      <w:r w:rsidR="00796D2F">
        <w:rPr>
          <w:noProof/>
        </w:rPr>
        <w:t>(46;47)</w:t>
      </w:r>
      <w:r>
        <w:fldChar w:fldCharType="end"/>
      </w:r>
      <w:r w:rsidRPr="00F63674">
        <w:t>.</w:t>
      </w:r>
    </w:p>
    <w:p w14:paraId="38D4CE5F" w14:textId="77777777" w:rsidR="0084549E" w:rsidRPr="00E44C11" w:rsidRDefault="0084549E" w:rsidP="00B5371C">
      <w:pPr>
        <w:pStyle w:val="Overskriftunr4-"/>
      </w:pPr>
      <w:bookmarkStart w:id="123" w:name="sj12_ikkeminus"/>
      <w:r w:rsidRPr="00E44C11">
        <w:t>Isolert myeloid sarkom</w:t>
      </w:r>
    </w:p>
    <w:bookmarkEnd w:id="123"/>
    <w:p w14:paraId="56FDF38B" w14:textId="2D9C8E94" w:rsidR="003C79BA" w:rsidRDefault="0084549E" w:rsidP="0084549E">
      <w:pPr>
        <w:pStyle w:val="Brdtekst"/>
      </w:pPr>
      <w:r w:rsidRPr="00F63674">
        <w:t>Dette er en sjelden manifestasjon som kan forekomme både primært eller som isolert tilbakefall også etter allogen stamcelle-transplantasjon. Man bør tilstrebe diagnostikk og behandling i samsvar med de retningslinjer som gis for ordinær AML behandling</w:t>
      </w:r>
      <w:r w:rsidR="00C92709">
        <w:t xml:space="preserve"> med cytogenetikk, myeloid panel, immunfenotyping av knust biopsi</w:t>
      </w:r>
      <w:r w:rsidR="003C79BA">
        <w:t>.</w:t>
      </w:r>
      <w:r w:rsidRPr="00F63674">
        <w:t xml:space="preserve"> </w:t>
      </w:r>
      <w:r w:rsidR="00C92709">
        <w:t>Dette innebærer ofte et tett sammareide mellom hematolog, labratorier og avdeling som utfører biopsi slik at biopsi hånderes korrekt med kortest mulig transporttid til labratorium</w:t>
      </w:r>
    </w:p>
    <w:p w14:paraId="6774FDF3" w14:textId="6DC9946B" w:rsidR="003C79BA" w:rsidRDefault="003C79BA" w:rsidP="0084549E">
      <w:pPr>
        <w:pStyle w:val="Brdtekst"/>
      </w:pPr>
      <w:r>
        <w:lastRenderedPageBreak/>
        <w:t xml:space="preserve">Ved påvist genetisk avvik behandles isolert myeloid sarkom etter </w:t>
      </w:r>
      <w:r w:rsidR="00D12C00">
        <w:t>tilsvarende</w:t>
      </w:r>
      <w:r w:rsidR="00CF593A">
        <w:t xml:space="preserve"> </w:t>
      </w:r>
      <w:r>
        <w:t>ELN prognosestadium</w:t>
      </w:r>
      <w:r w:rsidR="00CF593A">
        <w:t>. Hos pasienter uten påvisbare genet</w:t>
      </w:r>
      <w:r w:rsidR="00C92709">
        <w:t xml:space="preserve">iske avvik, tidligere MDS, dvs der man </w:t>
      </w:r>
      <w:r w:rsidR="00CF593A">
        <w:t>ikke kan tilordne til en risikogruppe etter ELN</w:t>
      </w:r>
      <w:r w:rsidR="009E2A8D">
        <w:t>,</w:t>
      </w:r>
      <w:r w:rsidR="00CF593A">
        <w:t xml:space="preserve"> er det konsensus om ikke å anbefale allogen stamcelletransplantasjon, men kjemoterapi som konsoliderende behandling i CR1. Pasientene bør vurderes med PET-CT mtp metabolsk respons. </w:t>
      </w:r>
      <w:r w:rsidR="007D09BD">
        <w:t>PET</w:t>
      </w:r>
      <w:r w:rsidR="00616530">
        <w:t xml:space="preserve"> positiv lesjon bør</w:t>
      </w:r>
      <w:r w:rsidR="00CF593A">
        <w:t xml:space="preserve"> </w:t>
      </w:r>
      <w:r w:rsidR="00D12C00">
        <w:t>biopsiers</w:t>
      </w:r>
      <w:r w:rsidR="00CF593A">
        <w:t xml:space="preserve"> </w:t>
      </w:r>
      <w:r w:rsidR="00616530">
        <w:t>for å verifisere om det forerigger restyskdom eller ikke.</w:t>
      </w:r>
    </w:p>
    <w:p w14:paraId="0E3F470B" w14:textId="6FA5C97B" w:rsidR="0084549E" w:rsidRDefault="0084549E" w:rsidP="0084549E">
      <w:pPr>
        <w:pStyle w:val="Brdtekst"/>
      </w:pPr>
      <w:r w:rsidRPr="00F63674">
        <w:t>Effekten av strålebehandling er dårlig undersøkt; man kan etter individuell vurdering eventuelt gi stråleterapi mot området for primærtumor</w:t>
      </w:r>
      <w:r w:rsidR="009E2A8D">
        <w:t>,</w:t>
      </w:r>
      <w:r w:rsidRPr="00F63674">
        <w:t xml:space="preserve"> spesielt om man har en restlesjon </w:t>
      </w:r>
      <w:r>
        <w:fldChar w:fldCharType="begin">
          <w:fldData xml:space="preserve">PEVuZE5vdGU+PENpdGU+PEF1dGhvcj5BbG1vbmQ8L0F1dGhvcj48WWVhcj4yMDE3PC9ZZWFyPjxS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=
</w:fldData>
        </w:fldChar>
      </w:r>
      <w:r w:rsidR="00796D2F">
        <w:instrText xml:space="preserve"> ADDIN EN.CITE </w:instrText>
      </w:r>
      <w:r w:rsidR="00796D2F">
        <w:fldChar w:fldCharType="begin">
          <w:fldData xml:space="preserve">PEVuZE5vdGU+PENpdGU+PEF1dGhvcj5BbG1vbmQ8L0F1dGhvcj48WWVhcj4yMDE3PC9ZZWFyPjxS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=
</w:fldData>
        </w:fldChar>
      </w:r>
      <w:r w:rsidR="00796D2F">
        <w:instrText xml:space="preserve"> ADDIN EN.CITE.DATA </w:instrText>
      </w:r>
      <w:r w:rsidR="00796D2F">
        <w:fldChar w:fldCharType="end"/>
      </w:r>
      <w:r>
        <w:fldChar w:fldCharType="separate"/>
      </w:r>
      <w:r w:rsidR="00796D2F">
        <w:rPr>
          <w:noProof/>
        </w:rPr>
        <w:t>(48;49)</w:t>
      </w:r>
      <w:r>
        <w:fldChar w:fldCharType="end"/>
      </w:r>
      <w:r w:rsidRPr="00F63674">
        <w:t>.</w:t>
      </w:r>
    </w:p>
    <w:p w14:paraId="2C953CD3" w14:textId="77777777" w:rsidR="003C79BA" w:rsidRPr="00BF7230" w:rsidRDefault="003C79BA" w:rsidP="0084549E">
      <w:pPr>
        <w:pStyle w:val="Brdtekst"/>
      </w:pPr>
    </w:p>
    <w:p w14:paraId="744B3D98" w14:textId="77777777" w:rsidR="0084549E" w:rsidRPr="00E44C11" w:rsidRDefault="0084549E" w:rsidP="00B5371C">
      <w:pPr>
        <w:pStyle w:val="Overskriftunr4-"/>
      </w:pPr>
      <w:bookmarkStart w:id="124" w:name="sj13_ikkeminus"/>
      <w:r w:rsidRPr="00E44C11">
        <w:t>CNS profylakse og CNS sykdom</w:t>
      </w:r>
    </w:p>
    <w:bookmarkEnd w:id="124"/>
    <w:p w14:paraId="0586F359" w14:textId="52CA67F9" w:rsidR="0084549E" w:rsidRPr="00BF7230" w:rsidRDefault="0084549E" w:rsidP="0084549E">
      <w:pPr>
        <w:pStyle w:val="Brdtekst"/>
      </w:pPr>
      <w:r w:rsidRPr="00F63674">
        <w:t xml:space="preserve">CNS sykdom er sjelden og rutinemessig spinalvæske-diagnostikk anbefales ikke. Risikofaktorer for CNS affeksjon er hyperleukocytose, visse cytogenetiske avvik som inv(16) og kromosom 11 avvik, monocytoid differensiering og </w:t>
      </w:r>
      <w:r w:rsidR="007D09BD">
        <w:t>lav alder</w:t>
      </w:r>
      <w:r w:rsidRPr="00F63674">
        <w:t>. Ved klinisk mistanke om CNS affeksjon ved nyoppdaget AML gjøres cerebral CT eller MR og en diagnostisk spinalpunksjon etter start av behandling når pasienten ikke lengre har sirkulerende blaster. Det bør gjøres både cytologisk og væskestrømcytometrisk undersøkelse.</w:t>
      </w:r>
    </w:p>
    <w:p w14:paraId="25324C04" w14:textId="77777777" w:rsidR="0084549E" w:rsidRPr="00BF7230" w:rsidRDefault="0084549E" w:rsidP="0084549E">
      <w:pPr>
        <w:pStyle w:val="Brdtekst"/>
      </w:pPr>
      <w:r w:rsidRPr="00F63674">
        <w:t xml:space="preserve">Det anbefales ikke rutinemessig CNS profylakse, men det kan være grunnlag for individuell vurdering hos enkeltpasienter med risikofaktorer dersom disse ikke konsolideres med høy eller intermediær dose cytarabin. Ved påvist CNS sykdom anbefaler man følgende </w:t>
      </w:r>
      <w:r>
        <w:fldChar w:fldCharType="begin">
          <w:fldData xml:space="preserve">PEVuZE5vdGU+PENpdGU+PEF1dGhvcj5Ew7ZobmVyPC9BdXRob3I+PFllYXI+MjAxMDwvWWVhcj48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</w:fldData>
        </w:fldChar>
      </w:r>
      <w:r w:rsidR="00796D2F">
        <w:instrText xml:space="preserve"> ADDIN EN.CITE </w:instrText>
      </w:r>
      <w:r w:rsidR="00796D2F">
        <w:fldChar w:fldCharType="begin">
          <w:fldData xml:space="preserve">PEVuZE5vdGU+PENpdGU+PEF1dGhvcj5Ew7ZobmVyPC9BdXRob3I+PFllYXI+MjAxMDwvWWVhcj48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</w:fldData>
        </w:fldChar>
      </w:r>
      <w:r w:rsidR="00796D2F">
        <w:instrText xml:space="preserve"> ADDIN EN.CITE.DATA </w:instrText>
      </w:r>
      <w:r w:rsidR="00796D2F">
        <w:fldChar w:fldCharType="end"/>
      </w:r>
      <w:r>
        <w:fldChar w:fldCharType="separate"/>
      </w:r>
      <w:r w:rsidR="00796D2F">
        <w:rPr>
          <w:noProof/>
        </w:rPr>
        <w:t>(50)</w:t>
      </w:r>
      <w:r>
        <w:fldChar w:fldCharType="end"/>
      </w:r>
      <w:r w:rsidRPr="00F63674">
        <w:t>:</w:t>
      </w:r>
    </w:p>
    <w:p w14:paraId="159AEF27" w14:textId="77777777" w:rsidR="0084549E" w:rsidRPr="00BF7230" w:rsidRDefault="0084549E" w:rsidP="0084549E">
      <w:pPr>
        <w:pStyle w:val="Listepunkt1"/>
      </w:pPr>
      <w:r w:rsidRPr="00F63674">
        <w:t>Intratekal cytarabin 40</w:t>
      </w:r>
      <w:r>
        <w:t>–</w:t>
      </w:r>
      <w:r w:rsidRPr="00F63674">
        <w:t>50 mg gis ved lumbalpunksjon to til tre ganger i uken inntil normal spinalvæske i to påfølgende prøver ved både cytologisk og væskestrømcytometrisk under</w:t>
      </w:r>
      <w:r w:rsidR="00BE36F7">
        <w:softHyphen/>
      </w:r>
      <w:r w:rsidRPr="00F63674">
        <w:t>søkelse. Etter normalisering av spinalvæsken gis ytterligere 3 injeksjoner med samme dose.</w:t>
      </w:r>
    </w:p>
    <w:p w14:paraId="73D55965" w14:textId="77777777" w:rsidR="0084549E" w:rsidRPr="00BF7230" w:rsidRDefault="0084549E" w:rsidP="0084549E">
      <w:pPr>
        <w:pStyle w:val="Listepunkt1"/>
      </w:pPr>
      <w:r w:rsidRPr="00F63674">
        <w:t>Dersom manglende effekt etter 2 uker vurderes overgang til trippel intratekal behandling med metotrexat 12 mg og dexamethason 4 mg i tillegg til cytarabin.</w:t>
      </w:r>
    </w:p>
    <w:p w14:paraId="5AD37AAA" w14:textId="77777777" w:rsidR="0084549E" w:rsidRPr="00BF7230" w:rsidRDefault="0084549E" w:rsidP="0084549E">
      <w:pPr>
        <w:pStyle w:val="Listepunkt1"/>
      </w:pPr>
      <w:r w:rsidRPr="00F63674">
        <w:t>Hvis behandlingsintensjonen er kurativ kan man vurdere å avslutte med CNS-bestråling (24 Gy mot hjerne, 18 Gy mot medulla) dersom man ikke planlegger allostamcelletransplantasjon og kondisjonering med helkroppsbestråling.</w:t>
      </w:r>
    </w:p>
    <w:p w14:paraId="7E15B913" w14:textId="77777777" w:rsidR="0084549E" w:rsidRPr="00E44C11" w:rsidRDefault="0084549E" w:rsidP="00B5371C">
      <w:pPr>
        <w:pStyle w:val="Overskriftunr4-"/>
      </w:pPr>
      <w:r w:rsidRPr="00E44C11">
        <w:t>Hyperleukocyto</w:t>
      </w:r>
      <w:bookmarkStart w:id="125" w:name="sj14_ikkeminus"/>
      <w:bookmarkEnd w:id="125"/>
      <w:r w:rsidRPr="00E44C11">
        <w:t>se og leukostase</w:t>
      </w:r>
    </w:p>
    <w:p w14:paraId="226A0EA2" w14:textId="2D4D9B8D" w:rsidR="0084549E" w:rsidRPr="00BF7230" w:rsidRDefault="0084549E" w:rsidP="0084549E">
      <w:pPr>
        <w:pStyle w:val="Brdtekst"/>
      </w:pPr>
      <w:r w:rsidRPr="00F63674">
        <w:t>Hyperleukocytose blir vanligvis definert som AML blaster i blod over 50 eller 100 x 10</w:t>
      </w:r>
      <w:r w:rsidRPr="000B559D">
        <w:rPr>
          <w:rStyle w:val="THevet"/>
          <w:rFonts w:eastAsia="Calibri"/>
        </w:rPr>
        <w:t>9</w:t>
      </w:r>
      <w:r w:rsidRPr="00F63674">
        <w:t xml:space="preserve">/L </w:t>
      </w:r>
      <w:r>
        <w:fldChar w:fldCharType="begin"/>
      </w:r>
      <w:r w:rsidR="00796D2F">
        <w:instrText xml:space="preserve"> ADDIN EN.CITE &lt;EndNote&gt;&lt;Cite&gt;&lt;Author&gt;Röllig&lt;/Author&gt;&lt;Year&gt;2015&lt;/Year&gt;&lt;RecNum&gt;236&lt;/RecNum&gt;&lt;DisplayText&gt;(51)&lt;/DisplayText&gt;&lt;record&gt;&lt;rec-number&gt;236&lt;/rec-number&gt;&lt;foreign-keys&gt;&lt;key app="EN" db-id="sv2awxrxkxvax0ew5xdpazta20x99t502s00" timestamp="1474381059"&gt;236&lt;/key&gt;&lt;/foreign-keys&gt;&lt;ref-type name="Journal Article"&gt;17&lt;/ref-type&gt;&lt;contributors&gt;&lt;authors&gt;&lt;author&gt;Röllig, C.&lt;/author&gt;&lt;author&gt;Ehninger, G.&lt;/author&gt;&lt;/authors&gt;&lt;/contributors&gt;&lt;auth-address&gt;Medizinische Klinik und Poliklinik I, Universitatsklinikum der Technischen Universitat Dresden, Germany.&lt;/auth-address&gt;&lt;titles&gt;&lt;title&gt;How I treat hyperleukocytosis in acute myeloid leukemia&lt;/title&gt;&lt;secondary-title&gt;Blood&lt;/secondary-title&gt;&lt;alt-title&gt;Blood&lt;/alt-title&gt;&lt;/titles&gt;&lt;periodical&gt;&lt;full-title&gt;Blood&lt;/full-title&gt;&lt;/periodical&gt;&lt;alt-periodical&gt;&lt;full-title&gt;Blood&lt;/full-title&gt;&lt;/alt-periodical&gt;&lt;pages&gt;3246-52&lt;/pages&gt;&lt;volume&gt;125&lt;/volume&gt;&lt;number&gt;21&lt;/number&gt;&lt;edition&gt;2015/03/18&lt;/edition&gt;&lt;keywords&gt;&lt;keyword&gt;Adult&lt;/keyword&gt;&lt;keyword&gt;Aged&lt;/keyword&gt;&lt;keyword&gt;Female&lt;/keyword&gt;&lt;keyword&gt;Humans&lt;/keyword&gt;&lt;keyword&gt;Leukemia, Myeloid, Acute/*complications&lt;/keyword&gt;&lt;keyword&gt;Leukocytosis/*etiology/*therapy&lt;/keyword&gt;&lt;keyword&gt;Male&lt;/keyword&gt;&lt;/keywords&gt;&lt;dates&gt;&lt;year&gt;2015&lt;/year&gt;&lt;pub-dates&gt;&lt;date&gt;May 21&lt;/date&gt;&lt;/pub-dates&gt;&lt;/dates&gt;&lt;isbn&gt;0006-4971&lt;/isbn&gt;&lt;accession-num&gt;25778528&lt;/accession-num&gt;&lt;urls&gt;&lt;/urls&gt;&lt;electronic-resource-num&gt;10.1182/blood-2014-10-551507&lt;/electronic-resource-num&gt;&lt;remote-database-provider&gt;NLM&lt;/remote-database-provider&gt;&lt;language&gt;eng&lt;/language&gt;&lt;/record&gt;&lt;/Cite&gt;&lt;/EndNote&gt;</w:instrText>
      </w:r>
      <w:r>
        <w:fldChar w:fldCharType="separate"/>
      </w:r>
      <w:r w:rsidR="00796D2F">
        <w:rPr>
          <w:noProof/>
        </w:rPr>
        <w:t>(51)</w:t>
      </w:r>
      <w:r>
        <w:fldChar w:fldCharType="end"/>
      </w:r>
      <w:r w:rsidRPr="00F63674">
        <w:t>. Leukostase defineres som kliniske symptomer på grunn av hyperleukocytose, det forekommer vanligvis først ved leukocytter over 50</w:t>
      </w:r>
      <w:r>
        <w:t>–</w:t>
      </w:r>
      <w:r w:rsidRPr="00F63674">
        <w:t>100 x 10</w:t>
      </w:r>
      <w:r w:rsidRPr="000B559D">
        <w:rPr>
          <w:rStyle w:val="THevet"/>
          <w:rFonts w:eastAsia="Calibri"/>
        </w:rPr>
        <w:t>9</w:t>
      </w:r>
      <w:r w:rsidRPr="00F63674">
        <w:t>/L men kan unntaksvis ses ved lavere verdier. Dersom man har pasienter med (i) markert redusert allmenntilstand, (ii) dyspne i hvile, (iii) nevrologiske forstyrrelser i form av synsreduksjon/lesevansker, konfusjon, delir, somnolens eller hjerneblødning, eller (iv) organsymptomer forenlig med vaskulær okklusjon (</w:t>
      </w:r>
      <w:r>
        <w:t xml:space="preserve">f.eks. </w:t>
      </w:r>
      <w:r w:rsidRPr="00F63674">
        <w:t xml:space="preserve">priapisme, myokardinfarkt) og disse symptomene ikke har noen annen forklaring, må man regne </w:t>
      </w:r>
      <w:r w:rsidR="00067CBE">
        <w:t xml:space="preserve">med </w:t>
      </w:r>
      <w:r w:rsidRPr="00F63674">
        <w:t>at dette skyldes leukostase. Hyperleukocytose behandles etter følgende retningslinjer (evidensgrad D):</w:t>
      </w:r>
    </w:p>
    <w:p w14:paraId="59C012B9" w14:textId="77777777" w:rsidR="0084549E" w:rsidRPr="00BF7230" w:rsidRDefault="0084549E" w:rsidP="0084549E">
      <w:pPr>
        <w:pStyle w:val="Listepunkt1"/>
      </w:pPr>
      <w:r w:rsidRPr="00F63674">
        <w:t>Pasienter som planlegges å få intensiv induksjonsbehandling skal starte med denne behandlingen samme dag etter at nødvendig diagnostikk er sikret.</w:t>
      </w:r>
    </w:p>
    <w:p w14:paraId="389B340D" w14:textId="77777777" w:rsidR="0084549E" w:rsidRPr="00BF7230" w:rsidRDefault="0084549E" w:rsidP="0084549E">
      <w:pPr>
        <w:pStyle w:val="Listepunkt1"/>
      </w:pPr>
      <w:r w:rsidRPr="00F63674">
        <w:t>Pasienter som ikke skal ha intensiv induksjonsbehandling starter straks med lavdose cytarabin subkutant.</w:t>
      </w:r>
    </w:p>
    <w:p w14:paraId="35289F54" w14:textId="77777777" w:rsidR="0084549E" w:rsidRPr="00BF7230" w:rsidRDefault="0084549E" w:rsidP="0084549E">
      <w:pPr>
        <w:pStyle w:val="Listepunkt1"/>
      </w:pPr>
      <w:r w:rsidRPr="00F63674">
        <w:t>Pasienter med sannsynlig symptomgivende leukostase slik det er beskrevet ovenfor får leukaferese så sant ingen kontraindikasjoner.</w:t>
      </w:r>
    </w:p>
    <w:p w14:paraId="727533BA" w14:textId="77777777" w:rsidR="0084549E" w:rsidRPr="00BF7230" w:rsidRDefault="0084549E" w:rsidP="0084549E">
      <w:pPr>
        <w:pStyle w:val="Listepunkt1"/>
      </w:pPr>
      <w:r w:rsidRPr="00F63674">
        <w:t>Leukaferese skal ikke benyttes ved APL fordi det kan forverre koagulopati.</w:t>
      </w:r>
    </w:p>
    <w:p w14:paraId="154E5B16" w14:textId="77777777" w:rsidR="0084549E" w:rsidRDefault="0084549E" w:rsidP="0084549E">
      <w:pPr>
        <w:pStyle w:val="Listepunkt1"/>
      </w:pPr>
      <w:r w:rsidRPr="00F63674">
        <w:lastRenderedPageBreak/>
        <w:t>Man er tilbakeholden med blodtransfusjon ved hyperleukocytose/leukostase.</w:t>
      </w:r>
    </w:p>
    <w:tbl>
      <w:tblPr>
        <w:tblStyle w:val="Helsedirtekstboks"/>
        <w:tblW w:w="8504" w:type="dxa"/>
        <w:tblLayout w:type="fixed"/>
        <w:tblCellMar>
          <w:top w:w="113" w:type="dxa"/>
          <w:bottom w:w="113" w:type="dxa"/>
        </w:tblCellMar>
        <w:tblLook w:val="0480" w:firstRow="0" w:lastRow="0" w:firstColumn="1" w:lastColumn="0" w:noHBand="0" w:noVBand="1"/>
      </w:tblPr>
      <w:tblGrid>
        <w:gridCol w:w="8504"/>
      </w:tblGrid>
      <w:tr w:rsidR="00267ECE" w:rsidRPr="00267ECE" w14:paraId="2EDEC48A" w14:textId="77777777" w:rsidTr="00B0339C">
        <w:tc>
          <w:tcPr>
            <w:tcW w:w="8504" w:type="dxa"/>
          </w:tcPr>
          <w:p w14:paraId="7A091FD9" w14:textId="77777777" w:rsidR="008517EA" w:rsidRDefault="008517EA" w:rsidP="00BE36F7">
            <w:pPr>
              <w:pStyle w:val="Bokstittel1"/>
            </w:pPr>
            <w:r w:rsidRPr="00267ECE">
              <w:t xml:space="preserve">Anbefalinger </w:t>
            </w:r>
          </w:p>
          <w:p w14:paraId="4B17C543" w14:textId="77777777" w:rsidR="00267ECE" w:rsidRPr="00267ECE" w:rsidRDefault="00267ECE" w:rsidP="00B0339C">
            <w:pPr>
              <w:pStyle w:val="Boks0000"/>
            </w:pPr>
            <w:r w:rsidRPr="00267ECE">
              <w:t>Anbefalinger ved disse spesielle situasjonene</w:t>
            </w:r>
            <w:r w:rsidR="008517EA">
              <w:t>:</w:t>
            </w:r>
          </w:p>
          <w:p w14:paraId="69F777E0" w14:textId="77777777" w:rsidR="00267ECE" w:rsidRPr="00267ECE" w:rsidRDefault="00267ECE" w:rsidP="00E15783">
            <w:pPr>
              <w:pStyle w:val="Bokslistepunkt1"/>
            </w:pPr>
            <w:r w:rsidRPr="00267ECE">
              <w:t>Ved AML i svangerskapet skal behandling skje ved Regionsykehus.</w:t>
            </w:r>
          </w:p>
          <w:p w14:paraId="55BEB2BA" w14:textId="77777777" w:rsidR="00267ECE" w:rsidRPr="00267ECE" w:rsidRDefault="00267ECE" w:rsidP="00E15783">
            <w:pPr>
              <w:pStyle w:val="Bokslistepunkt1"/>
            </w:pPr>
            <w:r w:rsidRPr="00267ECE">
              <w:t>Ekstramedullær sykdom diagnostiseres og behandles i samsvar med generelle retningslinjer for AML behandling.</w:t>
            </w:r>
          </w:p>
          <w:p w14:paraId="0FDB680F" w14:textId="77777777" w:rsidR="00267ECE" w:rsidRPr="00267ECE" w:rsidRDefault="00267ECE" w:rsidP="00E15783">
            <w:pPr>
              <w:pStyle w:val="Bokslistepunkt1"/>
            </w:pPr>
            <w:r w:rsidRPr="00267ECE">
              <w:t>CNS affeksjon: Man gir ikke rutinemessig profylakse, behandling skjer ved intratekal cytostatika; initialt cytarabin monoterapi og ved utilfredsstillende respons kombinasjonsbehandling.</w:t>
            </w:r>
          </w:p>
          <w:p w14:paraId="6F33BCCC" w14:textId="77777777" w:rsidR="00267ECE" w:rsidRPr="00267ECE" w:rsidRDefault="00267ECE" w:rsidP="00E15783">
            <w:pPr>
              <w:pStyle w:val="Bokslistepunkt1"/>
            </w:pPr>
            <w:r w:rsidRPr="00267ECE">
              <w:t>Hyperleukocytose: Intensiv induksjonsbehandling startes snarest mulig, leukaferese kan vurderes men kun dersom man har symptomgivende leukostase. Hos pasienter som ikke skal ha intensiv kjemoterapi benyttes subcutan cytarabin som blastreduserende behandling.</w:t>
            </w:r>
          </w:p>
        </w:tc>
      </w:tr>
    </w:tbl>
    <w:p w14:paraId="3326A14C" w14:textId="77777777" w:rsidR="0084549E" w:rsidRPr="00BF7230" w:rsidRDefault="0084549E" w:rsidP="00B0339C">
      <w:pPr>
        <w:pStyle w:val="Overskrift2"/>
        <w:spacing w:before="320"/>
      </w:pPr>
      <w:bookmarkStart w:id="126" w:name="_Toc536537272"/>
      <w:bookmarkStart w:id="127" w:name="_Toc41414633"/>
      <w:r>
        <w:t>Behandling av primært refraktær og tilbakefall av AML</w:t>
      </w:r>
      <w:bookmarkEnd w:id="126"/>
      <w:bookmarkEnd w:id="127"/>
    </w:p>
    <w:p w14:paraId="6C06BF2B" w14:textId="77777777" w:rsidR="00E93471" w:rsidRDefault="00E93471" w:rsidP="0084549E">
      <w:pPr>
        <w:pStyle w:val="Brdtekst"/>
      </w:pPr>
      <w:bookmarkStart w:id="128" w:name="_Toc438470486"/>
    </w:p>
    <w:p w14:paraId="59E0B74D" w14:textId="77777777" w:rsidR="0008129B" w:rsidRDefault="0084549E" w:rsidP="0084549E">
      <w:pPr>
        <w:pStyle w:val="Brdtekst"/>
      </w:pPr>
      <w:r w:rsidRPr="00F63674">
        <w:t xml:space="preserve">Primært refraktær sykdom defineres som ikke oppnådd komplett remisjon etter to intensive induksjonskurer. </w:t>
      </w:r>
      <w:r w:rsidR="00595435">
        <w:t xml:space="preserve">Eneste mulighet for langtidsoverlevelse hos disse pasientene er allogen stamcelletransplantasjon. </w:t>
      </w:r>
      <w:r w:rsidRPr="00F63674">
        <w:t>Ut fra en individuell vurdering av den enkelte pasient må man da avgjøre om man skal forsøke videre å oppnå komplett remisjon</w:t>
      </w:r>
      <w:r w:rsidR="00595435">
        <w:t xml:space="preserve">, eller om man skal benytte transplantasjon etter FLAMSA-RIC regimet hos pasienter som ikke er i remisjon. </w:t>
      </w:r>
    </w:p>
    <w:p w14:paraId="1CE4E75B" w14:textId="77777777" w:rsidR="00595435" w:rsidRDefault="0008129B" w:rsidP="0084549E">
      <w:pPr>
        <w:pStyle w:val="Brdtekst"/>
      </w:pPr>
      <w:r>
        <w:t>Komplett</w:t>
      </w:r>
      <w:r w:rsidR="006C6A67">
        <w:t xml:space="preserve"> remisjon før transplantasjon</w:t>
      </w:r>
      <w:r w:rsidR="00595435">
        <w:t xml:space="preserve"> gir antagelig best langtidsoverlevelse</w:t>
      </w:r>
      <w:r w:rsidR="005E05A8" w:rsidRPr="005E05A8">
        <w:t xml:space="preserve"> </w:t>
      </w:r>
      <w:r w:rsidR="005E05A8">
        <w:t>og det er i Norge enighet om at pasienter antagelig best tjent med ytterligere induksjonsforsøk enn FLAMSA-RIC, men at man hos noen pasienter med hypocellulær marg og stabilt lav andel blaster over tid kan være kandidat for FLAMSA-RIC.</w:t>
      </w:r>
      <w:r w:rsidR="00595435">
        <w:t xml:space="preserve"> </w:t>
      </w:r>
      <w:r w:rsidR="00D12C00">
        <w:t>P</w:t>
      </w:r>
      <w:r w:rsidR="00D12C00" w:rsidRPr="00D12C00">
        <w:t>roliferativ</w:t>
      </w:r>
      <w:r w:rsidR="00595435">
        <w:t xml:space="preserve"> sykdom med leukocytose over 10, in</w:t>
      </w:r>
      <w:r w:rsidR="006C6A67">
        <w:t>filtrasjon i benmarg over 60%,</w:t>
      </w:r>
      <w:r w:rsidR="00595435">
        <w:t xml:space="preserve"> </w:t>
      </w:r>
      <w:r w:rsidR="00D12C00" w:rsidRPr="00D12C00">
        <w:t>intramedullær</w:t>
      </w:r>
      <w:r w:rsidR="00595435">
        <w:t xml:space="preserve"> sykdom </w:t>
      </w:r>
      <w:r w:rsidR="006C6A67">
        <w:t xml:space="preserve">og CNS sykdom </w:t>
      </w:r>
      <w:r w:rsidR="00595435">
        <w:t>er assosiert med dårlig effekt etter FLAMSA-RIC</w:t>
      </w:r>
      <w:r w:rsidR="00FE5E20">
        <w:t xml:space="preserve">. </w:t>
      </w:r>
    </w:p>
    <w:p w14:paraId="148C547F" w14:textId="39C32DFF" w:rsidR="0084549E" w:rsidRPr="00BF7230" w:rsidRDefault="005E05A8" w:rsidP="009126DB">
      <w:pPr>
        <w:pStyle w:val="Brdtekst"/>
      </w:pPr>
      <w:r w:rsidRPr="00F63674">
        <w:t>I praksis vil det i aldersgruppen under 65</w:t>
      </w:r>
      <w:r>
        <w:t>–</w:t>
      </w:r>
      <w:r w:rsidRPr="00F63674">
        <w:t xml:space="preserve">70 år som oftest bli aktuelt å forsøke å indusere remisjon </w:t>
      </w:r>
      <w:r w:rsidR="0084549E" w:rsidRPr="00F63674">
        <w:t>Det er ikke allmenn enighet om hvilket terapiregime som er best</w:t>
      </w:r>
      <w:r w:rsidR="00D12C00">
        <w:t xml:space="preserve"> mtp å</w:t>
      </w:r>
      <w:r w:rsidR="00A830B8">
        <w:t xml:space="preserve"> oppnå remisjon</w:t>
      </w:r>
      <w:r w:rsidR="006C6A67">
        <w:t>.</w:t>
      </w:r>
      <w:r w:rsidR="00E93471">
        <w:t xml:space="preserve"> R</w:t>
      </w:r>
      <w:r w:rsidR="006C6A67">
        <w:t>egime 1 til 3 sidestilt</w:t>
      </w:r>
      <w:r w:rsidR="00E93471">
        <w:t xml:space="preserve">. Nye data viser at kombinasjonsbehandling </w:t>
      </w:r>
      <w:r w:rsidR="00D12C00" w:rsidRPr="00E93471">
        <w:t>azacitidine</w:t>
      </w:r>
      <w:r w:rsidR="00E93471">
        <w:t>/venetoclax kan oppnå høy andel med CR/CRi hos pasienter med primær refraktær sykdom.</w:t>
      </w:r>
      <w:r>
        <w:t xml:space="preserve"> Effekt og tosksistet av</w:t>
      </w:r>
      <w:r w:rsidR="00E93471">
        <w:t xml:space="preserve"> </w:t>
      </w:r>
      <w:r w:rsidR="00D12C00" w:rsidRPr="00E93471">
        <w:t>azacitidine</w:t>
      </w:r>
      <w:r w:rsidR="00E93471">
        <w:t xml:space="preserve">/venetoclax </w:t>
      </w:r>
      <w:r>
        <w:t>sammenligne</w:t>
      </w:r>
      <w:r w:rsidR="00D16E15">
        <w:t>t</w:t>
      </w:r>
      <w:r>
        <w:t xml:space="preserve"> med</w:t>
      </w:r>
      <w:r w:rsidR="00E93471">
        <w:t xml:space="preserve"> konvensjonell behandling er </w:t>
      </w:r>
      <w:r>
        <w:t xml:space="preserve">så langt </w:t>
      </w:r>
      <w:r w:rsidR="00E93471">
        <w:t xml:space="preserve">ikke </w:t>
      </w:r>
      <w:r w:rsidR="00FE5E20">
        <w:t>avklart.</w:t>
      </w:r>
      <w:r w:rsidR="0084549E">
        <w:fldChar w:fldCharType="begin">
          <w:fldData xml:space="preserve">PEVuZE5vdGU+PENpdGU+PEF1dGhvcj5BcmNoaW1iYXVkPC9BdXRob3I+PFllYXI+MTk5NTwvWWVh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aWNhbD48ZnVsbC10aXRsZT5KIENsaW4gT25jb2w8L2Z1bGwtdGl0bGU+PC9wZXJpb2RpY2FsPjxw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dWxsLXRpdGxlPjwvYWx0LXBlcmlvZGljYWw+PHBhZ2VzPjQyNC00NDc8L3BhZ2VzPjx2b2x1bWU+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</w:fldData>
        </w:fldChar>
      </w:r>
      <w:r w:rsidR="000302ED">
        <w:instrText xml:space="preserve"> ADDIN EN.CITE </w:instrText>
      </w:r>
      <w:r w:rsidR="000302ED">
        <w:fldChar w:fldCharType="begin">
          <w:fldData xml:space="preserve">PEVuZE5vdGU+PENpdGU+PEF1dGhvcj5BcmNoaW1iYXVkPC9BdXRob3I+PFllYXI+MTk5NTwvWWVh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</w:fldData>
        </w:fldChar>
      </w:r>
      <w:r w:rsidR="000302ED">
        <w:instrText xml:space="preserve"> ADDIN EN.CITE.DATA </w:instrText>
      </w:r>
      <w:r w:rsidR="000302ED">
        <w:fldChar w:fldCharType="end"/>
      </w:r>
      <w:r w:rsidR="0084549E">
        <w:fldChar w:fldCharType="separate"/>
      </w:r>
      <w:r w:rsidR="000302ED">
        <w:rPr>
          <w:noProof/>
        </w:rPr>
        <w:t>(17;52-56)</w:t>
      </w:r>
      <w:r w:rsidR="0084549E">
        <w:fldChar w:fldCharType="end"/>
      </w:r>
      <w:r w:rsidR="0084549E" w:rsidRPr="00F63674">
        <w:t>:</w:t>
      </w:r>
    </w:p>
    <w:p w14:paraId="669235B8" w14:textId="77777777" w:rsidR="0084549E" w:rsidRPr="00F36FCB" w:rsidRDefault="0084549E" w:rsidP="00B0339C">
      <w:pPr>
        <w:pStyle w:val="Brdtekst0800"/>
        <w:rPr>
          <w:lang w:val="nb-NO"/>
        </w:rPr>
      </w:pPr>
      <w:r w:rsidRPr="00F36FCB">
        <w:rPr>
          <w:rStyle w:val="TKursiv"/>
          <w:lang w:val="nb-NO"/>
        </w:rPr>
        <w:t>Regime 1</w:t>
      </w:r>
      <w:r w:rsidRPr="00F36FCB">
        <w:rPr>
          <w:lang w:val="nb-NO"/>
        </w:rPr>
        <w:t>: 5 dagers MAE kur (M5A5E5)</w:t>
      </w:r>
    </w:p>
    <w:p w14:paraId="1223CCC8" w14:textId="77777777" w:rsidR="0084549E" w:rsidRPr="00BF7230" w:rsidRDefault="0084549E" w:rsidP="00267ECE">
      <w:pPr>
        <w:pStyle w:val="Brdtekst20000"/>
      </w:pPr>
      <w:r w:rsidRPr="00F63674">
        <w:t>Amsakrin 150 mg/m</w:t>
      </w:r>
      <w:r w:rsidRPr="000B559D">
        <w:rPr>
          <w:rStyle w:val="THevet"/>
          <w:rFonts w:eastAsia="Calibri"/>
        </w:rPr>
        <w:t>2</w:t>
      </w:r>
      <w:r w:rsidRPr="00F63674">
        <w:t xml:space="preserve"> kroppsoverflate gitt daglig i 5 dager på dag 1</w:t>
      </w:r>
      <w:r>
        <w:t>–</w:t>
      </w:r>
      <w:r w:rsidRPr="00F63674">
        <w:t>5</w:t>
      </w:r>
    </w:p>
    <w:p w14:paraId="0273CE94" w14:textId="77777777" w:rsidR="0084549E" w:rsidRPr="00BF7230" w:rsidRDefault="0084549E" w:rsidP="00267ECE">
      <w:pPr>
        <w:pStyle w:val="Brdtekst20000"/>
      </w:pPr>
      <w:r w:rsidRPr="00F63674">
        <w:t>Cytarabin 200 mg/m</w:t>
      </w:r>
      <w:r w:rsidRPr="000B559D">
        <w:rPr>
          <w:rStyle w:val="THevet"/>
          <w:rFonts w:eastAsia="Calibri"/>
        </w:rPr>
        <w:t>2</w:t>
      </w:r>
      <w:r w:rsidRPr="00F63674">
        <w:t>/døgn som kontinuerlig døgninfusjon, dag 1</w:t>
      </w:r>
      <w:r>
        <w:t>–</w:t>
      </w:r>
      <w:r w:rsidRPr="00F63674">
        <w:t>5</w:t>
      </w:r>
    </w:p>
    <w:p w14:paraId="2FC8C6E7" w14:textId="77777777" w:rsidR="0084549E" w:rsidRPr="00BF7230" w:rsidRDefault="0084549E" w:rsidP="00267ECE">
      <w:pPr>
        <w:pStyle w:val="Brdtekst20000"/>
      </w:pPr>
      <w:r w:rsidRPr="00F63674">
        <w:t>Etoposid 110 mg/m</w:t>
      </w:r>
      <w:r w:rsidRPr="000B559D">
        <w:rPr>
          <w:rStyle w:val="THevet"/>
          <w:rFonts w:eastAsia="Calibri"/>
        </w:rPr>
        <w:t>2</w:t>
      </w:r>
      <w:r w:rsidRPr="00F63674">
        <w:t>/dag, gitt daglig dag 1</w:t>
      </w:r>
      <w:r>
        <w:t>–</w:t>
      </w:r>
      <w:r w:rsidRPr="00F63674">
        <w:t>5.</w:t>
      </w:r>
    </w:p>
    <w:p w14:paraId="44835C2B" w14:textId="77777777" w:rsidR="0084549E" w:rsidRPr="00F36FCB" w:rsidRDefault="0084549E" w:rsidP="00B0339C">
      <w:pPr>
        <w:pStyle w:val="Brdtekst0800"/>
        <w:rPr>
          <w:lang w:val="nb-NO"/>
        </w:rPr>
      </w:pPr>
      <w:r w:rsidRPr="00F36FCB">
        <w:rPr>
          <w:rStyle w:val="TKursiv"/>
          <w:lang w:val="nb-NO"/>
        </w:rPr>
        <w:t>Regime 2</w:t>
      </w:r>
      <w:r w:rsidRPr="00F36FCB">
        <w:rPr>
          <w:lang w:val="nb-NO"/>
        </w:rPr>
        <w:t>: MEC</w:t>
      </w:r>
    </w:p>
    <w:p w14:paraId="7E73BCB4" w14:textId="77777777" w:rsidR="0084549E" w:rsidRPr="00BF7230" w:rsidRDefault="0084549E" w:rsidP="00267ECE">
      <w:pPr>
        <w:pStyle w:val="Brdtekst20000"/>
      </w:pPr>
      <w:r w:rsidRPr="00F63674">
        <w:t>Mitoxantron 8 mg/m</w:t>
      </w:r>
      <w:r w:rsidRPr="000B559D">
        <w:rPr>
          <w:rStyle w:val="THevet"/>
          <w:rFonts w:eastAsia="Calibri"/>
        </w:rPr>
        <w:t>2</w:t>
      </w:r>
      <w:r w:rsidRPr="00F63674">
        <w:t xml:space="preserve"> gitt daglig, dag 1</w:t>
      </w:r>
      <w:r>
        <w:t>–</w:t>
      </w:r>
      <w:r w:rsidRPr="00F63674">
        <w:t>5</w:t>
      </w:r>
    </w:p>
    <w:p w14:paraId="391B327D" w14:textId="77777777" w:rsidR="0084549E" w:rsidRPr="00BF7230" w:rsidRDefault="0084549E" w:rsidP="00267ECE">
      <w:pPr>
        <w:pStyle w:val="Brdtekst20000"/>
      </w:pPr>
      <w:r w:rsidRPr="00F63674">
        <w:t>Etoposid 100 mg/m</w:t>
      </w:r>
      <w:r w:rsidRPr="000B559D">
        <w:rPr>
          <w:rStyle w:val="THevet"/>
          <w:rFonts w:eastAsia="Calibri"/>
        </w:rPr>
        <w:t>2</w:t>
      </w:r>
      <w:r w:rsidRPr="00F63674">
        <w:t xml:space="preserve"> gitt daglig, dag 1</w:t>
      </w:r>
      <w:r>
        <w:t>–</w:t>
      </w:r>
      <w:r w:rsidRPr="00F63674">
        <w:t>5</w:t>
      </w:r>
    </w:p>
    <w:p w14:paraId="636CAADE" w14:textId="77777777" w:rsidR="0084549E" w:rsidRPr="00BF7230" w:rsidRDefault="0084549E" w:rsidP="00267ECE">
      <w:pPr>
        <w:pStyle w:val="Brdtekst20000"/>
      </w:pPr>
      <w:r w:rsidRPr="00F63674">
        <w:t>Cytarabine 1000 mg/m</w:t>
      </w:r>
      <w:r w:rsidRPr="000B559D">
        <w:rPr>
          <w:rStyle w:val="THevet"/>
          <w:rFonts w:eastAsia="Calibri"/>
        </w:rPr>
        <w:t>2</w:t>
      </w:r>
      <w:r w:rsidRPr="00F63674">
        <w:t xml:space="preserve"> gitt daglig, dag 1</w:t>
      </w:r>
      <w:r>
        <w:t>–</w:t>
      </w:r>
      <w:r w:rsidRPr="00F63674">
        <w:t>5</w:t>
      </w:r>
    </w:p>
    <w:p w14:paraId="5AE3EF19" w14:textId="77777777" w:rsidR="0084549E" w:rsidRPr="00BF7230" w:rsidRDefault="0084549E" w:rsidP="00267ECE">
      <w:pPr>
        <w:pStyle w:val="Brdtekst20000"/>
      </w:pPr>
      <w:r w:rsidRPr="00F63674">
        <w:t>Dexametason øyendråper daglig som keratitt-profylakse t.o.m. dag 5.</w:t>
      </w:r>
    </w:p>
    <w:p w14:paraId="755873DC" w14:textId="77777777" w:rsidR="0084549E" w:rsidRPr="00B0339C" w:rsidRDefault="0084549E" w:rsidP="00B0339C">
      <w:pPr>
        <w:pStyle w:val="Brdtekst0800"/>
        <w:rPr>
          <w:lang w:val="nb-NO"/>
        </w:rPr>
      </w:pPr>
      <w:r w:rsidRPr="00B0339C">
        <w:rPr>
          <w:rStyle w:val="TKursiv"/>
          <w:lang w:val="nb-NO"/>
        </w:rPr>
        <w:t>Regime 3</w:t>
      </w:r>
      <w:r w:rsidRPr="00B0339C">
        <w:rPr>
          <w:lang w:val="nb-NO"/>
        </w:rPr>
        <w:t>: FLAG-Ida</w:t>
      </w:r>
    </w:p>
    <w:p w14:paraId="5D61C0B2" w14:textId="77777777" w:rsidR="0084549E" w:rsidRPr="00BF7230" w:rsidRDefault="0084549E" w:rsidP="00267ECE">
      <w:pPr>
        <w:pStyle w:val="Brdtekst20000"/>
      </w:pPr>
      <w:r w:rsidRPr="00F63674">
        <w:lastRenderedPageBreak/>
        <w:t>Fludarabin 30 mg/m</w:t>
      </w:r>
      <w:r w:rsidRPr="000B559D">
        <w:rPr>
          <w:rStyle w:val="THevet"/>
          <w:rFonts w:eastAsia="Calibri"/>
        </w:rPr>
        <w:t>2</w:t>
      </w:r>
      <w:r w:rsidRPr="00F63674">
        <w:t xml:space="preserve"> daglig, dag 1</w:t>
      </w:r>
      <w:r>
        <w:t>–</w:t>
      </w:r>
      <w:r w:rsidRPr="00F63674">
        <w:t>5</w:t>
      </w:r>
    </w:p>
    <w:p w14:paraId="0A2A5D96" w14:textId="77777777" w:rsidR="0084549E" w:rsidRPr="00BF7230" w:rsidRDefault="0084549E" w:rsidP="00267ECE">
      <w:pPr>
        <w:pStyle w:val="Brdtekst20000"/>
      </w:pPr>
      <w:r w:rsidRPr="00F63674">
        <w:t>Cytarabin 2000 mg/m</w:t>
      </w:r>
      <w:r w:rsidRPr="000B559D">
        <w:rPr>
          <w:rStyle w:val="THevet"/>
          <w:rFonts w:eastAsia="Calibri"/>
        </w:rPr>
        <w:t>2</w:t>
      </w:r>
      <w:r w:rsidRPr="00F63674">
        <w:t xml:space="preserve"> daglig, dag 1</w:t>
      </w:r>
      <w:r>
        <w:t>–</w:t>
      </w:r>
      <w:r w:rsidRPr="00F63674">
        <w:t>5</w:t>
      </w:r>
    </w:p>
    <w:p w14:paraId="1654ECB5" w14:textId="77777777" w:rsidR="0084549E" w:rsidRPr="00BF7230" w:rsidRDefault="0084549E" w:rsidP="00267ECE">
      <w:pPr>
        <w:pStyle w:val="Brdtekst20000"/>
      </w:pPr>
      <w:r w:rsidRPr="00F63674">
        <w:t>G-CSF 300 µg/m</w:t>
      </w:r>
      <w:r w:rsidRPr="000B559D">
        <w:rPr>
          <w:rStyle w:val="THevet"/>
          <w:rFonts w:eastAsia="Calibri"/>
        </w:rPr>
        <w:t>2</w:t>
      </w:r>
      <w:r w:rsidRPr="00F63674">
        <w:t xml:space="preserve"> daglig, dag 0</w:t>
      </w:r>
      <w:r>
        <w:t>–</w:t>
      </w:r>
      <w:r w:rsidRPr="00F63674">
        <w:t>6</w:t>
      </w:r>
    </w:p>
    <w:p w14:paraId="53098B7B" w14:textId="77777777" w:rsidR="0084549E" w:rsidRPr="00BF7230" w:rsidRDefault="0084549E" w:rsidP="00267ECE">
      <w:pPr>
        <w:pStyle w:val="Brdtekst20000"/>
      </w:pPr>
      <w:r w:rsidRPr="00F63674">
        <w:t>Idarubicin 12 mg/m</w:t>
      </w:r>
      <w:r w:rsidRPr="000B559D">
        <w:rPr>
          <w:rStyle w:val="THevet"/>
          <w:rFonts w:eastAsia="Calibri"/>
        </w:rPr>
        <w:t>2</w:t>
      </w:r>
      <w:r w:rsidRPr="00F63674">
        <w:t xml:space="preserve"> daglig dag 1</w:t>
      </w:r>
      <w:r>
        <w:t>–</w:t>
      </w:r>
      <w:r w:rsidRPr="00F63674">
        <w:t>3</w:t>
      </w:r>
    </w:p>
    <w:p w14:paraId="3038E293" w14:textId="77777777" w:rsidR="0084549E" w:rsidRPr="00BF7230" w:rsidRDefault="0084549E" w:rsidP="00267ECE">
      <w:pPr>
        <w:pStyle w:val="Brdtekst20000"/>
      </w:pPr>
      <w:bookmarkStart w:id="129" w:name="sj04"/>
      <w:r w:rsidRPr="00F63674">
        <w:t>Dexametason øyendråper daglig som keratitt-profylakse t.o.m. dag 5.</w:t>
      </w:r>
    </w:p>
    <w:bookmarkEnd w:id="129"/>
    <w:p w14:paraId="1158E2AB" w14:textId="77777777" w:rsidR="00595435" w:rsidRDefault="00595435" w:rsidP="00267ECE">
      <w:pPr>
        <w:pStyle w:val="Brdtekst0800"/>
        <w:rPr>
          <w:lang w:val="nb-NO"/>
        </w:rPr>
      </w:pPr>
    </w:p>
    <w:p w14:paraId="19FC759E" w14:textId="77777777" w:rsidR="00FE5E20" w:rsidRPr="005D4A18" w:rsidRDefault="00D12C00" w:rsidP="005D4A18">
      <w:pPr>
        <w:pStyle w:val="Brdtekst"/>
        <w:rPr>
          <w:i/>
        </w:rPr>
      </w:pPr>
      <w:r w:rsidRPr="000B1DFF">
        <w:rPr>
          <w:i/>
        </w:rPr>
        <w:t>Azacitidine</w:t>
      </w:r>
      <w:r w:rsidR="00FE5E20" w:rsidRPr="005D4A18">
        <w:rPr>
          <w:i/>
        </w:rPr>
        <w:t>/Venetcolax</w:t>
      </w:r>
    </w:p>
    <w:p w14:paraId="0538EA6B" w14:textId="51E3FEBD" w:rsidR="00666B00" w:rsidRPr="005D4A18" w:rsidRDefault="00D12C00" w:rsidP="00666B00">
      <w:pPr>
        <w:pStyle w:val="Brdtekst"/>
      </w:pPr>
      <w:r w:rsidRPr="00E64312">
        <w:t>Azacitidine</w:t>
      </w:r>
      <w:r w:rsidR="00A830B8" w:rsidRPr="005D4A18">
        <w:t>/Venetcolax</w:t>
      </w:r>
      <w:r w:rsidR="00666B00" w:rsidRPr="005D4A18">
        <w:t xml:space="preserve"> </w:t>
      </w:r>
      <w:r w:rsidRPr="00E64312">
        <w:t>gis</w:t>
      </w:r>
      <w:r w:rsidR="00666B00" w:rsidRPr="005D4A18">
        <w:t xml:space="preserve"> med syklusleng</w:t>
      </w:r>
      <w:r w:rsidR="00616530">
        <w:t>d</w:t>
      </w:r>
      <w:r w:rsidR="00666B00" w:rsidRPr="005D4A18">
        <w:t>e på 28 dager. Hvis CR eller CRi ik</w:t>
      </w:r>
      <w:r>
        <w:t>k</w:t>
      </w:r>
      <w:r w:rsidR="00666B00" w:rsidRPr="005D4A18">
        <w:t xml:space="preserve">e er oppnådd etter 2 </w:t>
      </w:r>
      <w:r w:rsidRPr="00E64312">
        <w:t>sykluser</w:t>
      </w:r>
      <w:r w:rsidR="00666B00" w:rsidRPr="005D4A18">
        <w:t xml:space="preserve"> er ytterligere behandling ikke hensiktsmessig. </w:t>
      </w:r>
      <w:r w:rsidRPr="00E64312">
        <w:t>Azacitidine</w:t>
      </w:r>
      <w:r w:rsidR="00666B00" w:rsidRPr="005D4A18">
        <w:t xml:space="preserve"> gis dag 1 til 7, mens venetcolax gis kontinuerlig. Venetcolax gir uttalt neutropeni. </w:t>
      </w:r>
      <w:r w:rsidR="00047369">
        <w:t>Siden behandingen gis i kurativ intensjon avbrytes ikke behandlingen så</w:t>
      </w:r>
      <w:r w:rsidR="00666B00" w:rsidRPr="005D4A18">
        <w:t xml:space="preserve"> lenge det ikke er livstruende infeksjon. </w:t>
      </w:r>
      <w:r w:rsidR="00047369">
        <w:t xml:space="preserve">Der er anbefalt å gi </w:t>
      </w:r>
      <w:r w:rsidR="005D4A18">
        <w:t xml:space="preserve">Ventoclax </w:t>
      </w:r>
      <w:r w:rsidR="00047369">
        <w:t xml:space="preserve">i 28 dager for både </w:t>
      </w:r>
      <w:r w:rsidRPr="00E64312">
        <w:t>syklus</w:t>
      </w:r>
      <w:r w:rsidR="00E64312" w:rsidRPr="005D4A18">
        <w:t xml:space="preserve"> </w:t>
      </w:r>
      <w:r w:rsidR="00047369">
        <w:t xml:space="preserve">1 og syklus </w:t>
      </w:r>
      <w:r w:rsidR="00E64312" w:rsidRPr="005D4A18">
        <w:t>2</w:t>
      </w:r>
      <w:r w:rsidR="00047369">
        <w:t>.</w:t>
      </w:r>
      <w:r w:rsidR="005D4A18">
        <w:t xml:space="preserve"> Tillegg av G-CSF </w:t>
      </w:r>
      <w:r w:rsidR="002550BB">
        <w:t>kan benyttes</w:t>
      </w:r>
      <w:commentRangeStart w:id="130"/>
      <w:r w:rsidR="005D4A18">
        <w:t>.</w:t>
      </w:r>
      <w:commentRangeEnd w:id="130"/>
      <w:r w:rsidR="005D4A18">
        <w:rPr>
          <w:rStyle w:val="Merknadsreferanse"/>
        </w:rPr>
        <w:commentReference w:id="130"/>
      </w:r>
    </w:p>
    <w:p w14:paraId="7385D14D" w14:textId="77777777" w:rsidR="00704314" w:rsidRPr="00A830B8" w:rsidRDefault="00704314" w:rsidP="00DF6A32">
      <w:pPr>
        <w:pStyle w:val="Brdtekst"/>
      </w:pPr>
      <w:r w:rsidRPr="005D4A18">
        <w:t xml:space="preserve">Det anbefales at man under behandlingen gir profylaktisk behandling mot invasiv soppinfeksjon med </w:t>
      </w:r>
      <w:r w:rsidR="00D12C00" w:rsidRPr="00A830B8">
        <w:t>Posaconazol</w:t>
      </w:r>
      <w:r w:rsidRPr="005D4A18">
        <w:t xml:space="preserve">. Grunnet interaksjon med </w:t>
      </w:r>
      <w:r w:rsidR="00D12C00" w:rsidRPr="00A830B8">
        <w:t>Posaconazol</w:t>
      </w:r>
      <w:r w:rsidRPr="005D4A18">
        <w:t xml:space="preserve"> må dose av venetoclax reduse</w:t>
      </w:r>
      <w:r w:rsidR="00E64312">
        <w:t>res. Posaconazol startes dag 5</w:t>
      </w:r>
      <w:r w:rsidR="00E64312" w:rsidRPr="00E64312">
        <w:t>, sa</w:t>
      </w:r>
      <w:r w:rsidR="00E64312">
        <w:t>mtidig reduseres venetoclax</w:t>
      </w:r>
    </w:p>
    <w:p w14:paraId="6FBB6D48" w14:textId="77777777" w:rsidR="00DF6A32" w:rsidRDefault="00D12C00" w:rsidP="005D4A18">
      <w:pPr>
        <w:pStyle w:val="Brdtekst"/>
        <w:spacing w:after="0"/>
        <w:rPr>
          <w:i/>
        </w:rPr>
      </w:pPr>
      <w:r w:rsidRPr="00DF6A32">
        <w:t>Azacitidine</w:t>
      </w:r>
      <w:r w:rsidR="00DF6A32">
        <w:rPr>
          <w:i/>
        </w:rPr>
        <w:t xml:space="preserve"> 75mg/m2 subkutant fra dag 1 til dag 7</w:t>
      </w:r>
    </w:p>
    <w:p w14:paraId="045C5C2B" w14:textId="77777777" w:rsidR="00DF6A32" w:rsidRDefault="00DF6A32" w:rsidP="005D4A18">
      <w:pPr>
        <w:pStyle w:val="Brdtekst"/>
        <w:spacing w:after="0"/>
        <w:rPr>
          <w:i/>
        </w:rPr>
      </w:pPr>
      <w:r>
        <w:rPr>
          <w:i/>
        </w:rPr>
        <w:t xml:space="preserve">Venetoclax </w:t>
      </w:r>
      <w:r w:rsidR="00A830B8">
        <w:rPr>
          <w:i/>
        </w:rPr>
        <w:t>gis kontinuerlig fra dag 1 til 28</w:t>
      </w:r>
      <w:r>
        <w:rPr>
          <w:i/>
        </w:rPr>
        <w:t>trappes opp.</w:t>
      </w:r>
      <w:r w:rsidR="00704314">
        <w:rPr>
          <w:i/>
        </w:rPr>
        <w:t xml:space="preserve"> </w:t>
      </w:r>
    </w:p>
    <w:p w14:paraId="66489E95" w14:textId="77777777" w:rsidR="00DF6A32" w:rsidRPr="005D4A18" w:rsidRDefault="00DF6A32" w:rsidP="005D4A18">
      <w:pPr>
        <w:pStyle w:val="Brdtekst"/>
        <w:spacing w:after="0"/>
      </w:pPr>
      <w:r w:rsidRPr="005D4A18">
        <w:t>Dag 1:</w:t>
      </w:r>
      <w:r w:rsidR="00704314" w:rsidRPr="005D4A18">
        <w:t xml:space="preserve"> Venetoclax</w:t>
      </w:r>
      <w:r w:rsidRPr="005D4A18">
        <w:t xml:space="preserve"> 100mg,  </w:t>
      </w:r>
    </w:p>
    <w:p w14:paraId="0AF8A67B" w14:textId="77777777" w:rsidR="00DF6A32" w:rsidRPr="005D4A18" w:rsidRDefault="00DF6A32" w:rsidP="005D4A18">
      <w:pPr>
        <w:pStyle w:val="Brdtekst"/>
        <w:spacing w:after="0"/>
      </w:pPr>
      <w:r w:rsidRPr="005D4A18">
        <w:t>Dag 2:</w:t>
      </w:r>
      <w:r w:rsidR="00704314" w:rsidRPr="005D4A18">
        <w:t xml:space="preserve"> Venetoclax</w:t>
      </w:r>
      <w:r w:rsidRPr="005D4A18">
        <w:t xml:space="preserve"> 200mg,  </w:t>
      </w:r>
    </w:p>
    <w:p w14:paraId="001762D4" w14:textId="77777777" w:rsidR="00DF6A32" w:rsidRPr="005D4A18" w:rsidRDefault="00DF6A32" w:rsidP="005D4A18">
      <w:pPr>
        <w:pStyle w:val="Brdtekst"/>
        <w:spacing w:after="0"/>
      </w:pPr>
      <w:r w:rsidRPr="005D4A18">
        <w:t>Dag 3</w:t>
      </w:r>
      <w:r w:rsidR="00704314" w:rsidRPr="005D4A18">
        <w:t xml:space="preserve"> og 4</w:t>
      </w:r>
      <w:r w:rsidRPr="005D4A18">
        <w:t xml:space="preserve">: </w:t>
      </w:r>
      <w:r w:rsidR="00704314" w:rsidRPr="005D4A18">
        <w:t>Venetoclax 4</w:t>
      </w:r>
      <w:r w:rsidRPr="005D4A18">
        <w:t xml:space="preserve">00mg, </w:t>
      </w:r>
    </w:p>
    <w:p w14:paraId="1C36FD97" w14:textId="77777777" w:rsidR="00704314" w:rsidRPr="005D4A18" w:rsidRDefault="00704314" w:rsidP="005D4A18">
      <w:pPr>
        <w:pStyle w:val="Brdtekst"/>
        <w:spacing w:after="0"/>
      </w:pPr>
      <w:r w:rsidRPr="005D4A18">
        <w:t>Dag 5</w:t>
      </w:r>
      <w:r w:rsidR="00E95653">
        <w:t xml:space="preserve"> til 28</w:t>
      </w:r>
      <w:r w:rsidRPr="005D4A18">
        <w:t xml:space="preserve"> (samme dag oppstart </w:t>
      </w:r>
      <w:r w:rsidR="00D12C00" w:rsidRPr="00704314">
        <w:t>Posaconazol</w:t>
      </w:r>
      <w:r w:rsidRPr="005D4A18">
        <w:t xml:space="preserve"> 300mg): Venetoclax 100mg</w:t>
      </w:r>
    </w:p>
    <w:p w14:paraId="04AB4188" w14:textId="77777777" w:rsidR="007838FB" w:rsidRDefault="00DF6A32">
      <w:pPr>
        <w:pStyle w:val="Brdtekst0800"/>
        <w:rPr>
          <w:lang w:val="nb-NO"/>
        </w:rPr>
      </w:pPr>
      <w:r>
        <w:rPr>
          <w:lang w:val="nb-NO"/>
        </w:rPr>
        <w:t>F</w:t>
      </w:r>
      <w:r w:rsidR="00704314">
        <w:rPr>
          <w:lang w:val="nb-NO"/>
        </w:rPr>
        <w:t>or å forhindre tum</w:t>
      </w:r>
      <w:r>
        <w:rPr>
          <w:lang w:val="nb-NO"/>
        </w:rPr>
        <w:t>orlyse anbefales tilleggsbehandling med Allopur 300mg daglig og at pasienter</w:t>
      </w:r>
      <w:r w:rsidR="00704314">
        <w:rPr>
          <w:lang w:val="nb-NO"/>
        </w:rPr>
        <w:t xml:space="preserve"> drikker 1.5 til 2L per da</w:t>
      </w:r>
      <w:r w:rsidR="00E64312">
        <w:rPr>
          <w:lang w:val="nb-NO"/>
        </w:rPr>
        <w:t>g. Risiko for tumorlyse er lav (under 5%).</w:t>
      </w:r>
    </w:p>
    <w:p w14:paraId="38FDBDF2" w14:textId="77777777" w:rsidR="00DF6A32" w:rsidRPr="00DF6A32" w:rsidRDefault="00DF6A32" w:rsidP="005D4A18">
      <w:pPr>
        <w:pStyle w:val="Brdtekst"/>
        <w:spacing w:after="0"/>
      </w:pPr>
    </w:p>
    <w:p w14:paraId="796CC7F3" w14:textId="77777777" w:rsidR="007838FB" w:rsidRPr="005D4A18" w:rsidRDefault="007838FB">
      <w:pPr>
        <w:pStyle w:val="Brdtekst0800"/>
        <w:rPr>
          <w:b/>
          <w:lang w:val="nb-NO"/>
        </w:rPr>
      </w:pPr>
      <w:r w:rsidRPr="005D4A18">
        <w:rPr>
          <w:b/>
          <w:lang w:val="nb-NO"/>
        </w:rPr>
        <w:t xml:space="preserve">Behandling </w:t>
      </w:r>
      <w:r w:rsidR="00E64312" w:rsidRPr="00E64312">
        <w:rPr>
          <w:b/>
          <w:lang w:val="nb-NO"/>
        </w:rPr>
        <w:t xml:space="preserve">av refraktær sykdom </w:t>
      </w:r>
      <w:r w:rsidR="00AF2107">
        <w:rPr>
          <w:b/>
          <w:lang w:val="nb-NO"/>
        </w:rPr>
        <w:t xml:space="preserve">ved </w:t>
      </w:r>
      <w:r w:rsidR="00E64312">
        <w:rPr>
          <w:b/>
          <w:lang w:val="nb-NO"/>
        </w:rPr>
        <w:t>FLT3 mutasjon.</w:t>
      </w:r>
    </w:p>
    <w:p w14:paraId="5D3FA9B7" w14:textId="77777777" w:rsidR="00704314" w:rsidRDefault="00704314" w:rsidP="005D4A18">
      <w:pPr>
        <w:pStyle w:val="Brdtekst"/>
      </w:pPr>
    </w:p>
    <w:p w14:paraId="195E10C3" w14:textId="20FACDB9" w:rsidR="00E9218F" w:rsidRDefault="00AF2107" w:rsidP="00AF2107">
      <w:pPr>
        <w:pStyle w:val="Brdtekst"/>
      </w:pPr>
      <w:r>
        <w:t xml:space="preserve">Gilteritinib er en tyrosinkinasehemmer med spesifikt effekt mot FLT3-ITD og FLT3-TKD. I en studie der gilteritinib var randomisert mot kjemoterapi hos pasienter med refraktær AML var CR/CRi i </w:t>
      </w:r>
      <w:r w:rsidR="00D12C00">
        <w:t>gilteritinib</w:t>
      </w:r>
      <w:r>
        <w:t xml:space="preserve"> armen 34% mot 15.3% i kjemoterapi armen</w:t>
      </w:r>
      <w:r w:rsidR="00047369">
        <w:t xml:space="preserve"> og </w:t>
      </w:r>
      <w:r w:rsidR="00D12C00">
        <w:t>gilteritinib</w:t>
      </w:r>
      <w:r>
        <w:t xml:space="preserve"> var også bedre tolerert enn </w:t>
      </w:r>
      <w:r w:rsidR="00D12C00">
        <w:t>kjemoterapi</w:t>
      </w:r>
      <w:r>
        <w:t>.</w:t>
      </w:r>
      <w:r w:rsidR="00C34904">
        <w:t xml:space="preserve"> </w:t>
      </w:r>
      <w:r w:rsidR="00C34904">
        <w:rPr>
          <w:color w:val="000000"/>
        </w:rPr>
        <w:t xml:space="preserve">Monoterapi </w:t>
      </w:r>
      <w:r w:rsidR="00C34904">
        <w:t xml:space="preserve">er </w:t>
      </w:r>
      <w:r w:rsidR="00591BCE">
        <w:t xml:space="preserve">godkjent </w:t>
      </w:r>
      <w:r w:rsidR="00C34904">
        <w:t>av Nye Metoder</w:t>
      </w:r>
      <w:r w:rsidR="00591BCE">
        <w:t xml:space="preserve"> </w:t>
      </w:r>
      <w:r w:rsidR="007750C8">
        <w:t xml:space="preserve">hos pasienter med residiv av FLT3 positiv AML. I metodevurderingen </w:t>
      </w:r>
      <w:r w:rsidR="00E9218F">
        <w:t xml:space="preserve">er det kun gjort vurdering av behandling med gilteritinib som bro til </w:t>
      </w:r>
      <w:r w:rsidR="007750C8">
        <w:t xml:space="preserve">allogen stamcelletransplantasjon. </w:t>
      </w:r>
    </w:p>
    <w:p w14:paraId="6E5EB5CF" w14:textId="46811B00" w:rsidR="00AF2107" w:rsidRDefault="00E9218F" w:rsidP="00AF2107">
      <w:pPr>
        <w:pStyle w:val="Brdtekst"/>
      </w:pPr>
      <w:r>
        <w:t>Gilteritinib</w:t>
      </w:r>
      <w:r>
        <w:t xml:space="preserve"> anbefales fremfor kjemoterapi. Imidertid er det ikke gjort noen sammenligning mellom gilteritinib og behandling med venetoclax/azacytidin.</w:t>
      </w:r>
    </w:p>
    <w:p w14:paraId="1D54831A" w14:textId="54D71A31" w:rsidR="00AF2107" w:rsidRDefault="007750C8" w:rsidP="005D4A18">
      <w:pPr>
        <w:pStyle w:val="Brdtekst"/>
      </w:pPr>
      <w:r>
        <w:t>Hos pasienter med residiv av AML som hadde FLT3 muta</w:t>
      </w:r>
      <w:r w:rsidR="00E9218F">
        <w:t>sjon ved diagnosetidspunktet må</w:t>
      </w:r>
      <w:r>
        <w:t xml:space="preserve"> man verifise</w:t>
      </w:r>
      <w:r w:rsidR="00E9218F">
        <w:t>re at mutasjonen er tilstede ved</w:t>
      </w:r>
      <w:r>
        <w:t xml:space="preserve"> residiv</w:t>
      </w:r>
      <w:r w:rsidR="00E9218F">
        <w:t>, da en god andel av pasientene taper mutasjonen ved residiv. FLT3 mutasjon kan også oppstå de-novo ved residiv.</w:t>
      </w:r>
    </w:p>
    <w:p w14:paraId="60ECC054" w14:textId="77777777" w:rsidR="007750C8" w:rsidRDefault="007750C8" w:rsidP="005D4A18">
      <w:pPr>
        <w:pStyle w:val="Brdtekst"/>
      </w:pPr>
    </w:p>
    <w:p w14:paraId="4E364054" w14:textId="77777777" w:rsidR="00AF2107" w:rsidRPr="007838FB" w:rsidRDefault="00AF2107" w:rsidP="005D4A18">
      <w:pPr>
        <w:pStyle w:val="Brdtekst"/>
      </w:pPr>
      <w:r w:rsidRPr="009207E7">
        <w:rPr>
          <w:b/>
        </w:rPr>
        <w:t xml:space="preserve">Behandling </w:t>
      </w:r>
      <w:r w:rsidRPr="00E64312">
        <w:rPr>
          <w:b/>
        </w:rPr>
        <w:t xml:space="preserve">av refraktær sykdom </w:t>
      </w:r>
      <w:r w:rsidR="00D12C00">
        <w:rPr>
          <w:b/>
        </w:rPr>
        <w:t xml:space="preserve">ved </w:t>
      </w:r>
      <w:r w:rsidR="00D12C00" w:rsidRPr="00E64312">
        <w:rPr>
          <w:b/>
        </w:rPr>
        <w:t>IDH</w:t>
      </w:r>
      <w:r>
        <w:rPr>
          <w:b/>
        </w:rPr>
        <w:t>1 eller IDH2 mutasjon</w:t>
      </w:r>
    </w:p>
    <w:p w14:paraId="124EC616" w14:textId="77777777" w:rsidR="007838FB" w:rsidRPr="005D4A18" w:rsidRDefault="00F93D2D" w:rsidP="007838FB">
      <w:pPr>
        <w:pStyle w:val="Brdtekst"/>
        <w:rPr>
          <w:rStyle w:val="ordbok"/>
          <w:color w:val="000000"/>
        </w:rPr>
      </w:pPr>
      <w:r w:rsidRPr="005D4A18">
        <w:rPr>
          <w:rStyle w:val="ordbok"/>
          <w:color w:val="000000"/>
        </w:rPr>
        <w:t>Ivosidenib ved IDH</w:t>
      </w:r>
      <w:r w:rsidR="00C660EF" w:rsidRPr="005D4A18">
        <w:rPr>
          <w:rStyle w:val="ordbok"/>
          <w:color w:val="000000"/>
        </w:rPr>
        <w:t>1 mutasjon og enasidenib</w:t>
      </w:r>
      <w:r w:rsidR="00F00A70" w:rsidRPr="005D4A18">
        <w:rPr>
          <w:rStyle w:val="ordbok"/>
          <w:color w:val="000000"/>
        </w:rPr>
        <w:t xml:space="preserve"> ved IDH2 mutasjon </w:t>
      </w:r>
      <w:r w:rsidR="00AF2107" w:rsidRPr="005D4A18">
        <w:rPr>
          <w:rStyle w:val="ordbok"/>
          <w:color w:val="000000"/>
        </w:rPr>
        <w:t xml:space="preserve">har </w:t>
      </w:r>
      <w:r w:rsidR="00F00A70" w:rsidRPr="005D4A18">
        <w:rPr>
          <w:rStyle w:val="ordbok"/>
          <w:color w:val="000000"/>
        </w:rPr>
        <w:t>vist å kunne gi henholdsvis 40% og 20% CR/CRi</w:t>
      </w:r>
      <w:r w:rsidR="00AF2107" w:rsidRPr="005D4A18">
        <w:rPr>
          <w:rStyle w:val="ordbok"/>
          <w:color w:val="000000"/>
        </w:rPr>
        <w:t xml:space="preserve"> hos pasienter med </w:t>
      </w:r>
      <w:r w:rsidR="00D12C00" w:rsidRPr="005D4A18">
        <w:rPr>
          <w:rStyle w:val="ordbok"/>
          <w:color w:val="000000"/>
        </w:rPr>
        <w:t>refraktær</w:t>
      </w:r>
      <w:r w:rsidR="00AF2107" w:rsidRPr="005D4A18">
        <w:rPr>
          <w:rStyle w:val="ordbok"/>
          <w:color w:val="000000"/>
        </w:rPr>
        <w:t xml:space="preserve"> AML og dermed kunne benyttes som en bro </w:t>
      </w:r>
      <w:r w:rsidR="00AF2107" w:rsidRPr="005D4A18">
        <w:rPr>
          <w:rStyle w:val="ordbok"/>
          <w:color w:val="000000"/>
        </w:rPr>
        <w:lastRenderedPageBreak/>
        <w:t>til allogen stamcelletransplantasjon. Begge medikamentene er godkjent av FDA, og er til vurdering hos EMA. Enasidenib er un</w:t>
      </w:r>
      <w:r w:rsidR="00A2389F" w:rsidRPr="005D4A18">
        <w:rPr>
          <w:rStyle w:val="ordbok"/>
          <w:color w:val="000000"/>
        </w:rPr>
        <w:t>der hurtig metodevurdering hos N</w:t>
      </w:r>
      <w:r w:rsidR="00AF2107" w:rsidRPr="005D4A18">
        <w:rPr>
          <w:rStyle w:val="ordbok"/>
          <w:color w:val="000000"/>
        </w:rPr>
        <w:t>ye metoder.</w:t>
      </w:r>
    </w:p>
    <w:p w14:paraId="7311FF39" w14:textId="77777777" w:rsidR="00AF2107" w:rsidRPr="00AF2107" w:rsidRDefault="00AF2107" w:rsidP="005D4A18">
      <w:pPr>
        <w:pStyle w:val="Brdtekst"/>
      </w:pPr>
    </w:p>
    <w:bookmarkEnd w:id="128"/>
    <w:p w14:paraId="1479279E" w14:textId="77777777" w:rsidR="0084549E" w:rsidRPr="00BF7230" w:rsidRDefault="0084549E" w:rsidP="0084549E">
      <w:pPr>
        <w:pStyle w:val="Brdtekst"/>
      </w:pPr>
      <w:r w:rsidRPr="00D5687F">
        <w:rPr>
          <w:rStyle w:val="TFet"/>
        </w:rPr>
        <w:t>Residiv under pågående konsolideringsterapi</w:t>
      </w:r>
      <w:r w:rsidRPr="00D5687F">
        <w:t xml:space="preserve">. </w:t>
      </w:r>
      <w:r w:rsidRPr="00F63674">
        <w:t>Pasienter som får residiv under pågående konsolideringsbehandling eller i løpet av få måneder etter at denne er avsluttet, har svært dårlig prognose. Man oppnår sjelden ny remisjon, og en eventuell remisjon blir kortvarig. Dersom man i samråd med pasienten vil forsøke å indusere remisjon er regimene M5A5E5, MEC eller FLAG-Ida aktuelle å bruke dersom de ikke er gitt tidligere. Palliativ behandling med transfusjoner, antibiotika ved infeksjoner, og lav-toksiske cytostatika-kombinasjoner med sikte på å bremse sykdommen er ofte det beste alternativet. Ved oppnådd remisjon er allogen stamcelletransplantasjon den eneste behandling som kan gi realistisk håp om helbredelse. Dersom man velger å forsøke å indusere remisjon, må man raskt starte prioritert søk etter ubeslektet giver hos pasienter som ikke har familiegiver.</w:t>
      </w:r>
    </w:p>
    <w:p w14:paraId="06F1A042" w14:textId="77777777" w:rsidR="0084549E" w:rsidRPr="00BF7230" w:rsidRDefault="0084549E" w:rsidP="0084549E">
      <w:pPr>
        <w:pStyle w:val="Brdtekst"/>
      </w:pPr>
      <w:r w:rsidRPr="00D5687F">
        <w:rPr>
          <w:rStyle w:val="TFet"/>
        </w:rPr>
        <w:t>Residiv etter avsluttet konsolideringsbehandling</w:t>
      </w:r>
      <w:r w:rsidRPr="00D5687F">
        <w:t xml:space="preserve">. </w:t>
      </w:r>
      <w:r w:rsidRPr="00F63674">
        <w:t>Ved residiv som oppstår mer enn 9</w:t>
      </w:r>
      <w:r>
        <w:t>–</w:t>
      </w:r>
      <w:r w:rsidRPr="00F63674">
        <w:t xml:space="preserve">12 måneder etter avsluttet behandling kan man prøve det opprinnelige induksjonsregimet med anthracyklin og cytarabin dersom dette er forsvarlig i forhold til maksimaldose av anthracyklin og risiko for kardiotoksisitet. Alternativet kan ved slik risiko være M5A5E5 (se ovenfor). Pasienter som får residiv i løpet av de første 9 måneder etter avsluttet behandling vil sjelden oppnå remisjon på det opprinnelige induksjonsregimet, og man kan da velge ett regimene som er nevnt under primært refraktær sykdom hvis de ikke er gitt tidligere. Allogen stamcelletransplantasjon er eneste realistiske mulighet for kurasjon </w:t>
      </w:r>
      <w:r>
        <w:fldChar w:fldCharType="begin">
          <w:fldData xml:space="preserve">PEVuZE5vdGU+PENpdGU+PEF1dGhvcj5CcmVlbXM8L0F1dGhvcj48WWVhcj4yMDA1PC9ZZWFyPjxS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ZT48L3BlcmlvZGljYWw+PHBhZ2VzPjE5NjktNzg8L3BhZ2VzPjx2b2x1bWU+MjM8L3ZvbHVtZT48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LXBlcmlvZGljYWw+PHBhZ2VzPjQyNC00NDc8L3BhZ2VzPjx2b2x1bWU+MTI5PC92b2x1bWU+PG51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</w:fldData>
        </w:fldChar>
      </w:r>
      <w:r w:rsidR="00796D2F">
        <w:instrText xml:space="preserve"> ADDIN EN.CITE </w:instrText>
      </w:r>
      <w:r w:rsidR="00796D2F">
        <w:fldChar w:fldCharType="begin">
          <w:fldData xml:space="preserve">PEVuZE5vdGU+PENpdGU+PEF1dGhvcj5CcmVlbXM8L0F1dGhvcj48WWVhcj4yMDA1PC9ZZWFyPjxS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</w:fldData>
        </w:fldChar>
      </w:r>
      <w:r w:rsidR="00796D2F">
        <w:instrText xml:space="preserve"> ADDIN EN.CITE.DATA </w:instrText>
      </w:r>
      <w:r w:rsidR="00796D2F">
        <w:fldChar w:fldCharType="end"/>
      </w:r>
      <w:r>
        <w:fldChar w:fldCharType="separate"/>
      </w:r>
      <w:r w:rsidR="00796D2F">
        <w:rPr>
          <w:noProof/>
        </w:rPr>
        <w:t>(17;60)</w:t>
      </w:r>
      <w:r>
        <w:fldChar w:fldCharType="end"/>
      </w:r>
      <w:r w:rsidRPr="00F63674">
        <w:t>.</w:t>
      </w:r>
    </w:p>
    <w:p w14:paraId="7E9DBEDE" w14:textId="0F1A60B3" w:rsidR="0084549E" w:rsidRPr="00BF7230" w:rsidRDefault="0084549E" w:rsidP="0084549E">
      <w:pPr>
        <w:pStyle w:val="Brdtekst"/>
      </w:pPr>
      <w:r w:rsidRPr="00D5687F">
        <w:rPr>
          <w:rStyle w:val="TFet"/>
        </w:rPr>
        <w:t>Residiv etter allogen stamcelletransplantasjon</w:t>
      </w:r>
      <w:r w:rsidRPr="00D5687F">
        <w:t xml:space="preserve">. </w:t>
      </w:r>
      <w:r w:rsidRPr="00F63674">
        <w:t>Pasienter med residiv etter allogen stamcelle</w:t>
      </w:r>
      <w:r w:rsidR="00BE36F7">
        <w:softHyphen/>
      </w:r>
      <w:r w:rsidRPr="00F63674">
        <w:t>transplantasjon har en alvorlig prognose. Behandling i denne situasjonen er avhengig av tid fra transplantasjonen til residiv og om pasienten har manifest GVH</w:t>
      </w:r>
      <w:r w:rsidR="00616530">
        <w:t>D</w:t>
      </w:r>
      <w:r w:rsidRPr="00F63674">
        <w:t>. For noen pasienter med remisjon minst 6</w:t>
      </w:r>
      <w:r>
        <w:t>–</w:t>
      </w:r>
      <w:r w:rsidRPr="00F63674">
        <w:t>12 måneder etter transplantasjon og hvor det er fravær av GVHD kan man vurdere ny transplantasjon hvis man oppnår komplett hematologisk remisjon etter ny induk</w:t>
      </w:r>
      <w:r w:rsidR="00BE36F7">
        <w:softHyphen/>
      </w:r>
      <w:r w:rsidRPr="00F63674">
        <w:t xml:space="preserve">sjonsbehandling </w:t>
      </w:r>
      <w:r>
        <w:fldChar w:fldCharType="begin">
          <w:fldData xml:space="preserve">PEVuZE5vdGU+PENpdGU+PEF1dGhvcj5SZWlrdmFtPC9BdXRob3I+PFllYXI+MjAxMzwvWWVhcj48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</w:fldData>
        </w:fldChar>
      </w:r>
      <w:r w:rsidR="00796D2F">
        <w:instrText xml:space="preserve"> ADDIN EN.CITE </w:instrText>
      </w:r>
      <w:r w:rsidR="00796D2F">
        <w:fldChar w:fldCharType="begin">
          <w:fldData xml:space="preserve">PEVuZE5vdGU+PENpdGU+PEF1dGhvcj5SZWlrdmFtPC9BdXRob3I+PFllYXI+MjAxMzwvWWVhcj48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</w:fldData>
        </w:fldChar>
      </w:r>
      <w:r w:rsidR="00796D2F">
        <w:instrText xml:space="preserve"> ADDIN EN.CITE.DATA </w:instrText>
      </w:r>
      <w:r w:rsidR="00796D2F">
        <w:fldChar w:fldCharType="end"/>
      </w:r>
      <w:r>
        <w:fldChar w:fldCharType="separate"/>
      </w:r>
      <w:r w:rsidR="00796D2F">
        <w:rPr>
          <w:noProof/>
        </w:rPr>
        <w:t>(61)</w:t>
      </w:r>
      <w:r>
        <w:fldChar w:fldCharType="end"/>
      </w:r>
      <w:r w:rsidRPr="00F63674">
        <w:t xml:space="preserve">. For pasienter med komorbiditet, kortere remisjonsvarighet etter transplantasjon eller som ikke er i remisjon kan donor-lymfocytt infusjoner (DLI) være et alternativ hvis pasienten ikke har GVHD. DLI kan enten gis alene, etter induksjonsbehandling eller eventuelt kombinert med </w:t>
      </w:r>
      <w:r w:rsidR="00D12C00" w:rsidRPr="00F63674">
        <w:t>azacitidine</w:t>
      </w:r>
      <w:r>
        <w:t xml:space="preserve"> </w:t>
      </w:r>
      <w:r>
        <w:fldChar w:fldCharType="begin">
          <w:fldData xml:space="preserve">PEVuZE5vdGU+PENpdGU+PEF1dGhvcj5TY2hyb2VkZXI8L0F1dGhvcj48WWVhcj4yMDE1PC9ZZWFy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</w:fldData>
        </w:fldChar>
      </w:r>
      <w:r w:rsidR="00796D2F">
        <w:instrText xml:space="preserve"> ADDIN EN.CITE </w:instrText>
      </w:r>
      <w:r w:rsidR="00796D2F">
        <w:fldChar w:fldCharType="begin">
          <w:fldData xml:space="preserve">PEVuZE5vdGU+PENpdGU+PEF1dGhvcj5TY2hyb2VkZXI8L0F1dGhvcj48WWVhcj4yMDE1PC9ZZWFy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</w:fldData>
        </w:fldChar>
      </w:r>
      <w:r w:rsidR="00796D2F">
        <w:instrText xml:space="preserve"> ADDIN EN.CITE.DATA </w:instrText>
      </w:r>
      <w:r w:rsidR="00796D2F">
        <w:fldChar w:fldCharType="end"/>
      </w:r>
      <w:r>
        <w:fldChar w:fldCharType="separate"/>
      </w:r>
      <w:r w:rsidR="00796D2F">
        <w:rPr>
          <w:noProof/>
        </w:rPr>
        <w:t>(62;63)</w:t>
      </w:r>
      <w:r>
        <w:fldChar w:fldCharType="end"/>
      </w:r>
      <w:r w:rsidRPr="00F63674">
        <w:t>. Man vil som regel også samtid</w:t>
      </w:r>
      <w:r w:rsidR="00616530">
        <w:t>ig</w:t>
      </w:r>
      <w:r w:rsidRPr="00F63674">
        <w:t xml:space="preserve"> forsøke reduksjon/seponering av eventuell </w:t>
      </w:r>
      <w:r w:rsidR="00D12C00" w:rsidRPr="00F63674">
        <w:t>immunsuppresjon</w:t>
      </w:r>
      <w:r w:rsidRPr="00F63674">
        <w:t xml:space="preserve">. En pågående klinisk studie </w:t>
      </w:r>
      <w:r w:rsidR="00466EFD">
        <w:fldChar w:fldCharType="begin"/>
      </w:r>
      <w:r w:rsidR="009A6FB8">
        <w:instrText xml:space="preserve"> ADDIN EN.CITE &lt;EndNote&gt;&lt;Cite ExcludeAuth="1"&gt;&lt;Year&gt;2011&lt;/Year&gt;&lt;RecNum&gt;509&lt;/RecNum&gt;&lt;DisplayText&gt;(64)&lt;/DisplayText&gt;&lt;record&gt;&lt;rec-number&gt;509&lt;/rec-number&gt;&lt;foreign-keys&gt;&lt;key app="EN" db-id="sv2awxrxkxvax0ew5xdpazta20x99t502s00" timestamp="1574166009"&gt;509&lt;/key&gt;&lt;/foreign-keys&gt;&lt;ref-type name="Report"&gt;27&lt;/ref-type&gt;&lt;contributors&gt;&lt;/contributors&gt;&lt;titles&gt;&lt;title&gt;Safety Study of 5-Azacitidine and Standard Donor Lymphocyte Infusion (DLI) to Treat Acute Myeloid Leukemia (AML) or Myelodysplastic Syndrome (MDS) Relapsing After Allogeneic Stem Cell Transplantation [pågående studie]&lt;/title&gt;&lt;/titles&gt;&lt;number&gt;NCT00795548&lt;/number&gt;&lt;dates&gt;&lt;year&gt;2011&lt;/year&gt;&lt;/dates&gt;&lt;urls&gt;&lt;related-urls&gt;&lt;url&gt;https://clinicaltrials.gov/ct2/show/NCT00795548&lt;/url&gt;&lt;/related-urls&gt;&lt;/urls&gt;&lt;/record&gt;&lt;/Cite&gt;&lt;/EndNote&gt;</w:instrText>
      </w:r>
      <w:r w:rsidR="00466EFD">
        <w:fldChar w:fldCharType="separate"/>
      </w:r>
      <w:r w:rsidR="00466EFD">
        <w:rPr>
          <w:noProof/>
        </w:rPr>
        <w:t>(64)</w:t>
      </w:r>
      <w:r w:rsidR="00466EFD">
        <w:fldChar w:fldCharType="end"/>
      </w:r>
      <w:r w:rsidRPr="00F63674">
        <w:t xml:space="preserve"> baserer seg på erfaringene fra en større retrospektiv studie </w:t>
      </w:r>
      <w:r>
        <w:fldChar w:fldCharType="begin">
          <w:fldData xml:space="preserve">PEVuZE5vdGU+PENpdGU+PEF1dGhvcj5TY2hyb2VkZXI8L0F1dGhvcj48WWVhcj4yMDE1PC9ZZWFy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</w:fldData>
        </w:fldChar>
      </w:r>
      <w:r w:rsidR="00796D2F">
        <w:instrText xml:space="preserve"> ADDIN EN.CITE </w:instrText>
      </w:r>
      <w:r w:rsidR="00796D2F">
        <w:fldChar w:fldCharType="begin">
          <w:fldData xml:space="preserve">PEVuZE5vdGU+PENpdGU+PEF1dGhvcj5TY2hyb2VkZXI8L0F1dGhvcj48WWVhcj4yMDE1PC9ZZWFy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</w:fldData>
        </w:fldChar>
      </w:r>
      <w:r w:rsidR="00796D2F">
        <w:instrText xml:space="preserve"> ADDIN EN.CITE.DATA </w:instrText>
      </w:r>
      <w:r w:rsidR="00796D2F">
        <w:fldChar w:fldCharType="end"/>
      </w:r>
      <w:r>
        <w:fldChar w:fldCharType="separate"/>
      </w:r>
      <w:r w:rsidR="00796D2F">
        <w:rPr>
          <w:noProof/>
        </w:rPr>
        <w:t>(62)</w:t>
      </w:r>
      <w:r>
        <w:fldChar w:fldCharType="end"/>
      </w:r>
      <w:r w:rsidRPr="00F63674">
        <w:t xml:space="preserve"> og man gir i denne studien </w:t>
      </w:r>
      <w:r w:rsidR="00D12C00" w:rsidRPr="00F63674">
        <w:t>azacitidine</w:t>
      </w:r>
      <w:r w:rsidRPr="00F63674">
        <w:t xml:space="preserve"> enten som 100 mg/m</w:t>
      </w:r>
      <w:r w:rsidRPr="000B559D">
        <w:rPr>
          <w:rStyle w:val="THevet"/>
          <w:rFonts w:eastAsia="Calibri"/>
        </w:rPr>
        <w:t>2</w:t>
      </w:r>
      <w:r w:rsidRPr="00F63674">
        <w:t xml:space="preserve"> i 5 dager eller 75 mg/m</w:t>
      </w:r>
      <w:r w:rsidRPr="000B559D">
        <w:rPr>
          <w:rStyle w:val="THevet"/>
          <w:rFonts w:eastAsia="Calibri"/>
        </w:rPr>
        <w:t>2</w:t>
      </w:r>
      <w:r w:rsidRPr="00F63674">
        <w:t xml:space="preserve"> i 7 dager med 28 dagers intervall. Denne behandlingen kan kombineres med DLI og i studien gis dette direkte i etter</w:t>
      </w:r>
      <w:r w:rsidR="00BE36F7">
        <w:softHyphen/>
      </w:r>
      <w:r w:rsidRPr="00F63674">
        <w:t>kant av tredje, femte og syvende azacitidinkur. Studiene har vist at omlag 20</w:t>
      </w:r>
      <w:r>
        <w:t> </w:t>
      </w:r>
      <w:r w:rsidRPr="00F63674">
        <w:t>% av pasientene oppnår hematologisk remisjon, men 2-års overlevelse er kun 10</w:t>
      </w:r>
      <w:r>
        <w:t>–</w:t>
      </w:r>
      <w:r w:rsidRPr="00F63674">
        <w:t>15</w:t>
      </w:r>
      <w:r>
        <w:t> </w:t>
      </w:r>
      <w:r w:rsidRPr="00F63674">
        <w:t>%. Kortere overlevelse synes assosiert med tidlig tilbakefall (&lt;6 måneder fra transplantasjonen) og høy prosent AML-blaster i beinmargen. Når DLI gis sammen med azacitidin administreres DLI etter andre behandlingsperiode med azacitidin; DLI infusjonen gis da 48 timer etter siste dose azacitidin.</w:t>
      </w:r>
    </w:p>
    <w:p w14:paraId="04B04203" w14:textId="77777777" w:rsidR="0084549E" w:rsidRPr="00BF7230" w:rsidRDefault="0084549E" w:rsidP="0084549E">
      <w:pPr>
        <w:pStyle w:val="Brdtekst"/>
      </w:pPr>
      <w:r w:rsidRPr="00F63674">
        <w:t>For pasienter som opplever residiv etter langvarig remisjon, men som ikke er aktuelle for retransplantasjon eller DLI, kan ny induksjonskur vurderes etter de samme retningslinjer som for andre residivpasienter (se ovenfor) Disse pasienten vil ikke kunne kureres og intensjonen vil være å forsøke å oppnå en ny langvarig remisjon.</w:t>
      </w:r>
    </w:p>
    <w:p w14:paraId="78E12E33" w14:textId="77777777" w:rsidR="0084549E" w:rsidRPr="00BF7230" w:rsidRDefault="0084549E" w:rsidP="0084549E">
      <w:pPr>
        <w:pStyle w:val="Brdtekst"/>
      </w:pPr>
      <w:r w:rsidRPr="00D5687F">
        <w:rPr>
          <w:rStyle w:val="TFet"/>
        </w:rPr>
        <w:t>Behandling av residiv hos pasienter over 65–70 år</w:t>
      </w:r>
      <w:r w:rsidRPr="00D5687F">
        <w:t xml:space="preserve">. </w:t>
      </w:r>
      <w:r w:rsidRPr="00F63674">
        <w:t xml:space="preserve">Intensiv kjemoterapi vil her ofte ha liten effekt og ofte vil pasienten være best tjent med ikke-intensiv eller palliativ behandling som </w:t>
      </w:r>
      <w:r w:rsidRPr="00F63674">
        <w:lastRenderedPageBreak/>
        <w:t>sikrer best mulig livskvalitet nærmest mulig eller i hjemmet. Unntak kan være pasienter som har vært i remisjon lenger enn ett år, som er i god allmenntilstand uten komorbiditet, og som selv sterkt ønsker forsøk på å indusere ny remisjon etter nøye og nøktern informasjon. Man bør da spesielt vurdere å bruke regimer uten anthracycliner (se ovenfor).</w:t>
      </w:r>
    </w:p>
    <w:tbl>
      <w:tblPr>
        <w:tblStyle w:val="Helsedirtekstboks"/>
        <w:tblW w:w="8504" w:type="dxa"/>
        <w:tblLayout w:type="fixed"/>
        <w:tblLook w:val="0480" w:firstRow="0" w:lastRow="0" w:firstColumn="1" w:lastColumn="0" w:noHBand="0" w:noVBand="1"/>
      </w:tblPr>
      <w:tblGrid>
        <w:gridCol w:w="8504"/>
      </w:tblGrid>
      <w:tr w:rsidR="00BE36F7" w:rsidRPr="00BE36F7" w14:paraId="44094E80" w14:textId="77777777" w:rsidTr="00BE36F7">
        <w:tc>
          <w:tcPr>
            <w:tcW w:w="8504" w:type="dxa"/>
          </w:tcPr>
          <w:p w14:paraId="71B654CF" w14:textId="77777777" w:rsidR="008517EA" w:rsidRDefault="008517EA" w:rsidP="008517EA">
            <w:pPr>
              <w:pStyle w:val="Bokstittel1"/>
            </w:pPr>
            <w:r>
              <w:t>Anbefalinger</w:t>
            </w:r>
          </w:p>
          <w:p w14:paraId="7AE073D2" w14:textId="77777777" w:rsidR="00BE36F7" w:rsidRPr="00BE36F7" w:rsidRDefault="00BE36F7" w:rsidP="00E15783">
            <w:pPr>
              <w:pStyle w:val="Boks"/>
            </w:pPr>
            <w:r w:rsidRPr="00BE36F7">
              <w:t>Anbefalinger for behandling av primært refraktær sykdom og residiv av AML</w:t>
            </w:r>
          </w:p>
          <w:p w14:paraId="0FC82B6A" w14:textId="77777777" w:rsidR="00BE36F7" w:rsidRPr="00BE36F7" w:rsidRDefault="00BE36F7" w:rsidP="00E15783">
            <w:pPr>
              <w:pStyle w:val="Bokslistepunkt1"/>
            </w:pPr>
            <w:r w:rsidRPr="00BE36F7">
              <w:t>Alternativer for behandling av residiv under pågående behandling eller innen 9–12</w:t>
            </w:r>
            <w:r>
              <w:t> </w:t>
            </w:r>
            <w:r w:rsidRPr="00BE36F7">
              <w:t>måneder etter avsluttet behandling:</w:t>
            </w:r>
          </w:p>
          <w:p w14:paraId="0D36392F" w14:textId="77777777" w:rsidR="00BE36F7" w:rsidRPr="00BE36F7" w:rsidRDefault="00BE36F7" w:rsidP="00E15783">
            <w:pPr>
              <w:pStyle w:val="Bokslistepunkt2"/>
            </w:pPr>
            <w:r w:rsidRPr="00BE36F7">
              <w:rPr>
                <w:rStyle w:val="TKursiv"/>
              </w:rPr>
              <w:t>In</w:t>
            </w:r>
            <w:r w:rsidRPr="00BE36F7">
              <w:t>duksjonsbehandling med alternativt kombinasjonsregime av cytostatika.</w:t>
            </w:r>
          </w:p>
          <w:p w14:paraId="743C71F9" w14:textId="77777777" w:rsidR="00BE36F7" w:rsidRPr="00BE36F7" w:rsidRDefault="00BE36F7" w:rsidP="00E15783">
            <w:pPr>
              <w:pStyle w:val="Bokslistepunkt2"/>
            </w:pPr>
            <w:r w:rsidRPr="00BE36F7">
              <w:t>Alternativt allogen stamcelletransplantasjon uten at man har oppnådd komplett remisjon.</w:t>
            </w:r>
          </w:p>
          <w:p w14:paraId="4DED5C9C" w14:textId="77777777" w:rsidR="00BE36F7" w:rsidRPr="00BE36F7" w:rsidRDefault="00BE36F7" w:rsidP="00E15783">
            <w:pPr>
              <w:pStyle w:val="Bokslistepunkt2"/>
            </w:pPr>
            <w:r w:rsidRPr="00BE36F7">
              <w:t>Allogen stamcelletransplantasjon som konsolidering etter oppnådd remisjon.</w:t>
            </w:r>
          </w:p>
          <w:p w14:paraId="2606AFF4" w14:textId="77777777" w:rsidR="00BE36F7" w:rsidRPr="00BE36F7" w:rsidRDefault="00BE36F7" w:rsidP="00E15783">
            <w:pPr>
              <w:pStyle w:val="Bokslistepunkt2"/>
            </w:pPr>
            <w:r w:rsidRPr="00BE36F7">
              <w:t>Palliativ behandling.</w:t>
            </w:r>
          </w:p>
          <w:p w14:paraId="6998F0F7" w14:textId="77777777" w:rsidR="00BE36F7" w:rsidRPr="00BE36F7" w:rsidRDefault="00BE36F7" w:rsidP="00E15783">
            <w:pPr>
              <w:pStyle w:val="Bokslistepunkt1"/>
            </w:pPr>
            <w:r w:rsidRPr="00BE36F7">
              <w:t>Residiv mer enn 9–12 måneder etter avsluttet behandling</w:t>
            </w:r>
          </w:p>
          <w:p w14:paraId="2B611EF4" w14:textId="77777777" w:rsidR="00BE36F7" w:rsidRPr="00BE36F7" w:rsidRDefault="00BE36F7" w:rsidP="00E15783">
            <w:pPr>
              <w:pStyle w:val="Bokslistepunkt2"/>
            </w:pPr>
            <w:r w:rsidRPr="00BE36F7">
              <w:t>Induksjonsbehandling med anthracyklin/cytarabin.</w:t>
            </w:r>
          </w:p>
          <w:p w14:paraId="47ED4DB5" w14:textId="77777777" w:rsidR="00BE36F7" w:rsidRPr="00BE36F7" w:rsidRDefault="00BE36F7" w:rsidP="00E15783">
            <w:pPr>
              <w:pStyle w:val="Bokslistepunkt2"/>
            </w:pPr>
            <w:r w:rsidRPr="00BE36F7">
              <w:t>Allogen SCT som konsolidering ved oppnådd remisjon.</w:t>
            </w:r>
          </w:p>
          <w:p w14:paraId="75CAF523" w14:textId="77777777" w:rsidR="00BE36F7" w:rsidRPr="00BE36F7" w:rsidRDefault="00BE36F7" w:rsidP="00E15783">
            <w:pPr>
              <w:pStyle w:val="Bokslistepunkt2"/>
            </w:pPr>
            <w:r w:rsidRPr="00BE36F7">
              <w:rPr>
                <w:iCs/>
              </w:rPr>
              <w:t>Alternativt vurdere allogen stamcelletransplantasjon uten oppnådd remisjon.</w:t>
            </w:r>
          </w:p>
          <w:p w14:paraId="062B3E7F" w14:textId="77777777" w:rsidR="00BE36F7" w:rsidRPr="00BE36F7" w:rsidRDefault="00BE36F7" w:rsidP="00E15783">
            <w:pPr>
              <w:pStyle w:val="Bokslistepunkt1"/>
            </w:pPr>
            <w:r w:rsidRPr="00BE36F7">
              <w:t>Palliativ behandling.</w:t>
            </w:r>
          </w:p>
        </w:tc>
      </w:tr>
    </w:tbl>
    <w:p w14:paraId="34155F77" w14:textId="77777777" w:rsidR="0084549E" w:rsidRPr="00BF7230" w:rsidRDefault="0084549E" w:rsidP="0084549E">
      <w:pPr>
        <w:pStyle w:val="Overskrift2"/>
      </w:pPr>
      <w:bookmarkStart w:id="133" w:name="_Toc536537273"/>
      <w:bookmarkStart w:id="134" w:name="_Toc41414634"/>
      <w:r>
        <w:t>Sykdomsstabiliserende og palliativ behandling av AML</w:t>
      </w:r>
      <w:bookmarkEnd w:id="133"/>
      <w:bookmarkEnd w:id="134"/>
    </w:p>
    <w:p w14:paraId="32FC1F57" w14:textId="7DBC2F30" w:rsidR="0084549E" w:rsidRPr="00BF7230" w:rsidRDefault="0084549E" w:rsidP="0084549E">
      <w:pPr>
        <w:pStyle w:val="Brdtekst"/>
      </w:pPr>
      <w:r w:rsidRPr="00D5687F">
        <w:rPr>
          <w:rStyle w:val="TFet"/>
        </w:rPr>
        <w:t>AML-rettet terapi</w:t>
      </w:r>
      <w:r w:rsidRPr="00D5687F">
        <w:t xml:space="preserve">. </w:t>
      </w:r>
      <w:r w:rsidRPr="00F63674">
        <w:t xml:space="preserve">Ikke-intensiv behandling er ofte det beste alternativ til eldre pasienter og pasienter som forventes ikke å tåle intensiv behandling, dvs. har en uakseptabelt høy risiko for behandlingsrelatert mortalitet. Med denne type behandling er muligheten for å oppnå remisjon liten, men man kan oppnå en bedret overlevelse. </w:t>
      </w:r>
      <w:r w:rsidRPr="00F63674">
        <w:rPr>
          <w:bCs/>
        </w:rPr>
        <w:t>Demetylerende behandling med Azacitidin er i flere studier vist å være minst likeverdige med beste alternative terapi (primært</w:t>
      </w:r>
      <w:r w:rsidR="00E87E17">
        <w:rPr>
          <w:bCs/>
        </w:rPr>
        <w:t xml:space="preserve"> </w:t>
      </w:r>
      <w:r w:rsidRPr="00F63674">
        <w:rPr>
          <w:bCs/>
        </w:rPr>
        <w:t xml:space="preserve">lavdose cytarabin, LDAC) hos eldre pasienter </w:t>
      </w:r>
      <w:r>
        <w:rPr>
          <w:bCs/>
        </w:rPr>
        <w:fldChar w:fldCharType="begin">
          <w:fldData xml:space="preserve">PEVuZE5vdGU+PENpdGU+PEF1dGhvcj5CdXJuZXR0PC9BdXRob3I+PFllYXI+MjAwNzwvWWVhcj48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bD48cGFnZXM+MjkxLTk8L3BhZ2VzPjx2b2x1bWU+MTI2PC92b2x1bWU+PG51bWJlcj4zPC9udW1i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bGU+PC9wZXJpb2RpY2FsPjxwYWdlcz4yNjcwLTc8L3BhZ2VzPjx2b2x1bWU+MzA8L3ZvbHVtZT48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</w:fldData>
        </w:fldChar>
      </w:r>
      <w:r w:rsidR="000302ED">
        <w:rPr>
          <w:bCs/>
        </w:rPr>
        <w:instrText xml:space="preserve"> ADDIN EN.CITE </w:instrText>
      </w:r>
      <w:r w:rsidR="000302ED">
        <w:rPr>
          <w:bCs/>
        </w:rPr>
        <w:fldChar w:fldCharType="begin">
          <w:fldData xml:space="preserve">PEVuZE5vdGU+PENpdGU+PEF1dGhvcj5CdXJuZXR0PC9BdXRob3I+PFllYXI+MjAwNzwvWWVhcj48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</w:fldData>
        </w:fldChar>
      </w:r>
      <w:r w:rsidR="000302ED">
        <w:rPr>
          <w:bCs/>
        </w:rPr>
        <w:instrText xml:space="preserve"> ADDIN EN.CITE.DATA </w:instrText>
      </w:r>
      <w:r w:rsidR="000302ED">
        <w:rPr>
          <w:bCs/>
        </w:rPr>
      </w:r>
      <w:r w:rsidR="000302ED">
        <w:rPr>
          <w:bCs/>
        </w:rPr>
        <w:fldChar w:fldCharType="end"/>
      </w:r>
      <w:r>
        <w:rPr>
          <w:bCs/>
        </w:rPr>
      </w:r>
      <w:r>
        <w:rPr>
          <w:bCs/>
        </w:rPr>
        <w:fldChar w:fldCharType="separate"/>
      </w:r>
      <w:r w:rsidR="000302ED">
        <w:rPr>
          <w:bCs/>
          <w:noProof/>
        </w:rPr>
        <w:t>(65-69)</w:t>
      </w:r>
      <w:r>
        <w:rPr>
          <w:bCs/>
        </w:rPr>
        <w:fldChar w:fldCharType="end"/>
      </w:r>
      <w:r w:rsidRPr="00F63674">
        <w:rPr>
          <w:bCs/>
        </w:rPr>
        <w:t>, s</w:t>
      </w:r>
      <w:r w:rsidRPr="00F63674">
        <w:t xml:space="preserve">pesielt pasienter med høyrisiko cytogenetikk eller multilineær dysplasi i henhold til WHO klassifikasjon har bedre overlevelse med denne type behandling enn med lavdose cytarabin </w:t>
      </w:r>
      <w: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instrText xml:space="preserve"> ADDIN EN.CITE </w:instrText>
      </w:r>
      <w:r w:rsidR="00466EFD">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instrText xml:space="preserve"> ADDIN EN.CITE.DATA </w:instrText>
      </w:r>
      <w:r w:rsidR="00466EFD">
        <w:fldChar w:fldCharType="end"/>
      </w:r>
      <w:r>
        <w:fldChar w:fldCharType="separate"/>
      </w:r>
      <w:r w:rsidR="00466EFD">
        <w:rPr>
          <w:noProof/>
        </w:rPr>
        <w:t>(66)</w:t>
      </w:r>
      <w:r>
        <w:fldChar w:fldCharType="end"/>
      </w:r>
      <w:r w:rsidRPr="00F63674">
        <w:t>.</w:t>
      </w:r>
    </w:p>
    <w:p w14:paraId="0D4B0E8C" w14:textId="77777777" w:rsidR="0084549E" w:rsidRPr="00BF7230" w:rsidRDefault="0084549E" w:rsidP="0084549E">
      <w:pPr>
        <w:pStyle w:val="Brdtekst"/>
      </w:pPr>
      <w:r w:rsidRPr="0020240F">
        <w:rPr>
          <w:rStyle w:val="TFet"/>
        </w:rPr>
        <w:t>Azacitidin</w:t>
      </w:r>
      <w:r w:rsidRPr="00355466">
        <w:t xml:space="preserve"> </w:t>
      </w:r>
      <w:r w:rsidRPr="00F63674">
        <w:rPr>
          <w:bCs/>
        </w:rPr>
        <w:t>(75 mg/m</w:t>
      </w:r>
      <w:r w:rsidRPr="000B559D">
        <w:rPr>
          <w:rStyle w:val="THevet"/>
          <w:rFonts w:eastAsia="Calibri"/>
        </w:rPr>
        <w:t>2</w:t>
      </w:r>
      <w:r w:rsidRPr="00F63674">
        <w:rPr>
          <w:bCs/>
        </w:rPr>
        <w:t>/dag sc., daglig i 7 dager dag 1</w:t>
      </w:r>
      <w:r>
        <w:rPr>
          <w:bCs/>
        </w:rPr>
        <w:t>–</w:t>
      </w:r>
      <w:r w:rsidRPr="00F63674">
        <w:rPr>
          <w:bCs/>
        </w:rPr>
        <w:t>7, sykluslengde 28 dager) regnes som førstevalg i forhold til lavdose cytarabin spesielt ved hvite i perifert blod ≤15 x 10</w:t>
      </w:r>
      <w:r w:rsidRPr="000B559D">
        <w:rPr>
          <w:rStyle w:val="THevet"/>
          <w:rFonts w:eastAsia="Calibri"/>
        </w:rPr>
        <w:t>9</w:t>
      </w:r>
      <w:r w:rsidRPr="00F63674">
        <w:rPr>
          <w:bCs/>
        </w:rPr>
        <w:t xml:space="preserve">/L, høyrisiko cytogenetikk eller multilineær dysplasi forhold til WHO-klassifiseringen </w:t>
      </w:r>
      <w:r>
        <w:rPr>
          <w:bCs/>
        </w:rP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rPr>
          <w:bCs/>
        </w:rPr>
        <w:instrText xml:space="preserve"> ADDIN EN.CITE </w:instrText>
      </w:r>
      <w:r w:rsidR="00466EFD">
        <w:rPr>
          <w:bCs/>
        </w:rPr>
        <w:fldChar w:fldCharType="begin">
          <w:fldData xml:space="preserve">PEVuZE5vdGU+PENpdGU+PEF1dGhvcj5Eb21icmV0PC9BdXRob3I+PFllYXI+MjAxNTwvWWVhcj48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(66)</w:t>
      </w:r>
      <w:r>
        <w:rPr>
          <w:bCs/>
        </w:rPr>
        <w:fldChar w:fldCharType="end"/>
      </w:r>
      <w:r w:rsidRPr="00F63674">
        <w:rPr>
          <w:bCs/>
        </w:rPr>
        <w:t>.</w:t>
      </w:r>
    </w:p>
    <w:p w14:paraId="1379BE58" w14:textId="77777777" w:rsidR="00566A49" w:rsidRPr="00245EB1" w:rsidRDefault="00D12C00" w:rsidP="0084549E">
      <w:pPr>
        <w:pStyle w:val="Brdtekst"/>
        <w:rPr>
          <w:rStyle w:val="TFet"/>
          <w:b w:val="0"/>
        </w:rPr>
      </w:pPr>
      <w:r w:rsidRPr="00D12C00">
        <w:rPr>
          <w:rStyle w:val="TFet"/>
        </w:rPr>
        <w:t>Azacitidine</w:t>
      </w:r>
      <w:r w:rsidR="00566A49" w:rsidRPr="00D12C00">
        <w:rPr>
          <w:rStyle w:val="TFet"/>
        </w:rPr>
        <w:t>/Venetoclax</w:t>
      </w:r>
      <w:r w:rsidR="00566A49" w:rsidRPr="00245EB1">
        <w:rPr>
          <w:rStyle w:val="TFet"/>
          <w:b w:val="0"/>
        </w:rPr>
        <w:t xml:space="preserve"> har i en studie vist høyere andel komplette remisjoner og bedre overlevelse enn </w:t>
      </w:r>
      <w:r w:rsidRPr="00D12C00">
        <w:rPr>
          <w:rStyle w:val="TFet"/>
          <w:b w:val="0"/>
        </w:rPr>
        <w:t>azacitidine</w:t>
      </w:r>
      <w:r w:rsidR="00566A49" w:rsidRPr="00245EB1">
        <w:rPr>
          <w:rStyle w:val="TFet"/>
          <w:b w:val="0"/>
        </w:rPr>
        <w:t xml:space="preserve"> alene. Behandlingen gir ikke kurasjon og er så langt svært kostbar. </w:t>
      </w:r>
      <w:r w:rsidRPr="00D12C00">
        <w:rPr>
          <w:rStyle w:val="TFet"/>
          <w:b w:val="0"/>
        </w:rPr>
        <w:t>Azacitidine</w:t>
      </w:r>
      <w:r w:rsidR="00566A49" w:rsidRPr="00245EB1">
        <w:rPr>
          <w:rStyle w:val="TFet"/>
          <w:b w:val="0"/>
        </w:rPr>
        <w:t>/</w:t>
      </w:r>
      <w:r>
        <w:rPr>
          <w:rStyle w:val="TFet"/>
          <w:b w:val="0"/>
        </w:rPr>
        <w:t xml:space="preserve">Venetoklax </w:t>
      </w:r>
      <w:r w:rsidRPr="00D12C00">
        <w:rPr>
          <w:rStyle w:val="TFet"/>
          <w:b w:val="0"/>
        </w:rPr>
        <w:t>s</w:t>
      </w:r>
      <w:r w:rsidR="00566A49" w:rsidRPr="00245EB1">
        <w:rPr>
          <w:rStyle w:val="TFet"/>
          <w:b w:val="0"/>
        </w:rPr>
        <w:t xml:space="preserve"> er så langt ikke vurdert av Nye Metoder.</w:t>
      </w:r>
      <w:r w:rsidR="00A2389F" w:rsidRPr="00245EB1">
        <w:rPr>
          <w:rStyle w:val="TFet"/>
          <w:b w:val="0"/>
        </w:rPr>
        <w:t xml:space="preserve"> Frem til kombinasjonsbehandlingen er vurdert av Nye Metoder anbefales ikke denne behandlingen hos pasienter der behandlingen ikke har kurativt potensiale.</w:t>
      </w:r>
    </w:p>
    <w:p w14:paraId="4087F343" w14:textId="77777777" w:rsidR="0084549E" w:rsidRPr="00BF7230" w:rsidRDefault="0084549E" w:rsidP="0084549E">
      <w:pPr>
        <w:pStyle w:val="Brdtekst"/>
      </w:pPr>
      <w:r w:rsidRPr="0020240F">
        <w:rPr>
          <w:rStyle w:val="TFet"/>
        </w:rPr>
        <w:t>Decitabine</w:t>
      </w:r>
      <w:r w:rsidRPr="00F63674">
        <w:t xml:space="preserve"> (20 mg/m</w:t>
      </w:r>
      <w:r w:rsidRPr="000B559D">
        <w:rPr>
          <w:rStyle w:val="THevet"/>
          <w:rFonts w:eastAsia="Calibri"/>
        </w:rPr>
        <w:t>2</w:t>
      </w:r>
      <w:r w:rsidRPr="00F63674">
        <w:t>/dag, daglig i 10 påfølgende dager dag 1</w:t>
      </w:r>
      <w:r>
        <w:t>–</w:t>
      </w:r>
      <w:r w:rsidRPr="00F63674">
        <w:t xml:space="preserve">10, sykluslengde 28 dager) viste i en studie å ha en stabiliserende effekt spesielt hos pasienter med høyrisiko karyotype og hos pasienter med TP53 mutasjon; denne behandlingen kan derfor være et alternativ for denne pasientgruppen </w:t>
      </w:r>
      <w:r>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466EFD">
        <w:instrText xml:space="preserve"> ADDIN EN.CITE </w:instrText>
      </w:r>
      <w:r w:rsidR="00466EFD">
        <w:fldChar w:fldCharType="begin">
          <w:fldData xml:space="preserve">PEVuZE5vdGU+PENpdGU+PEF1dGhvcj5XZWxjaDwvQXV0aG9yPjxZZWFyPjIwMTY8L1llYXI+PFJl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</w:fldData>
        </w:fldChar>
      </w:r>
      <w:r w:rsidR="00466EFD">
        <w:instrText xml:space="preserve"> ADDIN EN.CITE.DATA </w:instrText>
      </w:r>
      <w:r w:rsidR="00466EFD">
        <w:fldChar w:fldCharType="end"/>
      </w:r>
      <w:r>
        <w:fldChar w:fldCharType="separate"/>
      </w:r>
      <w:r w:rsidR="00466EFD">
        <w:rPr>
          <w:noProof/>
        </w:rPr>
        <w:t>(70)</w:t>
      </w:r>
      <w:r>
        <w:fldChar w:fldCharType="end"/>
      </w:r>
      <w:r w:rsidRPr="00F63674">
        <w:t>.</w:t>
      </w:r>
    </w:p>
    <w:p w14:paraId="3A8C1B25" w14:textId="77777777" w:rsidR="0084549E" w:rsidRPr="00BF7230" w:rsidRDefault="0084549E" w:rsidP="0084549E">
      <w:pPr>
        <w:pStyle w:val="Brdtekst"/>
      </w:pPr>
      <w:r w:rsidRPr="0020240F">
        <w:rPr>
          <w:rStyle w:val="TFet"/>
        </w:rPr>
        <w:t>Lavdose cytarabin</w:t>
      </w:r>
      <w:r w:rsidRPr="00F63674">
        <w:t xml:space="preserve"> gir inntil 20</w:t>
      </w:r>
      <w:r>
        <w:t> </w:t>
      </w:r>
      <w:r w:rsidRPr="00F63674">
        <w:t>% komplett remisjon, men forventet 1-års overlevelse ligger bare på omlag 25</w:t>
      </w:r>
      <w:r>
        <w:t> </w:t>
      </w:r>
      <w:r w:rsidRPr="00F63674">
        <w:t>% og 8 ukers overlevelse er 60</w:t>
      </w:r>
      <w:r>
        <w:t> </w:t>
      </w:r>
      <w:r w:rsidRPr="00F63674">
        <w:t xml:space="preserve">%. Behandlingen må regnes å være uten </w:t>
      </w:r>
      <w:r w:rsidRPr="00F63674">
        <w:lastRenderedPageBreak/>
        <w:t>effekt hos pasienter med høyrisiko cytogenetikk. Behandlingen tolereres oftest bra og kan gis poliklinisk. Det kan være hensiktsmessig at pasientene utstyres med tunnelert sentralt venekateter pga. muligheten for alvorlig infeksjon i aplasifasen med behov for i.v. væske, antibiotika og transfusjon.</w:t>
      </w:r>
    </w:p>
    <w:p w14:paraId="2BFA310F" w14:textId="77777777" w:rsidR="0084549E" w:rsidRPr="00BF7230" w:rsidRDefault="0084549E" w:rsidP="0084549E">
      <w:pPr>
        <w:pStyle w:val="Brdtekst"/>
      </w:pPr>
      <w:r w:rsidRPr="00355466">
        <w:rPr>
          <w:rStyle w:val="TKursiv"/>
        </w:rPr>
        <w:t>Subkutane injeksjoner</w:t>
      </w:r>
      <w:r w:rsidRPr="00355466">
        <w:t xml:space="preserve"> </w:t>
      </w:r>
      <w:r w:rsidRPr="00355466">
        <w:rPr>
          <w:rStyle w:val="TKursiv"/>
        </w:rPr>
        <w:t>med</w:t>
      </w:r>
      <w:r w:rsidRPr="00355466">
        <w:t xml:space="preserve"> </w:t>
      </w:r>
      <w:r w:rsidRPr="00F63674">
        <w:rPr>
          <w:bCs/>
        </w:rPr>
        <w:t>lavdosert cytarabin (LDAC),</w:t>
      </w:r>
      <w:r w:rsidRPr="00355466">
        <w:t xml:space="preserve"> </w:t>
      </w:r>
      <w:r w:rsidRPr="00355466">
        <w:rPr>
          <w:rStyle w:val="TKursiv"/>
        </w:rPr>
        <w:t xml:space="preserve">20 mg x 2 sc. daglig i 10 dager, eventuelt gjentatt hver 4–6 uke (evidensgrad A) </w:t>
      </w:r>
      <w:r w:rsidRPr="00355466">
        <w:rPr>
          <w:rStyle w:val="TKursiv"/>
        </w:rPr>
        <w:fldChar w:fldCharType="begin"/>
      </w:r>
      <w:r w:rsidR="00466EFD">
        <w:rPr>
          <w:rStyle w:val="TKursiv"/>
        </w:rPr>
        <w:instrText xml:space="preserve"> ADDIN EN.CITE &lt;EndNote&gt;&lt;Cite&gt;&lt;Author&gt;Burnett&lt;/Author&gt;&lt;Year&gt;2007&lt;/Year&gt;&lt;RecNum&gt;6&lt;/RecNum&gt;&lt;DisplayText&gt;(65)&lt;/DisplayText&gt;&lt;record&gt;&lt;rec-number&gt;6&lt;/rec-number&gt;&lt;foreign-keys&gt;&lt;key app="EN" db-id="sv2awxrxkxvax0ew5xdpazta20x99t502s00" timestamp="1403001483"&gt;6&lt;/key&gt;&lt;/foreign-keys&gt;&lt;ref-type name="Journal Article"&gt;17&lt;/ref-type&gt;&lt;contributors&gt;&lt;authors&gt;&lt;author&gt;Burnett,A.K.&lt;/author&gt;&lt;author&gt;Milligan,D.&lt;/author&gt;&lt;author&gt;Prentice,A.G.&lt;/author&gt;&lt;author&gt;Goldstone,A.H.&lt;/author&gt;&lt;author&gt;McMullin,M.F.&lt;/author&gt;&lt;author&gt;Hills,R.K.&lt;/author&gt;&lt;author&gt;Wheatley,K.&lt;/author&gt;&lt;/authors&gt;&lt;/contributors&gt;&lt;auth-address&gt;Department of Haematology, Wales School of Medicine, Cardiff University, Cardiff, United Kingdom&lt;/auth-address&gt;&lt;titles&gt;&lt;title&gt;A comparison of low-dose cytarabine and hydroxyurea with or without all-trans retinoic acid for acute myeloid leukemia and high-risk myelodysplastic syndrome in patients not considered fit for intensive treatment&lt;/title&gt;&lt;secondary-title&gt;Cancer&lt;/secondary-title&gt;&lt;/titles&gt;&lt;periodical&gt;&lt;full-title&gt;Cancer&lt;/full-title&gt;&lt;/periodical&gt;&lt;pages&gt;1114-1124&lt;/pages&gt;&lt;volume&gt;109&lt;/volume&gt;&lt;number&gt;6&lt;/number&gt;&lt;reprint-edition&gt;Not in File&lt;/reprint-edition&gt;&lt;keywords&gt;&lt;keyword&gt;Acute Disease&lt;/keyword&gt;&lt;keyword&gt;administration &amp;amp; dosage&lt;/keyword&gt;&lt;keyword&gt;adverse effects&lt;/keyword&gt;&lt;keyword&gt;Aged&lt;/keyword&gt;&lt;keyword&gt;Antineoplastic Combined Chemotherapy Protocols&lt;/keyword&gt;&lt;keyword&gt;Cytarabine&lt;/keyword&gt;&lt;keyword&gt;drug therapy&lt;/keyword&gt;&lt;keyword&gt;Female&lt;/keyword&gt;&lt;keyword&gt;Humans&lt;/keyword&gt;&lt;keyword&gt;Hydroxyurea&lt;/keyword&gt;&lt;keyword&gt;Leukemia,Myeloid&lt;/keyword&gt;&lt;keyword&gt;Male&lt;/keyword&gt;&lt;keyword&gt;Middle Aged&lt;/keyword&gt;&lt;keyword&gt;mortality&lt;/keyword&gt;&lt;keyword&gt;Myelodysplastic Syndromes&lt;/keyword&gt;&lt;keyword&gt;Risk&lt;/keyword&gt;&lt;keyword&gt;Survival&lt;/keyword&gt;&lt;keyword&gt;therapeutic use&lt;/keyword&gt;&lt;keyword&gt;Treatment Outcome&lt;/keyword&gt;&lt;keyword&gt;Tretinoin&lt;/keyword&gt;&lt;/keywords&gt;&lt;dates&gt;&lt;year&gt;2007&lt;/year&gt;&lt;pub-dates&gt;&lt;date&gt;3/15/2007&lt;/date&gt;&lt;/pub-dates&gt;&lt;/dates&gt;&lt;label&gt;13&lt;/label&gt;&lt;urls&gt;&lt;/urls&gt;&lt;/record&gt;&lt;/Cite&gt;&lt;/EndNote&gt;</w:instrText>
      </w:r>
      <w:r w:rsidRPr="00355466">
        <w:rPr>
          <w:rStyle w:val="TKursiv"/>
        </w:rPr>
        <w:fldChar w:fldCharType="separate"/>
      </w:r>
      <w:r w:rsidR="00466EFD">
        <w:rPr>
          <w:rStyle w:val="TKursiv"/>
          <w:noProof/>
        </w:rPr>
        <w:t>(65)</w:t>
      </w:r>
      <w:r w:rsidRPr="00355466">
        <w:rPr>
          <w:rStyle w:val="TKursiv"/>
        </w:rPr>
        <w:fldChar w:fldCharType="end"/>
      </w:r>
      <w:r w:rsidRPr="00355466">
        <w:t>.</w:t>
      </w:r>
    </w:p>
    <w:p w14:paraId="3838E564" w14:textId="77777777" w:rsidR="0084549E" w:rsidRDefault="0084549E" w:rsidP="0084549E">
      <w:pPr>
        <w:pStyle w:val="Brdtekst"/>
        <w:rPr>
          <w:bCs/>
        </w:rPr>
      </w:pPr>
      <w:r w:rsidRPr="00F63674">
        <w:rPr>
          <w:bCs/>
        </w:rPr>
        <w:t xml:space="preserve">Ved svikt av azacitidin kan noen pasienter ha nytte av decitabine; de publiserte erfaringene er imidlertid at de fleste pasienter får ingen respons, rapporterte responser i litteraturen er ofte kortvarige og tvilsomme, og alvorlige bivirkninger er relativt hyppige </w:t>
      </w:r>
      <w:r>
        <w:rPr>
          <w:bCs/>
        </w:rPr>
        <w:fldChar w:fldCharType="begin">
          <w:fldData xml:space="preserve">PEVuZE5vdGU+PENpdGU+PEF1dGhvcj5EdW9uZzwvQXV0aG9yPjxZZWFyPjIwMTU8L1llYXI+PFJl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</w:fldData>
        </w:fldChar>
      </w:r>
      <w:r w:rsidR="00466EFD">
        <w:rPr>
          <w:bCs/>
        </w:rPr>
        <w:instrText xml:space="preserve"> ADDIN EN.CITE </w:instrText>
      </w:r>
      <w:r w:rsidR="00466EFD">
        <w:rPr>
          <w:bCs/>
        </w:rPr>
        <w:fldChar w:fldCharType="begin">
          <w:fldData xml:space="preserve">PEVuZE5vdGU+PENpdGU+PEF1dGhvcj5EdW9uZzwvQXV0aG9yPjxZZWFyPjIwMTU8L1llYXI+PFJl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(71)</w:t>
      </w:r>
      <w:r>
        <w:rPr>
          <w:bCs/>
        </w:rPr>
        <w:fldChar w:fldCharType="end"/>
      </w:r>
      <w:r w:rsidRPr="00F63674">
        <w:rPr>
          <w:bCs/>
        </w:rPr>
        <w:t>.</w:t>
      </w:r>
    </w:p>
    <w:p w14:paraId="79C4F81A" w14:textId="77777777" w:rsidR="00566A49" w:rsidRPr="00BF7230" w:rsidRDefault="00566A49" w:rsidP="0084549E">
      <w:pPr>
        <w:pStyle w:val="Brdtekst"/>
      </w:pPr>
    </w:p>
    <w:p w14:paraId="146F084A" w14:textId="77777777" w:rsidR="0084549E" w:rsidRPr="00BF7230" w:rsidRDefault="0084549E" w:rsidP="0084549E">
      <w:pPr>
        <w:pStyle w:val="Brdtekst"/>
      </w:pPr>
      <w:r w:rsidRPr="00D5687F">
        <w:rPr>
          <w:rStyle w:val="TFet"/>
        </w:rPr>
        <w:t>Understøttende/palliativ behandling alene</w:t>
      </w:r>
      <w:r w:rsidRPr="00D5687F">
        <w:t xml:space="preserve">. </w:t>
      </w:r>
      <w:r w:rsidRPr="00F63674">
        <w:t>En del av pasientene vil ut fra en helhetlig vurdering ikke være aktuelle for verken intensiv eller non-intensiv behandling. Forventet levetid vil være kort. Pasientene bør kunne tilbringe mest mulig tid hjemme, delvis følges av fastlege/hjemmebaserte tjenester, og få behandling poliklinisk med blodprodukter og antibiotika.</w:t>
      </w:r>
    </w:p>
    <w:p w14:paraId="029DC8B1" w14:textId="77777777" w:rsidR="0084549E" w:rsidRPr="00BF7230" w:rsidRDefault="0084549E" w:rsidP="0084549E">
      <w:pPr>
        <w:pStyle w:val="Brdtekst"/>
      </w:pPr>
      <w:r w:rsidRPr="00F63674">
        <w:t xml:space="preserve">Kliniske studier har vist at lavdose cytarabin, hydroxyurea eller 6-merkaptopurin kombinert med valproat og ATRA kan gi en stabilisering av sykdom vurdert etter MDS kriteriene med stigning spesielt av trombocytter også hos pasienter med høyrisiko sykdom etter konvensjonelle kriterier. Behandlingen gir lite bivirkninger og kan følges poliklinisk, den kan derfor være et supplement til annen palliativ terapi </w:t>
      </w:r>
      <w:r>
        <w:fldChar w:fldCharType="begin">
          <w:fldData xml:space="preserve">PEVuZE5vdGU+PENpdGU+PEF1dGhvcj5GcmVkbHk8L0F1dGhvcj48WWVhcj4yMDEzPC9ZZWFyPjxS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</w:fldData>
        </w:fldChar>
      </w:r>
      <w:r w:rsidR="00466EFD">
        <w:instrText xml:space="preserve"> ADDIN EN.CITE </w:instrText>
      </w:r>
      <w:r w:rsidR="00466EFD">
        <w:fldChar w:fldCharType="begin">
          <w:fldData xml:space="preserve">PEVuZE5vdGU+PENpdGU+PEF1dGhvcj5GcmVkbHk8L0F1dGhvcj48WWVhcj4yMDEzPC9ZZWFyPjxS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</w:fldData>
        </w:fldChar>
      </w:r>
      <w:r w:rsidR="00466EFD">
        <w:instrText xml:space="preserve"> ADDIN EN.CITE.DATA </w:instrText>
      </w:r>
      <w:r w:rsidR="00466EFD">
        <w:fldChar w:fldCharType="end"/>
      </w:r>
      <w:r>
        <w:fldChar w:fldCharType="separate"/>
      </w:r>
      <w:r w:rsidR="00466EFD">
        <w:rPr>
          <w:noProof/>
        </w:rPr>
        <w:t>(72;73)</w:t>
      </w:r>
      <w:r>
        <w:fldChar w:fldCharType="end"/>
      </w:r>
      <w:r w:rsidRPr="00F63674">
        <w:t>.</w:t>
      </w:r>
    </w:p>
    <w:p w14:paraId="7A28DE8D" w14:textId="77777777" w:rsidR="0084549E" w:rsidRPr="00BF7230" w:rsidRDefault="0084549E" w:rsidP="0084549E">
      <w:pPr>
        <w:pStyle w:val="Brdtekst"/>
      </w:pPr>
      <w:r w:rsidRPr="00F63674">
        <w:t>Almenntilstanden blir gjerne gradvis dårligere og det er behandlende leges ansvar å avslutte den palliative behandling. Dette må imidlertid gjøres i samråd med annet involvert helsepersonell og med pasient og pårørende.</w:t>
      </w:r>
    </w:p>
    <w:tbl>
      <w:tblPr>
        <w:tblStyle w:val="Helsedirtekstboks"/>
        <w:tblW w:w="8504" w:type="dxa"/>
        <w:tblLayout w:type="fixed"/>
        <w:tblLook w:val="0480" w:firstRow="0" w:lastRow="0" w:firstColumn="1" w:lastColumn="0" w:noHBand="0" w:noVBand="1"/>
      </w:tblPr>
      <w:tblGrid>
        <w:gridCol w:w="8504"/>
      </w:tblGrid>
      <w:tr w:rsidR="00BE36F7" w:rsidRPr="00BE36F7" w14:paraId="345882BB" w14:textId="77777777" w:rsidTr="00BE36F7">
        <w:tc>
          <w:tcPr>
            <w:tcW w:w="8504" w:type="dxa"/>
          </w:tcPr>
          <w:p w14:paraId="0CEEC688" w14:textId="77777777" w:rsidR="00BE36F7" w:rsidRPr="00BE36F7" w:rsidRDefault="00BE36F7" w:rsidP="00E15783">
            <w:pPr>
              <w:pStyle w:val="Bokstittel1"/>
            </w:pPr>
            <w:r w:rsidRPr="00BE36F7">
              <w:t>Anbefaling</w:t>
            </w:r>
          </w:p>
          <w:p w14:paraId="3F430AD3" w14:textId="77777777" w:rsidR="00BE36F7" w:rsidRPr="00BE36F7" w:rsidRDefault="00BE36F7" w:rsidP="00E15783">
            <w:pPr>
              <w:pStyle w:val="Boks"/>
            </w:pPr>
            <w:r w:rsidRPr="00BE36F7">
              <w:t>Behandling av pasienter som ikke kan få intensiv terapi</w:t>
            </w:r>
            <w:r w:rsidR="008517EA">
              <w:t>:</w:t>
            </w:r>
          </w:p>
          <w:p w14:paraId="0A031C12" w14:textId="77777777" w:rsidR="00BE36F7" w:rsidRPr="00BE36F7" w:rsidRDefault="00BE36F7" w:rsidP="00E15783">
            <w:pPr>
              <w:pStyle w:val="Boks"/>
            </w:pPr>
            <w:r w:rsidRPr="00BE36F7">
              <w:t>Alle pasienter skal ha behandling med transfusjoner og antibiotika. Azacitidine eller cytarabin kan benyttes som sykdom-stabiliserende terapi; azacitidin bør foretrekkes hos pasienter med høyrisiko cytogenetikk og multilineær dysplasi. Decitabine er et alternativ for pasienter med høyrisiko karyotype eller TP53 mutasjon.</w:t>
            </w:r>
          </w:p>
        </w:tc>
      </w:tr>
    </w:tbl>
    <w:p w14:paraId="429C0F82" w14:textId="77777777" w:rsidR="0084549E" w:rsidRPr="00BF7230" w:rsidRDefault="0084549E" w:rsidP="0084549E">
      <w:pPr>
        <w:pStyle w:val="Overskrift2"/>
      </w:pPr>
      <w:bookmarkStart w:id="135" w:name="_Toc536537274"/>
      <w:bookmarkStart w:id="136" w:name="_Toc41414635"/>
      <w:r>
        <w:t xml:space="preserve">Klassifikasjon, </w:t>
      </w:r>
      <w:r w:rsidR="00595435">
        <w:t>d</w:t>
      </w:r>
      <w:r>
        <w:t>iagnostikk og prognosevurdering ved akutt promyelocytleukemi (APL)</w:t>
      </w:r>
      <w:bookmarkEnd w:id="135"/>
      <w:bookmarkEnd w:id="136"/>
    </w:p>
    <w:p w14:paraId="780BC451" w14:textId="77777777" w:rsidR="0084549E" w:rsidRPr="00BF7230" w:rsidRDefault="0084549E" w:rsidP="0084549E">
      <w:pPr>
        <w:pStyle w:val="Brdtekst"/>
      </w:pPr>
      <w:r w:rsidRPr="00D5687F">
        <w:rPr>
          <w:rStyle w:val="TFet"/>
        </w:rPr>
        <w:t>Introduksjon</w:t>
      </w:r>
      <w:r w:rsidRPr="00D5687F">
        <w:t>.</w:t>
      </w:r>
      <w:r w:rsidRPr="00F63674">
        <w:t xml:space="preserve"> Akutt promyelocyttleukemi (APL) skiller seg fra andre leukemier ved uttalt blødningstendens som ubehandlet innen kort tid fører til fatal lunge eller hjerneblødning. Tidlig behandling med </w:t>
      </w:r>
      <w:r w:rsidRPr="00BC327D">
        <w:t>all-</w:t>
      </w:r>
      <w:r w:rsidRPr="00355466">
        <w:rPr>
          <w:rStyle w:val="TKursiv"/>
        </w:rPr>
        <w:t>trans</w:t>
      </w:r>
      <w:r w:rsidRPr="00BC327D">
        <w:t>-retin syre (</w:t>
      </w:r>
      <w:r w:rsidRPr="00F63674">
        <w:t>ATRA) og/eller arsenikk (arsentrioxid, ATO) reverserer koagulopatien, og langtidsoverlevelsen er over 80</w:t>
      </w:r>
      <w:r>
        <w:t> </w:t>
      </w:r>
      <w:r w:rsidRPr="00F63674">
        <w:t xml:space="preserve">%. Rask identifisering og umiddelbar behandling er avgjørende for å redusere tidlig mortalitet og dermed sikre god langtidsoverlevelse. Lavt platetall og blødningstendens er </w:t>
      </w:r>
      <w:r w:rsidRPr="00D5687F">
        <w:rPr>
          <w:rStyle w:val="TFet"/>
        </w:rPr>
        <w:t>IKKE</w:t>
      </w:r>
      <w:r w:rsidRPr="00F63674">
        <w:t xml:space="preserve"> kontraindikasjon mot benmargsaspirasjon.</w:t>
      </w:r>
    </w:p>
    <w:p w14:paraId="76774C50" w14:textId="77777777" w:rsidR="0084549E" w:rsidRPr="00BF7230" w:rsidRDefault="0084549E" w:rsidP="0084549E">
      <w:pPr>
        <w:pStyle w:val="Brdtekst"/>
      </w:pPr>
      <w:r w:rsidRPr="00F63674">
        <w:t xml:space="preserve">Hos de aller fleste pasienter med APL påvises translokasjonen </w:t>
      </w:r>
      <w:r w:rsidRPr="00BC327D">
        <w:t xml:space="preserve">t(15;17)(q24.1;q21.2) som </w:t>
      </w:r>
      <w:r w:rsidRPr="00F63674">
        <w:t xml:space="preserve">medfører fusjon av vitamin A reseptor genet (RARA) med </w:t>
      </w:r>
      <w:r w:rsidRPr="00F63674">
        <w:rPr>
          <w:bCs/>
        </w:rPr>
        <w:t>promyelocytic-leukemia-protein</w:t>
      </w:r>
      <w:r w:rsidRPr="00F63674">
        <w:t xml:space="preserve"> </w:t>
      </w:r>
      <w:r w:rsidRPr="00F63674">
        <w:lastRenderedPageBreak/>
        <w:t>genet (</w:t>
      </w:r>
      <w:r w:rsidRPr="00F63674">
        <w:rPr>
          <w:bCs/>
        </w:rPr>
        <w:t>PML</w:t>
      </w:r>
      <w:r w:rsidRPr="00F63674">
        <w:t xml:space="preserve">). I WHO 2016 klassifikasjonen er leukemi med denne translokasjonen definert som en egen identitet; APL med translokasjonen </w:t>
      </w:r>
      <w:r w:rsidRPr="00BC327D">
        <w:t>t(15;17)(q24.1;q21.2);</w:t>
      </w:r>
      <w:r w:rsidRPr="00355466">
        <w:rPr>
          <w:rStyle w:val="TKursiv"/>
        </w:rPr>
        <w:t>PML-RARA. Hos noen pasienter vil man ikke kunne påvise translokasjonen, men kun påvise fusjonsgenet PML-RARA</w:t>
      </w:r>
      <w:r w:rsidRPr="00355466">
        <w:t xml:space="preserve">. </w:t>
      </w:r>
      <w:r w:rsidRPr="00F63674">
        <w:t>RARA kan imidlertid ha andre translokasjonspartner enn PML, for eksempel t(11;17) PZLF-RARA, t(5;17) NPM1-RARA eller t(17;17) STAT5b-RARA. Disse leukemiene har ofte et lignende klinisk og cytomorfologisk bilde som ved APL med PML-RARA, men effekten av ATO/ATRA er avhengig av RARA</w:t>
      </w:r>
      <w:r>
        <w:t>’</w:t>
      </w:r>
      <w:r w:rsidRPr="00F63674">
        <w:t>s translokasjonspartner og behandling for disse variantene vil ikke bli nærmere omtalt i dette kapittelet.</w:t>
      </w:r>
    </w:p>
    <w:p w14:paraId="59B780B0" w14:textId="77777777" w:rsidR="0084549E" w:rsidRPr="00BF7230" w:rsidRDefault="0084549E" w:rsidP="0084549E">
      <w:pPr>
        <w:pStyle w:val="Brdtekst"/>
      </w:pPr>
      <w:r w:rsidRPr="00F63674">
        <w:t>APL utgjør omlag 5</w:t>
      </w:r>
      <w:r>
        <w:t> </w:t>
      </w:r>
      <w:r w:rsidRPr="00F63674">
        <w:t>% av alle akutte leukemiene, forekomsten av APL er lik i alle aldersgrupper og 5</w:t>
      </w:r>
      <w:r>
        <w:t>–</w:t>
      </w:r>
      <w:r w:rsidRPr="00F63674">
        <w:t>20</w:t>
      </w:r>
      <w:r>
        <w:t> </w:t>
      </w:r>
      <w:r w:rsidRPr="00F63674">
        <w:t xml:space="preserve">% av APL-tilfellene er sekundære til tidligere cellegift eller strålebehandling. </w:t>
      </w:r>
      <w:r w:rsidRPr="00355466">
        <w:rPr>
          <w:rStyle w:val="TKursiv"/>
        </w:rPr>
        <w:t>Pasienter med APL beholder sin gode prognose uavhengig av alder og om tilstanden er sekundær</w:t>
      </w:r>
      <w:r w:rsidRPr="00355466">
        <w:t>.</w:t>
      </w:r>
    </w:p>
    <w:p w14:paraId="6FD0C1DE" w14:textId="77777777" w:rsidR="0084549E" w:rsidRPr="00BF7230" w:rsidRDefault="0084549E" w:rsidP="0084549E">
      <w:pPr>
        <w:pStyle w:val="Brdtekst"/>
      </w:pPr>
      <w:r w:rsidRPr="00D5687F">
        <w:rPr>
          <w:rStyle w:val="TFet"/>
        </w:rPr>
        <w:t>Den umiddelbare diagnostiske tilnærming</w:t>
      </w:r>
      <w:r w:rsidRPr="00D5687F">
        <w:t>.</w:t>
      </w:r>
      <w:r w:rsidRPr="00F11803">
        <w:t xml:space="preserve"> Behandling med </w:t>
      </w:r>
      <w:r w:rsidRPr="0020240F">
        <w:rPr>
          <w:rStyle w:val="TUnderstrek"/>
        </w:rPr>
        <w:t>ATRA skal startes umiddelbart ved klinisk mistanke</w:t>
      </w:r>
      <w:r w:rsidRPr="00F11803">
        <w:t xml:space="preserve">, denne behandlingen skal fortsette inntil svar på genetisk diagnostikk har avkreftet diagnosen (ikke påvist translokasjonen </w:t>
      </w:r>
      <w:r w:rsidRPr="00BC327D">
        <w:t>t(15;17)(q24.1;q21.2)</w:t>
      </w:r>
      <w:r w:rsidRPr="00F11803">
        <w:t xml:space="preserve"> eller PML-RARA fusjonsproteinet). Undersøkelse med tanke på </w:t>
      </w:r>
      <w:r w:rsidRPr="0020240F">
        <w:rPr>
          <w:rStyle w:val="TUnderstrek"/>
        </w:rPr>
        <w:t>DIC</w:t>
      </w:r>
      <w:r w:rsidRPr="00F11803">
        <w:t xml:space="preserve"> skal gjøres umiddelbart (INR, APTT, fibrinogen, D-dimer, antitrombin) i tillegg til vanlige blodtellinger og blodutstryk. Typiske funn er hud- og slimhinneblødninger, betydelig trombocytopeni, økt d-dimer, nedsatt antitrombin og lavt fibrinogen. Normale verdier og fravær av blødinger utelukker imidlertid ikke APL.</w:t>
      </w:r>
    </w:p>
    <w:p w14:paraId="36AA4B00" w14:textId="0EEC61CD" w:rsidR="0084549E" w:rsidRPr="00BF7230" w:rsidRDefault="0084549E" w:rsidP="0084549E">
      <w:pPr>
        <w:pStyle w:val="Brdtekst"/>
      </w:pPr>
      <w:r w:rsidRPr="00D5687F">
        <w:rPr>
          <w:rStyle w:val="TFet"/>
        </w:rPr>
        <w:t>Morfologisk diagnostikk</w:t>
      </w:r>
      <w:r w:rsidRPr="00D5687F">
        <w:t>.</w:t>
      </w:r>
      <w:r w:rsidRPr="00F63674">
        <w:t xml:space="preserve"> Omlag 75</w:t>
      </w:r>
      <w:r>
        <w:t> </w:t>
      </w:r>
      <w:r w:rsidRPr="00F63674">
        <w:t xml:space="preserve">% av pasientene har </w:t>
      </w:r>
      <w:r w:rsidRPr="0020240F">
        <w:rPr>
          <w:rStyle w:val="TUnderstrek"/>
        </w:rPr>
        <w:t>hypergranulær APL</w:t>
      </w:r>
      <w:r w:rsidRPr="00F63674">
        <w:t>, svarende til tidligere FAB M3. Rikelig med blaster og promyelocytter med Auerstaver i benmarg forekommer hos de fleste men ikke</w:t>
      </w:r>
      <w:r w:rsidR="00001521">
        <w:t xml:space="preserve"> i</w:t>
      </w:r>
      <w:r w:rsidRPr="00F63674">
        <w:t xml:space="preserve"> alle pasientene. Auerstaver hos pasienter med hypergranulær APL er ofte større og mer tallrike enn ved andre former for akutt leukemi. Omlag 25</w:t>
      </w:r>
      <w:r>
        <w:t> </w:t>
      </w:r>
      <w:r w:rsidRPr="00F63674">
        <w:t xml:space="preserve">% av pasientene har imidlertid en </w:t>
      </w:r>
      <w:r w:rsidRPr="0020240F">
        <w:rPr>
          <w:rStyle w:val="TUnderstrek"/>
        </w:rPr>
        <w:t>hypogranulær variant</w:t>
      </w:r>
      <w:r w:rsidRPr="00F63674">
        <w:t xml:space="preserve"> av APL (svarende til tidligere FAB M3var). Denne siste varianten har ofte ikke leukocytose, den er ofte vanskelig eller umulig å skille fra andre former for akutt leukemi basert på morfologi alene, men kan enkelte ganger ha karakteriske bilobære eller hjerteformete kjerner og eventuelt små blå granula i cytoplasma.</w:t>
      </w:r>
    </w:p>
    <w:p w14:paraId="3E0C0176" w14:textId="77777777" w:rsidR="0084549E" w:rsidRPr="00BF7230" w:rsidRDefault="0084549E" w:rsidP="0084549E">
      <w:pPr>
        <w:pStyle w:val="Brdtekst"/>
      </w:pPr>
      <w:r w:rsidRPr="00355466">
        <w:rPr>
          <w:rStyle w:val="TKursiv"/>
        </w:rPr>
        <w:t>Væskestrømcytometri</w:t>
      </w:r>
      <w:r w:rsidRPr="00355466">
        <w:t>.</w:t>
      </w:r>
      <w:r w:rsidRPr="00F63674">
        <w:t xml:space="preserve"> Ved væskestrømcytometri finner man ofte karakteristiske trekk i forward/sidescatter. Den typiske immunfenotypen for blaster/promyelocytter er CD33</w:t>
      </w:r>
      <w:r w:rsidRPr="000B559D">
        <w:rPr>
          <w:rStyle w:val="THevet"/>
          <w:rFonts w:eastAsia="Calibri"/>
        </w:rPr>
        <w:t>+</w:t>
      </w:r>
      <w:r w:rsidRPr="00F63674">
        <w:t>, CD34</w:t>
      </w:r>
      <w:r w:rsidRPr="000B559D">
        <w:rPr>
          <w:rStyle w:val="THevet"/>
          <w:rFonts w:eastAsia="Calibri"/>
        </w:rPr>
        <w:t>-</w:t>
      </w:r>
      <w:r w:rsidRPr="00F63674">
        <w:t>, CD11b</w:t>
      </w:r>
      <w:r w:rsidRPr="000B559D">
        <w:rPr>
          <w:rStyle w:val="THevet"/>
          <w:rFonts w:eastAsia="Calibri"/>
        </w:rPr>
        <w:t>-/svak</w:t>
      </w:r>
      <w:r w:rsidRPr="00F63674">
        <w:t>, HLA-DR</w:t>
      </w:r>
      <w:r w:rsidRPr="000B559D">
        <w:rPr>
          <w:rStyle w:val="THevet"/>
          <w:rFonts w:eastAsia="Calibri"/>
        </w:rPr>
        <w:t>-</w:t>
      </w:r>
      <w:r w:rsidRPr="00F63674">
        <w:t xml:space="preserve"> og CD117</w:t>
      </w:r>
      <w:r w:rsidRPr="000B559D">
        <w:rPr>
          <w:rStyle w:val="THevet"/>
          <w:rFonts w:eastAsia="Calibri"/>
        </w:rPr>
        <w:t>svak/ negativ</w:t>
      </w:r>
      <w:r w:rsidRPr="00F63674">
        <w:t>; ingen av disse funnene ved væskestrømcytometri er imidlertid spesifikke eller sensitive nok til å utelukke APL, Den kliniske mistanken skal derfor være avgjørende for om man starter behandling med ATRA i påvente av endelig diagnostisk avklaring.</w:t>
      </w:r>
    </w:p>
    <w:p w14:paraId="6DA0EA20" w14:textId="77777777" w:rsidR="0084549E" w:rsidRPr="00BF7230" w:rsidRDefault="0084549E" w:rsidP="0084549E">
      <w:pPr>
        <w:pStyle w:val="Brdtekst"/>
      </w:pPr>
      <w:r w:rsidRPr="00D5687F">
        <w:rPr>
          <w:rStyle w:val="TFet"/>
        </w:rPr>
        <w:t>Cytogenetisk og molekylærgenetisk diagnostikk</w:t>
      </w:r>
      <w:r w:rsidRPr="00D5687F">
        <w:t>.</w:t>
      </w:r>
      <w:r w:rsidRPr="00F63674">
        <w:t xml:space="preserve"> Diagnosen APL verifiseres ved å påvise den spesifikke translokasjonen eller fusjonsgenet ved konvensjonell karyotyping, FISH eller PCR baserte analyser. Hvis laboratorium gjøres oppmerksom på problemstillingen vil svar på enten FISH eller PCR analyser foreligger som regel innen 2 dager. Gullstandard er påvisning av PML-RARA med revers transkriptase PCR (RT-PCR) og dette skal alltid utføres ved diagnose. RT-PCR analysen ved de forskjellige laboratoriene er optimalisert for et spesifikk </w:t>
      </w:r>
      <w:r w:rsidRPr="0020240F">
        <w:rPr>
          <w:rStyle w:val="TUnderstrek"/>
        </w:rPr>
        <w:t>antikoagulans i prøvene</w:t>
      </w:r>
      <w:r w:rsidRPr="00F63674">
        <w:t>. Laboratoriet ved universitetssykehuset i Nord Norge og Radiumhospitalet benytter seg av EDTA-glass, Haukeland Universitetssykehus av PAX rør.</w:t>
      </w:r>
    </w:p>
    <w:p w14:paraId="5142BACB" w14:textId="77777777" w:rsidR="0084549E" w:rsidRPr="00BF7230" w:rsidRDefault="0084549E" w:rsidP="0084549E">
      <w:pPr>
        <w:pStyle w:val="Brdtekst"/>
      </w:pPr>
      <w:r w:rsidRPr="00F63674">
        <w:t>Etter avsluttet behandling benyttes kvantitativ RT-PCR av PML-RARA i benmarg som MRD markør etter avsluttet behandling; dvs. det er ikke nødvendig å utføre denne analysen før etter tredje konsolideringskur ved lavrisikosykdom og 2 uker etter avsluttet konsolideringsbehandling ved høyrisikosykdom.</w:t>
      </w:r>
    </w:p>
    <w:p w14:paraId="0804F09D" w14:textId="77777777" w:rsidR="0084549E" w:rsidRPr="00BF7230" w:rsidRDefault="0084549E" w:rsidP="0084549E">
      <w:pPr>
        <w:pStyle w:val="Brdtekst"/>
      </w:pPr>
      <w:r w:rsidRPr="00D5687F">
        <w:rPr>
          <w:rStyle w:val="TFet"/>
        </w:rPr>
        <w:lastRenderedPageBreak/>
        <w:t>Tilleggsdiagnostikk</w:t>
      </w:r>
      <w:r w:rsidRPr="00D5687F">
        <w:t xml:space="preserve">. </w:t>
      </w:r>
      <w:r w:rsidRPr="00F63674">
        <w:t>Både CNS affeksjon og ekstramedullær sykdom forekommer hos pasienter med APL uten at dette ser ut til å endre prognosen. Det er kontraindisert å utføre spinalpunksjon eller biopsi før behandling er startet og man er helt sikker på at pasienten ikke lenger har koagulopati.</w:t>
      </w:r>
    </w:p>
    <w:p w14:paraId="408F7BF8" w14:textId="77777777" w:rsidR="0084549E" w:rsidRPr="00BF7230" w:rsidRDefault="0084549E" w:rsidP="0084549E">
      <w:pPr>
        <w:pStyle w:val="Brdtekst"/>
      </w:pPr>
      <w:r w:rsidRPr="00D5687F">
        <w:rPr>
          <w:rStyle w:val="TFet"/>
        </w:rPr>
        <w:t>Prognostisk vurdering av pasienter med APL</w:t>
      </w:r>
      <w:r w:rsidRPr="00D5687F">
        <w:t>.</w:t>
      </w:r>
      <w:r w:rsidRPr="00F63674">
        <w:t xml:space="preserve"> Tidligere risikovurdering var basert på trombocytt og leukocyttverdi ved diagnosetidspunktet. Ved behandling med ATO har ikke trombocyttverdien prognostisk verdi og man benytter nå to risikokategorier.</w:t>
      </w:r>
    </w:p>
    <w:p w14:paraId="5B93B721" w14:textId="77777777" w:rsidR="0084549E" w:rsidRPr="00BF7230" w:rsidRDefault="0084549E" w:rsidP="0084549E">
      <w:pPr>
        <w:pStyle w:val="Listepunkt1"/>
      </w:pPr>
      <w:r w:rsidRPr="00F63674">
        <w:t>Lavrisiko APL: Leukocyttall ved diagnose ≤10 x 10</w:t>
      </w:r>
      <w:r w:rsidRPr="000B559D">
        <w:rPr>
          <w:rStyle w:val="THevet"/>
        </w:rPr>
        <w:t>9</w:t>
      </w:r>
      <w:r w:rsidRPr="00F63674">
        <w:t>/L</w:t>
      </w:r>
    </w:p>
    <w:p w14:paraId="4CE54541" w14:textId="77777777" w:rsidR="0084549E" w:rsidRPr="00BF7230" w:rsidRDefault="0084549E" w:rsidP="0084549E">
      <w:pPr>
        <w:pStyle w:val="Listepunkt1"/>
      </w:pPr>
      <w:r w:rsidRPr="00F63674">
        <w:t>Høyrisiko APL: Leukocyttall ved diagnose LPK &gt;10 x 10</w:t>
      </w:r>
      <w:r w:rsidRPr="000B559D">
        <w:rPr>
          <w:rStyle w:val="THevet"/>
        </w:rPr>
        <w:t>9</w:t>
      </w:r>
      <w:r w:rsidRPr="00F63674">
        <w:t>/L</w:t>
      </w:r>
    </w:p>
    <w:p w14:paraId="129EA768" w14:textId="77777777" w:rsidR="0084549E" w:rsidRPr="00BF7230" w:rsidRDefault="0084549E" w:rsidP="00266819">
      <w:pPr>
        <w:pStyle w:val="Brdtekst0808"/>
      </w:pPr>
      <w:r w:rsidRPr="00F63674">
        <w:t>Ved APL har ca.</w:t>
      </w:r>
      <w:r>
        <w:t> </w:t>
      </w:r>
      <w:r w:rsidRPr="00F63674">
        <w:t xml:space="preserve">30 % FLT3-ITD mutasjonen, og andre cytogenetiske avvik i tillegg til </w:t>
      </w:r>
      <w:r w:rsidRPr="00BC327D">
        <w:t>t(15;17)(q24.1;q21.2 forekommer hos omlag 20 %</w:t>
      </w:r>
      <w:r w:rsidRPr="00F63674">
        <w:t>. Både FLT3-ITD og/eller andre cytogenetiske avvik påvirker prognosen i så liten grad at det er bred konsensus om at slike tilleggsfunn ikke skal endre behandlingsopplegget.</w:t>
      </w:r>
    </w:p>
    <w:tbl>
      <w:tblPr>
        <w:tblStyle w:val="Helsedirtekstboks"/>
        <w:tblW w:w="8504" w:type="dxa"/>
        <w:tblLayout w:type="fixed"/>
        <w:tblLook w:val="0480" w:firstRow="0" w:lastRow="0" w:firstColumn="1" w:lastColumn="0" w:noHBand="0" w:noVBand="1"/>
      </w:tblPr>
      <w:tblGrid>
        <w:gridCol w:w="8504"/>
      </w:tblGrid>
      <w:tr w:rsidR="00BE36F7" w:rsidRPr="00BE36F7" w14:paraId="78D03660" w14:textId="77777777" w:rsidTr="00BE36F7">
        <w:tc>
          <w:tcPr>
            <w:tcW w:w="8504" w:type="dxa"/>
          </w:tcPr>
          <w:p w14:paraId="6B88FD9F" w14:textId="77777777" w:rsidR="00BE36F7" w:rsidRPr="00BE36F7" w:rsidRDefault="00BE36F7" w:rsidP="00E15783">
            <w:pPr>
              <w:pStyle w:val="Bokstittel1"/>
            </w:pPr>
            <w:r w:rsidRPr="00BE36F7">
              <w:t>Anbefalinger</w:t>
            </w:r>
          </w:p>
          <w:p w14:paraId="0176A97D" w14:textId="77777777" w:rsidR="00BE36F7" w:rsidRPr="00BE36F7" w:rsidRDefault="00BE36F7" w:rsidP="00E15783">
            <w:pPr>
              <w:pStyle w:val="Boks"/>
            </w:pPr>
            <w:r w:rsidRPr="00BE36F7">
              <w:t>Den umiddelbare håndtering av pasienter med mistenkt APL</w:t>
            </w:r>
            <w:r>
              <w:t>:</w:t>
            </w:r>
          </w:p>
          <w:p w14:paraId="4050C31A" w14:textId="77777777" w:rsidR="00BE36F7" w:rsidRPr="00BE36F7" w:rsidRDefault="00BE36F7" w:rsidP="00E15783">
            <w:pPr>
              <w:pStyle w:val="Bokslistepunkt1"/>
            </w:pPr>
            <w:r w:rsidRPr="00BE36F7">
              <w:t>Alle norske sykehus skal ha all-</w:t>
            </w:r>
            <w:r w:rsidRPr="00BE36F7">
              <w:rPr>
                <w:rStyle w:val="TKursiv"/>
              </w:rPr>
              <w:t>trans</w:t>
            </w:r>
            <w:r w:rsidRPr="00BE36F7">
              <w:t>-retin syre (Vesanoid/ATRA) tabletter tilgjengelig for umiddelbar bruk.</w:t>
            </w:r>
          </w:p>
          <w:p w14:paraId="75599A1B" w14:textId="77777777" w:rsidR="00BE36F7" w:rsidRPr="00BE36F7" w:rsidRDefault="00BE36F7" w:rsidP="00E15783">
            <w:pPr>
              <w:pStyle w:val="Bokslistepunkt1"/>
            </w:pPr>
            <w:r w:rsidRPr="00BE36F7">
              <w:t>Hos pasienter med akutt leukemi og der man ut fra klinisk bilde, morfologiske funn eller væskestrømcytometrisk undersøkelse mistenker APL, skal man umiddelbart starte med ATRA 45 mg/m</w:t>
            </w:r>
            <w:r w:rsidRPr="00BE36F7">
              <w:rPr>
                <w:rStyle w:val="THevet"/>
              </w:rPr>
              <w:t>2</w:t>
            </w:r>
            <w:r w:rsidRPr="00BE36F7">
              <w:t xml:space="preserve"> fordelt på to doser daglig. Pasientene skal snarest mulig overføres sykehus med tilstrekkelig kompetanse for endelig rask diagnostisk avklaring og eventuell start av APL behandling.</w:t>
            </w:r>
          </w:p>
          <w:p w14:paraId="0979E510" w14:textId="77777777" w:rsidR="00BE36F7" w:rsidRPr="00BE36F7" w:rsidRDefault="00BE36F7" w:rsidP="00E15783">
            <w:pPr>
              <w:pStyle w:val="Bokslistepunkt1"/>
            </w:pPr>
            <w:r w:rsidRPr="00BE36F7">
              <w:t>Ved klinisk mistanke om APL kontinueres behandling med ATRA frem til mistanken er endelig avkreftet med genetiske analyser.</w:t>
            </w:r>
          </w:p>
          <w:p w14:paraId="245555FB" w14:textId="77777777" w:rsidR="00BE36F7" w:rsidRPr="00BE36F7" w:rsidRDefault="00BE36F7" w:rsidP="00E15783">
            <w:pPr>
              <w:pStyle w:val="Bokslistepunkt1"/>
            </w:pPr>
            <w:r w:rsidRPr="00BE36F7">
              <w:t>Ved mistanke om APL gjøres genetisk utredning som for andre former for AML. Imidlertid må genetisk laboratorium varsles slik at svar på analyse av PML-RARA fusjonstranskript kan foreligge snarest mulig, det vil si innen et par dager.</w:t>
            </w:r>
          </w:p>
        </w:tc>
      </w:tr>
    </w:tbl>
    <w:p w14:paraId="66C309EB" w14:textId="77777777" w:rsidR="0084549E" w:rsidRPr="00BF7230" w:rsidRDefault="0084549E" w:rsidP="0084549E">
      <w:pPr>
        <w:pStyle w:val="Overskrift2"/>
      </w:pPr>
      <w:bookmarkStart w:id="137" w:name="_Toc536537275"/>
      <w:bookmarkStart w:id="138" w:name="_Toc41414636"/>
      <w:r w:rsidRPr="0088669A">
        <w:t>Støttebehandling ved akutt promyelocyttleukemi</w:t>
      </w:r>
      <w:bookmarkEnd w:id="137"/>
      <w:bookmarkEnd w:id="138"/>
    </w:p>
    <w:p w14:paraId="63605EC0" w14:textId="77777777" w:rsidR="0084549E" w:rsidRPr="00BF7230" w:rsidRDefault="0084549E" w:rsidP="0084549E">
      <w:pPr>
        <w:pStyle w:val="Brdtekst"/>
      </w:pPr>
      <w:r w:rsidRPr="00D5687F">
        <w:rPr>
          <w:rStyle w:val="TFet"/>
        </w:rPr>
        <w:t>Koagulopati</w:t>
      </w:r>
      <w:r w:rsidRPr="00D5687F">
        <w:t xml:space="preserve">. </w:t>
      </w:r>
      <w:r w:rsidRPr="00F63674">
        <w:t>Å erkjenne tilstanden basert på en klinisk mistanke er avgjørende. Man starter da behandling med ATRA basert på klinisk mistanke alene. ATRA sammen med tidlig og tilstrekkelig substitusjon av blod og plasmaprodukter er avgjørende for å forhindre livstruende blødninger og dermed redusere den tidlige mortaliteten.</w:t>
      </w:r>
    </w:p>
    <w:p w14:paraId="031FD88D" w14:textId="77777777" w:rsidR="0084549E" w:rsidRPr="00BF7230" w:rsidRDefault="0084549E" w:rsidP="0084549E">
      <w:pPr>
        <w:pStyle w:val="Brdtekst"/>
      </w:pPr>
      <w:r w:rsidRPr="00F63674">
        <w:t>Fram til det ikke lengre er tegn til koagulopati skal man gi fibrinogenkonsentrater for å holde fibrinogen over 1,5 g/dl og transfusjoner av trombocyttkonsentrater for å holde trombocyttverdien over 30</w:t>
      </w:r>
      <w:r>
        <w:t>–</w:t>
      </w:r>
      <w:r w:rsidRPr="00F63674">
        <w:t>50 x 10</w:t>
      </w:r>
      <w:r w:rsidRPr="000B559D">
        <w:rPr>
          <w:rStyle w:val="THevet"/>
          <w:rFonts w:eastAsia="Calibri"/>
        </w:rPr>
        <w:t>9</w:t>
      </w:r>
      <w:r w:rsidRPr="00F63674">
        <w:t>/L. I den første del av behandlingsperioden må fibrinogen og trombocyttverdi kontrolleres 3 til 4 ganger daglig.</w:t>
      </w:r>
    </w:p>
    <w:p w14:paraId="77C342CE" w14:textId="77777777" w:rsidR="0084549E" w:rsidRPr="00BF7230" w:rsidRDefault="0084549E" w:rsidP="0084549E">
      <w:pPr>
        <w:pStyle w:val="Brdtekst"/>
      </w:pPr>
      <w:r w:rsidRPr="00F63674">
        <w:t>Så langt fins det ikke data som støtter rutinemessig bruk av cyclokapron eller heparin.</w:t>
      </w:r>
    </w:p>
    <w:p w14:paraId="18E6D1C6" w14:textId="77777777" w:rsidR="0084549E" w:rsidRPr="00BF7230" w:rsidRDefault="0084549E" w:rsidP="0084549E">
      <w:pPr>
        <w:pStyle w:val="Brdtekst"/>
      </w:pPr>
      <w:r w:rsidRPr="00D5687F">
        <w:rPr>
          <w:rStyle w:val="TFet"/>
        </w:rPr>
        <w:t>Sentralvenøst kateter</w:t>
      </w:r>
      <w:r w:rsidRPr="00D5687F">
        <w:t xml:space="preserve">. </w:t>
      </w:r>
      <w:r w:rsidRPr="00F63674">
        <w:t xml:space="preserve">Hos pasienter som er klinisk stabile og der man har god perifer venøs tilgang er det anbefalt ikke å legge sentralvenøst kateter eller Hickmannkateter før koagulopatien er under kontroll. Dette gjelder spesielt pasienter med lavrisiko APL hvor </w:t>
      </w:r>
      <w:r w:rsidRPr="00F63674">
        <w:lastRenderedPageBreak/>
        <w:t>intravenøs behandling med ATO kan administreres via perifer venflon ettersom infusjonstiden av ATO kun er 2 timer.</w:t>
      </w:r>
    </w:p>
    <w:tbl>
      <w:tblPr>
        <w:tblStyle w:val="Helsedirtekstboks"/>
        <w:tblW w:w="8504" w:type="dxa"/>
        <w:tblLayout w:type="fixed"/>
        <w:tblLook w:val="0480" w:firstRow="0" w:lastRow="0" w:firstColumn="1" w:lastColumn="0" w:noHBand="0" w:noVBand="1"/>
      </w:tblPr>
      <w:tblGrid>
        <w:gridCol w:w="8504"/>
      </w:tblGrid>
      <w:tr w:rsidR="00BE36F7" w:rsidRPr="00BE36F7" w14:paraId="416D8F0A" w14:textId="77777777" w:rsidTr="00BE36F7">
        <w:tc>
          <w:tcPr>
            <w:tcW w:w="8504" w:type="dxa"/>
          </w:tcPr>
          <w:p w14:paraId="6A0A69ED" w14:textId="77777777" w:rsidR="00BE36F7" w:rsidRPr="00BE36F7" w:rsidRDefault="00BE36F7" w:rsidP="00E15783">
            <w:pPr>
              <w:pStyle w:val="Bokstittel1"/>
            </w:pPr>
            <w:r w:rsidRPr="00BE36F7">
              <w:t>Anbefalinger</w:t>
            </w:r>
          </w:p>
          <w:p w14:paraId="2C8E9080" w14:textId="77777777" w:rsidR="00BE36F7" w:rsidRPr="00BE36F7" w:rsidRDefault="00BE36F7" w:rsidP="00E15783">
            <w:pPr>
              <w:pStyle w:val="Boks"/>
            </w:pPr>
            <w:r w:rsidRPr="00BE36F7">
              <w:t>Generelle behandlingsretningslinjer ved APL:</w:t>
            </w:r>
          </w:p>
          <w:p w14:paraId="744A4B73" w14:textId="77777777" w:rsidR="00BE36F7" w:rsidRPr="00BE36F7" w:rsidRDefault="00BE36F7" w:rsidP="00E15783">
            <w:pPr>
              <w:pStyle w:val="Bokslistepunkt1"/>
            </w:pPr>
            <w:r w:rsidRPr="00BE36F7">
              <w:t>Hos pasienter med nydiagnostisert APL skal man gi tranfusjoner av trombocytt- og fibrinogen konsentrat for å holde trombocytter over 30–50x10</w:t>
            </w:r>
            <w:r w:rsidRPr="00BE36F7">
              <w:rPr>
                <w:rStyle w:val="THevet"/>
              </w:rPr>
              <w:t>9</w:t>
            </w:r>
            <w:r w:rsidRPr="00BE36F7">
              <w:t>/l og fibrinogen over 1,5 g/l fram til koagulopatien ikke lengre er tilstede.</w:t>
            </w:r>
          </w:p>
          <w:p w14:paraId="613D6985" w14:textId="77777777" w:rsidR="00BE36F7" w:rsidRPr="00BE36F7" w:rsidRDefault="00BE36F7" w:rsidP="00E15783">
            <w:pPr>
              <w:pStyle w:val="Bokslistepunkt1"/>
            </w:pPr>
            <w:r w:rsidRPr="00BE36F7">
              <w:t>Pasienter som etter oppstart av ATRA og eller arsenikk-trioksid (ATO) utvikler tegn på differesieringssyndrom skal umiddelbart starte behandling med intravenøs dexamethason 10 mg morgen og kveld.</w:t>
            </w:r>
          </w:p>
          <w:p w14:paraId="0C05FF24" w14:textId="77777777" w:rsidR="00BE36F7" w:rsidRPr="00BE36F7" w:rsidRDefault="00BE36F7" w:rsidP="00E15783">
            <w:pPr>
              <w:pStyle w:val="Bokslistepunkt1"/>
            </w:pPr>
            <w:r w:rsidRPr="00BE36F7">
              <w:t>Vi anbefaler generelt ikke profylaktisk behandling med dexamethason, men det kan overveies hos pasienter med nyresvikt og/ eller leukocytter over 10 x 10</w:t>
            </w:r>
            <w:r w:rsidRPr="00BE36F7">
              <w:rPr>
                <w:rStyle w:val="THevet"/>
              </w:rPr>
              <w:t>9</w:t>
            </w:r>
            <w:r w:rsidRPr="00BE36F7">
              <w:t>/l.</w:t>
            </w:r>
          </w:p>
          <w:p w14:paraId="5D19CA2A" w14:textId="77777777" w:rsidR="00BE36F7" w:rsidRPr="00BE36F7" w:rsidRDefault="00BE36F7" w:rsidP="00E15783">
            <w:pPr>
              <w:pStyle w:val="Bokslistepunkt1"/>
            </w:pPr>
            <w:r w:rsidRPr="00BE36F7">
              <w:t>Pasienter med APL klassifiseres enten som lavrisiko-sykdom ved LPK &lt;10 x 10</w:t>
            </w:r>
            <w:r w:rsidRPr="00BE36F7">
              <w:rPr>
                <w:rStyle w:val="THevet"/>
              </w:rPr>
              <w:t>9</w:t>
            </w:r>
            <w:r w:rsidRPr="00BE36F7">
              <w:t>/l eller som høyrisikosykdom ved LPK på diagnosetidspunktet ≥ 10x10</w:t>
            </w:r>
            <w:r w:rsidRPr="00BE36F7">
              <w:rPr>
                <w:rStyle w:val="THevet"/>
              </w:rPr>
              <w:t>9</w:t>
            </w:r>
            <w:r w:rsidRPr="00BE36F7">
              <w:t>/l.</w:t>
            </w:r>
          </w:p>
        </w:tc>
      </w:tr>
    </w:tbl>
    <w:p w14:paraId="23154E0C" w14:textId="77777777" w:rsidR="0084549E" w:rsidRPr="00BF7230" w:rsidRDefault="0084549E" w:rsidP="0084549E">
      <w:pPr>
        <w:pStyle w:val="Overskrift2"/>
      </w:pPr>
      <w:bookmarkStart w:id="139" w:name="_Toc536537276"/>
      <w:bookmarkStart w:id="140" w:name="_Toc41414637"/>
      <w:r>
        <w:t>Behandling av pasienter med lavrisiko APL</w:t>
      </w:r>
      <w:bookmarkEnd w:id="139"/>
      <w:bookmarkEnd w:id="140"/>
    </w:p>
    <w:p w14:paraId="035FECEB" w14:textId="77777777" w:rsidR="0084549E" w:rsidRPr="00BF7230" w:rsidRDefault="0084549E" w:rsidP="0084549E">
      <w:pPr>
        <w:pStyle w:val="Brdtekst"/>
      </w:pPr>
      <w:r w:rsidRPr="00F63674">
        <w:t xml:space="preserve">To randomiserte studier har vist at behandling med arsenikk og ATRA gir bedre resultater enn ATRA kombinert med kjemoterapi </w:t>
      </w:r>
      <w:r>
        <w:fldChar w:fldCharType="begin">
          <w:fldData xml:space="preserve">PEVuZE5vdGU+PENpdGU+PEF1dGhvcj5CdXJuZXR0PC9BdXRob3I+PFllYXI+MjAxNTwvWWVhcj48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</w:fldData>
        </w:fldChar>
      </w:r>
      <w:r w:rsidR="00466EFD">
        <w:instrText xml:space="preserve"> ADDIN EN.CITE </w:instrText>
      </w:r>
      <w:r w:rsidR="00466EFD">
        <w:fldChar w:fldCharType="begin">
          <w:fldData xml:space="preserve">PEVuZE5vdGU+PENpdGU+PEF1dGhvcj5CdXJuZXR0PC9BdXRob3I+PFllYXI+MjAxNTwvWWVhcj48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</w:fldData>
        </w:fldChar>
      </w:r>
      <w:r w:rsidR="00466EFD">
        <w:instrText xml:space="preserve"> ADDIN EN.CITE.DATA </w:instrText>
      </w:r>
      <w:r w:rsidR="00466EFD">
        <w:fldChar w:fldCharType="end"/>
      </w:r>
      <w:r>
        <w:fldChar w:fldCharType="separate"/>
      </w:r>
      <w:r w:rsidR="00466EFD">
        <w:rPr>
          <w:noProof/>
        </w:rPr>
        <w:t>(74;75)</w:t>
      </w:r>
      <w:r>
        <w:fldChar w:fldCharType="end"/>
      </w:r>
      <w:r w:rsidRPr="00F63674">
        <w:t xml:space="preserve">. Behandling med ATRA og arsenikk gir både lavere terapirelatert mortalitet og morbiditet initialt og synes å gi høyere leukemifri overlevelse. ATRA og ATO er derfor førstevalg ved behandling av lavrisiko APL </w:t>
      </w:r>
      <w:r w:rsidRPr="0020240F">
        <w:rPr>
          <w:rStyle w:val="TUnderstrek"/>
        </w:rPr>
        <w:t>uavhengig av alder</w:t>
      </w:r>
      <w:r w:rsidRPr="00F63674">
        <w:t>, og man bruker det samme behandlingsregime uavhengig av alder.</w:t>
      </w:r>
    </w:p>
    <w:p w14:paraId="12109C96" w14:textId="77777777" w:rsidR="0084549E" w:rsidRPr="00BF7230" w:rsidRDefault="0084549E" w:rsidP="0084549E">
      <w:pPr>
        <w:pStyle w:val="Brdtekst"/>
      </w:pPr>
      <w:r w:rsidRPr="00D5687F">
        <w:rPr>
          <w:rStyle w:val="TFet"/>
        </w:rPr>
        <w:t>Induksjonsbehandling</w:t>
      </w:r>
      <w:r w:rsidRPr="00D5687F">
        <w:t xml:space="preserve">. </w:t>
      </w:r>
      <w:r w:rsidRPr="00F63674">
        <w:t>Denne behandlingen bygger på en kombinasjon av peroral ATRA og intravenøs ATO.</w:t>
      </w:r>
    </w:p>
    <w:p w14:paraId="2253D639" w14:textId="77777777" w:rsidR="0084549E" w:rsidRPr="00BF7230" w:rsidRDefault="0084549E" w:rsidP="00B807BE">
      <w:pPr>
        <w:pStyle w:val="Tabelltittel"/>
      </w:pPr>
      <w:r w:rsidRPr="00F63674">
        <w:t xml:space="preserve">Tabell </w:t>
      </w:r>
      <w:r w:rsidR="000F74EE">
        <w:t>4.</w:t>
      </w:r>
      <w:r w:rsidRPr="00F63674">
        <w:t>7</w:t>
      </w:r>
      <w:r w:rsidR="000F74EE">
        <w:t xml:space="preserve"> </w:t>
      </w:r>
      <w:r w:rsidRPr="00D5687F">
        <w:t xml:space="preserve"> </w:t>
      </w:r>
      <w:r w:rsidRPr="00F63674">
        <w:t>Induksjonsbehandling ved lavrisiko APL</w:t>
      </w:r>
    </w:p>
    <w:tbl>
      <w:tblPr>
        <w:tblStyle w:val="Helsedir"/>
        <w:tblW w:w="5000" w:type="pct"/>
        <w:tblLayout w:type="fixed"/>
        <w:tblLook w:val="0620" w:firstRow="1" w:lastRow="0" w:firstColumn="0" w:lastColumn="0" w:noHBand="1" w:noVBand="1"/>
      </w:tblPr>
      <w:tblGrid>
        <w:gridCol w:w="2068"/>
        <w:gridCol w:w="2040"/>
        <w:gridCol w:w="4390"/>
      </w:tblGrid>
      <w:tr w:rsidR="0084549E" w:rsidRPr="00F63674" w14:paraId="1311F9B8"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068" w:type="dxa"/>
          </w:tcPr>
          <w:p w14:paraId="054E173C" w14:textId="77777777" w:rsidR="0084549E" w:rsidRPr="00F63674" w:rsidRDefault="0084549E" w:rsidP="004A37E1">
            <w:pPr>
              <w:pStyle w:val="Tabellhode"/>
            </w:pPr>
            <w:r w:rsidRPr="00F63674">
              <w:t>Medikament</w:t>
            </w:r>
          </w:p>
        </w:tc>
        <w:tc>
          <w:tcPr>
            <w:tcW w:w="2040" w:type="dxa"/>
          </w:tcPr>
          <w:p w14:paraId="1FDE1A10" w14:textId="77777777" w:rsidR="0084549E" w:rsidRPr="00F63674" w:rsidRDefault="0084549E" w:rsidP="004A37E1">
            <w:pPr>
              <w:pStyle w:val="Tabellhode"/>
            </w:pPr>
            <w:r w:rsidRPr="00F63674">
              <w:t>Dosering</w:t>
            </w:r>
          </w:p>
        </w:tc>
        <w:tc>
          <w:tcPr>
            <w:tcW w:w="4390" w:type="dxa"/>
          </w:tcPr>
          <w:p w14:paraId="269A934F" w14:textId="77777777" w:rsidR="0084549E" w:rsidRPr="00F63674" w:rsidRDefault="0084549E" w:rsidP="004A37E1">
            <w:pPr>
              <w:pStyle w:val="Tabellhode"/>
            </w:pPr>
            <w:r w:rsidRPr="00F63674">
              <w:t>Dag</w:t>
            </w:r>
          </w:p>
        </w:tc>
      </w:tr>
      <w:tr w:rsidR="0084549E" w:rsidRPr="00F63674" w14:paraId="493AD2BD" w14:textId="77777777" w:rsidTr="000C30F6">
        <w:trPr>
          <w:cantSplit/>
        </w:trPr>
        <w:tc>
          <w:tcPr>
            <w:tcW w:w="2068" w:type="dxa"/>
          </w:tcPr>
          <w:p w14:paraId="33A5CE47" w14:textId="77777777" w:rsidR="0084549E" w:rsidRPr="00BF7230" w:rsidRDefault="0084549E" w:rsidP="00856076">
            <w:pPr>
              <w:pStyle w:val="Tabelltekst"/>
            </w:pPr>
            <w:r w:rsidRPr="00F63674">
              <w:t>ATRA</w:t>
            </w:r>
          </w:p>
          <w:p w14:paraId="7AE749BD" w14:textId="77777777" w:rsidR="0084549E" w:rsidRPr="00F63674" w:rsidRDefault="0084549E" w:rsidP="00856076">
            <w:pPr>
              <w:pStyle w:val="Tabelltekst"/>
            </w:pPr>
            <w:r w:rsidRPr="00F63674">
              <w:t>Peroralt fra og med dag 1</w:t>
            </w:r>
          </w:p>
        </w:tc>
        <w:tc>
          <w:tcPr>
            <w:tcW w:w="2040" w:type="dxa"/>
          </w:tcPr>
          <w:p w14:paraId="1604D099" w14:textId="77777777" w:rsidR="0084549E" w:rsidRPr="00F63674" w:rsidRDefault="0084549E" w:rsidP="00856076">
            <w:pPr>
              <w:pStyle w:val="Tabelltekst"/>
              <w:rPr>
                <w:b/>
              </w:rPr>
            </w:pPr>
            <w:r w:rsidRPr="00F63674">
              <w:t>45 mg/m</w:t>
            </w:r>
            <w:r w:rsidRPr="000B559D">
              <w:rPr>
                <w:rStyle w:val="THevet"/>
              </w:rPr>
              <w:t>2</w:t>
            </w:r>
            <w:r w:rsidRPr="00F63674">
              <w:t>/dag fordelt på to doser daglig</w:t>
            </w:r>
          </w:p>
        </w:tc>
        <w:tc>
          <w:tcPr>
            <w:tcW w:w="4390" w:type="dxa"/>
          </w:tcPr>
          <w:p w14:paraId="51C337A7" w14:textId="77777777" w:rsidR="0084549E" w:rsidRPr="00F63674" w:rsidRDefault="0084549E" w:rsidP="00856076">
            <w:pPr>
              <w:pStyle w:val="Tabelltekst"/>
              <w:rPr>
                <w:b/>
              </w:rPr>
            </w:pPr>
            <w:r w:rsidRPr="00F63674">
              <w:t>Fra og med dag 1 og kontinuerlig inntil komplett remisjon, men maksimalt 60 dager</w:t>
            </w:r>
          </w:p>
        </w:tc>
      </w:tr>
      <w:tr w:rsidR="0084549E" w:rsidRPr="00F63674" w14:paraId="7FAC104D" w14:textId="77777777" w:rsidTr="000C30F6">
        <w:trPr>
          <w:cantSplit/>
        </w:trPr>
        <w:tc>
          <w:tcPr>
            <w:tcW w:w="2068" w:type="dxa"/>
          </w:tcPr>
          <w:p w14:paraId="70B38B07" w14:textId="77777777" w:rsidR="0084549E" w:rsidRPr="00BF7230" w:rsidRDefault="0084549E" w:rsidP="00856076">
            <w:pPr>
              <w:pStyle w:val="Tabelltekst"/>
            </w:pPr>
            <w:r w:rsidRPr="00F63674">
              <w:t>ATO intravenøst</w:t>
            </w:r>
          </w:p>
          <w:p w14:paraId="32E97ABD" w14:textId="77777777" w:rsidR="0084549E" w:rsidRPr="00F63674" w:rsidRDefault="0084549E" w:rsidP="00856076">
            <w:pPr>
              <w:pStyle w:val="Tabelltekst"/>
            </w:pPr>
            <w:r w:rsidRPr="00F63674">
              <w:t>Dag 1</w:t>
            </w:r>
            <w:r>
              <w:t>–</w:t>
            </w:r>
            <w:r w:rsidRPr="00F63674">
              <w:t>5:</w:t>
            </w:r>
          </w:p>
        </w:tc>
        <w:tc>
          <w:tcPr>
            <w:tcW w:w="2040" w:type="dxa"/>
          </w:tcPr>
          <w:p w14:paraId="42166D6A" w14:textId="77777777" w:rsidR="0084549E" w:rsidRPr="00F63674" w:rsidRDefault="0084549E" w:rsidP="00856076">
            <w:pPr>
              <w:pStyle w:val="Tabelltekst"/>
            </w:pPr>
            <w:r w:rsidRPr="00F63674">
              <w:t>0,3 mg/kg/dag</w:t>
            </w:r>
          </w:p>
        </w:tc>
        <w:tc>
          <w:tcPr>
            <w:tcW w:w="4390" w:type="dxa"/>
          </w:tcPr>
          <w:p w14:paraId="717063A8" w14:textId="77777777" w:rsidR="0084549E" w:rsidRPr="00F63674" w:rsidRDefault="0084549E" w:rsidP="00856076">
            <w:pPr>
              <w:pStyle w:val="Tabelltekst"/>
            </w:pPr>
            <w:r w:rsidRPr="00F63674">
              <w:t>Dag 1 til 5, deretter dosert som angitt nedenfor</w:t>
            </w:r>
          </w:p>
        </w:tc>
      </w:tr>
      <w:tr w:rsidR="0084549E" w:rsidRPr="00F63674" w14:paraId="5FB8499A" w14:textId="77777777" w:rsidTr="000C30F6">
        <w:trPr>
          <w:cantSplit/>
        </w:trPr>
        <w:tc>
          <w:tcPr>
            <w:tcW w:w="2068" w:type="dxa"/>
          </w:tcPr>
          <w:p w14:paraId="06FA45F3" w14:textId="77777777" w:rsidR="0084549E" w:rsidRPr="00BF7230" w:rsidRDefault="0084549E" w:rsidP="00856076">
            <w:pPr>
              <w:pStyle w:val="Tabelltekst"/>
            </w:pPr>
            <w:r w:rsidRPr="00F63674">
              <w:t>ATO intravenøst</w:t>
            </w:r>
          </w:p>
          <w:p w14:paraId="4A5A2503" w14:textId="77777777" w:rsidR="0084549E" w:rsidRPr="00BF7230" w:rsidRDefault="0084549E" w:rsidP="00856076">
            <w:pPr>
              <w:pStyle w:val="Tabelltekst"/>
            </w:pPr>
            <w:r w:rsidRPr="00F63674">
              <w:t>Fra og med dag 6:</w:t>
            </w:r>
          </w:p>
          <w:p w14:paraId="7F4AC498" w14:textId="77777777" w:rsidR="0084549E" w:rsidRPr="00F63674" w:rsidRDefault="0084549E" w:rsidP="00856076">
            <w:pPr>
              <w:pStyle w:val="Tabelltekst"/>
            </w:pPr>
            <w:r w:rsidRPr="00F63674">
              <w:t>*</w:t>
            </w:r>
          </w:p>
        </w:tc>
        <w:tc>
          <w:tcPr>
            <w:tcW w:w="2040" w:type="dxa"/>
          </w:tcPr>
          <w:p w14:paraId="7264F99F" w14:textId="77777777" w:rsidR="0084549E" w:rsidRPr="00F63674" w:rsidRDefault="0084549E" w:rsidP="00856076">
            <w:pPr>
              <w:pStyle w:val="Tabelltekst"/>
            </w:pPr>
            <w:r w:rsidRPr="00F63674">
              <w:t>0,25 mg/kg/dag</w:t>
            </w:r>
          </w:p>
        </w:tc>
        <w:tc>
          <w:tcPr>
            <w:tcW w:w="4390" w:type="dxa"/>
          </w:tcPr>
          <w:p w14:paraId="26C93316" w14:textId="77777777" w:rsidR="00A60CCE" w:rsidRDefault="0084549E" w:rsidP="00856076">
            <w:pPr>
              <w:pStyle w:val="Tabelltekst"/>
            </w:pPr>
            <w:r w:rsidRPr="00F63674">
              <w:t xml:space="preserve">Doseres 2 ganger i uken med 3/4 dagers mellomrom inntil 60 dager etter behandlingsstart. </w:t>
            </w:r>
          </w:p>
          <w:p w14:paraId="0FB9A33E" w14:textId="77777777" w:rsidR="0084549E" w:rsidRPr="00F63674" w:rsidRDefault="0084549E" w:rsidP="00A60CCE">
            <w:pPr>
              <w:pStyle w:val="Tabelltekst0600"/>
            </w:pPr>
            <w:r w:rsidRPr="00F63674">
              <w:t>I</w:t>
            </w:r>
            <w:r w:rsidR="00A60CCE">
              <w:t> </w:t>
            </w:r>
            <w:r w:rsidRPr="00F63674">
              <w:t xml:space="preserve">tråd med dette gis altså ATO </w:t>
            </w:r>
            <w:r w:rsidR="00A60CCE">
              <w:br/>
            </w:r>
            <w:r w:rsidRPr="00F63674">
              <w:t>dag</w:t>
            </w:r>
            <w:r w:rsidR="00A60CCE">
              <w:t> </w:t>
            </w:r>
            <w:r w:rsidRPr="00F63674">
              <w:t xml:space="preserve">8, dag 11, dag 15, dag 18, dag 22, </w:t>
            </w:r>
            <w:r w:rsidR="00A60CCE">
              <w:br/>
            </w:r>
            <w:r w:rsidRPr="00F63674">
              <w:t>dag 25, dag</w:t>
            </w:r>
            <w:r w:rsidR="00A60CCE">
              <w:t> </w:t>
            </w:r>
            <w:r w:rsidRPr="00F63674">
              <w:t xml:space="preserve">29, dag 32, dag 36 dag 39, </w:t>
            </w:r>
            <w:r w:rsidR="00A60CCE">
              <w:br/>
            </w:r>
            <w:r w:rsidRPr="00F63674">
              <w:t>dag 43, dag 36, dag</w:t>
            </w:r>
            <w:r w:rsidR="00A60CCE">
              <w:t> </w:t>
            </w:r>
            <w:r w:rsidRPr="00F63674">
              <w:t>50, dag 53 og dag 57</w:t>
            </w:r>
          </w:p>
        </w:tc>
      </w:tr>
    </w:tbl>
    <w:p w14:paraId="3BEC8F1C" w14:textId="77777777" w:rsidR="00B5371C" w:rsidRPr="00BF7230" w:rsidRDefault="00B5371C" w:rsidP="00B5371C">
      <w:pPr>
        <w:pStyle w:val="Tabellnote"/>
      </w:pPr>
      <w:r w:rsidRPr="00F63674">
        <w:t>Hvis leukocytter stiger over 10 x 10</w:t>
      </w:r>
      <w:r w:rsidRPr="000B559D">
        <w:rPr>
          <w:rStyle w:val="THevet"/>
        </w:rPr>
        <w:t>9</w:t>
      </w:r>
      <w:r w:rsidRPr="00F63674">
        <w:t>/L startes hydroxyurea; se avsnitt om hyperleukocytose.</w:t>
      </w:r>
    </w:p>
    <w:p w14:paraId="7D3AE9CE" w14:textId="77777777" w:rsidR="00B5371C" w:rsidRPr="00496ABF" w:rsidRDefault="00B5371C" w:rsidP="00496ABF">
      <w:pPr>
        <w:pStyle w:val="Tabellnotehengende"/>
        <w:rPr>
          <w:lang w:val="nb-NO"/>
        </w:rPr>
      </w:pPr>
      <w:r w:rsidRPr="00496ABF">
        <w:rPr>
          <w:lang w:val="nb-NO"/>
        </w:rPr>
        <w:t>*</w:t>
      </w:r>
      <w:r w:rsidRPr="00496ABF">
        <w:rPr>
          <w:lang w:val="nb-NO"/>
        </w:rPr>
        <w:tab/>
        <w:t>Behandling med ATO avsluttes når pasienten oppnår komplett remisjon.</w:t>
      </w:r>
    </w:p>
    <w:p w14:paraId="58286C5C" w14:textId="77777777" w:rsidR="0084549E" w:rsidRPr="00BF7230" w:rsidRDefault="0084549E" w:rsidP="00F276F2">
      <w:pPr>
        <w:pStyle w:val="Brdtekst2008"/>
      </w:pPr>
      <w:r w:rsidRPr="00F63674">
        <w:t>Ved APL reduseres andelen blaster og promyelocytter i beinmarg betydelig saktere enn ved andre former for AML og det kan ta inntil 60 dager før man oppnår komplett remisjon. Responsevaluering med benmargsdiagnostikk er derfor anbefalt først på dag 28 etter behandlingsstart. Hvis andel blaster/promyelocytter ikke er under 5</w:t>
      </w:r>
      <w:r>
        <w:t> </w:t>
      </w:r>
      <w:r w:rsidRPr="00F63674">
        <w:t xml:space="preserve">% på dag 28 kontinueres </w:t>
      </w:r>
      <w:r w:rsidRPr="00F63674">
        <w:lastRenderedPageBreak/>
        <w:t>induksjonsbehandlingen og man gjør deretter ukentlige beinmargsundersøkelser. Induksjonsbehandlingen kontinueres fram til det er oppnådd komplett remisjon, eller til dag 60.</w:t>
      </w:r>
      <w:r w:rsidRPr="00BC327D">
        <w:t xml:space="preserve"> </w:t>
      </w:r>
      <w:r w:rsidRPr="00F63674">
        <w:t>Manglende remisjon etter induksjonsbehandling er svært sjelden ved lavriskosykdom (mindre enn 1</w:t>
      </w:r>
      <w:r>
        <w:t> </w:t>
      </w:r>
      <w:r w:rsidRPr="00F63674">
        <w:t>%). Spesielt i forbindelse med første uker av induksjonsbehandlingen må man være oppmerksom på risikoen for differensieringssyndrom.</w:t>
      </w:r>
    </w:p>
    <w:p w14:paraId="21D1EE40" w14:textId="77777777" w:rsidR="0084549E" w:rsidRPr="00BF7230" w:rsidRDefault="0084549E" w:rsidP="0084549E">
      <w:pPr>
        <w:pStyle w:val="Brdtekst"/>
      </w:pPr>
      <w:r w:rsidRPr="00F63674">
        <w:t>Ved lavrisiko-APL er det ikke indisert med diagnostisk spinalpunksjon med mindre det foreligger kliniske symptomer på CNS sykdom. Det er ikke indisert med RT-PCR analyse av PMR-RARA for minimal restsykdom før etter 3. konsolideringskur.</w:t>
      </w:r>
    </w:p>
    <w:p w14:paraId="0DADC526" w14:textId="77777777" w:rsidR="0084549E" w:rsidRDefault="0084549E" w:rsidP="0084549E">
      <w:pPr>
        <w:pStyle w:val="Brdtekst"/>
      </w:pPr>
      <w:r w:rsidRPr="00D5687F">
        <w:rPr>
          <w:rStyle w:val="TFet"/>
        </w:rPr>
        <w:t>Konsolideringsbehandling</w:t>
      </w:r>
      <w:r w:rsidRPr="00D5687F">
        <w:t xml:space="preserve">. </w:t>
      </w:r>
      <w:r w:rsidRPr="00F63674">
        <w:t>Konsolideringsbehandlingen starter etter at pasienten har oppnådd komplett remisjon. Konsolidering 1, 2 og 3 er like med en sykluslengde på 8 uker, det betyr at påfølgende syklus starter 57 dager etter start av den foregående. Konsolidering 4 er litt kortere (4 ukers varighet) og inneholder noe mindre ATRA enn de tre første. MRD status tas etter konsolidering 3 før konsolideringssyklus 4.</w:t>
      </w:r>
    </w:p>
    <w:p w14:paraId="5E71099C" w14:textId="77777777" w:rsidR="00B64516" w:rsidRPr="00BF7230" w:rsidRDefault="00B64516" w:rsidP="00B64516">
      <w:pPr>
        <w:pStyle w:val="Tabelltittel"/>
      </w:pPr>
      <w:r w:rsidRPr="00453957">
        <w:t xml:space="preserve">Tabell </w:t>
      </w:r>
      <w:r w:rsidR="000F74EE">
        <w:t>4.8</w:t>
      </w:r>
      <w:r w:rsidRPr="00453957">
        <w:t xml:space="preserve"> </w:t>
      </w:r>
    </w:p>
    <w:tbl>
      <w:tblPr>
        <w:tblStyle w:val="Helsedir"/>
        <w:tblW w:w="5000" w:type="pct"/>
        <w:tblLayout w:type="fixed"/>
        <w:tblLook w:val="0600" w:firstRow="0" w:lastRow="0" w:firstColumn="0" w:lastColumn="0" w:noHBand="1" w:noVBand="1"/>
      </w:tblPr>
      <w:tblGrid>
        <w:gridCol w:w="2691"/>
        <w:gridCol w:w="2737"/>
        <w:gridCol w:w="3070"/>
      </w:tblGrid>
      <w:tr w:rsidR="0084549E" w:rsidRPr="00F63674" w14:paraId="2D07CB33" w14:textId="77777777" w:rsidTr="00BE36F7">
        <w:trPr>
          <w:cantSplit/>
        </w:trPr>
        <w:tc>
          <w:tcPr>
            <w:tcW w:w="8498" w:type="dxa"/>
            <w:gridSpan w:val="3"/>
            <w:tcBorders>
              <w:top w:val="single" w:sz="4" w:space="0" w:color="0092A7"/>
              <w:bottom w:val="single" w:sz="2" w:space="0" w:color="A6A6A6"/>
            </w:tcBorders>
            <w:shd w:val="clear" w:color="auto" w:fill="F5F5F5"/>
            <w:tcMar>
              <w:top w:w="57" w:type="dxa"/>
              <w:bottom w:w="57" w:type="dxa"/>
            </w:tcMar>
          </w:tcPr>
          <w:p w14:paraId="318A9877" w14:textId="77777777" w:rsidR="0084549E" w:rsidRPr="00F63674" w:rsidRDefault="0084549E" w:rsidP="00BE36F7">
            <w:pPr>
              <w:pStyle w:val="Tabellhodemidtstiltuthevet"/>
            </w:pPr>
            <w:r w:rsidRPr="00F63674">
              <w:t>KONSOLIDERINGSSYKLUS 1</w:t>
            </w:r>
            <w:r>
              <w:t>–</w:t>
            </w:r>
            <w:r w:rsidRPr="00F63674">
              <w:t>3</w:t>
            </w:r>
          </w:p>
        </w:tc>
      </w:tr>
      <w:tr w:rsidR="0084549E" w:rsidRPr="00F63674" w14:paraId="0B473D21" w14:textId="77777777" w:rsidTr="00BE36F7">
        <w:trPr>
          <w:cantSplit/>
        </w:trPr>
        <w:tc>
          <w:tcPr>
            <w:tcW w:w="2691" w:type="dxa"/>
            <w:tcBorders>
              <w:top w:val="single" w:sz="2" w:space="0" w:color="A6A6A6"/>
            </w:tcBorders>
          </w:tcPr>
          <w:p w14:paraId="1F0B1F53" w14:textId="77777777" w:rsidR="0084549E" w:rsidRPr="002522EB" w:rsidRDefault="0084549E" w:rsidP="00BE36F7">
            <w:pPr>
              <w:pStyle w:val="Tabellhodeuthevet"/>
            </w:pPr>
            <w:r w:rsidRPr="002522EB">
              <w:t>Medikament</w:t>
            </w:r>
          </w:p>
        </w:tc>
        <w:tc>
          <w:tcPr>
            <w:tcW w:w="2737" w:type="dxa"/>
            <w:tcBorders>
              <w:top w:val="single" w:sz="2" w:space="0" w:color="A6A6A6"/>
            </w:tcBorders>
          </w:tcPr>
          <w:p w14:paraId="08BD64AF" w14:textId="77777777" w:rsidR="0084549E" w:rsidRPr="002522EB" w:rsidRDefault="0084549E" w:rsidP="00BE36F7">
            <w:pPr>
              <w:pStyle w:val="Tabellhodeuthevet"/>
            </w:pPr>
            <w:r w:rsidRPr="002522EB">
              <w:t>Dosering</w:t>
            </w:r>
          </w:p>
        </w:tc>
        <w:tc>
          <w:tcPr>
            <w:tcW w:w="3070" w:type="dxa"/>
            <w:tcBorders>
              <w:top w:val="single" w:sz="2" w:space="0" w:color="A6A6A6"/>
            </w:tcBorders>
          </w:tcPr>
          <w:p w14:paraId="64CC4385" w14:textId="77777777" w:rsidR="0084549E" w:rsidRPr="00F63674" w:rsidRDefault="0084549E" w:rsidP="00BE36F7">
            <w:pPr>
              <w:pStyle w:val="Tabellhodeuthevet"/>
            </w:pPr>
            <w:r w:rsidRPr="00F63674">
              <w:t>Dag</w:t>
            </w:r>
          </w:p>
        </w:tc>
      </w:tr>
      <w:tr w:rsidR="0084549E" w:rsidRPr="00F63674" w14:paraId="073E59F5" w14:textId="77777777" w:rsidTr="00BE36F7">
        <w:trPr>
          <w:cantSplit/>
        </w:trPr>
        <w:tc>
          <w:tcPr>
            <w:tcW w:w="2691" w:type="dxa"/>
          </w:tcPr>
          <w:p w14:paraId="4700DF79" w14:textId="77777777" w:rsidR="0084549E" w:rsidRPr="00D5687F" w:rsidRDefault="0084549E" w:rsidP="00856076">
            <w:pPr>
              <w:pStyle w:val="Tabelltekst"/>
              <w:rPr>
                <w:rStyle w:val="TFet"/>
              </w:rPr>
            </w:pPr>
            <w:r w:rsidRPr="00D5687F">
              <w:rPr>
                <w:rStyle w:val="TFet"/>
              </w:rPr>
              <w:t>Peroralt</w:t>
            </w:r>
          </w:p>
        </w:tc>
        <w:tc>
          <w:tcPr>
            <w:tcW w:w="2737" w:type="dxa"/>
          </w:tcPr>
          <w:p w14:paraId="0789FF8D" w14:textId="77777777" w:rsidR="0084549E" w:rsidRPr="00D5687F" w:rsidRDefault="0084549E" w:rsidP="00856076">
            <w:pPr>
              <w:pStyle w:val="Tabelltekst"/>
            </w:pPr>
          </w:p>
        </w:tc>
        <w:tc>
          <w:tcPr>
            <w:tcW w:w="3070" w:type="dxa"/>
          </w:tcPr>
          <w:p w14:paraId="541D687D" w14:textId="77777777" w:rsidR="0084549E" w:rsidRPr="00D5687F" w:rsidRDefault="0084549E" w:rsidP="00856076">
            <w:pPr>
              <w:pStyle w:val="Tabelltekst"/>
            </w:pPr>
          </w:p>
        </w:tc>
      </w:tr>
      <w:tr w:rsidR="0084549E" w:rsidRPr="00F63674" w14:paraId="46210BA8" w14:textId="77777777" w:rsidTr="00BE36F7">
        <w:trPr>
          <w:cantSplit/>
        </w:trPr>
        <w:tc>
          <w:tcPr>
            <w:tcW w:w="2691" w:type="dxa"/>
          </w:tcPr>
          <w:p w14:paraId="7E0DB79C" w14:textId="77777777" w:rsidR="0084549E" w:rsidRPr="00F63674" w:rsidRDefault="0084549E" w:rsidP="00856076">
            <w:pPr>
              <w:pStyle w:val="Tabelltekst"/>
            </w:pPr>
            <w:r w:rsidRPr="00F63674">
              <w:t xml:space="preserve">ATRA peroralt </w:t>
            </w:r>
          </w:p>
        </w:tc>
        <w:tc>
          <w:tcPr>
            <w:tcW w:w="2737" w:type="dxa"/>
          </w:tcPr>
          <w:p w14:paraId="6F49D0EF" w14:textId="77777777" w:rsidR="0084549E" w:rsidRPr="00F63674" w:rsidRDefault="0084549E" w:rsidP="00856076">
            <w:pPr>
              <w:pStyle w:val="Tabelltekst"/>
            </w:pPr>
            <w:r w:rsidRPr="00F63674">
              <w:t>45 mg/m</w:t>
            </w:r>
            <w:r w:rsidRPr="000B559D">
              <w:rPr>
                <w:rStyle w:val="THevet"/>
              </w:rPr>
              <w:t>2</w:t>
            </w:r>
            <w:r w:rsidRPr="00F63674">
              <w:t>/dag fordelt på to</w:t>
            </w:r>
            <w:r w:rsidR="00BE36F7">
              <w:t> </w:t>
            </w:r>
            <w:r w:rsidRPr="00F63674">
              <w:t>doser daglig</w:t>
            </w:r>
          </w:p>
        </w:tc>
        <w:tc>
          <w:tcPr>
            <w:tcW w:w="3070" w:type="dxa"/>
          </w:tcPr>
          <w:p w14:paraId="7DE14500" w14:textId="77777777" w:rsidR="0084549E" w:rsidRPr="00F63674" w:rsidRDefault="0084549E" w:rsidP="00856076">
            <w:pPr>
              <w:pStyle w:val="Tabelltekst"/>
            </w:pPr>
            <w:r w:rsidRPr="00F63674">
              <w:t>Dag 1</w:t>
            </w:r>
            <w:r>
              <w:t>–</w:t>
            </w:r>
            <w:r w:rsidRPr="00F63674">
              <w:t>14 og dag 29</w:t>
            </w:r>
            <w:r>
              <w:t>–</w:t>
            </w:r>
            <w:r w:rsidRPr="00F63674">
              <w:t>42</w:t>
            </w:r>
          </w:p>
        </w:tc>
      </w:tr>
      <w:tr w:rsidR="0084549E" w:rsidRPr="00F63674" w14:paraId="688D550C" w14:textId="77777777" w:rsidTr="00BE36F7">
        <w:trPr>
          <w:cantSplit/>
        </w:trPr>
        <w:tc>
          <w:tcPr>
            <w:tcW w:w="2691" w:type="dxa"/>
          </w:tcPr>
          <w:p w14:paraId="7CC91334" w14:textId="77777777" w:rsidR="0084549E" w:rsidRPr="00D5687F" w:rsidRDefault="0084549E" w:rsidP="00856076">
            <w:pPr>
              <w:pStyle w:val="Tabelltekst"/>
              <w:rPr>
                <w:rStyle w:val="TFet"/>
              </w:rPr>
            </w:pPr>
            <w:r w:rsidRPr="00D5687F">
              <w:rPr>
                <w:rStyle w:val="TFet"/>
              </w:rPr>
              <w:t>Intravenøst</w:t>
            </w:r>
          </w:p>
        </w:tc>
        <w:tc>
          <w:tcPr>
            <w:tcW w:w="2737" w:type="dxa"/>
          </w:tcPr>
          <w:p w14:paraId="48F2B6AA" w14:textId="77777777" w:rsidR="0084549E" w:rsidRPr="00F63674" w:rsidRDefault="0084549E" w:rsidP="00856076">
            <w:pPr>
              <w:pStyle w:val="Tabelltekst"/>
            </w:pPr>
          </w:p>
        </w:tc>
        <w:tc>
          <w:tcPr>
            <w:tcW w:w="3070" w:type="dxa"/>
          </w:tcPr>
          <w:p w14:paraId="22566C81" w14:textId="77777777" w:rsidR="0084549E" w:rsidRPr="00F63674" w:rsidRDefault="0084549E" w:rsidP="00856076">
            <w:pPr>
              <w:pStyle w:val="Tabelltekst"/>
            </w:pPr>
          </w:p>
        </w:tc>
      </w:tr>
      <w:tr w:rsidR="0084549E" w:rsidRPr="00F63674" w14:paraId="76A3B615" w14:textId="77777777" w:rsidTr="00BE36F7">
        <w:trPr>
          <w:cantSplit/>
        </w:trPr>
        <w:tc>
          <w:tcPr>
            <w:tcW w:w="2691" w:type="dxa"/>
          </w:tcPr>
          <w:p w14:paraId="11049271" w14:textId="77777777" w:rsidR="0084549E" w:rsidRPr="00F63674" w:rsidRDefault="0084549E" w:rsidP="00856076">
            <w:pPr>
              <w:pStyle w:val="Tabelltekst"/>
            </w:pPr>
            <w:r w:rsidRPr="00F63674">
              <w:t>ATO intravenøst dag 1</w:t>
            </w:r>
            <w:r>
              <w:t>–</w:t>
            </w:r>
            <w:r w:rsidRPr="00F63674">
              <w:t>5</w:t>
            </w:r>
          </w:p>
        </w:tc>
        <w:tc>
          <w:tcPr>
            <w:tcW w:w="2737" w:type="dxa"/>
          </w:tcPr>
          <w:p w14:paraId="7772ADCC" w14:textId="77777777" w:rsidR="0084549E" w:rsidRPr="00F63674" w:rsidRDefault="0084549E" w:rsidP="00856076">
            <w:pPr>
              <w:pStyle w:val="Tabelltekst"/>
            </w:pPr>
            <w:r w:rsidRPr="00F63674">
              <w:t>0,3 mg/kg/dag</w:t>
            </w:r>
          </w:p>
        </w:tc>
        <w:tc>
          <w:tcPr>
            <w:tcW w:w="3070" w:type="dxa"/>
          </w:tcPr>
          <w:p w14:paraId="05826685" w14:textId="77777777" w:rsidR="0084549E" w:rsidRPr="00F63674" w:rsidRDefault="0084549E" w:rsidP="00856076">
            <w:pPr>
              <w:pStyle w:val="Tabelltekst"/>
            </w:pPr>
            <w:r w:rsidRPr="00F63674">
              <w:t>Dag 1</w:t>
            </w:r>
            <w:r>
              <w:t>–</w:t>
            </w:r>
            <w:r w:rsidRPr="00F63674">
              <w:t>5</w:t>
            </w:r>
          </w:p>
        </w:tc>
      </w:tr>
      <w:tr w:rsidR="0084549E" w:rsidRPr="00F63674" w14:paraId="47E50AB5" w14:textId="77777777" w:rsidTr="00BE36F7">
        <w:trPr>
          <w:cantSplit/>
        </w:trPr>
        <w:tc>
          <w:tcPr>
            <w:tcW w:w="2691" w:type="dxa"/>
            <w:tcBorders>
              <w:bottom w:val="single" w:sz="2" w:space="0" w:color="A6A6A6"/>
            </w:tcBorders>
          </w:tcPr>
          <w:p w14:paraId="018D458F" w14:textId="77777777" w:rsidR="0084549E" w:rsidRPr="00F63674" w:rsidRDefault="0084549E" w:rsidP="00856076">
            <w:pPr>
              <w:pStyle w:val="Tabelltekst"/>
            </w:pPr>
            <w:r w:rsidRPr="00F63674">
              <w:t>ATO intravenøst etter dag 6; 2</w:t>
            </w:r>
            <w:r w:rsidR="00BE36F7">
              <w:t> </w:t>
            </w:r>
            <w:r w:rsidRPr="00F63674">
              <w:t>ganger ukentlig i uke 2</w:t>
            </w:r>
            <w:r>
              <w:t>–</w:t>
            </w:r>
            <w:r w:rsidRPr="00F63674">
              <w:t xml:space="preserve">4 </w:t>
            </w:r>
          </w:p>
        </w:tc>
        <w:tc>
          <w:tcPr>
            <w:tcW w:w="2737" w:type="dxa"/>
            <w:tcBorders>
              <w:bottom w:val="single" w:sz="2" w:space="0" w:color="A6A6A6"/>
            </w:tcBorders>
          </w:tcPr>
          <w:p w14:paraId="23B2313A" w14:textId="77777777" w:rsidR="0084549E" w:rsidRPr="00F63674" w:rsidRDefault="0084549E" w:rsidP="00856076">
            <w:pPr>
              <w:pStyle w:val="Tabelltekst"/>
            </w:pPr>
            <w:r w:rsidRPr="00F63674">
              <w:t>0,25 mg/kg/dag</w:t>
            </w:r>
          </w:p>
        </w:tc>
        <w:tc>
          <w:tcPr>
            <w:tcW w:w="3070" w:type="dxa"/>
            <w:tcBorders>
              <w:bottom w:val="single" w:sz="2" w:space="0" w:color="A6A6A6"/>
            </w:tcBorders>
          </w:tcPr>
          <w:p w14:paraId="06175358" w14:textId="77777777" w:rsidR="0084549E" w:rsidRPr="00F63674" w:rsidRDefault="0084549E" w:rsidP="00856076">
            <w:pPr>
              <w:pStyle w:val="Tabelltekst"/>
            </w:pPr>
            <w:r w:rsidRPr="00F63674">
              <w:t>To ganger ukentlig med 3/4 dagers mellomrom, altså dag 8, dag 11, dag 15, dag 18, dag 22 og dag 25.</w:t>
            </w:r>
          </w:p>
        </w:tc>
      </w:tr>
      <w:tr w:rsidR="0084549E" w:rsidRPr="00F63674" w14:paraId="68645CF6" w14:textId="77777777" w:rsidTr="00BE36F7">
        <w:trPr>
          <w:cantSplit/>
        </w:trPr>
        <w:tc>
          <w:tcPr>
            <w:tcW w:w="8498" w:type="dxa"/>
            <w:gridSpan w:val="3"/>
            <w:tcBorders>
              <w:top w:val="single" w:sz="2" w:space="0" w:color="A6A6A6"/>
              <w:bottom w:val="single" w:sz="2" w:space="0" w:color="A6A6A6"/>
            </w:tcBorders>
            <w:shd w:val="clear" w:color="auto" w:fill="F5F5F5"/>
            <w:tcMar>
              <w:top w:w="57" w:type="dxa"/>
              <w:bottom w:w="57" w:type="dxa"/>
            </w:tcMar>
          </w:tcPr>
          <w:p w14:paraId="38D898A2" w14:textId="77777777" w:rsidR="0084549E" w:rsidRPr="00F63674" w:rsidRDefault="0084549E" w:rsidP="00BE36F7">
            <w:pPr>
              <w:pStyle w:val="Tabellhodemidtstiltuthevet"/>
            </w:pPr>
            <w:r w:rsidRPr="00F63674">
              <w:t>KONSOLIDERINGSSYKLUS 4</w:t>
            </w:r>
          </w:p>
        </w:tc>
      </w:tr>
      <w:tr w:rsidR="0084549E" w:rsidRPr="00F63674" w14:paraId="3A65A1FA" w14:textId="77777777" w:rsidTr="00BE36F7">
        <w:trPr>
          <w:cantSplit/>
        </w:trPr>
        <w:tc>
          <w:tcPr>
            <w:tcW w:w="2691" w:type="dxa"/>
            <w:tcBorders>
              <w:top w:val="single" w:sz="2" w:space="0" w:color="A6A6A6"/>
            </w:tcBorders>
          </w:tcPr>
          <w:p w14:paraId="6D4F2899" w14:textId="77777777" w:rsidR="0084549E" w:rsidRPr="00F63674" w:rsidRDefault="0084549E" w:rsidP="00BE36F7">
            <w:pPr>
              <w:pStyle w:val="Tabellhodeuthevet"/>
            </w:pPr>
            <w:r w:rsidRPr="00F63674">
              <w:t>Medikament</w:t>
            </w:r>
          </w:p>
        </w:tc>
        <w:tc>
          <w:tcPr>
            <w:tcW w:w="2737" w:type="dxa"/>
            <w:tcBorders>
              <w:top w:val="single" w:sz="2" w:space="0" w:color="A6A6A6"/>
            </w:tcBorders>
          </w:tcPr>
          <w:p w14:paraId="10D5709E" w14:textId="77777777" w:rsidR="0084549E" w:rsidRPr="00F63674" w:rsidRDefault="0084549E" w:rsidP="00BE36F7">
            <w:pPr>
              <w:pStyle w:val="Tabellhodeuthevet"/>
            </w:pPr>
            <w:r w:rsidRPr="00F63674">
              <w:t>Dosering</w:t>
            </w:r>
          </w:p>
        </w:tc>
        <w:tc>
          <w:tcPr>
            <w:tcW w:w="3070" w:type="dxa"/>
            <w:tcBorders>
              <w:top w:val="single" w:sz="2" w:space="0" w:color="A6A6A6"/>
            </w:tcBorders>
          </w:tcPr>
          <w:p w14:paraId="674E1AC3" w14:textId="77777777" w:rsidR="0084549E" w:rsidRPr="00F63674" w:rsidRDefault="0084549E" w:rsidP="00BE36F7">
            <w:pPr>
              <w:pStyle w:val="Tabellhodeuthevet"/>
            </w:pPr>
            <w:r w:rsidRPr="00F63674">
              <w:t>Dag</w:t>
            </w:r>
          </w:p>
        </w:tc>
      </w:tr>
      <w:tr w:rsidR="0084549E" w:rsidRPr="00F63674" w14:paraId="0200941C" w14:textId="77777777" w:rsidTr="00BE36F7">
        <w:trPr>
          <w:cantSplit/>
        </w:trPr>
        <w:tc>
          <w:tcPr>
            <w:tcW w:w="2691" w:type="dxa"/>
          </w:tcPr>
          <w:p w14:paraId="6803C650" w14:textId="77777777" w:rsidR="0084549E" w:rsidRPr="00D5687F" w:rsidRDefault="0084549E" w:rsidP="00856076">
            <w:pPr>
              <w:pStyle w:val="Tabelltekst"/>
              <w:rPr>
                <w:rStyle w:val="TFet"/>
              </w:rPr>
            </w:pPr>
            <w:r w:rsidRPr="00D5687F">
              <w:rPr>
                <w:rStyle w:val="TFet"/>
              </w:rPr>
              <w:t>Peroralt</w:t>
            </w:r>
          </w:p>
        </w:tc>
        <w:tc>
          <w:tcPr>
            <w:tcW w:w="2737" w:type="dxa"/>
          </w:tcPr>
          <w:p w14:paraId="73DBEABD" w14:textId="77777777" w:rsidR="0084549E" w:rsidRPr="00F63674" w:rsidRDefault="0084549E" w:rsidP="00856076">
            <w:pPr>
              <w:pStyle w:val="Tabelltekst"/>
            </w:pPr>
          </w:p>
        </w:tc>
        <w:tc>
          <w:tcPr>
            <w:tcW w:w="3070" w:type="dxa"/>
          </w:tcPr>
          <w:p w14:paraId="56C94247" w14:textId="77777777" w:rsidR="0084549E" w:rsidRPr="00F63674" w:rsidRDefault="0084549E" w:rsidP="00856076">
            <w:pPr>
              <w:pStyle w:val="Tabelltekst"/>
            </w:pPr>
          </w:p>
        </w:tc>
      </w:tr>
      <w:tr w:rsidR="0084549E" w:rsidRPr="00F63674" w14:paraId="424A5079" w14:textId="77777777" w:rsidTr="00BE36F7">
        <w:trPr>
          <w:cantSplit/>
        </w:trPr>
        <w:tc>
          <w:tcPr>
            <w:tcW w:w="2691" w:type="dxa"/>
          </w:tcPr>
          <w:p w14:paraId="6B3EA261" w14:textId="77777777" w:rsidR="0084549E" w:rsidRPr="00F63674" w:rsidRDefault="0084549E" w:rsidP="00856076">
            <w:pPr>
              <w:pStyle w:val="Tabelltekst"/>
            </w:pPr>
            <w:r w:rsidRPr="00F63674">
              <w:t>ATRA</w:t>
            </w:r>
          </w:p>
        </w:tc>
        <w:tc>
          <w:tcPr>
            <w:tcW w:w="2737" w:type="dxa"/>
          </w:tcPr>
          <w:p w14:paraId="5CE84386" w14:textId="77777777" w:rsidR="0084549E" w:rsidRPr="00F63674" w:rsidRDefault="0084549E" w:rsidP="00856076">
            <w:pPr>
              <w:pStyle w:val="Tabelltekst"/>
            </w:pPr>
            <w:r w:rsidRPr="00F63674">
              <w:t>45 mg/m</w:t>
            </w:r>
            <w:r w:rsidRPr="000B559D">
              <w:rPr>
                <w:rStyle w:val="THevet"/>
              </w:rPr>
              <w:t>2</w:t>
            </w:r>
            <w:r w:rsidRPr="00F63674">
              <w:t>dag fordelt på to doser daglig</w:t>
            </w:r>
          </w:p>
        </w:tc>
        <w:tc>
          <w:tcPr>
            <w:tcW w:w="3070" w:type="dxa"/>
          </w:tcPr>
          <w:p w14:paraId="557345D1" w14:textId="77777777" w:rsidR="0084549E" w:rsidRPr="00F63674" w:rsidRDefault="0084549E" w:rsidP="00856076">
            <w:pPr>
              <w:pStyle w:val="Tabelltekst"/>
            </w:pPr>
            <w:r w:rsidRPr="00F63674">
              <w:t>Dag 1</w:t>
            </w:r>
            <w:r>
              <w:t>–</w:t>
            </w:r>
            <w:r w:rsidRPr="00F63674">
              <w:t xml:space="preserve">14 </w:t>
            </w:r>
          </w:p>
        </w:tc>
      </w:tr>
      <w:tr w:rsidR="0084549E" w:rsidRPr="00F63674" w14:paraId="472008C2" w14:textId="77777777" w:rsidTr="00BE36F7">
        <w:trPr>
          <w:cantSplit/>
        </w:trPr>
        <w:tc>
          <w:tcPr>
            <w:tcW w:w="2691" w:type="dxa"/>
          </w:tcPr>
          <w:p w14:paraId="37FDFADD" w14:textId="77777777" w:rsidR="0084549E" w:rsidRPr="00D5687F" w:rsidRDefault="0084549E" w:rsidP="00856076">
            <w:pPr>
              <w:pStyle w:val="Tabelltekst"/>
              <w:rPr>
                <w:rStyle w:val="TFet"/>
              </w:rPr>
            </w:pPr>
            <w:r w:rsidRPr="00D5687F">
              <w:rPr>
                <w:rStyle w:val="TFet"/>
              </w:rPr>
              <w:t>Intravenøst</w:t>
            </w:r>
          </w:p>
        </w:tc>
        <w:tc>
          <w:tcPr>
            <w:tcW w:w="2737" w:type="dxa"/>
          </w:tcPr>
          <w:p w14:paraId="258DC003" w14:textId="77777777" w:rsidR="0084549E" w:rsidRPr="00F63674" w:rsidRDefault="0084549E" w:rsidP="00856076">
            <w:pPr>
              <w:pStyle w:val="Tabelltekst"/>
            </w:pPr>
          </w:p>
        </w:tc>
        <w:tc>
          <w:tcPr>
            <w:tcW w:w="3070" w:type="dxa"/>
          </w:tcPr>
          <w:p w14:paraId="4A0BF0C1" w14:textId="77777777" w:rsidR="0084549E" w:rsidRPr="00F63674" w:rsidRDefault="0084549E" w:rsidP="00856076">
            <w:pPr>
              <w:pStyle w:val="Tabelltekst"/>
            </w:pPr>
          </w:p>
        </w:tc>
      </w:tr>
      <w:tr w:rsidR="0084549E" w:rsidRPr="00F63674" w14:paraId="25947085" w14:textId="77777777" w:rsidTr="00BE36F7">
        <w:trPr>
          <w:cantSplit/>
        </w:trPr>
        <w:tc>
          <w:tcPr>
            <w:tcW w:w="2691" w:type="dxa"/>
          </w:tcPr>
          <w:p w14:paraId="32FCE2DA" w14:textId="77777777" w:rsidR="0084549E" w:rsidRPr="00F63674" w:rsidRDefault="0084549E" w:rsidP="00856076">
            <w:pPr>
              <w:pStyle w:val="Tabelltekst"/>
            </w:pPr>
            <w:r w:rsidRPr="00F63674">
              <w:t>ATO intravenøst dag 1</w:t>
            </w:r>
            <w:r>
              <w:t>–</w:t>
            </w:r>
            <w:r w:rsidRPr="00F63674">
              <w:t>5</w:t>
            </w:r>
          </w:p>
        </w:tc>
        <w:tc>
          <w:tcPr>
            <w:tcW w:w="2737" w:type="dxa"/>
          </w:tcPr>
          <w:p w14:paraId="2A97A003" w14:textId="77777777" w:rsidR="0084549E" w:rsidRPr="00F63674" w:rsidRDefault="0084549E" w:rsidP="00856076">
            <w:pPr>
              <w:pStyle w:val="Tabelltekst"/>
            </w:pPr>
            <w:r w:rsidRPr="00F63674">
              <w:t>0,3 mg/kg/dag</w:t>
            </w:r>
          </w:p>
        </w:tc>
        <w:tc>
          <w:tcPr>
            <w:tcW w:w="3070" w:type="dxa"/>
          </w:tcPr>
          <w:p w14:paraId="15E24C43" w14:textId="77777777" w:rsidR="0084549E" w:rsidRPr="00F63674" w:rsidRDefault="0084549E" w:rsidP="00856076">
            <w:pPr>
              <w:pStyle w:val="Tabelltekst"/>
            </w:pPr>
            <w:r w:rsidRPr="00F63674">
              <w:t>Dag 1</w:t>
            </w:r>
            <w:r>
              <w:t>–</w:t>
            </w:r>
            <w:r w:rsidRPr="00F63674">
              <w:t>5</w:t>
            </w:r>
          </w:p>
        </w:tc>
      </w:tr>
      <w:tr w:rsidR="0084549E" w:rsidRPr="00F63674" w14:paraId="1193A236" w14:textId="77777777" w:rsidTr="00BE36F7">
        <w:trPr>
          <w:cantSplit/>
        </w:trPr>
        <w:tc>
          <w:tcPr>
            <w:tcW w:w="2691" w:type="dxa"/>
          </w:tcPr>
          <w:p w14:paraId="4AAD7169" w14:textId="77777777" w:rsidR="0084549E" w:rsidRPr="00F63674" w:rsidRDefault="0084549E" w:rsidP="00856076">
            <w:pPr>
              <w:pStyle w:val="Tabelltekst"/>
            </w:pPr>
            <w:r w:rsidRPr="00F63674">
              <w:t>ATO intravenøst etter dag 6; 2</w:t>
            </w:r>
            <w:r w:rsidR="00BE36F7">
              <w:t> </w:t>
            </w:r>
            <w:r w:rsidRPr="00F63674">
              <w:t>ganger ukentlig i uke 2</w:t>
            </w:r>
            <w:r>
              <w:t>–</w:t>
            </w:r>
            <w:r w:rsidRPr="00F63674">
              <w:t>4</w:t>
            </w:r>
          </w:p>
        </w:tc>
        <w:tc>
          <w:tcPr>
            <w:tcW w:w="2737" w:type="dxa"/>
          </w:tcPr>
          <w:p w14:paraId="7AE4B3D7" w14:textId="77777777" w:rsidR="0084549E" w:rsidRPr="00F63674" w:rsidRDefault="0084549E" w:rsidP="00856076">
            <w:pPr>
              <w:pStyle w:val="Tabelltekst"/>
            </w:pPr>
            <w:r w:rsidRPr="00F63674">
              <w:t>0,25 mg/kg/dag</w:t>
            </w:r>
          </w:p>
        </w:tc>
        <w:tc>
          <w:tcPr>
            <w:tcW w:w="3070" w:type="dxa"/>
          </w:tcPr>
          <w:p w14:paraId="32D4321F" w14:textId="77777777" w:rsidR="0084549E" w:rsidRPr="00F63674" w:rsidRDefault="0084549E" w:rsidP="00856076">
            <w:pPr>
              <w:pStyle w:val="Tabelltekst"/>
            </w:pPr>
            <w:r w:rsidRPr="00F63674">
              <w:t>To ganger ukentlig med 3/4 dagers mellomrom, altså dag 8, dag 11, dag 15, dag 18, dag 22 og dag 25</w:t>
            </w:r>
          </w:p>
        </w:tc>
      </w:tr>
    </w:tbl>
    <w:p w14:paraId="67C2A803" w14:textId="3F8BC193" w:rsidR="0084549E" w:rsidRPr="00BF7230" w:rsidRDefault="0084549E" w:rsidP="00F276F2">
      <w:pPr>
        <w:pStyle w:val="Brdtekst2008"/>
      </w:pPr>
      <w:r w:rsidRPr="00D5687F">
        <w:rPr>
          <w:rStyle w:val="TFet"/>
        </w:rPr>
        <w:t>Oppfølging etter behandling med ATO og ATRA</w:t>
      </w:r>
      <w:r w:rsidRPr="00D5687F">
        <w:t xml:space="preserve">. </w:t>
      </w:r>
      <w:r w:rsidRPr="00F63674">
        <w:t>MRD evaluering med RT-PCR fra benmarg skal tas etter konsolideringskur 3. Pasienter som er MRD positive etter tredje konsolideringssyklus skal vurdere</w:t>
      </w:r>
      <w:r w:rsidR="00CC6EE6">
        <w:t>s</w:t>
      </w:r>
      <w:r w:rsidRPr="00F63674">
        <w:t xml:space="preserve"> for allogen stamcelletransplantasjon. Pasienter som er MRD negative er ikke aktuelle for vedlikeholdsbehandling.</w:t>
      </w:r>
    </w:p>
    <w:p w14:paraId="31B47659" w14:textId="77777777" w:rsidR="0084549E" w:rsidRPr="00BF7230" w:rsidRDefault="0084549E" w:rsidP="0084549E">
      <w:pPr>
        <w:pStyle w:val="Brdtekst"/>
      </w:pPr>
      <w:r w:rsidRPr="00F63674">
        <w:t>For pasienter med lavrisiko-APL er sannsynligheten for residiv svært lav. Nytten av MRD er omdiskutert.</w:t>
      </w:r>
    </w:p>
    <w:tbl>
      <w:tblPr>
        <w:tblStyle w:val="Helsedirtekstboks"/>
        <w:tblW w:w="8504" w:type="dxa"/>
        <w:tblLayout w:type="fixed"/>
        <w:tblLook w:val="0480" w:firstRow="0" w:lastRow="0" w:firstColumn="1" w:lastColumn="0" w:noHBand="0" w:noVBand="1"/>
      </w:tblPr>
      <w:tblGrid>
        <w:gridCol w:w="8504"/>
      </w:tblGrid>
      <w:tr w:rsidR="005F3A4F" w:rsidRPr="005F3A4F" w14:paraId="07E05782" w14:textId="77777777" w:rsidTr="005F3A4F">
        <w:tc>
          <w:tcPr>
            <w:tcW w:w="8504" w:type="dxa"/>
          </w:tcPr>
          <w:p w14:paraId="732D0673" w14:textId="77777777" w:rsidR="005F3A4F" w:rsidRPr="005F3A4F" w:rsidRDefault="005F3A4F" w:rsidP="00B434B5">
            <w:pPr>
              <w:pStyle w:val="Bokstittel1"/>
              <w:keepNext/>
            </w:pPr>
            <w:r w:rsidRPr="005F3A4F">
              <w:lastRenderedPageBreak/>
              <w:t>Anbefalinger</w:t>
            </w:r>
          </w:p>
          <w:p w14:paraId="215D6CFB" w14:textId="77777777" w:rsidR="005F3A4F" w:rsidRPr="005F3A4F" w:rsidRDefault="005F3A4F" w:rsidP="00B434B5">
            <w:pPr>
              <w:pStyle w:val="Boksholdmedneste"/>
            </w:pPr>
            <w:r w:rsidRPr="005F3A4F">
              <w:t>Behandling av pasienter med lavrisiko APL:</w:t>
            </w:r>
          </w:p>
          <w:p w14:paraId="182A8EC3" w14:textId="77777777" w:rsidR="005F3A4F" w:rsidRPr="005F3A4F" w:rsidRDefault="005F3A4F" w:rsidP="00E15783">
            <w:pPr>
              <w:pStyle w:val="Bokslistepunkt1"/>
            </w:pPr>
            <w:r w:rsidRPr="005F3A4F">
              <w:t>Pasienter med lavrisiko-sykdom behandles uansett alder med ATRA og ATO.</w:t>
            </w:r>
          </w:p>
          <w:p w14:paraId="33B37D72" w14:textId="77777777" w:rsidR="005F3A4F" w:rsidRPr="005F3A4F" w:rsidRDefault="005F3A4F" w:rsidP="00E15783">
            <w:pPr>
              <w:pStyle w:val="Bokslistepunkt1"/>
            </w:pPr>
            <w:r w:rsidRPr="005F3A4F">
              <w:t>Hos pasienter med lavrisikosykdom er det ikke aktuelt med vedlikeholdsbehandling ut over 4 konsolideringskurer med ATRA og ATO. Det er kun anbefalt 1 MRD prøve som tas etter tredje konsolideringskur.</w:t>
            </w:r>
          </w:p>
        </w:tc>
      </w:tr>
    </w:tbl>
    <w:p w14:paraId="4489C894" w14:textId="77777777" w:rsidR="0084549E" w:rsidRPr="00BF7230" w:rsidRDefault="0084549E" w:rsidP="0084549E">
      <w:pPr>
        <w:pStyle w:val="Overskrift2"/>
      </w:pPr>
      <w:bookmarkStart w:id="141" w:name="_Toc536537277"/>
      <w:bookmarkStart w:id="142" w:name="_Toc41414638"/>
      <w:r>
        <w:t>Behandling av pasienter med høyrisiko APL</w:t>
      </w:r>
      <w:bookmarkEnd w:id="141"/>
      <w:bookmarkEnd w:id="142"/>
    </w:p>
    <w:p w14:paraId="74E0B200" w14:textId="77777777" w:rsidR="00E66433" w:rsidRDefault="00E66433" w:rsidP="0084549E">
      <w:pPr>
        <w:pStyle w:val="Brdtekst"/>
      </w:pPr>
    </w:p>
    <w:p w14:paraId="6B199AD7" w14:textId="77777777" w:rsidR="00046F11" w:rsidRDefault="00287BFB" w:rsidP="0084549E">
      <w:pPr>
        <w:pStyle w:val="Brdtekst"/>
        <w:rPr>
          <w:rStyle w:val="TFet"/>
        </w:rPr>
      </w:pPr>
      <w:r>
        <w:t xml:space="preserve">For høyrisiko APL foreligger det så langt ingen studier som direkte sammenligner </w:t>
      </w:r>
      <w:r w:rsidR="0084549E" w:rsidRPr="00F63674">
        <w:t xml:space="preserve">ATRA og ATO </w:t>
      </w:r>
      <w:r>
        <w:t xml:space="preserve">med </w:t>
      </w:r>
      <w:r w:rsidR="0084549E" w:rsidRPr="00F63674">
        <w:t xml:space="preserve">kombinasjons av cytostatika. Apollo studien er en pågående randomisert studie der resultatene forventes først å foreligge etter 2022. </w:t>
      </w:r>
      <w:r w:rsidR="00444EC4">
        <w:t>Imidlertid</w:t>
      </w:r>
      <w:r>
        <w:t xml:space="preserve"> viser flere observasjonelle studier at ATRA og ATO gir like god overlevelse so</w:t>
      </w:r>
      <w:r w:rsidR="00E66433">
        <w:t>m ATRA og høydose kjemoterapi.</w:t>
      </w:r>
      <w:r>
        <w:t xml:space="preserve"> ELN sidestiller </w:t>
      </w:r>
      <w:r w:rsidR="00E66433">
        <w:t xml:space="preserve">nå </w:t>
      </w:r>
      <w:r>
        <w:t>disse to behandlingsformene</w:t>
      </w:r>
      <w:r w:rsidR="00046F11">
        <w:t xml:space="preserve"> </w:t>
      </w:r>
      <w:commentRangeStart w:id="143"/>
      <w:r w:rsidR="00046F11">
        <w:t>(ref)</w:t>
      </w:r>
      <w:r>
        <w:t xml:space="preserve">. </w:t>
      </w:r>
      <w:commentRangeEnd w:id="143"/>
      <w:r w:rsidR="00616530">
        <w:rPr>
          <w:rStyle w:val="Merknadsreferanse"/>
        </w:rPr>
        <w:commentReference w:id="143"/>
      </w:r>
      <w:r>
        <w:t>Grunnet toksisitet assosiert med</w:t>
      </w:r>
      <w:r w:rsidR="0084549E" w:rsidRPr="00F63674">
        <w:t xml:space="preserve"> ATRA og cytostatika </w:t>
      </w:r>
      <w:r>
        <w:t xml:space="preserve">anbefales nå </w:t>
      </w:r>
      <w:r w:rsidR="00E66433">
        <w:t xml:space="preserve">ATRA og ATO med tillegg av 4 dose antracyclin </w:t>
      </w:r>
    </w:p>
    <w:p w14:paraId="50561939" w14:textId="77777777" w:rsidR="0084549E" w:rsidRPr="00BF7230" w:rsidRDefault="0084549E" w:rsidP="0084549E">
      <w:pPr>
        <w:pStyle w:val="Brdtekst"/>
      </w:pPr>
      <w:r w:rsidRPr="00D5687F">
        <w:rPr>
          <w:rStyle w:val="TFet"/>
        </w:rPr>
        <w:t>ATRA, ATO og idarubicin</w:t>
      </w:r>
      <w:r w:rsidRPr="00D5687F">
        <w:t xml:space="preserve">. </w:t>
      </w:r>
      <w:r w:rsidRPr="00F63674">
        <w:t xml:space="preserve">Dette regimet stammer fra en </w:t>
      </w:r>
      <w:r w:rsidRPr="009D55A2">
        <w:t xml:space="preserve">enarmet australsk studie </w:t>
      </w:r>
      <w:r>
        <w:rPr>
          <w:shd w:val="clear" w:color="auto" w:fill="FFFFFF"/>
        </w:rPr>
        <w:fldChar w:fldCharType="begin">
          <w:fldData xml:space="preserve">PEVuZE5vdGU+PENpdGU+PEF1dGhvcj5JbGFuZDwvQXV0aG9yPjxZZWFyPjIwMTI8L1llYXI+PFJl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=
</w:fldData>
        </w:fldChar>
      </w:r>
      <w:r w:rsidR="00466EFD">
        <w:rPr>
          <w:shd w:val="clear" w:color="auto" w:fill="FFFFFF"/>
        </w:rPr>
        <w:instrText xml:space="preserve"> ADDIN EN.CITE </w:instrText>
      </w:r>
      <w:r w:rsidR="00466EFD">
        <w:rPr>
          <w:shd w:val="clear" w:color="auto" w:fill="FFFFFF"/>
        </w:rPr>
        <w:fldChar w:fldCharType="begin">
          <w:fldData xml:space="preserve">PEVuZE5vdGU+PENpdGU+PEF1dGhvcj5JbGFuZDwvQXV0aG9yPjxZZWFyPjIwMTI8L1llYXI+PFJl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=
</w:fldData>
        </w:fldChar>
      </w:r>
      <w:r w:rsidR="00466EFD">
        <w:rPr>
          <w:shd w:val="clear" w:color="auto" w:fill="FFFFFF"/>
        </w:rPr>
        <w:instrText xml:space="preserve"> ADDIN EN.CITE.DATA </w:instrText>
      </w:r>
      <w:r w:rsidR="00466EFD">
        <w:rPr>
          <w:shd w:val="clear" w:color="auto" w:fill="FFFFFF"/>
        </w:rPr>
      </w:r>
      <w:r w:rsidR="00466EFD">
        <w:rPr>
          <w:shd w:val="clear" w:color="auto" w:fill="FFFFFF"/>
        </w:rPr>
        <w:fldChar w:fldCharType="end"/>
      </w:r>
      <w:r>
        <w:rPr>
          <w:shd w:val="clear" w:color="auto" w:fill="FFFFFF"/>
        </w:rPr>
      </w:r>
      <w:r>
        <w:rPr>
          <w:shd w:val="clear" w:color="auto" w:fill="FFFFFF"/>
        </w:rPr>
        <w:fldChar w:fldCharType="separate"/>
      </w:r>
      <w:r w:rsidR="00466EFD">
        <w:rPr>
          <w:noProof/>
          <w:shd w:val="clear" w:color="auto" w:fill="FFFFFF"/>
        </w:rPr>
        <w:t>(79)</w:t>
      </w:r>
      <w:r>
        <w:rPr>
          <w:shd w:val="clear" w:color="auto" w:fill="FFFFFF"/>
        </w:rPr>
        <w:fldChar w:fldCharType="end"/>
      </w:r>
      <w:r w:rsidRPr="009D55A2">
        <w:t>. Resultatene i denne studien er gode og sammenlignbare med kjemoterapi kombinert med ATRA/kjemoterapi. Behandlingen består av en induksjonskur, 2 påfølgende konsolideringskurer og en avsluttende vedlikeholdsbehandling.</w:t>
      </w:r>
    </w:p>
    <w:p w14:paraId="121287EF" w14:textId="77777777" w:rsidR="0084549E" w:rsidRPr="00F11803" w:rsidRDefault="0084549E" w:rsidP="00B807BE">
      <w:pPr>
        <w:pStyle w:val="Tabelltittel"/>
      </w:pPr>
      <w:r w:rsidRPr="00F11803">
        <w:t xml:space="preserve">Tabell </w:t>
      </w:r>
      <w:r w:rsidR="007C12B8">
        <w:t xml:space="preserve">4.12 </w:t>
      </w:r>
      <w:r w:rsidRPr="00F11803">
        <w:t>Behandling av høyrisiko APL basert på ATRA, ATO og idarubicin</w:t>
      </w:r>
    </w:p>
    <w:tbl>
      <w:tblPr>
        <w:tblStyle w:val="Helsedir"/>
        <w:tblW w:w="5000" w:type="pct"/>
        <w:tblLayout w:type="fixed"/>
        <w:tblLook w:val="0620" w:firstRow="1" w:lastRow="0" w:firstColumn="0" w:lastColumn="0" w:noHBand="1" w:noVBand="1"/>
      </w:tblPr>
      <w:tblGrid>
        <w:gridCol w:w="2859"/>
        <w:gridCol w:w="2900"/>
        <w:gridCol w:w="2739"/>
      </w:tblGrid>
      <w:tr w:rsidR="0084549E" w:rsidRPr="00F63674" w14:paraId="4A55C2CD" w14:textId="77777777" w:rsidTr="00ED4E0F">
        <w:trPr>
          <w:cnfStyle w:val="100000000000" w:firstRow="1" w:lastRow="0" w:firstColumn="0" w:lastColumn="0" w:oddVBand="0" w:evenVBand="0" w:oddHBand="0" w:evenHBand="0" w:firstRowFirstColumn="0" w:firstRowLastColumn="0" w:lastRowFirstColumn="0" w:lastRowLastColumn="0"/>
          <w:cantSplit/>
        </w:trPr>
        <w:tc>
          <w:tcPr>
            <w:tcW w:w="8498" w:type="dxa"/>
            <w:gridSpan w:val="3"/>
          </w:tcPr>
          <w:p w14:paraId="6BF5A8B3" w14:textId="77777777" w:rsidR="0084549E" w:rsidRPr="00F63674" w:rsidRDefault="0084549E" w:rsidP="00ED4E0F">
            <w:pPr>
              <w:pStyle w:val="Tabellhodemidtstilt"/>
            </w:pPr>
            <w:r w:rsidRPr="00F63674">
              <w:t>Induksjonskur</w:t>
            </w:r>
          </w:p>
        </w:tc>
      </w:tr>
      <w:tr w:rsidR="0084549E" w:rsidRPr="00F63674" w14:paraId="7AFB14C6" w14:textId="77777777" w:rsidTr="00ED4E0F">
        <w:trPr>
          <w:cantSplit/>
        </w:trPr>
        <w:tc>
          <w:tcPr>
            <w:tcW w:w="2859" w:type="dxa"/>
          </w:tcPr>
          <w:p w14:paraId="571F2257" w14:textId="77777777" w:rsidR="0084549E" w:rsidRPr="00F63674" w:rsidRDefault="0084549E" w:rsidP="00ED4E0F">
            <w:pPr>
              <w:pStyle w:val="Tabellhodeuthevet"/>
            </w:pPr>
            <w:r w:rsidRPr="00F63674">
              <w:t>Medikament</w:t>
            </w:r>
            <w:r>
              <w:t xml:space="preserve"> </w:t>
            </w:r>
          </w:p>
        </w:tc>
        <w:tc>
          <w:tcPr>
            <w:tcW w:w="2900" w:type="dxa"/>
          </w:tcPr>
          <w:p w14:paraId="607544B6" w14:textId="77777777" w:rsidR="0084549E" w:rsidRPr="00F63674" w:rsidRDefault="0084549E" w:rsidP="00ED4E0F">
            <w:pPr>
              <w:pStyle w:val="Tabellhodeuthevet"/>
            </w:pPr>
            <w:r w:rsidRPr="00F63674">
              <w:t>Dosering</w:t>
            </w:r>
          </w:p>
        </w:tc>
        <w:tc>
          <w:tcPr>
            <w:tcW w:w="2739" w:type="dxa"/>
          </w:tcPr>
          <w:p w14:paraId="0DD9E38B" w14:textId="77777777" w:rsidR="0084549E" w:rsidRPr="00F63674" w:rsidRDefault="0084549E" w:rsidP="00ED4E0F">
            <w:pPr>
              <w:pStyle w:val="Tabellhodeuthevet"/>
            </w:pPr>
            <w:r w:rsidRPr="00F63674">
              <w:t>Dag</w:t>
            </w:r>
          </w:p>
        </w:tc>
      </w:tr>
      <w:tr w:rsidR="0084549E" w:rsidRPr="00F63674" w14:paraId="2E8FE141" w14:textId="77777777" w:rsidTr="00ED4E0F">
        <w:trPr>
          <w:cantSplit/>
        </w:trPr>
        <w:tc>
          <w:tcPr>
            <w:tcW w:w="2859" w:type="dxa"/>
          </w:tcPr>
          <w:p w14:paraId="0D58E280" w14:textId="77777777" w:rsidR="0084549E" w:rsidRPr="00D5687F" w:rsidRDefault="0084549E" w:rsidP="00856076">
            <w:pPr>
              <w:pStyle w:val="Tabelltekst"/>
              <w:rPr>
                <w:rStyle w:val="TFet"/>
              </w:rPr>
            </w:pPr>
            <w:r w:rsidRPr="00D5687F">
              <w:rPr>
                <w:rStyle w:val="TFet"/>
              </w:rPr>
              <w:t>Peroralt</w:t>
            </w:r>
          </w:p>
        </w:tc>
        <w:tc>
          <w:tcPr>
            <w:tcW w:w="2900" w:type="dxa"/>
          </w:tcPr>
          <w:p w14:paraId="25F5F1A3" w14:textId="77777777" w:rsidR="0084549E" w:rsidRPr="00D5687F" w:rsidRDefault="0084549E" w:rsidP="00856076">
            <w:pPr>
              <w:pStyle w:val="Tabelltekst"/>
            </w:pPr>
          </w:p>
        </w:tc>
        <w:tc>
          <w:tcPr>
            <w:tcW w:w="2739" w:type="dxa"/>
          </w:tcPr>
          <w:p w14:paraId="6743C956" w14:textId="77777777" w:rsidR="0084549E" w:rsidRPr="00D5687F" w:rsidRDefault="0084549E" w:rsidP="00856076">
            <w:pPr>
              <w:pStyle w:val="Tabelltekst"/>
            </w:pPr>
          </w:p>
        </w:tc>
      </w:tr>
      <w:tr w:rsidR="0084549E" w:rsidRPr="00F63674" w14:paraId="05462E59" w14:textId="77777777" w:rsidTr="00ED4E0F">
        <w:trPr>
          <w:cantSplit/>
        </w:trPr>
        <w:tc>
          <w:tcPr>
            <w:tcW w:w="2859" w:type="dxa"/>
          </w:tcPr>
          <w:p w14:paraId="60C13B80" w14:textId="77777777" w:rsidR="0084549E" w:rsidRPr="00F63674" w:rsidRDefault="0084549E" w:rsidP="00856076">
            <w:pPr>
              <w:pStyle w:val="Tabelltekst"/>
            </w:pPr>
            <w:r w:rsidRPr="00F63674">
              <w:t>ATRA</w:t>
            </w:r>
          </w:p>
        </w:tc>
        <w:tc>
          <w:tcPr>
            <w:tcW w:w="2900" w:type="dxa"/>
          </w:tcPr>
          <w:p w14:paraId="701482E0" w14:textId="77777777"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5DEDC25C" w14:textId="77777777" w:rsidR="0084549E" w:rsidRPr="00F63674" w:rsidRDefault="0084549E" w:rsidP="00856076">
            <w:pPr>
              <w:pStyle w:val="Tabelltekst"/>
              <w:rPr>
                <w:b/>
              </w:rPr>
            </w:pPr>
            <w:r w:rsidRPr="00F63674">
              <w:t>Dag 1</w:t>
            </w:r>
            <w:r>
              <w:t>–</w:t>
            </w:r>
            <w:r w:rsidRPr="00F63674">
              <w:t>36</w:t>
            </w:r>
          </w:p>
        </w:tc>
      </w:tr>
      <w:tr w:rsidR="0084549E" w:rsidRPr="00F63674" w14:paraId="1D7AD767" w14:textId="77777777" w:rsidTr="00ED4E0F">
        <w:trPr>
          <w:cantSplit/>
        </w:trPr>
        <w:tc>
          <w:tcPr>
            <w:tcW w:w="2859" w:type="dxa"/>
          </w:tcPr>
          <w:p w14:paraId="706CC786" w14:textId="77777777" w:rsidR="0084549E" w:rsidRPr="00D5687F" w:rsidRDefault="0084549E" w:rsidP="00856076">
            <w:pPr>
              <w:pStyle w:val="Tabelltekst"/>
              <w:rPr>
                <w:rStyle w:val="TFet"/>
              </w:rPr>
            </w:pPr>
            <w:r w:rsidRPr="00D5687F">
              <w:rPr>
                <w:rStyle w:val="TFet"/>
              </w:rPr>
              <w:t>Intravenøst</w:t>
            </w:r>
          </w:p>
        </w:tc>
        <w:tc>
          <w:tcPr>
            <w:tcW w:w="2900" w:type="dxa"/>
          </w:tcPr>
          <w:p w14:paraId="182F4C8E" w14:textId="77777777" w:rsidR="0084549E" w:rsidRPr="00D5687F" w:rsidRDefault="0084549E" w:rsidP="00856076">
            <w:pPr>
              <w:pStyle w:val="Tabelltekst"/>
            </w:pPr>
          </w:p>
        </w:tc>
        <w:tc>
          <w:tcPr>
            <w:tcW w:w="2739" w:type="dxa"/>
          </w:tcPr>
          <w:p w14:paraId="69989436" w14:textId="77777777" w:rsidR="0084549E" w:rsidRPr="00D5687F" w:rsidRDefault="0084549E" w:rsidP="00856076">
            <w:pPr>
              <w:pStyle w:val="Tabelltekst"/>
            </w:pPr>
          </w:p>
        </w:tc>
      </w:tr>
      <w:tr w:rsidR="0084549E" w:rsidRPr="00F63674" w14:paraId="2C41A060" w14:textId="77777777" w:rsidTr="00ED4E0F">
        <w:trPr>
          <w:cantSplit/>
        </w:trPr>
        <w:tc>
          <w:tcPr>
            <w:tcW w:w="2859" w:type="dxa"/>
          </w:tcPr>
          <w:p w14:paraId="0CA64098" w14:textId="77777777" w:rsidR="0084549E" w:rsidRPr="00F63674" w:rsidRDefault="0084549E" w:rsidP="00856076">
            <w:pPr>
              <w:pStyle w:val="Tabelltekst"/>
            </w:pPr>
            <w:r w:rsidRPr="00F63674">
              <w:t>ATO</w:t>
            </w:r>
          </w:p>
        </w:tc>
        <w:tc>
          <w:tcPr>
            <w:tcW w:w="2900" w:type="dxa"/>
          </w:tcPr>
          <w:p w14:paraId="6108C735" w14:textId="77777777" w:rsidR="0084549E" w:rsidRPr="00F63674" w:rsidRDefault="0084549E" w:rsidP="00856076">
            <w:pPr>
              <w:pStyle w:val="Tabelltekst"/>
            </w:pPr>
            <w:r w:rsidRPr="00F63674">
              <w:t>0,15 mg/kg</w:t>
            </w:r>
          </w:p>
        </w:tc>
        <w:tc>
          <w:tcPr>
            <w:tcW w:w="2739" w:type="dxa"/>
          </w:tcPr>
          <w:p w14:paraId="28CF1ABD" w14:textId="77777777" w:rsidR="0084549E" w:rsidRPr="00F63674" w:rsidRDefault="0084549E" w:rsidP="00856076">
            <w:pPr>
              <w:pStyle w:val="Tabelltekst"/>
            </w:pPr>
            <w:r w:rsidRPr="00F63674">
              <w:t>Dag 9</w:t>
            </w:r>
            <w:r>
              <w:t>–</w:t>
            </w:r>
            <w:r w:rsidRPr="00F63674">
              <w:t>36</w:t>
            </w:r>
          </w:p>
        </w:tc>
      </w:tr>
      <w:tr w:rsidR="0084549E" w:rsidRPr="00F63674" w14:paraId="666CADDA" w14:textId="77777777" w:rsidTr="00ED4E0F">
        <w:trPr>
          <w:cantSplit/>
        </w:trPr>
        <w:tc>
          <w:tcPr>
            <w:tcW w:w="2859" w:type="dxa"/>
          </w:tcPr>
          <w:p w14:paraId="6CB242F0" w14:textId="77777777" w:rsidR="0084549E" w:rsidRPr="00F63674" w:rsidRDefault="0084549E" w:rsidP="00856076">
            <w:pPr>
              <w:pStyle w:val="Tabelltekst"/>
            </w:pPr>
            <w:r w:rsidRPr="00F63674">
              <w:t>Idarubicin; i alt 4 dagsdoser dosert etter alder</w:t>
            </w:r>
          </w:p>
        </w:tc>
        <w:tc>
          <w:tcPr>
            <w:tcW w:w="2900" w:type="dxa"/>
          </w:tcPr>
          <w:tbl>
            <w:tblPr>
              <w:tblW w:w="2594" w:type="dxa"/>
              <w:tblBorders>
                <w:insideH w:val="single" w:sz="4" w:space="0" w:color="auto"/>
                <w:insideV w:val="single" w:sz="4" w:space="0" w:color="auto"/>
              </w:tblBorders>
              <w:tblLayout w:type="fixed"/>
              <w:tblLook w:val="04A0" w:firstRow="1" w:lastRow="0" w:firstColumn="1" w:lastColumn="0" w:noHBand="0" w:noVBand="1"/>
            </w:tblPr>
            <w:tblGrid>
              <w:gridCol w:w="1134"/>
              <w:gridCol w:w="1460"/>
            </w:tblGrid>
            <w:tr w:rsidR="0084549E" w:rsidRPr="00F63674" w14:paraId="5E66FD2A" w14:textId="77777777" w:rsidTr="00F26978">
              <w:tc>
                <w:tcPr>
                  <w:tcW w:w="1134" w:type="dxa"/>
                  <w:shd w:val="clear" w:color="auto" w:fill="auto"/>
                </w:tcPr>
                <w:p w14:paraId="0DBED6A5" w14:textId="77777777" w:rsidR="0084549E" w:rsidRPr="00D5687F" w:rsidRDefault="0084549E" w:rsidP="00856076">
                  <w:pPr>
                    <w:pStyle w:val="Tabelltekst"/>
                    <w:rPr>
                      <w:rStyle w:val="TFet"/>
                    </w:rPr>
                  </w:pPr>
                  <w:r w:rsidRPr="00D5687F">
                    <w:rPr>
                      <w:rStyle w:val="TFet"/>
                    </w:rPr>
                    <w:t>Alder</w:t>
                  </w:r>
                </w:p>
              </w:tc>
              <w:tc>
                <w:tcPr>
                  <w:tcW w:w="1460" w:type="dxa"/>
                  <w:shd w:val="clear" w:color="auto" w:fill="auto"/>
                </w:tcPr>
                <w:p w14:paraId="6D3D2951" w14:textId="77777777" w:rsidR="0084549E" w:rsidRPr="00D5687F" w:rsidRDefault="0084549E" w:rsidP="00856076">
                  <w:pPr>
                    <w:pStyle w:val="Tabelltekst"/>
                    <w:rPr>
                      <w:rStyle w:val="TFet"/>
                    </w:rPr>
                  </w:pPr>
                  <w:r w:rsidRPr="00D5687F">
                    <w:rPr>
                      <w:rStyle w:val="TFet"/>
                    </w:rPr>
                    <w:t>Dose</w:t>
                  </w:r>
                </w:p>
              </w:tc>
            </w:tr>
            <w:tr w:rsidR="0084549E" w:rsidRPr="00F63674" w14:paraId="39921381" w14:textId="77777777" w:rsidTr="00F26978">
              <w:tc>
                <w:tcPr>
                  <w:tcW w:w="1134" w:type="dxa"/>
                  <w:shd w:val="clear" w:color="auto" w:fill="auto"/>
                </w:tcPr>
                <w:p w14:paraId="300B0E19" w14:textId="77777777" w:rsidR="0084549E" w:rsidRPr="00F63674" w:rsidRDefault="0084549E" w:rsidP="00856076">
                  <w:pPr>
                    <w:pStyle w:val="Tabelltekst"/>
                  </w:pPr>
                  <w:r w:rsidRPr="00F63674">
                    <w:t>&lt;60 år</w:t>
                  </w:r>
                </w:p>
              </w:tc>
              <w:tc>
                <w:tcPr>
                  <w:tcW w:w="1460" w:type="dxa"/>
                  <w:shd w:val="clear" w:color="auto" w:fill="auto"/>
                </w:tcPr>
                <w:p w14:paraId="3328A6C1" w14:textId="77777777" w:rsidR="0084549E" w:rsidRPr="00F63674" w:rsidRDefault="0084549E" w:rsidP="00856076">
                  <w:pPr>
                    <w:pStyle w:val="Tabelltekst"/>
                  </w:pPr>
                  <w:r w:rsidRPr="004A10B6">
                    <w:t>12 mg/m</w:t>
                  </w:r>
                  <w:r w:rsidRPr="000B559D">
                    <w:rPr>
                      <w:rStyle w:val="THevet"/>
                      <w:rFonts w:eastAsia="MS Mincho"/>
                    </w:rPr>
                    <w:t>2</w:t>
                  </w:r>
                  <w:r w:rsidRPr="004A10B6">
                    <w:t>/dag</w:t>
                  </w:r>
                </w:p>
              </w:tc>
            </w:tr>
            <w:tr w:rsidR="0084549E" w:rsidRPr="00F63674" w14:paraId="63F05E26" w14:textId="77777777" w:rsidTr="00F26978">
              <w:tc>
                <w:tcPr>
                  <w:tcW w:w="1134" w:type="dxa"/>
                  <w:shd w:val="clear" w:color="auto" w:fill="auto"/>
                </w:tcPr>
                <w:p w14:paraId="34030A17" w14:textId="77777777" w:rsidR="0084549E" w:rsidRPr="00F63674" w:rsidRDefault="0084549E" w:rsidP="00856076">
                  <w:pPr>
                    <w:pStyle w:val="Tabelltekst"/>
                  </w:pPr>
                  <w:r w:rsidRPr="00F63674">
                    <w:t>61</w:t>
                  </w:r>
                  <w:r>
                    <w:t>–</w:t>
                  </w:r>
                  <w:r w:rsidRPr="00F63674">
                    <w:t>70 år</w:t>
                  </w:r>
                </w:p>
              </w:tc>
              <w:tc>
                <w:tcPr>
                  <w:tcW w:w="1460" w:type="dxa"/>
                  <w:shd w:val="clear" w:color="auto" w:fill="auto"/>
                </w:tcPr>
                <w:p w14:paraId="73A6E01B" w14:textId="77777777" w:rsidR="0084549E" w:rsidRPr="00F63674" w:rsidRDefault="0084549E" w:rsidP="00856076">
                  <w:pPr>
                    <w:pStyle w:val="Tabelltekst"/>
                  </w:pPr>
                  <w:r w:rsidRPr="004A10B6">
                    <w:t>9 mg/m</w:t>
                  </w:r>
                  <w:r w:rsidRPr="000B559D">
                    <w:rPr>
                      <w:rStyle w:val="THevet"/>
                      <w:rFonts w:eastAsia="MS Mincho"/>
                    </w:rPr>
                    <w:t>2</w:t>
                  </w:r>
                  <w:r w:rsidRPr="004A10B6">
                    <w:t>/dag</w:t>
                  </w:r>
                </w:p>
              </w:tc>
            </w:tr>
            <w:tr w:rsidR="0084549E" w:rsidRPr="00F63674" w14:paraId="43218DEE" w14:textId="77777777" w:rsidTr="00F26978">
              <w:tc>
                <w:tcPr>
                  <w:tcW w:w="1134" w:type="dxa"/>
                  <w:shd w:val="clear" w:color="auto" w:fill="auto"/>
                </w:tcPr>
                <w:p w14:paraId="1758B8D7" w14:textId="77777777" w:rsidR="0084549E" w:rsidRPr="00F63674" w:rsidRDefault="0084549E" w:rsidP="00856076">
                  <w:pPr>
                    <w:pStyle w:val="Tabelltekst"/>
                  </w:pPr>
                  <w:r w:rsidRPr="00F63674">
                    <w:t>&gt;70 år</w:t>
                  </w:r>
                </w:p>
              </w:tc>
              <w:tc>
                <w:tcPr>
                  <w:tcW w:w="1460" w:type="dxa"/>
                  <w:shd w:val="clear" w:color="auto" w:fill="auto"/>
                </w:tcPr>
                <w:p w14:paraId="41B7CC33" w14:textId="77777777" w:rsidR="0084549E" w:rsidRPr="00F63674" w:rsidRDefault="0084549E" w:rsidP="00856076">
                  <w:pPr>
                    <w:pStyle w:val="Tabelltekst"/>
                  </w:pPr>
                  <w:r w:rsidRPr="004A10B6">
                    <w:t>6 mg/m</w:t>
                  </w:r>
                  <w:r w:rsidRPr="000B559D">
                    <w:rPr>
                      <w:rStyle w:val="THevet"/>
                      <w:rFonts w:eastAsia="MS Mincho"/>
                    </w:rPr>
                    <w:t>2</w:t>
                  </w:r>
                  <w:r w:rsidRPr="004A10B6">
                    <w:t>/dag</w:t>
                  </w:r>
                </w:p>
              </w:tc>
            </w:tr>
          </w:tbl>
          <w:p w14:paraId="794EAF49" w14:textId="77777777" w:rsidR="0084549E" w:rsidRPr="00F63674" w:rsidRDefault="0084549E" w:rsidP="00856076">
            <w:pPr>
              <w:pStyle w:val="Tabelltekst"/>
            </w:pPr>
          </w:p>
        </w:tc>
        <w:tc>
          <w:tcPr>
            <w:tcW w:w="2739" w:type="dxa"/>
          </w:tcPr>
          <w:p w14:paraId="5AA77CD4" w14:textId="77777777" w:rsidR="0084549E" w:rsidRPr="004A10B6" w:rsidRDefault="0084549E" w:rsidP="00856076">
            <w:pPr>
              <w:pStyle w:val="Tabelltekst"/>
            </w:pPr>
            <w:r w:rsidRPr="004A10B6">
              <w:t>Dag 2, dag 4, dag 6, dag 8</w:t>
            </w:r>
          </w:p>
        </w:tc>
      </w:tr>
      <w:tr w:rsidR="0084549E" w:rsidRPr="00F63674" w14:paraId="76AFED72" w14:textId="77777777" w:rsidTr="00ED4E0F">
        <w:trPr>
          <w:cantSplit/>
        </w:trPr>
        <w:tc>
          <w:tcPr>
            <w:tcW w:w="8498" w:type="dxa"/>
            <w:gridSpan w:val="3"/>
            <w:tcBorders>
              <w:top w:val="single" w:sz="2" w:space="0" w:color="A6A6A6"/>
              <w:bottom w:val="single" w:sz="2" w:space="0" w:color="A6A6A6"/>
            </w:tcBorders>
            <w:shd w:val="clear" w:color="auto" w:fill="F5F5F5"/>
          </w:tcPr>
          <w:p w14:paraId="7256600E" w14:textId="77777777" w:rsidR="0084549E" w:rsidRPr="00F63674" w:rsidRDefault="0084549E" w:rsidP="00ED4E0F">
            <w:pPr>
              <w:pStyle w:val="Tabellhodemidtstiltuthevet"/>
              <w:rPr>
                <w:shd w:val="clear" w:color="auto" w:fill="FFFFFF"/>
              </w:rPr>
            </w:pPr>
            <w:r w:rsidRPr="00F63674">
              <w:t>Konsolideringskur 1</w:t>
            </w:r>
          </w:p>
        </w:tc>
      </w:tr>
      <w:tr w:rsidR="0084549E" w:rsidRPr="00F63674" w14:paraId="6BD967E7" w14:textId="77777777" w:rsidTr="00ED4E0F">
        <w:trPr>
          <w:cantSplit/>
        </w:trPr>
        <w:tc>
          <w:tcPr>
            <w:tcW w:w="2859" w:type="dxa"/>
            <w:tcBorders>
              <w:top w:val="single" w:sz="2" w:space="0" w:color="A6A6A6"/>
            </w:tcBorders>
          </w:tcPr>
          <w:p w14:paraId="56353210" w14:textId="77777777" w:rsidR="0084549E" w:rsidRPr="00F63674" w:rsidRDefault="0084549E" w:rsidP="00ED4E0F">
            <w:pPr>
              <w:pStyle w:val="Tabellhodeuthevet"/>
            </w:pPr>
            <w:r w:rsidRPr="00F63674">
              <w:t>Medikament</w:t>
            </w:r>
          </w:p>
        </w:tc>
        <w:tc>
          <w:tcPr>
            <w:tcW w:w="2900" w:type="dxa"/>
            <w:tcBorders>
              <w:top w:val="single" w:sz="2" w:space="0" w:color="A6A6A6"/>
            </w:tcBorders>
          </w:tcPr>
          <w:p w14:paraId="51CE6F32" w14:textId="77777777" w:rsidR="0084549E" w:rsidRPr="00F63674" w:rsidRDefault="0084549E" w:rsidP="00ED4E0F">
            <w:pPr>
              <w:pStyle w:val="Tabellhodeuthevet"/>
            </w:pPr>
            <w:r w:rsidRPr="00F63674">
              <w:t>Dosering</w:t>
            </w:r>
          </w:p>
        </w:tc>
        <w:tc>
          <w:tcPr>
            <w:tcW w:w="2739" w:type="dxa"/>
            <w:tcBorders>
              <w:top w:val="single" w:sz="2" w:space="0" w:color="A6A6A6"/>
            </w:tcBorders>
          </w:tcPr>
          <w:p w14:paraId="778CB3C4" w14:textId="77777777" w:rsidR="0084549E" w:rsidRPr="00F63674" w:rsidRDefault="0084549E" w:rsidP="00ED4E0F">
            <w:pPr>
              <w:pStyle w:val="Tabellhodeuthevet"/>
            </w:pPr>
            <w:r w:rsidRPr="00F63674">
              <w:t>Dag</w:t>
            </w:r>
          </w:p>
        </w:tc>
      </w:tr>
      <w:tr w:rsidR="0084549E" w:rsidRPr="00F63674" w14:paraId="5C284F13" w14:textId="77777777" w:rsidTr="00ED4E0F">
        <w:trPr>
          <w:cantSplit/>
        </w:trPr>
        <w:tc>
          <w:tcPr>
            <w:tcW w:w="2859" w:type="dxa"/>
          </w:tcPr>
          <w:p w14:paraId="0E73F2F2" w14:textId="77777777" w:rsidR="0084549E" w:rsidRPr="00D5687F" w:rsidRDefault="0084549E" w:rsidP="00856076">
            <w:pPr>
              <w:pStyle w:val="Tabelltekst"/>
              <w:rPr>
                <w:rStyle w:val="TFet"/>
              </w:rPr>
            </w:pPr>
            <w:r w:rsidRPr="00D5687F">
              <w:rPr>
                <w:rStyle w:val="TFet"/>
              </w:rPr>
              <w:t>Peroralt</w:t>
            </w:r>
          </w:p>
        </w:tc>
        <w:tc>
          <w:tcPr>
            <w:tcW w:w="2900" w:type="dxa"/>
          </w:tcPr>
          <w:p w14:paraId="113BE24B" w14:textId="77777777" w:rsidR="0084549E" w:rsidRPr="00D5687F" w:rsidRDefault="0084549E" w:rsidP="00856076">
            <w:pPr>
              <w:pStyle w:val="Tabelltekst"/>
            </w:pPr>
          </w:p>
        </w:tc>
        <w:tc>
          <w:tcPr>
            <w:tcW w:w="2739" w:type="dxa"/>
          </w:tcPr>
          <w:p w14:paraId="41650973" w14:textId="77777777" w:rsidR="0084549E" w:rsidRPr="00D5687F" w:rsidRDefault="0084549E" w:rsidP="00856076">
            <w:pPr>
              <w:pStyle w:val="Tabelltekst"/>
            </w:pPr>
          </w:p>
        </w:tc>
      </w:tr>
      <w:tr w:rsidR="0084549E" w:rsidRPr="00F63674" w14:paraId="0FBA4CDE" w14:textId="77777777" w:rsidTr="00ED4E0F">
        <w:trPr>
          <w:cantSplit/>
        </w:trPr>
        <w:tc>
          <w:tcPr>
            <w:tcW w:w="2859" w:type="dxa"/>
          </w:tcPr>
          <w:p w14:paraId="116E84FD" w14:textId="77777777" w:rsidR="0084549E" w:rsidRPr="00F63674" w:rsidRDefault="0084549E" w:rsidP="00856076">
            <w:pPr>
              <w:pStyle w:val="Tabelltekst"/>
            </w:pPr>
            <w:r w:rsidRPr="00F63674">
              <w:t>ATRA</w:t>
            </w:r>
          </w:p>
        </w:tc>
        <w:tc>
          <w:tcPr>
            <w:tcW w:w="2900" w:type="dxa"/>
          </w:tcPr>
          <w:p w14:paraId="57F0A5C4" w14:textId="77777777"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46143176" w14:textId="77777777" w:rsidR="0084549E" w:rsidRPr="00F63674" w:rsidRDefault="0084549E" w:rsidP="00856076">
            <w:pPr>
              <w:pStyle w:val="Tabelltekst"/>
              <w:rPr>
                <w:b/>
              </w:rPr>
            </w:pPr>
            <w:r w:rsidRPr="00F63674">
              <w:t>Dag 1</w:t>
            </w:r>
            <w:r>
              <w:t>–</w:t>
            </w:r>
            <w:r w:rsidRPr="00F63674">
              <w:t>28</w:t>
            </w:r>
          </w:p>
        </w:tc>
      </w:tr>
      <w:tr w:rsidR="0084549E" w:rsidRPr="00F63674" w14:paraId="6AEFB4CB" w14:textId="77777777" w:rsidTr="00ED4E0F">
        <w:trPr>
          <w:cantSplit/>
        </w:trPr>
        <w:tc>
          <w:tcPr>
            <w:tcW w:w="2859" w:type="dxa"/>
          </w:tcPr>
          <w:p w14:paraId="7923A1AF" w14:textId="77777777" w:rsidR="0084549E" w:rsidRPr="00D5687F" w:rsidRDefault="0084549E" w:rsidP="00856076">
            <w:pPr>
              <w:pStyle w:val="Tabelltekst"/>
              <w:rPr>
                <w:rStyle w:val="TFet"/>
              </w:rPr>
            </w:pPr>
            <w:r w:rsidRPr="00D5687F">
              <w:rPr>
                <w:rStyle w:val="TFet"/>
              </w:rPr>
              <w:t>Intravenøst</w:t>
            </w:r>
          </w:p>
        </w:tc>
        <w:tc>
          <w:tcPr>
            <w:tcW w:w="2900" w:type="dxa"/>
          </w:tcPr>
          <w:p w14:paraId="66FEA9E3" w14:textId="77777777" w:rsidR="0084549E" w:rsidRPr="00D5687F" w:rsidRDefault="0084549E" w:rsidP="00856076">
            <w:pPr>
              <w:pStyle w:val="Tabelltekst"/>
            </w:pPr>
          </w:p>
        </w:tc>
        <w:tc>
          <w:tcPr>
            <w:tcW w:w="2739" w:type="dxa"/>
          </w:tcPr>
          <w:p w14:paraId="52C85848" w14:textId="77777777" w:rsidR="0084549E" w:rsidRPr="00D5687F" w:rsidRDefault="0084549E" w:rsidP="00856076">
            <w:pPr>
              <w:pStyle w:val="Tabelltekst"/>
            </w:pPr>
          </w:p>
        </w:tc>
      </w:tr>
      <w:tr w:rsidR="0084549E" w:rsidRPr="00F63674" w14:paraId="3D5323E9" w14:textId="77777777" w:rsidTr="00ED4E0F">
        <w:trPr>
          <w:cantSplit/>
        </w:trPr>
        <w:tc>
          <w:tcPr>
            <w:tcW w:w="2859" w:type="dxa"/>
            <w:tcBorders>
              <w:bottom w:val="single" w:sz="2" w:space="0" w:color="A6A6A6"/>
            </w:tcBorders>
          </w:tcPr>
          <w:p w14:paraId="08F7CC81" w14:textId="77777777" w:rsidR="0084549E" w:rsidRPr="00F63674" w:rsidRDefault="0084549E" w:rsidP="00856076">
            <w:pPr>
              <w:pStyle w:val="Tabelltekst"/>
            </w:pPr>
            <w:r w:rsidRPr="00F63674">
              <w:t>ATO</w:t>
            </w:r>
          </w:p>
        </w:tc>
        <w:tc>
          <w:tcPr>
            <w:tcW w:w="2900" w:type="dxa"/>
            <w:tcBorders>
              <w:bottom w:val="single" w:sz="2" w:space="0" w:color="A6A6A6"/>
            </w:tcBorders>
          </w:tcPr>
          <w:p w14:paraId="256D34FA" w14:textId="77777777" w:rsidR="0084549E" w:rsidRPr="00F63674" w:rsidRDefault="0084549E" w:rsidP="00856076">
            <w:pPr>
              <w:pStyle w:val="Tabelltekst"/>
            </w:pPr>
            <w:r w:rsidRPr="00F63674">
              <w:t>0,15 mg/kg/dag</w:t>
            </w:r>
          </w:p>
        </w:tc>
        <w:tc>
          <w:tcPr>
            <w:tcW w:w="2739" w:type="dxa"/>
            <w:tcBorders>
              <w:bottom w:val="single" w:sz="2" w:space="0" w:color="A6A6A6"/>
            </w:tcBorders>
          </w:tcPr>
          <w:p w14:paraId="69961291" w14:textId="77777777" w:rsidR="0084549E" w:rsidRPr="00F63674" w:rsidRDefault="0084549E" w:rsidP="00856076">
            <w:pPr>
              <w:pStyle w:val="Tabelltekst"/>
            </w:pPr>
            <w:r w:rsidRPr="00F63674">
              <w:t>Dag 1</w:t>
            </w:r>
            <w:r>
              <w:t>–</w:t>
            </w:r>
            <w:r w:rsidRPr="00F63674">
              <w:t>28</w:t>
            </w:r>
            <w:r w:rsidRPr="00F63674" w:rsidDel="00FE4BA1">
              <w:t xml:space="preserve"> </w:t>
            </w:r>
          </w:p>
        </w:tc>
      </w:tr>
      <w:tr w:rsidR="0084549E" w:rsidRPr="00F63674" w14:paraId="35E8BEA5" w14:textId="77777777" w:rsidTr="00ED4E0F">
        <w:trPr>
          <w:cantSplit/>
        </w:trPr>
        <w:tc>
          <w:tcPr>
            <w:tcW w:w="8498" w:type="dxa"/>
            <w:gridSpan w:val="3"/>
            <w:tcBorders>
              <w:top w:val="single" w:sz="2" w:space="0" w:color="A6A6A6"/>
              <w:bottom w:val="single" w:sz="2" w:space="0" w:color="A6A6A6"/>
            </w:tcBorders>
            <w:shd w:val="clear" w:color="auto" w:fill="F5F5F5"/>
          </w:tcPr>
          <w:p w14:paraId="39957650" w14:textId="77777777" w:rsidR="0084549E" w:rsidRPr="00F63674" w:rsidRDefault="0084549E" w:rsidP="00ED4E0F">
            <w:pPr>
              <w:pStyle w:val="Tabellhodemidtstiltuthevet"/>
            </w:pPr>
            <w:r w:rsidRPr="00F63674">
              <w:t>Konsolideringskur 2</w:t>
            </w:r>
          </w:p>
        </w:tc>
      </w:tr>
      <w:tr w:rsidR="0084549E" w:rsidRPr="00F63674" w14:paraId="5A264E68" w14:textId="77777777" w:rsidTr="00ED4E0F">
        <w:trPr>
          <w:cantSplit/>
        </w:trPr>
        <w:tc>
          <w:tcPr>
            <w:tcW w:w="2859" w:type="dxa"/>
            <w:tcBorders>
              <w:top w:val="single" w:sz="2" w:space="0" w:color="A6A6A6"/>
            </w:tcBorders>
          </w:tcPr>
          <w:p w14:paraId="3CE682C7" w14:textId="77777777" w:rsidR="0084549E" w:rsidRPr="00F63674" w:rsidRDefault="0084549E" w:rsidP="00ED4E0F">
            <w:pPr>
              <w:pStyle w:val="Tabellhodeuthevet"/>
            </w:pPr>
            <w:r w:rsidRPr="00F63674">
              <w:t>Medikament</w:t>
            </w:r>
          </w:p>
        </w:tc>
        <w:tc>
          <w:tcPr>
            <w:tcW w:w="2900" w:type="dxa"/>
            <w:tcBorders>
              <w:top w:val="single" w:sz="2" w:space="0" w:color="A6A6A6"/>
            </w:tcBorders>
          </w:tcPr>
          <w:p w14:paraId="7233E707" w14:textId="77777777" w:rsidR="0084549E" w:rsidRPr="00F63674" w:rsidRDefault="0084549E" w:rsidP="00ED4E0F">
            <w:pPr>
              <w:pStyle w:val="Tabellhodeuthevet"/>
            </w:pPr>
            <w:r w:rsidRPr="00F63674">
              <w:t>Dosering</w:t>
            </w:r>
          </w:p>
        </w:tc>
        <w:tc>
          <w:tcPr>
            <w:tcW w:w="2739" w:type="dxa"/>
            <w:tcBorders>
              <w:top w:val="single" w:sz="2" w:space="0" w:color="A6A6A6"/>
            </w:tcBorders>
          </w:tcPr>
          <w:p w14:paraId="4C32F679" w14:textId="77777777" w:rsidR="0084549E" w:rsidRPr="00F63674" w:rsidRDefault="0084549E" w:rsidP="00ED4E0F">
            <w:pPr>
              <w:pStyle w:val="Tabellhodeuthevet"/>
            </w:pPr>
            <w:r w:rsidRPr="00F63674">
              <w:t>Dag</w:t>
            </w:r>
          </w:p>
        </w:tc>
      </w:tr>
      <w:tr w:rsidR="0084549E" w:rsidRPr="00D5687F" w14:paraId="77C4D227" w14:textId="77777777" w:rsidTr="00ED4E0F">
        <w:trPr>
          <w:cantSplit/>
        </w:trPr>
        <w:tc>
          <w:tcPr>
            <w:tcW w:w="2859" w:type="dxa"/>
          </w:tcPr>
          <w:p w14:paraId="0A9ACC71" w14:textId="77777777" w:rsidR="0084549E" w:rsidRPr="00D5687F" w:rsidRDefault="0084549E" w:rsidP="00856076">
            <w:pPr>
              <w:pStyle w:val="Tabelltekst"/>
              <w:rPr>
                <w:rStyle w:val="TFet"/>
              </w:rPr>
            </w:pPr>
            <w:r w:rsidRPr="00D5687F">
              <w:rPr>
                <w:rStyle w:val="TFet"/>
              </w:rPr>
              <w:t>Peroralt</w:t>
            </w:r>
          </w:p>
        </w:tc>
        <w:tc>
          <w:tcPr>
            <w:tcW w:w="2900" w:type="dxa"/>
          </w:tcPr>
          <w:p w14:paraId="6FA1CAAA" w14:textId="77777777" w:rsidR="0084549E" w:rsidRPr="00D5687F" w:rsidRDefault="0084549E" w:rsidP="00856076">
            <w:pPr>
              <w:pStyle w:val="Tabelltekst"/>
            </w:pPr>
          </w:p>
        </w:tc>
        <w:tc>
          <w:tcPr>
            <w:tcW w:w="2739" w:type="dxa"/>
          </w:tcPr>
          <w:p w14:paraId="2CE8BDC4" w14:textId="77777777" w:rsidR="0084549E" w:rsidRPr="00D5687F" w:rsidRDefault="0084549E" w:rsidP="00856076">
            <w:pPr>
              <w:pStyle w:val="Tabelltekst"/>
            </w:pPr>
          </w:p>
        </w:tc>
      </w:tr>
      <w:tr w:rsidR="0084549E" w:rsidRPr="00F63674" w14:paraId="4D3DC03B" w14:textId="77777777" w:rsidTr="00ED4E0F">
        <w:trPr>
          <w:cantSplit/>
        </w:trPr>
        <w:tc>
          <w:tcPr>
            <w:tcW w:w="2859" w:type="dxa"/>
          </w:tcPr>
          <w:p w14:paraId="54BF2D16" w14:textId="77777777" w:rsidR="0084549E" w:rsidRPr="00F63674" w:rsidRDefault="0084549E" w:rsidP="00856076">
            <w:pPr>
              <w:pStyle w:val="Tabelltekst"/>
            </w:pPr>
            <w:r w:rsidRPr="00F63674">
              <w:lastRenderedPageBreak/>
              <w:t>ATRA</w:t>
            </w:r>
          </w:p>
        </w:tc>
        <w:tc>
          <w:tcPr>
            <w:tcW w:w="2900" w:type="dxa"/>
          </w:tcPr>
          <w:p w14:paraId="453175D7" w14:textId="77777777" w:rsidR="0084549E" w:rsidRPr="00F63674" w:rsidRDefault="0084549E" w:rsidP="00856076">
            <w:pPr>
              <w:pStyle w:val="Tabelltekst"/>
              <w:rPr>
                <w:b/>
              </w:rPr>
            </w:pPr>
            <w:r w:rsidRPr="00F63674">
              <w:t>45 mg/m</w:t>
            </w:r>
            <w:r w:rsidRPr="000B559D">
              <w:rPr>
                <w:rStyle w:val="THevet"/>
              </w:rPr>
              <w:t>2</w:t>
            </w:r>
            <w:r w:rsidRPr="00F63674">
              <w:t>/dag fordelt på to</w:t>
            </w:r>
            <w:r w:rsidR="00586766">
              <w:t> </w:t>
            </w:r>
            <w:r w:rsidRPr="00F63674">
              <w:t>doser daglig</w:t>
            </w:r>
          </w:p>
        </w:tc>
        <w:tc>
          <w:tcPr>
            <w:tcW w:w="2739" w:type="dxa"/>
          </w:tcPr>
          <w:p w14:paraId="15829293" w14:textId="77777777" w:rsidR="0084549E" w:rsidRPr="00F63674" w:rsidRDefault="0084549E" w:rsidP="00856076">
            <w:pPr>
              <w:pStyle w:val="Tabelltekst"/>
              <w:rPr>
                <w:b/>
              </w:rPr>
            </w:pPr>
            <w:r w:rsidRPr="00F63674">
              <w:t>Dag 1</w:t>
            </w:r>
            <w:r>
              <w:t>–</w:t>
            </w:r>
            <w:r w:rsidRPr="00F63674">
              <w:t>7, 15</w:t>
            </w:r>
            <w:r>
              <w:t>–</w:t>
            </w:r>
            <w:r w:rsidRPr="00F63674">
              <w:t>21 og 29</w:t>
            </w:r>
            <w:r>
              <w:t>–</w:t>
            </w:r>
            <w:r w:rsidRPr="00F63674">
              <w:t>35</w:t>
            </w:r>
          </w:p>
        </w:tc>
      </w:tr>
      <w:tr w:rsidR="0084549E" w:rsidRPr="00D5687F" w14:paraId="13A46884" w14:textId="77777777" w:rsidTr="00ED4E0F">
        <w:trPr>
          <w:cantSplit/>
        </w:trPr>
        <w:tc>
          <w:tcPr>
            <w:tcW w:w="2859" w:type="dxa"/>
          </w:tcPr>
          <w:p w14:paraId="5504856D" w14:textId="77777777" w:rsidR="0084549E" w:rsidRPr="00D5687F" w:rsidRDefault="0084549E" w:rsidP="00856076">
            <w:pPr>
              <w:pStyle w:val="Tabelltekst"/>
              <w:rPr>
                <w:rStyle w:val="TFet"/>
              </w:rPr>
            </w:pPr>
            <w:r w:rsidRPr="00D5687F">
              <w:rPr>
                <w:rStyle w:val="TFet"/>
              </w:rPr>
              <w:t>Intravenøst</w:t>
            </w:r>
          </w:p>
        </w:tc>
        <w:tc>
          <w:tcPr>
            <w:tcW w:w="2900" w:type="dxa"/>
          </w:tcPr>
          <w:p w14:paraId="297F9951" w14:textId="77777777" w:rsidR="0084549E" w:rsidRPr="00D5687F" w:rsidRDefault="0084549E" w:rsidP="00856076">
            <w:pPr>
              <w:pStyle w:val="Tabelltekst"/>
            </w:pPr>
          </w:p>
        </w:tc>
        <w:tc>
          <w:tcPr>
            <w:tcW w:w="2739" w:type="dxa"/>
          </w:tcPr>
          <w:p w14:paraId="1F296F6D" w14:textId="77777777" w:rsidR="0084549E" w:rsidRPr="00D5687F" w:rsidRDefault="0084549E" w:rsidP="00856076">
            <w:pPr>
              <w:pStyle w:val="Tabelltekst"/>
            </w:pPr>
          </w:p>
        </w:tc>
      </w:tr>
      <w:tr w:rsidR="0084549E" w:rsidRPr="00F63674" w14:paraId="6ABAC676" w14:textId="77777777" w:rsidTr="00ED4E0F">
        <w:trPr>
          <w:cantSplit/>
        </w:trPr>
        <w:tc>
          <w:tcPr>
            <w:tcW w:w="2859" w:type="dxa"/>
          </w:tcPr>
          <w:p w14:paraId="254A411C" w14:textId="77777777" w:rsidR="0084549E" w:rsidRPr="00F63674" w:rsidRDefault="0084549E" w:rsidP="00856076">
            <w:pPr>
              <w:pStyle w:val="Tabelltekst"/>
            </w:pPr>
            <w:r w:rsidRPr="00F63674">
              <w:t>ATO</w:t>
            </w:r>
          </w:p>
        </w:tc>
        <w:tc>
          <w:tcPr>
            <w:tcW w:w="2900" w:type="dxa"/>
          </w:tcPr>
          <w:p w14:paraId="2CB088A5" w14:textId="77777777" w:rsidR="0084549E" w:rsidRPr="00F63674" w:rsidRDefault="0084549E" w:rsidP="00856076">
            <w:pPr>
              <w:pStyle w:val="Tabelltekst"/>
            </w:pPr>
            <w:r w:rsidRPr="00F63674">
              <w:t>0,15 mg/kg/dag</w:t>
            </w:r>
          </w:p>
        </w:tc>
        <w:tc>
          <w:tcPr>
            <w:tcW w:w="2739" w:type="dxa"/>
          </w:tcPr>
          <w:p w14:paraId="0B76E1A2" w14:textId="77777777" w:rsidR="0084549E" w:rsidRPr="00F63674" w:rsidRDefault="0084549E" w:rsidP="00856076">
            <w:pPr>
              <w:pStyle w:val="Tabelltekst"/>
            </w:pPr>
            <w:r w:rsidRPr="00F63674">
              <w:t>Dag 1</w:t>
            </w:r>
            <w:r>
              <w:t>–</w:t>
            </w:r>
            <w:r w:rsidRPr="00F63674">
              <w:t>5, 8</w:t>
            </w:r>
            <w:r>
              <w:t>–</w:t>
            </w:r>
            <w:r w:rsidRPr="00F63674">
              <w:t>12, 15</w:t>
            </w:r>
            <w:r>
              <w:t>–</w:t>
            </w:r>
            <w:r w:rsidRPr="00F63674">
              <w:t>19, 22</w:t>
            </w:r>
            <w:r>
              <w:t>–</w:t>
            </w:r>
            <w:r w:rsidRPr="00F63674">
              <w:t>26 og 29</w:t>
            </w:r>
            <w:r>
              <w:t>–</w:t>
            </w:r>
            <w:r w:rsidRPr="00F63674">
              <w:t>33.</w:t>
            </w:r>
          </w:p>
        </w:tc>
      </w:tr>
    </w:tbl>
    <w:p w14:paraId="1A5C8911" w14:textId="77777777" w:rsidR="0084549E" w:rsidRPr="00BC327D" w:rsidRDefault="0084549E" w:rsidP="00F276F2">
      <w:pPr>
        <w:pStyle w:val="Brdtekst2008"/>
      </w:pPr>
      <w:r w:rsidRPr="00BC327D">
        <w:t>Vedlikeholdsbehandling som skissert over (</w:t>
      </w:r>
      <w:r>
        <w:t>t</w:t>
      </w:r>
      <w:r w:rsidRPr="00BC327D">
        <w:t xml:space="preserve">abell </w:t>
      </w:r>
      <w:r w:rsidR="007C12B8">
        <w:t>4.10</w:t>
      </w:r>
      <w:r w:rsidRPr="00BC327D">
        <w:t>).</w:t>
      </w:r>
    </w:p>
    <w:p w14:paraId="6B030FBD" w14:textId="77777777" w:rsidR="0084549E" w:rsidRPr="00BF7230" w:rsidRDefault="0084549E" w:rsidP="0084549E">
      <w:pPr>
        <w:pStyle w:val="Brdtekst"/>
      </w:pPr>
      <w:r w:rsidRPr="00D5687F">
        <w:rPr>
          <w:rStyle w:val="TFet"/>
        </w:rPr>
        <w:t>ATRA, ATO og Gemtuzumab-ozogamicin</w:t>
      </w:r>
      <w:r w:rsidRPr="00D5687F">
        <w:t xml:space="preserve">. </w:t>
      </w:r>
      <w:r w:rsidRPr="00F63674">
        <w:t xml:space="preserve">For pasienter med absolutt kontraindikasjon mot antracycliner kan man vurdere behandling med ATRA, ATO og gemtuzumab-ozogamicin etter AML-17 protokollen </w:t>
      </w:r>
      <w:r>
        <w:fldChar w:fldCharType="begin">
          <w:fldData xml:space="preserve">PEVuZE5vdGU+PENpdGU+PEF1dGhvcj5SYXZhbmRpPC9BdXRob3I+PFllYXI+MjAwOTwvWWVhcj48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dGl0bGU+SiBDbGluIE9uY29sPC9mdWxsLXRpdGxlPjwvcGVyaW9kaWNhbD48cGFnZXM+NTA0LTEw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</w:fldData>
        </w:fldChar>
      </w:r>
      <w:r w:rsidR="00466EFD">
        <w:instrText xml:space="preserve"> ADDIN EN.CITE </w:instrText>
      </w:r>
      <w:r w:rsidR="00466EFD">
        <w:fldChar w:fldCharType="begin">
          <w:fldData xml:space="preserve">PEVuZE5vdGU+PENpdGU+PEF1dGhvcj5SYXZhbmRpPC9BdXRob3I+PFllYXI+MjAwOTwvWWVhcj48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</w:fldData>
        </w:fldChar>
      </w:r>
      <w:r w:rsidR="00466EFD">
        <w:instrText xml:space="preserve"> ADDIN EN.CITE.DATA </w:instrText>
      </w:r>
      <w:r w:rsidR="00466EFD">
        <w:fldChar w:fldCharType="end"/>
      </w:r>
      <w:r>
        <w:fldChar w:fldCharType="separate"/>
      </w:r>
      <w:r w:rsidR="00466EFD">
        <w:rPr>
          <w:noProof/>
        </w:rPr>
        <w:t>(80)</w:t>
      </w:r>
      <w:r>
        <w:fldChar w:fldCharType="end"/>
      </w:r>
      <w:r w:rsidRPr="00F63674">
        <w:t>. Behandlingen er da lik som skissert for lavrisiko APL, men kun med tillegg av en infusjon av gemtuzumab-ozogamicin 6 mg/kg i løpet av de første 4 dagene av induksjonskuren.</w:t>
      </w:r>
    </w:p>
    <w:p w14:paraId="6F7FB932" w14:textId="7BE1A325" w:rsidR="0084549E" w:rsidRPr="00BF7230" w:rsidRDefault="00E66433" w:rsidP="0084549E">
      <w:pPr>
        <w:pStyle w:val="Brdtekst"/>
      </w:pPr>
      <w:r>
        <w:rPr>
          <w:rStyle w:val="TFet"/>
        </w:rPr>
        <w:t>Det er ikke anbefalt at man behandler høyrisiko APL etter b</w:t>
      </w:r>
      <w:r w:rsidR="0084549E" w:rsidRPr="00D5687F">
        <w:rPr>
          <w:rStyle w:val="TFet"/>
        </w:rPr>
        <w:t>ehandling med ATRA og ATO som skissert for lavrisiko APL</w:t>
      </w:r>
      <w:r>
        <w:t xml:space="preserve"> grunnet </w:t>
      </w:r>
      <w:r w:rsidR="0084549E" w:rsidRPr="00F63674">
        <w:t xml:space="preserve">økt risiko for både </w:t>
      </w:r>
      <w:r w:rsidR="0084549E" w:rsidRPr="009D55A2">
        <w:t xml:space="preserve">differensieringssyndrom og hyperleukocytose. </w:t>
      </w:r>
      <w:r>
        <w:t xml:space="preserve">Det anbefales </w:t>
      </w:r>
      <w:r w:rsidR="0084549E" w:rsidRPr="009D55A2">
        <w:t xml:space="preserve">profylaktisk behandling med steroider </w:t>
      </w:r>
      <w:r>
        <w:t>som angitt over</w:t>
      </w:r>
      <w:r w:rsidR="0084549E" w:rsidRPr="009D55A2">
        <w:t>.</w:t>
      </w:r>
    </w:p>
    <w:tbl>
      <w:tblPr>
        <w:tblStyle w:val="Helsedirtekstboks"/>
        <w:tblW w:w="8504" w:type="dxa"/>
        <w:tblLayout w:type="fixed"/>
        <w:tblLook w:val="0480" w:firstRow="0" w:lastRow="0" w:firstColumn="1" w:lastColumn="0" w:noHBand="0" w:noVBand="1"/>
      </w:tblPr>
      <w:tblGrid>
        <w:gridCol w:w="8504"/>
      </w:tblGrid>
      <w:tr w:rsidR="00AE1C7B" w:rsidRPr="00AE1C7B" w14:paraId="1E9F4DC7" w14:textId="77777777" w:rsidTr="00AE1C7B">
        <w:tc>
          <w:tcPr>
            <w:tcW w:w="8504" w:type="dxa"/>
          </w:tcPr>
          <w:p w14:paraId="11F0B6F7" w14:textId="77777777" w:rsidR="00AE1C7B" w:rsidRPr="00AE1C7B" w:rsidRDefault="00AE1C7B" w:rsidP="00E15783">
            <w:pPr>
              <w:pStyle w:val="Bokstittel1"/>
            </w:pPr>
            <w:r w:rsidRPr="00AE1C7B">
              <w:t>Anbefalinger</w:t>
            </w:r>
          </w:p>
          <w:p w14:paraId="5AA7E8B0" w14:textId="77777777" w:rsidR="00AE1C7B" w:rsidRPr="00AE1C7B" w:rsidRDefault="00AE1C7B" w:rsidP="00E15783">
            <w:pPr>
              <w:pStyle w:val="Boks"/>
            </w:pPr>
            <w:r w:rsidRPr="00AE1C7B">
              <w:t>Behandling av pasienter med høyrisiko APL:</w:t>
            </w:r>
          </w:p>
          <w:p w14:paraId="7696824C" w14:textId="630A51EA" w:rsidR="00E66433" w:rsidRDefault="00E66433" w:rsidP="00245EB1">
            <w:pPr>
              <w:pStyle w:val="Bokslistepunkt1"/>
              <w:numPr>
                <w:ilvl w:val="0"/>
                <w:numId w:val="59"/>
              </w:numPr>
            </w:pPr>
            <w:r w:rsidRPr="00AE1C7B">
              <w:t xml:space="preserve">Pasienter med høyrisiko sykdom </w:t>
            </w:r>
            <w:r w:rsidR="00046F11">
              <w:t>anbefales</w:t>
            </w:r>
            <w:r w:rsidRPr="00AE1C7B">
              <w:t xml:space="preserve"> ATRA/ATO</w:t>
            </w:r>
            <w:r w:rsidR="005A25BC">
              <w:t xml:space="preserve"> med tillegg av </w:t>
            </w:r>
            <w:r w:rsidR="00046F11">
              <w:t>4 doser idarubicin</w:t>
            </w:r>
            <w:r w:rsidRPr="00AE1C7B">
              <w:t xml:space="preserve">. Hos </w:t>
            </w:r>
            <w:r w:rsidR="00444EC4" w:rsidRPr="00AE1C7B">
              <w:t>pasienter</w:t>
            </w:r>
            <w:r w:rsidRPr="00AE1C7B">
              <w:t xml:space="preserve"> </w:t>
            </w:r>
            <w:r w:rsidR="00046F11">
              <w:t xml:space="preserve">med kontraindikasjon mot antracyclin gis en dose </w:t>
            </w:r>
            <w:r w:rsidRPr="00AE1C7B">
              <w:t>gemtuzumab</w:t>
            </w:r>
            <w:r w:rsidR="00046F11" w:rsidRPr="00F63674">
              <w:t xml:space="preserve"> ozogamicin</w:t>
            </w:r>
            <w:r w:rsidRPr="00AE1C7B">
              <w:t>.</w:t>
            </w:r>
          </w:p>
          <w:p w14:paraId="0711A010" w14:textId="77777777" w:rsidR="00E66433" w:rsidRDefault="00E66433" w:rsidP="00245EB1">
            <w:pPr>
              <w:pStyle w:val="Bokslistepunkt1"/>
              <w:numPr>
                <w:ilvl w:val="0"/>
                <w:numId w:val="59"/>
              </w:numPr>
            </w:pPr>
            <w:r w:rsidRPr="00AE1C7B">
              <w:t xml:space="preserve">Pasienter med høyrisiko sykdom skal følges hver 3. måned i </w:t>
            </w:r>
            <w:r>
              <w:t>1</w:t>
            </w:r>
            <w:r w:rsidRPr="00AE1C7B">
              <w:t xml:space="preserve"> år etter avsluttet sykdom med MRD</w:t>
            </w:r>
            <w:r>
              <w:t>, så hver 6. måned i 2 år. MRD</w:t>
            </w:r>
            <w:r w:rsidRPr="00AE1C7B">
              <w:t xml:space="preserve"> </w:t>
            </w:r>
            <w:r>
              <w:t>måles</w:t>
            </w:r>
            <w:r w:rsidRPr="00AE1C7B">
              <w:t xml:space="preserve"> i benmarg.</w:t>
            </w:r>
          </w:p>
          <w:p w14:paraId="4A36426E" w14:textId="77777777" w:rsidR="00AE1C7B" w:rsidRPr="00E66433" w:rsidRDefault="00AE1C7B" w:rsidP="00245EB1">
            <w:pPr>
              <w:pStyle w:val="Bokslistepunkt1"/>
              <w:numPr>
                <w:ilvl w:val="0"/>
                <w:numId w:val="0"/>
              </w:numPr>
            </w:pPr>
          </w:p>
        </w:tc>
      </w:tr>
    </w:tbl>
    <w:p w14:paraId="6077A0A2" w14:textId="77777777" w:rsidR="0084549E" w:rsidRPr="00B1011F" w:rsidRDefault="0084549E" w:rsidP="0084549E">
      <w:pPr>
        <w:pStyle w:val="Overskrift2"/>
      </w:pPr>
      <w:bookmarkStart w:id="144" w:name="_Toc536537280"/>
      <w:bookmarkStart w:id="145" w:name="_Toc41414640"/>
      <w:r w:rsidRPr="00B1011F">
        <w:t>Behandling av APL residiv</w:t>
      </w:r>
      <w:bookmarkEnd w:id="144"/>
      <w:bookmarkEnd w:id="145"/>
    </w:p>
    <w:p w14:paraId="685A62C8" w14:textId="77777777" w:rsidR="0084549E" w:rsidRPr="00BF7230" w:rsidRDefault="0084549E" w:rsidP="0084549E">
      <w:pPr>
        <w:pStyle w:val="Brdtekst"/>
      </w:pPr>
      <w:r w:rsidRPr="00F63674">
        <w:t>Pasienter som får påvist hematologisk eller molekylært residiv etter primærbehandlingen vil være aktuelle for re-induksjon. Pasienter under 70</w:t>
      </w:r>
      <w:r>
        <w:t>–</w:t>
      </w:r>
      <w:r w:rsidRPr="00F63674">
        <w:t xml:space="preserve">75 år som på nytt blir MRD negative etter induksjon bør vurderes for autolog stamcelletransplantasjon mens pasienter som forblir MRD positive bør vurderes for allogen stamcelletransplantasjon </w:t>
      </w:r>
      <w:r>
        <w:fldChar w:fldCharType="begin">
          <w:fldData xml:space="preserve">PEVuZE5vdGU+PENpdGU+PEF1dGhvcj5NZWxvbmk8L0F1dGhvcj48WWVhcj4xOTk3PC9ZZWFyPjxS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Qmxvb2Q8L2Z1bGwtdGl0bGU+PC9hbHQtcGVyaW9kaWNhbD48cGFnZXM+MTMyMS01PC9wYWdlcz48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cGVyaW9kaWNhbD48cGFnZXM+MTIwLTY8L3BhZ2VzPjx2b2x1bWU+MjM8L3ZvbHVtZT48bnVtYmVy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Qmxvb2Q8L2Z1bGwtdGl0bGU+PC9hbHQtcGVyaW9kaWNhbD48cGFnZXM+MTI4Ny05NjwvcGFnZXM+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</w:fldData>
        </w:fldChar>
      </w:r>
      <w:r w:rsidR="000302ED">
        <w:instrText xml:space="preserve"> ADDIN EN.CITE </w:instrText>
      </w:r>
      <w:r w:rsidR="000302ED">
        <w:fldChar w:fldCharType="begin">
          <w:fldData xml:space="preserve">PEVuZE5vdGU+PENpdGU+PEF1dGhvcj5NZWxvbmk8L0F1dGhvcj48WWVhcj4xOTk3PC9ZZWFyPjxS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Qmxvb2Q8L2Z1bGwtdGl0bGU+PC9hbHQtcGVyaW9kaWNhbD48cGFnZXM+MTMyMS01PC9wYWdlcz48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</w:fldData>
        </w:fldChar>
      </w:r>
      <w:r w:rsidR="000302ED">
        <w:instrText xml:space="preserve"> ADDIN EN.CITE.DATA </w:instrText>
      </w:r>
      <w:r w:rsidR="000302ED">
        <w:fldChar w:fldCharType="end"/>
      </w:r>
      <w:r>
        <w:fldChar w:fldCharType="separate"/>
      </w:r>
      <w:r w:rsidR="000302ED">
        <w:rPr>
          <w:noProof/>
        </w:rPr>
        <w:t>(81-84)</w:t>
      </w:r>
      <w:r>
        <w:fldChar w:fldCharType="end"/>
      </w:r>
      <w:r w:rsidRPr="00F63674">
        <w:t>. Som hovedregel bør alle pasienter med påvist residiv søkes til vurdering ved norsk gruppe for allogen stamcelletransplantasjon.</w:t>
      </w:r>
    </w:p>
    <w:p w14:paraId="6E8C7D20" w14:textId="77777777" w:rsidR="0084549E" w:rsidRPr="00BF7230" w:rsidRDefault="0084549E" w:rsidP="0084549E">
      <w:pPr>
        <w:pStyle w:val="Brdtekst"/>
      </w:pPr>
      <w:r w:rsidRPr="00F63674">
        <w:t xml:space="preserve">Valg av regime til reinduksjon er avhengig av hvilket regime de fikk som primærbehandling. Pasienter som fikk ATRA kombinert med cytostatika som første behandling bør få ATRA og ATO mens de som primært fikk behandling med ATRA og ATO bør få ATRA+kjemoterapi. Gemtuzumab i monoterapi gir en høy andel komplette remisjon ved APL. Pasienter som ikke er kandidat for ATRA/ATO eller ATRA+kjemoterapi-baserte regimer kan vurderes for gemtuzumab-basert behandling </w:t>
      </w:r>
      <w:r>
        <w:fldChar w:fldCharType="begin">
          <w:fldData xml:space="preserve">PEVuZE5vdGU+PENpdGU+PEF1dGhvcj5Mby1Db2NvPC9BdXRob3I+PFllYXI+MjAwNDwvWWVhcj48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b2RpY2FsPjxwYWdlcz4xOTk1LTk8L3BhZ2VzPjx2b2x1bWU+MTA0PC92b2x1bWU+PG51bWJlcj43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</w:fldData>
        </w:fldChar>
      </w:r>
      <w:r w:rsidR="00466EFD">
        <w:instrText xml:space="preserve"> ADDIN EN.CITE </w:instrText>
      </w:r>
      <w:r w:rsidR="00466EFD">
        <w:fldChar w:fldCharType="begin">
          <w:fldData xml:space="preserve">PEVuZE5vdGU+PENpdGU+PEF1dGhvcj5Mby1Db2NvPC9BdXRob3I+PFllYXI+MjAwNDwvWWVhcj48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</w:fldData>
        </w:fldChar>
      </w:r>
      <w:r w:rsidR="00466EFD">
        <w:instrText xml:space="preserve"> ADDIN EN.CITE.DATA </w:instrText>
      </w:r>
      <w:r w:rsidR="00466EFD">
        <w:fldChar w:fldCharType="end"/>
      </w:r>
      <w:r>
        <w:fldChar w:fldCharType="separate"/>
      </w:r>
      <w:r w:rsidR="00466EFD">
        <w:rPr>
          <w:noProof/>
        </w:rPr>
        <w:t>(85)</w:t>
      </w:r>
      <w:r>
        <w:fldChar w:fldCharType="end"/>
      </w:r>
      <w:r w:rsidRPr="00F63674">
        <w:t>.</w:t>
      </w:r>
    </w:p>
    <w:p w14:paraId="1EA9391A" w14:textId="77777777" w:rsidR="0084549E" w:rsidRPr="00BF7230" w:rsidRDefault="0084549E" w:rsidP="0084549E">
      <w:pPr>
        <w:pStyle w:val="Brdtekst"/>
      </w:pPr>
      <w:r w:rsidRPr="00F63674">
        <w:t>Pasienter som grunnet alder eller komorbiditet ikke er kandidat for allogen stamcelletransplantasjon vil også være kandidat for reinduksjon. Konsoliderende behandling må da diskuteres på individuell basis.</w:t>
      </w:r>
    </w:p>
    <w:tbl>
      <w:tblPr>
        <w:tblStyle w:val="Helsedirtekstboks"/>
        <w:tblW w:w="8504" w:type="dxa"/>
        <w:tblLayout w:type="fixed"/>
        <w:tblLook w:val="0480" w:firstRow="0" w:lastRow="0" w:firstColumn="1" w:lastColumn="0" w:noHBand="0" w:noVBand="1"/>
      </w:tblPr>
      <w:tblGrid>
        <w:gridCol w:w="8504"/>
      </w:tblGrid>
      <w:tr w:rsidR="00AE1C7B" w:rsidRPr="00AE1C7B" w14:paraId="5DAD52CE" w14:textId="77777777" w:rsidTr="00AE1C7B">
        <w:tc>
          <w:tcPr>
            <w:tcW w:w="8504" w:type="dxa"/>
          </w:tcPr>
          <w:p w14:paraId="5D005350" w14:textId="77777777" w:rsidR="00AE1C7B" w:rsidRPr="00AE1C7B" w:rsidRDefault="00AE1C7B" w:rsidP="00AE1C7B">
            <w:pPr>
              <w:pStyle w:val="Bokstittel1"/>
              <w:keepNext/>
            </w:pPr>
            <w:r w:rsidRPr="00AE1C7B">
              <w:lastRenderedPageBreak/>
              <w:t>Anbefalinger</w:t>
            </w:r>
          </w:p>
          <w:p w14:paraId="70891F18" w14:textId="77777777" w:rsidR="00AE1C7B" w:rsidRPr="00AE1C7B" w:rsidRDefault="00AE1C7B" w:rsidP="00AE1C7B">
            <w:pPr>
              <w:pStyle w:val="Boks"/>
              <w:keepNext/>
            </w:pPr>
            <w:r w:rsidRPr="00AE1C7B">
              <w:t>Behandling av APL tilbakefall</w:t>
            </w:r>
            <w:r>
              <w:t>:</w:t>
            </w:r>
          </w:p>
          <w:p w14:paraId="577ABF4C" w14:textId="77777777" w:rsidR="00AE1C7B" w:rsidRPr="00AE1C7B" w:rsidRDefault="00AE1C7B" w:rsidP="00E15783">
            <w:pPr>
              <w:pStyle w:val="Bokslistepunkt1"/>
            </w:pPr>
            <w:r w:rsidRPr="00AE1C7B">
              <w:t>Pasienter under 70–75 år som etter primærbehandlingen opplever residiv (molekylærgenetisk eller morfologisk) bør få reinduksjon og påfølgende stamcelletransplantasjon.</w:t>
            </w:r>
          </w:p>
          <w:p w14:paraId="1B09AFE3" w14:textId="77777777" w:rsidR="00AE1C7B" w:rsidRPr="00AE1C7B" w:rsidRDefault="00AE1C7B" w:rsidP="00E15783">
            <w:pPr>
              <w:pStyle w:val="Bokslistepunkt1"/>
            </w:pPr>
            <w:r w:rsidRPr="00AE1C7B">
              <w:t>Pasienter som etter induksjosnbehandlingen oppnår MRD negativ status er kandidat for autolog stamcelletransplantasjon, mens pasienter som er vedvarende MRD positive bør vurderes for allogen stamcelletransplantasjon så sant det ikke foreligger kontraindikasjon.</w:t>
            </w:r>
          </w:p>
        </w:tc>
      </w:tr>
    </w:tbl>
    <w:p w14:paraId="5D4EA3A4" w14:textId="77777777" w:rsidR="0084549E" w:rsidRPr="00BF7230" w:rsidRDefault="0084549E" w:rsidP="0084549E">
      <w:pPr>
        <w:pStyle w:val="Overskrift2"/>
      </w:pPr>
      <w:bookmarkStart w:id="146" w:name="_Toc536537281"/>
      <w:bookmarkStart w:id="147" w:name="_Toc41414641"/>
      <w:r>
        <w:t xml:space="preserve">Komplikasjoner ved behandling med ATRA og </w:t>
      </w:r>
      <w:r w:rsidR="00E66433">
        <w:t>A</w:t>
      </w:r>
      <w:r>
        <w:t>TO</w:t>
      </w:r>
      <w:bookmarkEnd w:id="146"/>
      <w:bookmarkEnd w:id="147"/>
    </w:p>
    <w:p w14:paraId="2CE8BF9E" w14:textId="77777777" w:rsidR="0084549E" w:rsidRPr="00BF7230" w:rsidRDefault="0084549E" w:rsidP="0084549E">
      <w:pPr>
        <w:pStyle w:val="Brdtekst"/>
      </w:pPr>
      <w:r w:rsidRPr="00D5687F">
        <w:rPr>
          <w:rStyle w:val="TFet"/>
        </w:rPr>
        <w:t>Differensieringssyndrom (Retinoic acid syndrom, RAS</w:t>
      </w:r>
      <w:r w:rsidRPr="00D5687F">
        <w:t xml:space="preserve">). </w:t>
      </w:r>
      <w:r w:rsidRPr="00F63674">
        <w:t>Differensieringssyndrom</w:t>
      </w:r>
      <w:r w:rsidRPr="00F11803">
        <w:t xml:space="preserve"> </w:t>
      </w:r>
      <w:r w:rsidRPr="00F63674">
        <w:t>sees ved induksjonsbehandling med ATRA og ATO. Det er kjennetegnet med væskeretensjon, hypotensjon, nyresvikt, serositt (pleura og/eller perikardvæske), lungeinfiltrater og lungesvikt. Moderat til alvorlig differensieringssyndrom sees hos opp til 30</w:t>
      </w:r>
      <w:r>
        <w:t> </w:t>
      </w:r>
      <w:r w:rsidRPr="00F63674">
        <w:t>% av pasientene, og ubehandlet kan alvorlig differensiringssyndrom bli livstruende. Det eksisterer ingen aksepterte diagnostiske kriterier eller graderingssystem, og tilstander er ofte ikke mulig å skille fra sepsis. Følgende symptomer kan forkomme og noen angir at man skal mistenke tilstanden dersom man har minst tre av symptomene feber, vektøkning, lungeinfiltrater på rtg. thorax, pleura/perikardvæske, hypotensjon eller nyresvikt.</w:t>
      </w:r>
    </w:p>
    <w:p w14:paraId="780BDF98" w14:textId="77777777" w:rsidR="0084549E" w:rsidRPr="00BF7230" w:rsidRDefault="0084549E" w:rsidP="0084549E">
      <w:pPr>
        <w:pStyle w:val="Brdtekst"/>
      </w:pPr>
      <w:r w:rsidRPr="00F63674">
        <w:t xml:space="preserve">Ved mistanke om differensieringssyndrom (uansett alvorlighetsgrad) skal man starte behandling med Dexamethason 10 mg intravenøst morgen og kveld </w:t>
      </w:r>
      <w:r>
        <w:fldChar w:fldCharType="begin">
          <w:fldData xml:space="preserve">PEVuZE5vdGU+PENpdGU+PEF1dGhvcj5UYWxsbWFuPC9BdXRob3I+PFllYXI+MjAwMDwvWWVhcj48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</w:fldData>
        </w:fldChar>
      </w:r>
      <w:r w:rsidR="00466EFD">
        <w:instrText xml:space="preserve"> ADDIN EN.CITE </w:instrText>
      </w:r>
      <w:r w:rsidR="00466EFD">
        <w:fldChar w:fldCharType="begin">
          <w:fldData xml:space="preserve">PEVuZE5vdGU+PENpdGU+PEF1dGhvcj5UYWxsbWFuPC9BdXRob3I+PFllYXI+MjAwMDwvWWVhcj48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</w:fldData>
        </w:fldChar>
      </w:r>
      <w:r w:rsidR="00466EFD">
        <w:instrText xml:space="preserve"> ADDIN EN.CITE.DATA </w:instrText>
      </w:r>
      <w:r w:rsidR="00466EFD">
        <w:fldChar w:fldCharType="end"/>
      </w:r>
      <w:r>
        <w:fldChar w:fldCharType="separate"/>
      </w:r>
      <w:r w:rsidR="00466EFD">
        <w:rPr>
          <w:noProof/>
        </w:rPr>
        <w:t>(86)</w:t>
      </w:r>
      <w:r>
        <w:fldChar w:fldCharType="end"/>
      </w:r>
      <w:r w:rsidRPr="00F63674">
        <w:t>. Denne behandling kontinueres frem til symptomene er borte og pasienten har oppnådd komplett remisjon. Det er ikke nødvendig med profylakse ved påfølgende kurer.</w:t>
      </w:r>
    </w:p>
    <w:p w14:paraId="7A8DCA31" w14:textId="77777777" w:rsidR="0084549E" w:rsidRPr="00BF7230" w:rsidRDefault="0084549E" w:rsidP="0084549E">
      <w:pPr>
        <w:pStyle w:val="Brdtekst"/>
      </w:pPr>
      <w:r w:rsidRPr="00F63674">
        <w:t>Ved alvorlig differensieringssyndrom skal behandling med ATRA og ATO stanses inntil tilstanden bedres; behandling med ATRA og ATO kan da gjenopptas. Noen studier har benyttet profylaktisk behandling med steroider, men det er uenighet om dette er godt nok dokumenter til å innføres rutinemessig. Risiko for alvorlig differensieringssyndrom ser ut å være avhengig av leukocyttall ved diagnose og om det foreligger nyresvikt. Generelt anbefaler vi ikke profylaktisk behandling med steroider. Hos pasienter med høyrisiko APL (Lpk over 5</w:t>
      </w:r>
      <w:r>
        <w:t>–</w:t>
      </w:r>
      <w:r w:rsidRPr="00F63674">
        <w:t>10 x 10</w:t>
      </w:r>
      <w:r w:rsidRPr="000B559D">
        <w:rPr>
          <w:rStyle w:val="THevet"/>
          <w:rFonts w:eastAsia="Calibri"/>
        </w:rPr>
        <w:t>9</w:t>
      </w:r>
      <w:r w:rsidRPr="00F63674">
        <w:t xml:space="preserve">/L) eller nyresvikt (kreatinin over 120 mmol/L) kan man imidlertid overveie profylaktisk behandling med dexamethason 10 mg intravenøst morgen og kveld </w:t>
      </w:r>
      <w:r>
        <w:fldChar w:fldCharType="begin">
          <w:fldData xml:space="preserve">PEVuZE5vdGU+PENpdGU+PEF1dGhvcj5LZWxhaWRpPC9BdXRob3I+PFllYXI+MjAwOTwvWWVhcj48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LXRpdGxlPjwvcGVyaW9kaWNhbD48cGFnZXM+MjY2OC03NjwvcGFnZXM+PHZvbHVtZT4yNzwvdm9s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=
</w:fldData>
        </w:fldChar>
      </w:r>
      <w:r w:rsidR="00466EFD">
        <w:instrText xml:space="preserve"> ADDIN EN.CITE </w:instrText>
      </w:r>
      <w:r w:rsidR="00466EFD">
        <w:fldChar w:fldCharType="begin">
          <w:fldData xml:space="preserve">PEVuZE5vdGU+PENpdGU+PEF1dGhvcj5LZWxhaWRpPC9BdXRob3I+PFllYXI+MjAwOTwvWWVhcj48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=
</w:fldData>
        </w:fldChar>
      </w:r>
      <w:r w:rsidR="00466EFD">
        <w:instrText xml:space="preserve"> ADDIN EN.CITE.DATA </w:instrText>
      </w:r>
      <w:r w:rsidR="00466EFD">
        <w:fldChar w:fldCharType="end"/>
      </w:r>
      <w:r>
        <w:fldChar w:fldCharType="separate"/>
      </w:r>
      <w:r w:rsidR="00466EFD">
        <w:rPr>
          <w:noProof/>
        </w:rPr>
        <w:t>(87;88)</w:t>
      </w:r>
      <w:r>
        <w:fldChar w:fldCharType="end"/>
      </w:r>
      <w:r w:rsidRPr="00F63674">
        <w:t>.</w:t>
      </w:r>
    </w:p>
    <w:p w14:paraId="2C92C34C" w14:textId="77777777" w:rsidR="0084549E" w:rsidRPr="00BF7230" w:rsidRDefault="0084549E" w:rsidP="0084549E">
      <w:pPr>
        <w:pStyle w:val="Brdtekst"/>
      </w:pPr>
      <w:r w:rsidRPr="00D5687F">
        <w:rPr>
          <w:rStyle w:val="TFet"/>
        </w:rPr>
        <w:t>Forlenget QT tid</w:t>
      </w:r>
      <w:r w:rsidRPr="00D5687F">
        <w:t xml:space="preserve">. </w:t>
      </w:r>
      <w:r w:rsidRPr="00F63674">
        <w:t>Behandling med ATO kan gi forlenget QT tid og potensielt livstruende arytmier; QTc skal derfor monitoreres før hver infusjon. Hos pasienter med betydelig kardiogen komorbiditet bør man også overveie telemetri under behandling. Før infusjon av ATO skal nivå av kalium være over 4,0 mmol/L og magnesium over 0,7 mmol/L. Man bør unngå bruk av andre medikamenter som også kan forlenge QT tiden (for eksempel kinoloner eller visse antiemetika som ondansetron). Ved beregning av QTc skal man ikke benytte Bazzets formel. I den Italienske studien med ATRA og ATO ble følgene formel benyttet:</w:t>
      </w:r>
    </w:p>
    <w:p w14:paraId="155AFA14" w14:textId="77777777" w:rsidR="0084549E" w:rsidRPr="00BF7230" w:rsidRDefault="0084549E" w:rsidP="00AE1C7B">
      <w:pPr>
        <w:pStyle w:val="Brdtekst2"/>
      </w:pPr>
      <w:r w:rsidRPr="00F63674">
        <w:t>QTc=QT+0.154 x (1000</w:t>
      </w:r>
      <w:r>
        <w:t xml:space="preserve"> – </w:t>
      </w:r>
      <w:r w:rsidRPr="00F63674">
        <w:t>RR)</w:t>
      </w:r>
    </w:p>
    <w:p w14:paraId="5E387EF8" w14:textId="77777777" w:rsidR="0084549E" w:rsidRPr="00BF7230" w:rsidRDefault="0084549E" w:rsidP="0084549E">
      <w:pPr>
        <w:pStyle w:val="Brdtekst"/>
      </w:pPr>
      <w:r w:rsidRPr="00F63674">
        <w:t>ATO skal ikke startes hvis QTc er over 500 ms. Etter behandling med ATO kan QTc være forlenget i opptil en uke etter avsluttet infusjon.</w:t>
      </w:r>
    </w:p>
    <w:p w14:paraId="386BE8A7" w14:textId="77777777" w:rsidR="0084549E" w:rsidRPr="00BF7230" w:rsidRDefault="0084549E" w:rsidP="0084549E">
      <w:pPr>
        <w:pStyle w:val="Brdtekst"/>
      </w:pPr>
      <w:r w:rsidRPr="00D5687F">
        <w:rPr>
          <w:rStyle w:val="TFet"/>
        </w:rPr>
        <w:lastRenderedPageBreak/>
        <w:t>Hyperleukocytose</w:t>
      </w:r>
      <w:r w:rsidRPr="00D5687F">
        <w:t xml:space="preserve">. </w:t>
      </w:r>
      <w:r w:rsidRPr="00F63674">
        <w:t>Under behandling med ATRA og arsenikk er det ikke uvanlig at det tilkommer leukocytose. Fordi man er redd for at dette kan forverre koagulopatien eller utløse differensieringssyndrom er det anbefalt å starte med hydroxyurea etter følgende doseringstabell:</w:t>
      </w:r>
    </w:p>
    <w:p w14:paraId="1EC9327A" w14:textId="77777777" w:rsidR="0084549E" w:rsidRPr="00BF7230" w:rsidRDefault="0084549E" w:rsidP="00AE1C7B">
      <w:pPr>
        <w:pStyle w:val="Brdtekst20000"/>
      </w:pPr>
      <w:r w:rsidRPr="00F63674">
        <w:t>Lpk 10</w:t>
      </w:r>
      <w:r>
        <w:t>–</w:t>
      </w:r>
      <w:r w:rsidRPr="00F63674">
        <w:t>50 x 10</w:t>
      </w:r>
      <w:r w:rsidRPr="000B559D">
        <w:rPr>
          <w:rStyle w:val="THevet"/>
          <w:rFonts w:eastAsia="Calibri"/>
        </w:rPr>
        <w:t>9</w:t>
      </w:r>
      <w:r w:rsidRPr="00F63674">
        <w:t>/L: 500 mg fire ganger daglig</w:t>
      </w:r>
    </w:p>
    <w:p w14:paraId="27A223B3" w14:textId="77777777" w:rsidR="0084549E" w:rsidRPr="00BF7230" w:rsidRDefault="0084549E" w:rsidP="00AE1C7B">
      <w:pPr>
        <w:pStyle w:val="Brdtekst2"/>
      </w:pPr>
      <w:r w:rsidRPr="00F63674">
        <w:t>Lpk over 50 x 10</w:t>
      </w:r>
      <w:r w:rsidRPr="000B559D">
        <w:rPr>
          <w:rStyle w:val="THevet"/>
          <w:rFonts w:eastAsia="Calibri"/>
        </w:rPr>
        <w:t>9</w:t>
      </w:r>
      <w:r w:rsidRPr="00F63674">
        <w:t>/L: 1000 mg fire ganger daglig</w:t>
      </w:r>
    </w:p>
    <w:p w14:paraId="12405868" w14:textId="77777777" w:rsidR="0084549E" w:rsidRPr="00BF7230" w:rsidRDefault="0084549E" w:rsidP="0084549E">
      <w:pPr>
        <w:pStyle w:val="Brdtekst"/>
      </w:pPr>
      <w:r w:rsidRPr="00F63674">
        <w:t>Alternativet er repeterte enkeltdoser cytarabin eller idarubicin. Ved APL er det ikke anbefalt å utføre leukaferese fordi det kan forverre koagulopatien.</w:t>
      </w:r>
    </w:p>
    <w:p w14:paraId="498C411B" w14:textId="77777777" w:rsidR="0084549E" w:rsidRPr="00BF7230" w:rsidRDefault="0084549E" w:rsidP="0084549E">
      <w:pPr>
        <w:pStyle w:val="Brdtekst"/>
      </w:pPr>
      <w:r w:rsidRPr="00D5687F">
        <w:rPr>
          <w:rStyle w:val="TFet"/>
        </w:rPr>
        <w:t>Hepatotoksisitet</w:t>
      </w:r>
      <w:r w:rsidRPr="00D5687F">
        <w:t xml:space="preserve">. </w:t>
      </w:r>
      <w:r w:rsidRPr="00F63674">
        <w:t>Stigning av ALAT, bilirubin og/eller ALP til mer enn 5 ganger øvre referanseområde observeres hyppig under induksjonsbehandling med ATO. Hepatotoksisitet er sjelden under konsolideringsbehandlingen. ATRA og ATO kan kontinueres frem til ALAT, bilirubin eller ALP stiger over 5 ganger øvre normalgrense. Når disse verdiene faller under 4 ganger øvre normalgrense kan man starte igjen med ATRA og ATO i halv dosering. Hvis man etter 4 dager (to doser ATO) ikke observerer ny stigning av leverprøvene, kan man igjen øke til full dose ATRA/ ATO.</w:t>
      </w:r>
    </w:p>
    <w:p w14:paraId="24AA92E9" w14:textId="77777777" w:rsidR="0084549E" w:rsidRPr="00BF7230" w:rsidRDefault="0084549E" w:rsidP="0084549E">
      <w:pPr>
        <w:pStyle w:val="Brdtekst"/>
      </w:pPr>
      <w:r w:rsidRPr="00D5687F">
        <w:rPr>
          <w:rStyle w:val="TFet"/>
        </w:rPr>
        <w:t>Pseudotumor cerebri</w:t>
      </w:r>
      <w:r w:rsidRPr="00D5687F">
        <w:t xml:space="preserve">. </w:t>
      </w:r>
      <w:r w:rsidRPr="00F63674">
        <w:t>Pseudotumor cerebri er en kjent bivirkning av ATRA. Tilstanden er karakterisert ved kvalme, svimmelhet, hodepine, synstap og funn av papilleødem og forhøyet intraspinalt trykk uten at man kan påvise annen åpenbar intracerebral årsak. Spinalpunksjon/intraspinal trykkmåling vil som regel være kontraindisert på grunn av økt blødningsrisiko. Diagnosen stilles klinisk etter at man har utelukket andre årsaker. Ved sterk mistanke om pseudotumor cerebri skal behandling med ATRA stoppes frem til symptomene har gått tilbake. Når dette har skjedd kan ATRA startes i halv dose, etter ytterligere en uke bør man forsøke å trappe opp til full dose.</w:t>
      </w:r>
    </w:p>
    <w:tbl>
      <w:tblPr>
        <w:tblStyle w:val="Helsedirtekstboks"/>
        <w:tblW w:w="8504" w:type="dxa"/>
        <w:tblLayout w:type="fixed"/>
        <w:tblLook w:val="0480" w:firstRow="0" w:lastRow="0" w:firstColumn="1" w:lastColumn="0" w:noHBand="0" w:noVBand="1"/>
      </w:tblPr>
      <w:tblGrid>
        <w:gridCol w:w="8504"/>
      </w:tblGrid>
      <w:tr w:rsidR="00AE1C7B" w:rsidRPr="00AE1C7B" w14:paraId="47758BFA" w14:textId="77777777" w:rsidTr="00AE1C7B">
        <w:tc>
          <w:tcPr>
            <w:tcW w:w="8504" w:type="dxa"/>
          </w:tcPr>
          <w:p w14:paraId="3ED2AFEA" w14:textId="77777777" w:rsidR="00AE1C7B" w:rsidRPr="00AE1C7B" w:rsidRDefault="00AE1C7B" w:rsidP="00E15783">
            <w:pPr>
              <w:pStyle w:val="Bokstittel1"/>
            </w:pPr>
            <w:r w:rsidRPr="00AE1C7B">
              <w:t>Anbefalinger</w:t>
            </w:r>
          </w:p>
          <w:p w14:paraId="33B3717C" w14:textId="77777777" w:rsidR="00AE1C7B" w:rsidRPr="00AE1C7B" w:rsidRDefault="00AE1C7B" w:rsidP="00E15783">
            <w:pPr>
              <w:pStyle w:val="Boks"/>
            </w:pPr>
            <w:r w:rsidRPr="00AE1C7B">
              <w:t>Generelle behandlingsretningslinjer ved APL:</w:t>
            </w:r>
          </w:p>
          <w:p w14:paraId="061574D9" w14:textId="77777777" w:rsidR="00AE1C7B" w:rsidRPr="00AE1C7B" w:rsidRDefault="00AE1C7B" w:rsidP="00E15783">
            <w:pPr>
              <w:pStyle w:val="Bokslistepunkt1"/>
            </w:pPr>
            <w:r w:rsidRPr="00AE1C7B">
              <w:t>Hos pasienter med nydiagnostisert APL skal man gi tranfusjoner av trombocytt- og fibrinogen konsentrat for å holde trombocytter over 30–50x10</w:t>
            </w:r>
            <w:r w:rsidRPr="00AE1C7B">
              <w:rPr>
                <w:rStyle w:val="THevet"/>
              </w:rPr>
              <w:t>9</w:t>
            </w:r>
            <w:r w:rsidRPr="00AE1C7B">
              <w:t>/l og fibrinogen over 1,5 g/l fram til koagulopatien ikke lengre er tilstede.</w:t>
            </w:r>
          </w:p>
          <w:p w14:paraId="0030514C" w14:textId="77777777" w:rsidR="00AE1C7B" w:rsidRPr="00AE1C7B" w:rsidRDefault="00AE1C7B" w:rsidP="00E15783">
            <w:pPr>
              <w:pStyle w:val="Bokslistepunkt1"/>
            </w:pPr>
            <w:r w:rsidRPr="00AE1C7B">
              <w:t>Pasienter som etter oppstart av ATRA og eller arsenikk-trioksid (ATO) utvikler tegn på differesieringssyndrom skal umiddelbart starte behandling med intravenøs dexamethason 10 mg morgen og kveld.</w:t>
            </w:r>
          </w:p>
          <w:p w14:paraId="58AB8761" w14:textId="2D036770" w:rsidR="00AE1C7B" w:rsidRPr="00AE1C7B" w:rsidRDefault="00AE1C7B" w:rsidP="00E15783">
            <w:pPr>
              <w:pStyle w:val="Bokslistepunkt1"/>
            </w:pPr>
            <w:r w:rsidRPr="00AE1C7B">
              <w:t>Vi anbefaler generelt ikke profylaktisk behandling med dexamethason, men det kan overveise</w:t>
            </w:r>
            <w:r w:rsidR="005E2709">
              <w:t>s</w:t>
            </w:r>
            <w:r w:rsidRPr="00AE1C7B">
              <w:t xml:space="preserve"> hos pasienter med nyresvikt og/ eller leukocytter over 10 x 10</w:t>
            </w:r>
            <w:r w:rsidRPr="00AE1C7B">
              <w:rPr>
                <w:rStyle w:val="THevet"/>
              </w:rPr>
              <w:t>9</w:t>
            </w:r>
            <w:r w:rsidRPr="00AE1C7B">
              <w:t>/l.</w:t>
            </w:r>
          </w:p>
        </w:tc>
      </w:tr>
    </w:tbl>
    <w:p w14:paraId="0387C1BA" w14:textId="77777777" w:rsidR="0084549E" w:rsidRPr="00BF7230" w:rsidRDefault="0084549E" w:rsidP="00AE1C7B">
      <w:pPr>
        <w:pStyle w:val="Overskriftunr2"/>
        <w:pageBreakBefore/>
      </w:pPr>
      <w:bookmarkStart w:id="148" w:name="sj05"/>
      <w:bookmarkStart w:id="149" w:name="_Toc536537282"/>
      <w:bookmarkEnd w:id="148"/>
      <w:r w:rsidRPr="002A778B">
        <w:lastRenderedPageBreak/>
        <w:t>V</w:t>
      </w:r>
      <w:r>
        <w:t>edlegg</w:t>
      </w:r>
      <w:r w:rsidRPr="002A778B">
        <w:t xml:space="preserve"> 1. HCT-</w:t>
      </w:r>
      <w:r w:rsidR="00AE1C7B" w:rsidRPr="002A778B">
        <w:t xml:space="preserve">comorbidity index </w:t>
      </w:r>
      <w:r>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 </w:instrText>
      </w:r>
      <w:r w:rsidR="00796D2F">
        <w:fldChar w:fldCharType="begin">
          <w:fldData xml:space="preserve">PEVuZE5vdGU+PENpdGU+PEF1dGhvcj5Tb3Jyb3I8L0F1dGhvcj48WWVhcj4yMDA1PC9ZZWFyPjxS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</w:fldData>
        </w:fldChar>
      </w:r>
      <w:r w:rsidR="00796D2F">
        <w:instrText xml:space="preserve"> ADDIN EN.CITE.DATA </w:instrText>
      </w:r>
      <w:r w:rsidR="00796D2F">
        <w:fldChar w:fldCharType="end"/>
      </w:r>
      <w:r>
        <w:fldChar w:fldCharType="separate"/>
      </w:r>
      <w:bookmarkEnd w:id="149"/>
      <w:r w:rsidR="00796D2F">
        <w:t>(39)</w:t>
      </w:r>
      <w:r>
        <w:fldChar w:fldCharType="end"/>
      </w:r>
    </w:p>
    <w:p w14:paraId="0A1FB020" w14:textId="77777777" w:rsidR="0084549E" w:rsidRPr="00BF7230" w:rsidRDefault="0084549E" w:rsidP="0084549E">
      <w:pPr>
        <w:pStyle w:val="Brdtekst"/>
      </w:pPr>
      <w:r w:rsidRPr="00F63674">
        <w:t>Kriteriene som skal vektlegges er gitt i tabellen nedenfor; de enkelte tilstander som skal vurderes er definert og vektleggingen av den enkelte faktor er også angitt.</w:t>
      </w:r>
    </w:p>
    <w:tbl>
      <w:tblPr>
        <w:tblStyle w:val="Helsedir"/>
        <w:tblW w:w="5000" w:type="pct"/>
        <w:tblLayout w:type="fixed"/>
        <w:tblCellMar>
          <w:top w:w="45" w:type="dxa"/>
          <w:bottom w:w="45" w:type="dxa"/>
        </w:tblCellMar>
        <w:tblLook w:val="0620" w:firstRow="1" w:lastRow="0" w:firstColumn="0" w:lastColumn="0" w:noHBand="1" w:noVBand="1"/>
      </w:tblPr>
      <w:tblGrid>
        <w:gridCol w:w="2789"/>
        <w:gridCol w:w="4769"/>
        <w:gridCol w:w="940"/>
      </w:tblGrid>
      <w:tr w:rsidR="0084549E" w:rsidRPr="00827998" w14:paraId="30E90C30"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9072" w:type="dxa"/>
            <w:gridSpan w:val="3"/>
          </w:tcPr>
          <w:p w14:paraId="7CB46DE6" w14:textId="77777777" w:rsidR="0084549E" w:rsidRPr="00827998" w:rsidRDefault="0084549E" w:rsidP="004A37E1">
            <w:pPr>
              <w:pStyle w:val="Tabellhode"/>
            </w:pPr>
            <w:r w:rsidRPr="00827998">
              <w:t>HCT-KOMORBIDITETSINDEKS (HCT-CI): POENGBEREGNING</w:t>
            </w:r>
          </w:p>
        </w:tc>
      </w:tr>
      <w:tr w:rsidR="0084549E" w:rsidRPr="00827998" w14:paraId="6FE419B7" w14:textId="77777777" w:rsidTr="000C30F6">
        <w:trPr>
          <w:cantSplit/>
        </w:trPr>
        <w:tc>
          <w:tcPr>
            <w:tcW w:w="2977" w:type="dxa"/>
          </w:tcPr>
          <w:p w14:paraId="77855C2F" w14:textId="77777777" w:rsidR="0084549E" w:rsidRPr="00827998" w:rsidRDefault="0084549E" w:rsidP="00586766">
            <w:pPr>
              <w:pStyle w:val="Tabellhodeuthevet"/>
            </w:pPr>
            <w:r w:rsidRPr="00827998">
              <w:t>Komorbiditet</w:t>
            </w:r>
          </w:p>
        </w:tc>
        <w:tc>
          <w:tcPr>
            <w:tcW w:w="5103" w:type="dxa"/>
          </w:tcPr>
          <w:p w14:paraId="522E739B" w14:textId="77777777" w:rsidR="0084549E" w:rsidRPr="00827998" w:rsidRDefault="0084549E" w:rsidP="00586766">
            <w:pPr>
              <w:pStyle w:val="Tabellhodeuthevet"/>
            </w:pPr>
            <w:r w:rsidRPr="00827998">
              <w:t>Definisjon</w:t>
            </w:r>
          </w:p>
        </w:tc>
        <w:tc>
          <w:tcPr>
            <w:tcW w:w="992" w:type="dxa"/>
          </w:tcPr>
          <w:p w14:paraId="5B15D6F3" w14:textId="77777777" w:rsidR="0084549E" w:rsidRPr="00827998" w:rsidRDefault="0084549E" w:rsidP="00586766">
            <w:pPr>
              <w:pStyle w:val="Tabellhodemidtstiltuthevet"/>
            </w:pPr>
            <w:r w:rsidRPr="00827998">
              <w:t>Poeng</w:t>
            </w:r>
          </w:p>
        </w:tc>
      </w:tr>
      <w:tr w:rsidR="0084549E" w:rsidRPr="00827998" w14:paraId="558EE559" w14:textId="77777777" w:rsidTr="000C30F6">
        <w:trPr>
          <w:cantSplit/>
        </w:trPr>
        <w:tc>
          <w:tcPr>
            <w:tcW w:w="2977" w:type="dxa"/>
          </w:tcPr>
          <w:p w14:paraId="1CBB81D6" w14:textId="77777777" w:rsidR="0084549E" w:rsidRPr="00827998" w:rsidRDefault="0084549E" w:rsidP="00856076">
            <w:pPr>
              <w:pStyle w:val="Tabelltekst"/>
            </w:pPr>
            <w:r w:rsidRPr="00827998">
              <w:t>Hjerterytmeforstyrrelse</w:t>
            </w:r>
          </w:p>
        </w:tc>
        <w:tc>
          <w:tcPr>
            <w:tcW w:w="5103" w:type="dxa"/>
          </w:tcPr>
          <w:p w14:paraId="6070A810" w14:textId="77777777" w:rsidR="0084549E" w:rsidRPr="00BF7230" w:rsidRDefault="0084549E" w:rsidP="00856076">
            <w:pPr>
              <w:pStyle w:val="Tabelltekst"/>
            </w:pPr>
            <w:r w:rsidRPr="00827998">
              <w:t>Atrieflimmer eller flutter</w:t>
            </w:r>
          </w:p>
          <w:p w14:paraId="5CEC45ED" w14:textId="77777777" w:rsidR="0084549E" w:rsidRPr="00BF7230" w:rsidRDefault="0084549E" w:rsidP="00856076">
            <w:pPr>
              <w:pStyle w:val="Tabelltekst"/>
            </w:pPr>
            <w:r w:rsidRPr="00827998">
              <w:t>SIC sinus syndromer</w:t>
            </w:r>
          </w:p>
          <w:p w14:paraId="6F438650" w14:textId="77777777" w:rsidR="0084549E" w:rsidRPr="00827998" w:rsidRDefault="0084549E" w:rsidP="00856076">
            <w:pPr>
              <w:pStyle w:val="Tabelltekst"/>
            </w:pPr>
            <w:r w:rsidRPr="00827998">
              <w:t>Ventrikulær arytmi</w:t>
            </w:r>
          </w:p>
        </w:tc>
        <w:tc>
          <w:tcPr>
            <w:tcW w:w="992" w:type="dxa"/>
          </w:tcPr>
          <w:p w14:paraId="0C849683" w14:textId="77777777" w:rsidR="0084549E" w:rsidRPr="00827998" w:rsidRDefault="0084549E" w:rsidP="00856076">
            <w:pPr>
              <w:pStyle w:val="Tabelltekstmidtstilt"/>
            </w:pPr>
            <w:r w:rsidRPr="00827998">
              <w:t>1</w:t>
            </w:r>
          </w:p>
        </w:tc>
      </w:tr>
      <w:tr w:rsidR="0084549E" w:rsidRPr="00827998" w14:paraId="15E27A78" w14:textId="77777777" w:rsidTr="000C30F6">
        <w:trPr>
          <w:cantSplit/>
        </w:trPr>
        <w:tc>
          <w:tcPr>
            <w:tcW w:w="2977" w:type="dxa"/>
          </w:tcPr>
          <w:p w14:paraId="6601654A" w14:textId="77777777" w:rsidR="0084549E" w:rsidRPr="00827998" w:rsidRDefault="0084549E" w:rsidP="00856076">
            <w:pPr>
              <w:pStyle w:val="Tabelltekst"/>
            </w:pPr>
            <w:r w:rsidRPr="00827998">
              <w:t>Annen hjertesykdom</w:t>
            </w:r>
          </w:p>
        </w:tc>
        <w:tc>
          <w:tcPr>
            <w:tcW w:w="5103" w:type="dxa"/>
          </w:tcPr>
          <w:p w14:paraId="5E97BF8B" w14:textId="77777777" w:rsidR="0084549E" w:rsidRPr="00BF7230" w:rsidRDefault="0084549E" w:rsidP="00856076">
            <w:pPr>
              <w:pStyle w:val="Tabelltekst"/>
            </w:pPr>
            <w:r w:rsidRPr="00827998">
              <w:t>Koronarsykdom med stenose i en eller flere arterier som krever behandling i form av medikamentell terapi, stenting eller bypass.</w:t>
            </w:r>
          </w:p>
          <w:p w14:paraId="7E9C1467" w14:textId="77777777" w:rsidR="0084549E" w:rsidRPr="00BF7230" w:rsidRDefault="0084549E" w:rsidP="00856076">
            <w:pPr>
              <w:pStyle w:val="Tabelltekst"/>
            </w:pPr>
            <w:r w:rsidRPr="00827998">
              <w:t>Hjertesvikt, hjerteinfarkt</w:t>
            </w:r>
          </w:p>
          <w:p w14:paraId="44C7BC9D" w14:textId="77777777" w:rsidR="0084549E" w:rsidRPr="00827998" w:rsidRDefault="0084549E" w:rsidP="00856076">
            <w:pPr>
              <w:pStyle w:val="Tabelltekst"/>
            </w:pPr>
            <w:r w:rsidRPr="00827998">
              <w:t xml:space="preserve">Ejeksjonsfraksjon ≤0.50 </w:t>
            </w:r>
          </w:p>
        </w:tc>
        <w:tc>
          <w:tcPr>
            <w:tcW w:w="992" w:type="dxa"/>
          </w:tcPr>
          <w:p w14:paraId="3D9B9CFD" w14:textId="77777777" w:rsidR="0084549E" w:rsidRPr="00827998" w:rsidRDefault="0084549E" w:rsidP="00856076">
            <w:pPr>
              <w:pStyle w:val="Tabelltekstmidtstilt"/>
            </w:pPr>
            <w:r w:rsidRPr="00827998">
              <w:t>1</w:t>
            </w:r>
          </w:p>
        </w:tc>
      </w:tr>
      <w:tr w:rsidR="0084549E" w:rsidRPr="00827998" w14:paraId="0FADC961" w14:textId="77777777" w:rsidTr="000C30F6">
        <w:trPr>
          <w:cantSplit/>
        </w:trPr>
        <w:tc>
          <w:tcPr>
            <w:tcW w:w="2977" w:type="dxa"/>
          </w:tcPr>
          <w:p w14:paraId="2C80F7EE" w14:textId="77777777" w:rsidR="0084549E" w:rsidRPr="00827998" w:rsidRDefault="0084549E" w:rsidP="00856076">
            <w:pPr>
              <w:pStyle w:val="Tabelltekst"/>
            </w:pPr>
            <w:r w:rsidRPr="00827998">
              <w:t>Cerebrovaskulær sykdom</w:t>
            </w:r>
          </w:p>
        </w:tc>
        <w:tc>
          <w:tcPr>
            <w:tcW w:w="5103" w:type="dxa"/>
          </w:tcPr>
          <w:p w14:paraId="6AB430FD" w14:textId="77777777" w:rsidR="0084549E" w:rsidRPr="00BF7230" w:rsidRDefault="0084549E" w:rsidP="00856076">
            <w:pPr>
              <w:pStyle w:val="Tabelltekst"/>
            </w:pPr>
            <w:r w:rsidRPr="00827998">
              <w:t>Kjent TIA</w:t>
            </w:r>
          </w:p>
          <w:p w14:paraId="1DC83759" w14:textId="77777777" w:rsidR="0084549E" w:rsidRPr="00827998" w:rsidRDefault="0084549E" w:rsidP="00856076">
            <w:pPr>
              <w:pStyle w:val="Tabelltekst"/>
            </w:pPr>
            <w:r w:rsidRPr="00827998">
              <w:t>Gjennomgått apopleksi</w:t>
            </w:r>
          </w:p>
        </w:tc>
        <w:tc>
          <w:tcPr>
            <w:tcW w:w="992" w:type="dxa"/>
          </w:tcPr>
          <w:p w14:paraId="25001837" w14:textId="77777777" w:rsidR="0084549E" w:rsidRPr="00827998" w:rsidRDefault="0084549E" w:rsidP="00856076">
            <w:pPr>
              <w:pStyle w:val="Tabelltekstmidtstilt"/>
            </w:pPr>
            <w:r w:rsidRPr="00827998">
              <w:t>1</w:t>
            </w:r>
          </w:p>
        </w:tc>
      </w:tr>
      <w:tr w:rsidR="0084549E" w:rsidRPr="00827998" w14:paraId="35101D69" w14:textId="77777777" w:rsidTr="000C30F6">
        <w:trPr>
          <w:cantSplit/>
        </w:trPr>
        <w:tc>
          <w:tcPr>
            <w:tcW w:w="2977" w:type="dxa"/>
          </w:tcPr>
          <w:p w14:paraId="19134816" w14:textId="77777777" w:rsidR="0084549E" w:rsidRPr="00827998" w:rsidRDefault="0084549E" w:rsidP="00856076">
            <w:pPr>
              <w:pStyle w:val="Tabelltekst"/>
            </w:pPr>
            <w:r w:rsidRPr="00827998">
              <w:t>Inflammatorisk tarmsykdom</w:t>
            </w:r>
          </w:p>
        </w:tc>
        <w:tc>
          <w:tcPr>
            <w:tcW w:w="5103" w:type="dxa"/>
          </w:tcPr>
          <w:p w14:paraId="13C1302A" w14:textId="77777777" w:rsidR="0084549E" w:rsidRPr="00827998" w:rsidRDefault="0084549E" w:rsidP="00856076">
            <w:pPr>
              <w:pStyle w:val="Tabelltekst"/>
            </w:pPr>
            <w:r w:rsidRPr="00827998">
              <w:t>Crohns sykdom eller ulcerøs kolitt</w:t>
            </w:r>
          </w:p>
        </w:tc>
        <w:tc>
          <w:tcPr>
            <w:tcW w:w="992" w:type="dxa"/>
          </w:tcPr>
          <w:p w14:paraId="75616943" w14:textId="77777777" w:rsidR="0084549E" w:rsidRPr="00827998" w:rsidRDefault="0084549E" w:rsidP="00856076">
            <w:pPr>
              <w:pStyle w:val="Tabelltekstmidtstilt"/>
            </w:pPr>
            <w:r w:rsidRPr="00827998">
              <w:t>1</w:t>
            </w:r>
          </w:p>
        </w:tc>
      </w:tr>
      <w:tr w:rsidR="0084549E" w:rsidRPr="00827998" w14:paraId="67083A6C" w14:textId="77777777" w:rsidTr="000C30F6">
        <w:trPr>
          <w:cantSplit/>
        </w:trPr>
        <w:tc>
          <w:tcPr>
            <w:tcW w:w="2977" w:type="dxa"/>
          </w:tcPr>
          <w:p w14:paraId="4645188A" w14:textId="77777777" w:rsidR="0084549E" w:rsidRPr="00827998" w:rsidRDefault="0084549E" w:rsidP="00856076">
            <w:pPr>
              <w:pStyle w:val="Tabelltekst"/>
            </w:pPr>
            <w:r w:rsidRPr="00827998">
              <w:t>Leveraffeksjon, mild</w:t>
            </w:r>
          </w:p>
        </w:tc>
        <w:tc>
          <w:tcPr>
            <w:tcW w:w="5103" w:type="dxa"/>
          </w:tcPr>
          <w:p w14:paraId="63CB4657" w14:textId="77777777" w:rsidR="0084549E" w:rsidRPr="00BF7230" w:rsidRDefault="0084549E" w:rsidP="00856076">
            <w:pPr>
              <w:pStyle w:val="Tabelltekst"/>
            </w:pPr>
            <w:r w:rsidRPr="00827998">
              <w:t>Kronisk hepatitt</w:t>
            </w:r>
          </w:p>
          <w:p w14:paraId="08565A24" w14:textId="77777777" w:rsidR="0084549E" w:rsidRPr="00BF7230" w:rsidRDefault="0084549E" w:rsidP="00856076">
            <w:pPr>
              <w:pStyle w:val="Tabelltekst"/>
            </w:pPr>
            <w:r w:rsidRPr="00827998">
              <w:t>Bilirubinstigning inntil 1.5 ganger øvre normalgrense</w:t>
            </w:r>
          </w:p>
          <w:p w14:paraId="73CCC515" w14:textId="77777777" w:rsidR="0084549E" w:rsidRPr="00827998" w:rsidRDefault="0084549E" w:rsidP="00856076">
            <w:pPr>
              <w:pStyle w:val="Tabelltekst"/>
            </w:pPr>
            <w:r w:rsidRPr="00827998">
              <w:t>ASAT/ALAT forhøyet inntil 2.5 ganger øvre normalgrense</w:t>
            </w:r>
          </w:p>
        </w:tc>
        <w:tc>
          <w:tcPr>
            <w:tcW w:w="992" w:type="dxa"/>
          </w:tcPr>
          <w:p w14:paraId="11B1A4B4" w14:textId="77777777" w:rsidR="0084549E" w:rsidRPr="00827998" w:rsidRDefault="0084549E" w:rsidP="00856076">
            <w:pPr>
              <w:pStyle w:val="Tabelltekstmidtstilt"/>
            </w:pPr>
            <w:r w:rsidRPr="00827998">
              <w:t>1</w:t>
            </w:r>
          </w:p>
        </w:tc>
      </w:tr>
      <w:tr w:rsidR="0084549E" w:rsidRPr="00827998" w14:paraId="30E23C36" w14:textId="77777777" w:rsidTr="000C30F6">
        <w:trPr>
          <w:cantSplit/>
        </w:trPr>
        <w:tc>
          <w:tcPr>
            <w:tcW w:w="2977" w:type="dxa"/>
          </w:tcPr>
          <w:p w14:paraId="41B62171" w14:textId="77777777" w:rsidR="0084549E" w:rsidRPr="00827998" w:rsidRDefault="0084549E" w:rsidP="00856076">
            <w:pPr>
              <w:pStyle w:val="Tabelltekst"/>
            </w:pPr>
            <w:r w:rsidRPr="00827998">
              <w:t>Diabetes</w:t>
            </w:r>
          </w:p>
        </w:tc>
        <w:tc>
          <w:tcPr>
            <w:tcW w:w="5103" w:type="dxa"/>
          </w:tcPr>
          <w:p w14:paraId="032DCE96" w14:textId="77777777" w:rsidR="0084549E" w:rsidRPr="00827998" w:rsidRDefault="0084549E" w:rsidP="00856076">
            <w:pPr>
              <w:pStyle w:val="Tabelltekst"/>
            </w:pPr>
            <w:r w:rsidRPr="00827998">
              <w:t>Sykdom behandlet med insulin eller perorale antidiabetika (sykdom behandlet med diett alene skal ikke vektlegges)</w:t>
            </w:r>
          </w:p>
        </w:tc>
        <w:tc>
          <w:tcPr>
            <w:tcW w:w="992" w:type="dxa"/>
          </w:tcPr>
          <w:p w14:paraId="0F5AFE80" w14:textId="77777777" w:rsidR="0084549E" w:rsidRPr="00827998" w:rsidRDefault="0084549E" w:rsidP="00856076">
            <w:pPr>
              <w:pStyle w:val="Tabelltekstmidtstilt"/>
            </w:pPr>
            <w:r w:rsidRPr="00827998">
              <w:t>1</w:t>
            </w:r>
          </w:p>
        </w:tc>
      </w:tr>
      <w:tr w:rsidR="0084549E" w:rsidRPr="00827998" w14:paraId="65799B6B" w14:textId="77777777" w:rsidTr="000C30F6">
        <w:trPr>
          <w:cantSplit/>
        </w:trPr>
        <w:tc>
          <w:tcPr>
            <w:tcW w:w="2977" w:type="dxa"/>
          </w:tcPr>
          <w:p w14:paraId="722CA793" w14:textId="77777777" w:rsidR="0084549E" w:rsidRPr="00827998" w:rsidRDefault="0084549E" w:rsidP="00856076">
            <w:pPr>
              <w:pStyle w:val="Tabelltekst"/>
            </w:pPr>
            <w:r w:rsidRPr="00827998">
              <w:t>Overvekt</w:t>
            </w:r>
          </w:p>
        </w:tc>
        <w:tc>
          <w:tcPr>
            <w:tcW w:w="5103" w:type="dxa"/>
          </w:tcPr>
          <w:p w14:paraId="3625A8F1" w14:textId="77777777" w:rsidR="0084549E" w:rsidRPr="00827998" w:rsidRDefault="0084549E" w:rsidP="00856076">
            <w:pPr>
              <w:pStyle w:val="Tabelltekst"/>
            </w:pPr>
            <w:r w:rsidRPr="00827998">
              <w:t>Voksne pasienter med BMI</w:t>
            </w:r>
            <w:r w:rsidR="005842B5">
              <w:t xml:space="preserve"> </w:t>
            </w:r>
            <w:r w:rsidRPr="00827998">
              <w:t xml:space="preserve">&gt;35 </w:t>
            </w:r>
          </w:p>
        </w:tc>
        <w:tc>
          <w:tcPr>
            <w:tcW w:w="992" w:type="dxa"/>
          </w:tcPr>
          <w:p w14:paraId="5DCEE6D0" w14:textId="77777777" w:rsidR="0084549E" w:rsidRPr="00827998" w:rsidRDefault="0084549E" w:rsidP="00856076">
            <w:pPr>
              <w:pStyle w:val="Tabelltekstmidtstilt"/>
            </w:pPr>
            <w:r w:rsidRPr="00827998">
              <w:t>1</w:t>
            </w:r>
          </w:p>
        </w:tc>
      </w:tr>
      <w:tr w:rsidR="0084549E" w:rsidRPr="00827998" w14:paraId="707E1B45" w14:textId="77777777" w:rsidTr="000C30F6">
        <w:trPr>
          <w:cantSplit/>
        </w:trPr>
        <w:tc>
          <w:tcPr>
            <w:tcW w:w="2977" w:type="dxa"/>
          </w:tcPr>
          <w:p w14:paraId="054C3A41" w14:textId="77777777" w:rsidR="0084549E" w:rsidRPr="00827998" w:rsidRDefault="0084549E" w:rsidP="00856076">
            <w:pPr>
              <w:pStyle w:val="Tabelltekst"/>
            </w:pPr>
            <w:r w:rsidRPr="00827998">
              <w:t>Infeksjon</w:t>
            </w:r>
          </w:p>
        </w:tc>
        <w:tc>
          <w:tcPr>
            <w:tcW w:w="5103" w:type="dxa"/>
          </w:tcPr>
          <w:p w14:paraId="5863960B" w14:textId="77777777" w:rsidR="0084549E" w:rsidRPr="00827998" w:rsidRDefault="0084549E" w:rsidP="00856076">
            <w:pPr>
              <w:pStyle w:val="Tabelltekst"/>
            </w:pPr>
            <w:r w:rsidRPr="00827998">
              <w:t>Dokumentert infeksjon eller feber av ukjent årsak som vil kreve terapi før, under eller etter start av kondisjonering</w:t>
            </w:r>
          </w:p>
        </w:tc>
        <w:tc>
          <w:tcPr>
            <w:tcW w:w="992" w:type="dxa"/>
          </w:tcPr>
          <w:p w14:paraId="7F801A4E" w14:textId="77777777" w:rsidR="0084549E" w:rsidRPr="00827998" w:rsidRDefault="0084549E" w:rsidP="00856076">
            <w:pPr>
              <w:pStyle w:val="Tabelltekstmidtstilt"/>
            </w:pPr>
            <w:r w:rsidRPr="00827998">
              <w:t>1</w:t>
            </w:r>
          </w:p>
        </w:tc>
      </w:tr>
      <w:tr w:rsidR="0084549E" w:rsidRPr="00827998" w14:paraId="2F617704" w14:textId="77777777" w:rsidTr="000C30F6">
        <w:trPr>
          <w:cantSplit/>
        </w:trPr>
        <w:tc>
          <w:tcPr>
            <w:tcW w:w="2977" w:type="dxa"/>
          </w:tcPr>
          <w:p w14:paraId="30E90680" w14:textId="77777777" w:rsidR="0084549E" w:rsidRPr="00827998" w:rsidRDefault="0084549E" w:rsidP="00856076">
            <w:pPr>
              <w:pStyle w:val="Tabelltekst"/>
            </w:pPr>
            <w:r w:rsidRPr="00827998">
              <w:t>Psykiatrisk sykdom</w:t>
            </w:r>
          </w:p>
        </w:tc>
        <w:tc>
          <w:tcPr>
            <w:tcW w:w="5103" w:type="dxa"/>
          </w:tcPr>
          <w:p w14:paraId="76AB2DA5" w14:textId="77777777" w:rsidR="0084549E" w:rsidRPr="00827998" w:rsidRDefault="0084549E" w:rsidP="00856076">
            <w:pPr>
              <w:pStyle w:val="Tabelltekst"/>
            </w:pPr>
            <w:r w:rsidRPr="00827998">
              <w:t>Angst eller depresjon som krever psykiatrisk vurdering eller terapi på transplantasjons-tidspunktet</w:t>
            </w:r>
          </w:p>
        </w:tc>
        <w:tc>
          <w:tcPr>
            <w:tcW w:w="992" w:type="dxa"/>
          </w:tcPr>
          <w:p w14:paraId="20030848" w14:textId="77777777" w:rsidR="0084549E" w:rsidRPr="00827998" w:rsidRDefault="0084549E" w:rsidP="00856076">
            <w:pPr>
              <w:pStyle w:val="Tabelltekstmidtstilt"/>
            </w:pPr>
            <w:r w:rsidRPr="00827998">
              <w:t>1</w:t>
            </w:r>
          </w:p>
        </w:tc>
      </w:tr>
      <w:tr w:rsidR="0084549E" w:rsidRPr="00827998" w14:paraId="35BFA390" w14:textId="77777777" w:rsidTr="000C30F6">
        <w:trPr>
          <w:cantSplit/>
        </w:trPr>
        <w:tc>
          <w:tcPr>
            <w:tcW w:w="2977" w:type="dxa"/>
          </w:tcPr>
          <w:p w14:paraId="491FAB85" w14:textId="77777777" w:rsidR="0084549E" w:rsidRPr="00CE57E4" w:rsidRDefault="0084549E" w:rsidP="00856076">
            <w:pPr>
              <w:pStyle w:val="Tabelltekst"/>
              <w:rPr>
                <w:sz w:val="24"/>
              </w:rPr>
            </w:pPr>
            <w:r w:rsidRPr="00827998">
              <w:t>Revmatologisk sykdom</w:t>
            </w:r>
          </w:p>
        </w:tc>
        <w:tc>
          <w:tcPr>
            <w:tcW w:w="5103" w:type="dxa"/>
          </w:tcPr>
          <w:p w14:paraId="5F03E9B4" w14:textId="77777777" w:rsidR="0084549E" w:rsidRPr="00827998" w:rsidRDefault="0084549E" w:rsidP="00856076">
            <w:pPr>
              <w:pStyle w:val="Tabelltekst"/>
            </w:pPr>
            <w:r w:rsidRPr="00827998">
              <w:t>SLE, rheumatoid artritt, polymyositt, MCTD, polymyalgia rheumatica</w:t>
            </w:r>
          </w:p>
        </w:tc>
        <w:tc>
          <w:tcPr>
            <w:tcW w:w="992" w:type="dxa"/>
          </w:tcPr>
          <w:p w14:paraId="342976CF" w14:textId="77777777" w:rsidR="0084549E" w:rsidRPr="00827998" w:rsidRDefault="0084549E" w:rsidP="00856076">
            <w:pPr>
              <w:pStyle w:val="Tabelltekstmidtstilt"/>
            </w:pPr>
            <w:r w:rsidRPr="00827998">
              <w:t>2</w:t>
            </w:r>
          </w:p>
        </w:tc>
      </w:tr>
      <w:tr w:rsidR="0084549E" w:rsidRPr="00827998" w14:paraId="6F8EA067" w14:textId="77777777" w:rsidTr="000C30F6">
        <w:trPr>
          <w:cantSplit/>
        </w:trPr>
        <w:tc>
          <w:tcPr>
            <w:tcW w:w="2977" w:type="dxa"/>
          </w:tcPr>
          <w:p w14:paraId="13F2A647" w14:textId="77777777" w:rsidR="0084549E" w:rsidRPr="00827998" w:rsidRDefault="0084549E" w:rsidP="00856076">
            <w:pPr>
              <w:pStyle w:val="Tabelltekst"/>
            </w:pPr>
            <w:r w:rsidRPr="00827998">
              <w:t>Ulcus-sykdom</w:t>
            </w:r>
          </w:p>
        </w:tc>
        <w:tc>
          <w:tcPr>
            <w:tcW w:w="5103" w:type="dxa"/>
          </w:tcPr>
          <w:p w14:paraId="5EE1B8E6" w14:textId="77777777" w:rsidR="0084549E" w:rsidRPr="00827998" w:rsidRDefault="0084549E" w:rsidP="00856076">
            <w:pPr>
              <w:pStyle w:val="Tabelltekst"/>
            </w:pPr>
            <w:r w:rsidRPr="00827998">
              <w:t>Behandlingstrengende sykdom</w:t>
            </w:r>
          </w:p>
        </w:tc>
        <w:tc>
          <w:tcPr>
            <w:tcW w:w="992" w:type="dxa"/>
          </w:tcPr>
          <w:p w14:paraId="147F37DC" w14:textId="77777777" w:rsidR="0084549E" w:rsidRPr="00827998" w:rsidRDefault="0084549E" w:rsidP="00856076">
            <w:pPr>
              <w:pStyle w:val="Tabelltekstmidtstilt"/>
            </w:pPr>
            <w:r w:rsidRPr="00827998">
              <w:t>2</w:t>
            </w:r>
          </w:p>
        </w:tc>
      </w:tr>
      <w:tr w:rsidR="0084549E" w:rsidRPr="00827998" w14:paraId="72C6B861" w14:textId="77777777" w:rsidTr="000C30F6">
        <w:trPr>
          <w:cantSplit/>
        </w:trPr>
        <w:tc>
          <w:tcPr>
            <w:tcW w:w="2977" w:type="dxa"/>
          </w:tcPr>
          <w:p w14:paraId="4DAC7312" w14:textId="77777777" w:rsidR="0084549E" w:rsidRPr="00827998" w:rsidRDefault="0084549E" w:rsidP="00856076">
            <w:pPr>
              <w:pStyle w:val="Tabelltekst"/>
            </w:pPr>
            <w:r w:rsidRPr="00827998">
              <w:t>Nyresvikt</w:t>
            </w:r>
          </w:p>
        </w:tc>
        <w:tc>
          <w:tcPr>
            <w:tcW w:w="5103" w:type="dxa"/>
          </w:tcPr>
          <w:p w14:paraId="6BC769DB" w14:textId="77777777" w:rsidR="0084549E" w:rsidRPr="00827998" w:rsidRDefault="0084549E" w:rsidP="00856076">
            <w:pPr>
              <w:pStyle w:val="Tabelltekst"/>
            </w:pPr>
            <w:r w:rsidRPr="00827998">
              <w:t>Kreatinin &gt; 170 μmol/L, dialysekrevende nyresvikt eller før nyretransplantasjon.</w:t>
            </w:r>
          </w:p>
        </w:tc>
        <w:tc>
          <w:tcPr>
            <w:tcW w:w="992" w:type="dxa"/>
          </w:tcPr>
          <w:p w14:paraId="5C34DB1C" w14:textId="77777777" w:rsidR="0084549E" w:rsidRPr="00827998" w:rsidRDefault="0084549E" w:rsidP="00856076">
            <w:pPr>
              <w:pStyle w:val="Tabelltekstmidtstilt"/>
            </w:pPr>
            <w:r w:rsidRPr="00827998">
              <w:t>2</w:t>
            </w:r>
          </w:p>
        </w:tc>
      </w:tr>
      <w:tr w:rsidR="0084549E" w:rsidRPr="00827998" w14:paraId="698DAD93" w14:textId="77777777" w:rsidTr="000C30F6">
        <w:trPr>
          <w:cantSplit/>
        </w:trPr>
        <w:tc>
          <w:tcPr>
            <w:tcW w:w="2977" w:type="dxa"/>
          </w:tcPr>
          <w:p w14:paraId="4C9C6111" w14:textId="77777777" w:rsidR="0084549E" w:rsidRPr="00827998" w:rsidRDefault="0084549E" w:rsidP="00856076">
            <w:pPr>
              <w:pStyle w:val="Tabelltekst"/>
            </w:pPr>
            <w:r w:rsidRPr="00827998">
              <w:t>Moderat lunge-funksjonsnedsettelse</w:t>
            </w:r>
          </w:p>
        </w:tc>
        <w:tc>
          <w:tcPr>
            <w:tcW w:w="5103" w:type="dxa"/>
          </w:tcPr>
          <w:p w14:paraId="26449E85" w14:textId="77777777" w:rsidR="0084549E" w:rsidRPr="00827998" w:rsidRDefault="0084549E" w:rsidP="00856076">
            <w:pPr>
              <w:pStyle w:val="Tabelltekst"/>
            </w:pPr>
            <w:r w:rsidRPr="00827998">
              <w:t>CO-diffusjonskapasitet eller FEV1 redusert til 66–80</w:t>
            </w:r>
            <w:r>
              <w:t> </w:t>
            </w:r>
            <w:r w:rsidRPr="00827998">
              <w:t>%, dyspne ved lett aktivitet</w:t>
            </w:r>
          </w:p>
        </w:tc>
        <w:tc>
          <w:tcPr>
            <w:tcW w:w="992" w:type="dxa"/>
          </w:tcPr>
          <w:p w14:paraId="318229E3" w14:textId="77777777" w:rsidR="0084549E" w:rsidRPr="00827998" w:rsidRDefault="0084549E" w:rsidP="00856076">
            <w:pPr>
              <w:pStyle w:val="Tabelltekstmidtstilt"/>
            </w:pPr>
            <w:r w:rsidRPr="00827998">
              <w:t>2</w:t>
            </w:r>
          </w:p>
        </w:tc>
      </w:tr>
      <w:tr w:rsidR="0084549E" w:rsidRPr="00827998" w14:paraId="35340A3E" w14:textId="77777777" w:rsidTr="000C30F6">
        <w:trPr>
          <w:cantSplit/>
        </w:trPr>
        <w:tc>
          <w:tcPr>
            <w:tcW w:w="2977" w:type="dxa"/>
          </w:tcPr>
          <w:p w14:paraId="7B48BE82" w14:textId="77777777" w:rsidR="0084549E" w:rsidRPr="00827998" w:rsidRDefault="0084549E" w:rsidP="00856076">
            <w:pPr>
              <w:pStyle w:val="Tabelltekst"/>
            </w:pPr>
            <w:r w:rsidRPr="00827998">
              <w:t>Hjerteklaffsykdom</w:t>
            </w:r>
          </w:p>
        </w:tc>
        <w:tc>
          <w:tcPr>
            <w:tcW w:w="5103" w:type="dxa"/>
          </w:tcPr>
          <w:p w14:paraId="30C186D3" w14:textId="77777777" w:rsidR="0084549E" w:rsidRPr="00827998" w:rsidRDefault="0084549E" w:rsidP="00856076">
            <w:pPr>
              <w:pStyle w:val="Tabelltekst"/>
            </w:pPr>
            <w:r w:rsidRPr="00827998">
              <w:t>Alle typer klaffefeil bortsett fra asymptomatisk mitralprolaps</w:t>
            </w:r>
          </w:p>
        </w:tc>
        <w:tc>
          <w:tcPr>
            <w:tcW w:w="992" w:type="dxa"/>
          </w:tcPr>
          <w:p w14:paraId="0B5E2166" w14:textId="77777777" w:rsidR="0084549E" w:rsidRPr="00827998" w:rsidRDefault="0084549E" w:rsidP="00856076">
            <w:pPr>
              <w:pStyle w:val="Tabelltekstmidtstilt"/>
            </w:pPr>
            <w:r w:rsidRPr="00827998">
              <w:t>3</w:t>
            </w:r>
          </w:p>
        </w:tc>
      </w:tr>
      <w:tr w:rsidR="0084549E" w:rsidRPr="00827998" w14:paraId="74445A03" w14:textId="77777777" w:rsidTr="000C30F6">
        <w:trPr>
          <w:cantSplit/>
        </w:trPr>
        <w:tc>
          <w:tcPr>
            <w:tcW w:w="2977" w:type="dxa"/>
          </w:tcPr>
          <w:p w14:paraId="2879AB3D" w14:textId="77777777" w:rsidR="0084549E" w:rsidRPr="00827998" w:rsidRDefault="0084549E" w:rsidP="00856076">
            <w:pPr>
              <w:pStyle w:val="Tabelltekst"/>
            </w:pPr>
            <w:r w:rsidRPr="00827998">
              <w:t>Tidligere solid tumor</w:t>
            </w:r>
          </w:p>
        </w:tc>
        <w:tc>
          <w:tcPr>
            <w:tcW w:w="5103" w:type="dxa"/>
          </w:tcPr>
          <w:p w14:paraId="5EAB1E45" w14:textId="77777777" w:rsidR="0084549E" w:rsidRPr="00827998" w:rsidRDefault="0084549E" w:rsidP="00856076">
            <w:pPr>
              <w:pStyle w:val="Tabelltekst"/>
            </w:pPr>
            <w:r w:rsidRPr="00827998">
              <w:t>Tidligere behandlet, unntatt hudkreft som ikke er melanom</w:t>
            </w:r>
          </w:p>
        </w:tc>
        <w:tc>
          <w:tcPr>
            <w:tcW w:w="992" w:type="dxa"/>
          </w:tcPr>
          <w:p w14:paraId="65B53879" w14:textId="77777777" w:rsidR="0084549E" w:rsidRPr="00827998" w:rsidRDefault="0084549E" w:rsidP="00856076">
            <w:pPr>
              <w:pStyle w:val="Tabelltekstmidtstilt"/>
            </w:pPr>
            <w:r w:rsidRPr="00827998">
              <w:t>3</w:t>
            </w:r>
          </w:p>
        </w:tc>
      </w:tr>
      <w:tr w:rsidR="0084549E" w:rsidRPr="00827998" w14:paraId="1DC2E9A3" w14:textId="77777777" w:rsidTr="000C30F6">
        <w:trPr>
          <w:cantSplit/>
        </w:trPr>
        <w:tc>
          <w:tcPr>
            <w:tcW w:w="2977" w:type="dxa"/>
          </w:tcPr>
          <w:p w14:paraId="7D3E200B" w14:textId="77777777" w:rsidR="0084549E" w:rsidRPr="00827998" w:rsidRDefault="0084549E" w:rsidP="00856076">
            <w:pPr>
              <w:pStyle w:val="Tabelltekst"/>
            </w:pPr>
            <w:r w:rsidRPr="00827998">
              <w:t>Alvorlig lunge-funksjonsnedsettelse</w:t>
            </w:r>
          </w:p>
        </w:tc>
        <w:tc>
          <w:tcPr>
            <w:tcW w:w="5103" w:type="dxa"/>
          </w:tcPr>
          <w:p w14:paraId="5360490B" w14:textId="77777777" w:rsidR="0084549E" w:rsidRPr="00827998" w:rsidRDefault="0084549E" w:rsidP="00856076">
            <w:pPr>
              <w:pStyle w:val="Tabelltekst"/>
            </w:pPr>
            <w:r w:rsidRPr="00827998">
              <w:t>CO-diffusjonskapasitet eller FEV1 redusert til ≤65</w:t>
            </w:r>
            <w:r>
              <w:t> </w:t>
            </w:r>
            <w:r w:rsidRPr="00827998">
              <w:t>%, dyspne i hvile, oksygen-krevende lungesykdom</w:t>
            </w:r>
          </w:p>
        </w:tc>
        <w:tc>
          <w:tcPr>
            <w:tcW w:w="992" w:type="dxa"/>
          </w:tcPr>
          <w:p w14:paraId="2FDF1F5C" w14:textId="77777777" w:rsidR="0084549E" w:rsidRPr="00827998" w:rsidRDefault="0084549E" w:rsidP="00856076">
            <w:pPr>
              <w:pStyle w:val="Tabelltekstmidtstilt"/>
            </w:pPr>
            <w:r w:rsidRPr="00827998">
              <w:t>3</w:t>
            </w:r>
          </w:p>
        </w:tc>
      </w:tr>
      <w:tr w:rsidR="0084549E" w:rsidRPr="00827998" w14:paraId="1666BBBE" w14:textId="77777777" w:rsidTr="000C30F6">
        <w:trPr>
          <w:cantSplit/>
        </w:trPr>
        <w:tc>
          <w:tcPr>
            <w:tcW w:w="2977" w:type="dxa"/>
          </w:tcPr>
          <w:p w14:paraId="5989C431" w14:textId="77777777" w:rsidR="0084549E" w:rsidRPr="00827998" w:rsidRDefault="0084549E" w:rsidP="00856076">
            <w:pPr>
              <w:pStyle w:val="Tabelltekst"/>
            </w:pPr>
            <w:r w:rsidRPr="00827998">
              <w:t>Leversykdom, moderat og alvorlig</w:t>
            </w:r>
          </w:p>
        </w:tc>
        <w:tc>
          <w:tcPr>
            <w:tcW w:w="5103" w:type="dxa"/>
          </w:tcPr>
          <w:p w14:paraId="15386B90" w14:textId="77777777" w:rsidR="0084549E" w:rsidRPr="00BF7230" w:rsidRDefault="0084549E" w:rsidP="00856076">
            <w:pPr>
              <w:pStyle w:val="Tabelltekst"/>
            </w:pPr>
            <w:r w:rsidRPr="00827998">
              <w:t>Levercirrhose</w:t>
            </w:r>
          </w:p>
          <w:p w14:paraId="30832C09" w14:textId="77777777" w:rsidR="0084549E" w:rsidRPr="00BF7230" w:rsidRDefault="0084549E" w:rsidP="00856076">
            <w:pPr>
              <w:pStyle w:val="Tabelltekst"/>
            </w:pPr>
            <w:r w:rsidRPr="00827998">
              <w:t>Bilirubinstigning &gt;1,5 ganger øvre normalgrense</w:t>
            </w:r>
          </w:p>
          <w:p w14:paraId="333D1C01" w14:textId="77777777" w:rsidR="0084549E" w:rsidRPr="00827998" w:rsidRDefault="0084549E" w:rsidP="00856076">
            <w:pPr>
              <w:pStyle w:val="Tabelltekst"/>
            </w:pPr>
            <w:r w:rsidRPr="00827998">
              <w:t>ASAT/ALAT forhøyet &gt;2,5 ganger øvre normalgrense</w:t>
            </w:r>
          </w:p>
        </w:tc>
        <w:tc>
          <w:tcPr>
            <w:tcW w:w="992" w:type="dxa"/>
          </w:tcPr>
          <w:p w14:paraId="4A6817D2" w14:textId="77777777" w:rsidR="0084549E" w:rsidRPr="00827998" w:rsidRDefault="0084549E" w:rsidP="00856076">
            <w:pPr>
              <w:pStyle w:val="Tabelltekstmidtstilt"/>
            </w:pPr>
            <w:r w:rsidRPr="00827998">
              <w:t>3</w:t>
            </w:r>
          </w:p>
        </w:tc>
      </w:tr>
    </w:tbl>
    <w:p w14:paraId="7E3D2370" w14:textId="77777777" w:rsidR="0084549E" w:rsidRPr="00E44C11" w:rsidRDefault="0084549E" w:rsidP="0084549E">
      <w:pPr>
        <w:pStyle w:val="Overskriftunr3"/>
        <w:rPr>
          <w:lang w:val="nb-NO"/>
        </w:rPr>
      </w:pPr>
      <w:r w:rsidRPr="00E44C11">
        <w:rPr>
          <w:lang w:val="nb-NO"/>
        </w:rPr>
        <w:lastRenderedPageBreak/>
        <w:t>Bruk av HCTI-CI i forbindelse med allotransplantasjon</w:t>
      </w:r>
    </w:p>
    <w:p w14:paraId="0A858178" w14:textId="77777777" w:rsidR="0084549E" w:rsidRPr="00BF7230" w:rsidRDefault="0084549E" w:rsidP="0084549E">
      <w:pPr>
        <w:pStyle w:val="Brdtekst"/>
      </w:pPr>
      <w:r w:rsidRPr="00F63674">
        <w:t>Man legger sammen pasientenes samlede poengsum. Undersøkelser i samlemateriale som inkluderer pasienter med ulike diagnoser, tyder på at den transplantasjons-relaterte mortaliteten begynner å øke spesielt når pasientene får en score på 3 eller høyere. Tabellen nedenfor angir funn i et materiale av AML pasienter transplantert i første komplette remisjon hovedsakelig med familiegiver (medianalder omlag 40 år):</w:t>
      </w:r>
    </w:p>
    <w:tbl>
      <w:tblPr>
        <w:tblStyle w:val="Helsedir"/>
        <w:tblW w:w="4002" w:type="pct"/>
        <w:tblLayout w:type="fixed"/>
        <w:tblLook w:val="0600" w:firstRow="0" w:lastRow="0" w:firstColumn="0" w:lastColumn="0" w:noHBand="1" w:noVBand="1"/>
      </w:tblPr>
      <w:tblGrid>
        <w:gridCol w:w="2172"/>
        <w:gridCol w:w="4630"/>
      </w:tblGrid>
      <w:tr w:rsidR="0084549E" w:rsidRPr="00F63674" w14:paraId="12F3FA99" w14:textId="77777777" w:rsidTr="00AE1C7B">
        <w:trPr>
          <w:cantSplit/>
        </w:trPr>
        <w:tc>
          <w:tcPr>
            <w:tcW w:w="6801" w:type="dxa"/>
            <w:gridSpan w:val="2"/>
            <w:tcBorders>
              <w:top w:val="single" w:sz="4" w:space="0" w:color="0092A7"/>
              <w:bottom w:val="single" w:sz="2" w:space="0" w:color="A6A6A6"/>
            </w:tcBorders>
            <w:shd w:val="clear" w:color="auto" w:fill="F5F5F5"/>
          </w:tcPr>
          <w:p w14:paraId="3EC47CC9" w14:textId="77777777" w:rsidR="0084549E" w:rsidRPr="00F63674" w:rsidRDefault="0084549E" w:rsidP="005842B5">
            <w:pPr>
              <w:pStyle w:val="Tabellhodemidtstilt"/>
            </w:pPr>
            <w:r w:rsidRPr="006713C3">
              <w:rPr>
                <w:rStyle w:val="TFet"/>
              </w:rPr>
              <w:t>HCTI-CI</w:t>
            </w:r>
            <w:r w:rsidRPr="004A10B6">
              <w:t xml:space="preserve">: </w:t>
            </w:r>
            <w:r w:rsidRPr="00F63674">
              <w:t>Mortalitet uten relasjon til tilbakefall av grunnsykdom</w:t>
            </w:r>
          </w:p>
        </w:tc>
      </w:tr>
      <w:tr w:rsidR="0084549E" w:rsidRPr="00F63674" w14:paraId="663A481E" w14:textId="77777777" w:rsidTr="00AE1C7B">
        <w:trPr>
          <w:cantSplit/>
        </w:trPr>
        <w:tc>
          <w:tcPr>
            <w:tcW w:w="2172" w:type="dxa"/>
            <w:tcBorders>
              <w:top w:val="single" w:sz="2" w:space="0" w:color="A6A6A6"/>
              <w:bottom w:val="single" w:sz="2" w:space="0" w:color="A6A6A6"/>
            </w:tcBorders>
            <w:shd w:val="clear" w:color="auto" w:fill="F5F5F5"/>
          </w:tcPr>
          <w:p w14:paraId="34E16F50" w14:textId="77777777" w:rsidR="0084549E" w:rsidRPr="00F63674" w:rsidRDefault="0084549E" w:rsidP="005842B5">
            <w:pPr>
              <w:pStyle w:val="Tabellhodemidtstiltuthevet"/>
            </w:pPr>
            <w:r w:rsidRPr="00F63674">
              <w:t>Poeng</w:t>
            </w:r>
          </w:p>
        </w:tc>
        <w:tc>
          <w:tcPr>
            <w:tcW w:w="4629" w:type="dxa"/>
            <w:tcBorders>
              <w:top w:val="single" w:sz="2" w:space="0" w:color="A6A6A6"/>
              <w:bottom w:val="single" w:sz="2" w:space="0" w:color="A6A6A6"/>
            </w:tcBorders>
            <w:shd w:val="clear" w:color="auto" w:fill="F5F5F5"/>
          </w:tcPr>
          <w:p w14:paraId="47781E96" w14:textId="77777777" w:rsidR="0084549E" w:rsidRPr="00F63674" w:rsidRDefault="0084549E" w:rsidP="005842B5">
            <w:pPr>
              <w:pStyle w:val="Tabellhodeuthevet"/>
            </w:pPr>
            <w:r w:rsidRPr="00F63674">
              <w:t>Transplantasjonsrelatert mortalitet etter 2 år</w:t>
            </w:r>
          </w:p>
        </w:tc>
      </w:tr>
      <w:tr w:rsidR="0084549E" w:rsidRPr="00F63674" w14:paraId="41CB6C92" w14:textId="77777777" w:rsidTr="00AE1C7B">
        <w:trPr>
          <w:cantSplit/>
        </w:trPr>
        <w:tc>
          <w:tcPr>
            <w:tcW w:w="2172" w:type="dxa"/>
            <w:tcBorders>
              <w:top w:val="single" w:sz="2" w:space="0" w:color="A6A6A6"/>
            </w:tcBorders>
          </w:tcPr>
          <w:p w14:paraId="64ED88C1" w14:textId="77777777" w:rsidR="0084549E" w:rsidRPr="00F63674" w:rsidRDefault="0084549E" w:rsidP="00856076">
            <w:pPr>
              <w:pStyle w:val="Tabelltekstmidtstilt"/>
            </w:pPr>
            <w:r w:rsidRPr="00F63674">
              <w:t>0</w:t>
            </w:r>
          </w:p>
        </w:tc>
        <w:tc>
          <w:tcPr>
            <w:tcW w:w="4629" w:type="dxa"/>
            <w:tcBorders>
              <w:top w:val="single" w:sz="2" w:space="0" w:color="A6A6A6"/>
            </w:tcBorders>
          </w:tcPr>
          <w:p w14:paraId="07A4367F" w14:textId="77777777" w:rsidR="0084549E" w:rsidRPr="00F63674" w:rsidRDefault="0084549E" w:rsidP="00856076">
            <w:pPr>
              <w:pStyle w:val="Tabelltekst"/>
            </w:pPr>
            <w:r w:rsidRPr="00F63674">
              <w:t>Omlag 10</w:t>
            </w:r>
            <w:r>
              <w:t> </w:t>
            </w:r>
            <w:r w:rsidRPr="00F63674">
              <w:t>%</w:t>
            </w:r>
          </w:p>
        </w:tc>
      </w:tr>
      <w:tr w:rsidR="0084549E" w:rsidRPr="00F63674" w14:paraId="77FAE6F7" w14:textId="77777777" w:rsidTr="00AE1C7B">
        <w:trPr>
          <w:cantSplit/>
        </w:trPr>
        <w:tc>
          <w:tcPr>
            <w:tcW w:w="2172" w:type="dxa"/>
          </w:tcPr>
          <w:p w14:paraId="3410ECFD" w14:textId="77777777" w:rsidR="0084549E" w:rsidRPr="00F63674" w:rsidRDefault="0084549E" w:rsidP="00856076">
            <w:pPr>
              <w:pStyle w:val="Tabelltekstmidtstilt"/>
            </w:pPr>
            <w:r w:rsidRPr="00F63674">
              <w:t>1</w:t>
            </w:r>
            <w:r>
              <w:t>–</w:t>
            </w:r>
            <w:r w:rsidRPr="00F63674">
              <w:t>2</w:t>
            </w:r>
          </w:p>
        </w:tc>
        <w:tc>
          <w:tcPr>
            <w:tcW w:w="4629" w:type="dxa"/>
          </w:tcPr>
          <w:p w14:paraId="0860787C" w14:textId="77777777" w:rsidR="0084549E" w:rsidRPr="00F63674" w:rsidRDefault="0084549E" w:rsidP="00856076">
            <w:pPr>
              <w:pStyle w:val="Tabelltekst"/>
            </w:pPr>
            <w:r w:rsidRPr="00F63674">
              <w:t>Omlag 20</w:t>
            </w:r>
            <w:r>
              <w:t> </w:t>
            </w:r>
            <w:r w:rsidRPr="00F63674">
              <w:t>%</w:t>
            </w:r>
          </w:p>
        </w:tc>
      </w:tr>
      <w:tr w:rsidR="0084549E" w:rsidRPr="00F63674" w14:paraId="1F913FBC" w14:textId="77777777" w:rsidTr="00AE1C7B">
        <w:trPr>
          <w:cantSplit/>
        </w:trPr>
        <w:tc>
          <w:tcPr>
            <w:tcW w:w="2172" w:type="dxa"/>
          </w:tcPr>
          <w:p w14:paraId="6F7B7B3A" w14:textId="77777777" w:rsidR="0084549E" w:rsidRPr="00F63674" w:rsidRDefault="0084549E" w:rsidP="00856076">
            <w:pPr>
              <w:pStyle w:val="Tabelltekstmidtstilt"/>
            </w:pPr>
            <w:r w:rsidRPr="00F63674">
              <w:t>≥3</w:t>
            </w:r>
          </w:p>
        </w:tc>
        <w:tc>
          <w:tcPr>
            <w:tcW w:w="4629" w:type="dxa"/>
          </w:tcPr>
          <w:p w14:paraId="6F3356AE" w14:textId="77777777" w:rsidR="0084549E" w:rsidRPr="00F63674" w:rsidRDefault="0084549E" w:rsidP="00856076">
            <w:pPr>
              <w:pStyle w:val="Tabelltekst"/>
            </w:pPr>
            <w:r w:rsidRPr="00F63674">
              <w:t>35</w:t>
            </w:r>
            <w:r>
              <w:t>–</w:t>
            </w:r>
            <w:r w:rsidRPr="00F63674">
              <w:t>40</w:t>
            </w:r>
            <w:r>
              <w:t> </w:t>
            </w:r>
            <w:r w:rsidRPr="00F63674">
              <w:t xml:space="preserve">% </w:t>
            </w:r>
          </w:p>
        </w:tc>
      </w:tr>
    </w:tbl>
    <w:p w14:paraId="2246BFC7" w14:textId="77777777" w:rsidR="0084549E" w:rsidRPr="00BF7230" w:rsidRDefault="0084549E" w:rsidP="00F276F2">
      <w:pPr>
        <w:pStyle w:val="Brdtekst2008"/>
      </w:pPr>
      <w:r w:rsidRPr="00F63674">
        <w:t>Dette er altså data for hvordan faktorer relatert til den generelle helsetilstanden vil påvirke risikoen for transplantasjonsretalert mortalitet. Tallene i tabellen ovenfor er relevante for en gruppe pasienter med relativt lav risiko for transplantasjonsrelatert død (relativt unge AML pasienter i første remisjon transplantert med familiegiver). I tillegg til dette vektlegges risikofaktorer assosiert med transplantasjonen som vurderes ut fra den såkalte EBMT-score der vektlegging av alder antyder overlapping mellom disse vurderingene (Vedlegg 2). Forskjeller i risiko for transplantasjonsrelatert mortalitet som har sammenheng med den hematologiske grunnsykdommen er bare delvis definert inn i EBMT-score.</w:t>
      </w:r>
    </w:p>
    <w:p w14:paraId="0F37FCC7" w14:textId="77777777" w:rsidR="0084549E" w:rsidRPr="00E44C11" w:rsidRDefault="0084549E" w:rsidP="0084549E">
      <w:pPr>
        <w:pStyle w:val="Overskriftunr3"/>
        <w:rPr>
          <w:lang w:val="nb-NO"/>
        </w:rPr>
      </w:pPr>
      <w:r w:rsidRPr="00E44C11">
        <w:rPr>
          <w:lang w:val="nb-NO"/>
        </w:rPr>
        <w:t>Bruk av HCTI-CI hos pasienter som får intensiv induksjonsbehandling</w:t>
      </w:r>
    </w:p>
    <w:p w14:paraId="71E91CB5" w14:textId="77777777" w:rsidR="0084549E" w:rsidRPr="00BF7230" w:rsidRDefault="0084549E" w:rsidP="0084549E">
      <w:pPr>
        <w:pStyle w:val="Brdtekst"/>
      </w:pPr>
      <w:r w:rsidRPr="00F63674">
        <w:rPr>
          <w:bCs/>
        </w:rPr>
        <w:t xml:space="preserve">Tallene bygger på en undersøkelse av 177 pasienter over 60 år som ble gitt intensiv induksjonsbehandling; om lag halvparten av pasientene hadde en score tilsvarende ≥3. Tidlig død ble definert som død innen 4 uker etter start av kjemoterapi </w:t>
      </w:r>
      <w:r>
        <w:rPr>
          <w:bCs/>
        </w:rPr>
        <w:fldChar w:fldCharType="begin">
          <w:fldData xml:space="preserve">PEVuZE5vdGU+PENpdGU+PEF1dGhvcj5HaWxlczwvQXV0aG9yPjxZZWFyPjIwMDc8L1llYXI+PFJl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</w:fldData>
        </w:fldChar>
      </w:r>
      <w:r w:rsidR="00466EFD">
        <w:rPr>
          <w:bCs/>
        </w:rPr>
        <w:instrText xml:space="preserve"> ADDIN EN.CITE </w:instrText>
      </w:r>
      <w:r w:rsidR="00466EFD">
        <w:rPr>
          <w:bCs/>
        </w:rPr>
        <w:fldChar w:fldCharType="begin">
          <w:fldData xml:space="preserve">PEVuZE5vdGU+PENpdGU+PEF1dGhvcj5HaWxlczwvQXV0aG9yPjxZZWFyPjIwMDc8L1llYXI+PFJl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</w:fldData>
        </w:fldChar>
      </w:r>
      <w:r w:rsidR="00466EFD">
        <w:rPr>
          <w:bCs/>
        </w:rPr>
        <w:instrText xml:space="preserve"> ADDIN EN.CITE.DATA </w:instrText>
      </w:r>
      <w:r w:rsidR="00466EFD">
        <w:rPr>
          <w:bCs/>
        </w:rPr>
      </w:r>
      <w:r w:rsidR="00466EFD">
        <w:rPr>
          <w:bCs/>
        </w:rPr>
        <w:fldChar w:fldCharType="end"/>
      </w:r>
      <w:r>
        <w:rPr>
          <w:bCs/>
        </w:rPr>
      </w:r>
      <w:r>
        <w:rPr>
          <w:bCs/>
        </w:rPr>
        <w:fldChar w:fldCharType="separate"/>
      </w:r>
      <w:r w:rsidR="00466EFD">
        <w:rPr>
          <w:bCs/>
          <w:noProof/>
        </w:rPr>
        <w:t>(89)</w:t>
      </w:r>
      <w:r>
        <w:rPr>
          <w:bCs/>
        </w:rPr>
        <w:fldChar w:fldCharType="end"/>
      </w:r>
      <w:r w:rsidRPr="00F63674">
        <w:rPr>
          <w:bCs/>
        </w:rPr>
        <w:t>.</w:t>
      </w:r>
    </w:p>
    <w:tbl>
      <w:tblPr>
        <w:tblStyle w:val="Helsedir"/>
        <w:tblW w:w="4002" w:type="pct"/>
        <w:tblLayout w:type="fixed"/>
        <w:tblLook w:val="0600" w:firstRow="0" w:lastRow="0" w:firstColumn="0" w:lastColumn="0" w:noHBand="1" w:noVBand="1"/>
      </w:tblPr>
      <w:tblGrid>
        <w:gridCol w:w="2172"/>
        <w:gridCol w:w="4630"/>
      </w:tblGrid>
      <w:tr w:rsidR="0084549E" w:rsidRPr="00F63674" w14:paraId="57155596" w14:textId="77777777" w:rsidTr="00AE1C7B">
        <w:trPr>
          <w:cantSplit/>
        </w:trPr>
        <w:tc>
          <w:tcPr>
            <w:tcW w:w="6801" w:type="dxa"/>
            <w:gridSpan w:val="2"/>
            <w:tcBorders>
              <w:top w:val="single" w:sz="4" w:space="0" w:color="0092A7"/>
              <w:bottom w:val="single" w:sz="2" w:space="0" w:color="A6A6A6"/>
            </w:tcBorders>
            <w:shd w:val="clear" w:color="auto" w:fill="F5F5F5"/>
          </w:tcPr>
          <w:p w14:paraId="16FF315C" w14:textId="77777777" w:rsidR="0084549E" w:rsidRPr="00F63674" w:rsidRDefault="0084549E" w:rsidP="005842B5">
            <w:pPr>
              <w:pStyle w:val="Tabellhodemidtstilt"/>
            </w:pPr>
            <w:r w:rsidRPr="006713C3">
              <w:rPr>
                <w:rStyle w:val="TFet"/>
              </w:rPr>
              <w:t>HCTI-CI</w:t>
            </w:r>
            <w:r w:rsidRPr="006713C3">
              <w:t xml:space="preserve">: </w:t>
            </w:r>
            <w:r w:rsidRPr="00F63674">
              <w:t>Tidlig død ved induksjonsbehandling av nydiagnostisert AML</w:t>
            </w:r>
          </w:p>
        </w:tc>
      </w:tr>
      <w:tr w:rsidR="0084549E" w:rsidRPr="00F63674" w14:paraId="5E663CB9" w14:textId="77777777" w:rsidTr="00AE1C7B">
        <w:trPr>
          <w:cantSplit/>
        </w:trPr>
        <w:tc>
          <w:tcPr>
            <w:tcW w:w="2172" w:type="dxa"/>
            <w:tcBorders>
              <w:top w:val="single" w:sz="2" w:space="0" w:color="A6A6A6"/>
              <w:bottom w:val="single" w:sz="2" w:space="0" w:color="A6A6A6"/>
            </w:tcBorders>
            <w:shd w:val="clear" w:color="auto" w:fill="F5F5F5"/>
          </w:tcPr>
          <w:p w14:paraId="68813A0D" w14:textId="77777777" w:rsidR="0084549E" w:rsidRPr="00F63674" w:rsidRDefault="0084549E" w:rsidP="005842B5">
            <w:pPr>
              <w:pStyle w:val="Tabellhodemidtstiltuthevet"/>
            </w:pPr>
            <w:r w:rsidRPr="00F63674">
              <w:t>Poeng</w:t>
            </w:r>
          </w:p>
        </w:tc>
        <w:tc>
          <w:tcPr>
            <w:tcW w:w="4629" w:type="dxa"/>
            <w:tcBorders>
              <w:top w:val="single" w:sz="2" w:space="0" w:color="A6A6A6"/>
              <w:bottom w:val="single" w:sz="2" w:space="0" w:color="A6A6A6"/>
            </w:tcBorders>
            <w:shd w:val="clear" w:color="auto" w:fill="F5F5F5"/>
          </w:tcPr>
          <w:p w14:paraId="409CE767" w14:textId="77777777" w:rsidR="0084549E" w:rsidRPr="00F63674" w:rsidRDefault="0084549E" w:rsidP="005842B5">
            <w:pPr>
              <w:pStyle w:val="Tabellhodeuthevet"/>
            </w:pPr>
            <w:r w:rsidRPr="00F63674">
              <w:t>Forekomst av tidlig død</w:t>
            </w:r>
          </w:p>
        </w:tc>
      </w:tr>
      <w:tr w:rsidR="0084549E" w:rsidRPr="00F63674" w14:paraId="261537CE" w14:textId="77777777" w:rsidTr="00AE1C7B">
        <w:trPr>
          <w:cantSplit/>
        </w:trPr>
        <w:tc>
          <w:tcPr>
            <w:tcW w:w="2172" w:type="dxa"/>
            <w:tcBorders>
              <w:top w:val="single" w:sz="2" w:space="0" w:color="A6A6A6"/>
            </w:tcBorders>
          </w:tcPr>
          <w:p w14:paraId="13346B0A" w14:textId="77777777" w:rsidR="0084549E" w:rsidRPr="00F63674" w:rsidRDefault="0084549E" w:rsidP="00856076">
            <w:pPr>
              <w:pStyle w:val="Tabelltekstmidtstilt"/>
            </w:pPr>
            <w:r w:rsidRPr="00F63674">
              <w:t>0</w:t>
            </w:r>
          </w:p>
        </w:tc>
        <w:tc>
          <w:tcPr>
            <w:tcW w:w="4629" w:type="dxa"/>
            <w:tcBorders>
              <w:top w:val="single" w:sz="2" w:space="0" w:color="A6A6A6"/>
            </w:tcBorders>
          </w:tcPr>
          <w:p w14:paraId="5CFB0C56" w14:textId="77777777" w:rsidR="0084549E" w:rsidRPr="00F63674" w:rsidRDefault="0084549E" w:rsidP="00856076">
            <w:pPr>
              <w:pStyle w:val="Tabelltekst"/>
            </w:pPr>
            <w:r w:rsidRPr="00F63674">
              <w:t>3</w:t>
            </w:r>
            <w:r>
              <w:t> </w:t>
            </w:r>
            <w:r w:rsidRPr="00F63674">
              <w:t>%</w:t>
            </w:r>
          </w:p>
        </w:tc>
      </w:tr>
      <w:tr w:rsidR="0084549E" w:rsidRPr="00F63674" w14:paraId="00B69426" w14:textId="77777777" w:rsidTr="00AE1C7B">
        <w:trPr>
          <w:cantSplit/>
        </w:trPr>
        <w:tc>
          <w:tcPr>
            <w:tcW w:w="2172" w:type="dxa"/>
          </w:tcPr>
          <w:p w14:paraId="170A9748" w14:textId="77777777" w:rsidR="0084549E" w:rsidRPr="00F63674" w:rsidRDefault="0084549E" w:rsidP="00856076">
            <w:pPr>
              <w:pStyle w:val="Tabelltekstmidtstilt"/>
            </w:pPr>
            <w:r w:rsidRPr="00F63674">
              <w:t>1</w:t>
            </w:r>
            <w:r>
              <w:t>–</w:t>
            </w:r>
            <w:r w:rsidRPr="00F63674">
              <w:t>2</w:t>
            </w:r>
          </w:p>
        </w:tc>
        <w:tc>
          <w:tcPr>
            <w:tcW w:w="4629" w:type="dxa"/>
          </w:tcPr>
          <w:p w14:paraId="0C5A568A" w14:textId="77777777" w:rsidR="0084549E" w:rsidRPr="00F63674" w:rsidRDefault="0084549E" w:rsidP="00856076">
            <w:pPr>
              <w:pStyle w:val="Tabelltekst"/>
            </w:pPr>
            <w:r w:rsidRPr="00F63674">
              <w:t>11</w:t>
            </w:r>
            <w:r>
              <w:t> </w:t>
            </w:r>
            <w:r w:rsidRPr="00F63674">
              <w:t>%</w:t>
            </w:r>
          </w:p>
        </w:tc>
      </w:tr>
      <w:tr w:rsidR="0084549E" w:rsidRPr="00F63674" w14:paraId="6B685629" w14:textId="77777777" w:rsidTr="00AE1C7B">
        <w:trPr>
          <w:cantSplit/>
        </w:trPr>
        <w:tc>
          <w:tcPr>
            <w:tcW w:w="2172" w:type="dxa"/>
          </w:tcPr>
          <w:p w14:paraId="775E2921" w14:textId="77777777" w:rsidR="0084549E" w:rsidRPr="00F63674" w:rsidRDefault="0084549E" w:rsidP="00856076">
            <w:pPr>
              <w:pStyle w:val="Tabelltekstmidtstilt"/>
            </w:pPr>
            <w:r w:rsidRPr="00F63674">
              <w:t>≥3</w:t>
            </w:r>
          </w:p>
        </w:tc>
        <w:tc>
          <w:tcPr>
            <w:tcW w:w="4629" w:type="dxa"/>
          </w:tcPr>
          <w:p w14:paraId="725CC116" w14:textId="77777777" w:rsidR="0084549E" w:rsidRPr="00F63674" w:rsidRDefault="0084549E" w:rsidP="00856076">
            <w:pPr>
              <w:pStyle w:val="Tabelltekst"/>
            </w:pPr>
            <w:r w:rsidRPr="00F63674">
              <w:t>29</w:t>
            </w:r>
            <w:r>
              <w:t> </w:t>
            </w:r>
            <w:r w:rsidRPr="00F63674">
              <w:t xml:space="preserve">% </w:t>
            </w:r>
          </w:p>
        </w:tc>
      </w:tr>
    </w:tbl>
    <w:p w14:paraId="1CBE55C3" w14:textId="77777777" w:rsidR="0084549E" w:rsidRPr="00BF7230" w:rsidRDefault="0084549E" w:rsidP="007F3C7F">
      <w:pPr>
        <w:pStyle w:val="Overskriftunr2"/>
      </w:pPr>
      <w:bookmarkStart w:id="150" w:name="sj06"/>
      <w:bookmarkStart w:id="151" w:name="_Toc536537283"/>
      <w:bookmarkEnd w:id="150"/>
      <w:r w:rsidRPr="00F63674">
        <w:t>V</w:t>
      </w:r>
      <w:r>
        <w:t>edlegg</w:t>
      </w:r>
      <w:r w:rsidRPr="00F63674">
        <w:t xml:space="preserve"> 2. EBMT </w:t>
      </w:r>
      <w:r w:rsidR="00AE1C7B" w:rsidRPr="00F63674">
        <w:t xml:space="preserve">score </w:t>
      </w:r>
      <w:r>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 </w:instrText>
      </w:r>
      <w:r w:rsidR="00796D2F">
        <w:fldChar w:fldCharType="begin">
          <w:fldData xml:space="preserve">PEVuZE5vdGU+PENpdGU+PEF1dGhvcj5HcmF0d29obDwvQXV0aG9yPjxZZWFyPjIwMDk8L1llYXI+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</w:fldData>
        </w:fldChar>
      </w:r>
      <w:r w:rsidR="00796D2F">
        <w:instrText xml:space="preserve"> ADDIN EN.CITE.DATA </w:instrText>
      </w:r>
      <w:r w:rsidR="00796D2F">
        <w:fldChar w:fldCharType="end"/>
      </w:r>
      <w:r>
        <w:fldChar w:fldCharType="separate"/>
      </w:r>
      <w:bookmarkEnd w:id="151"/>
      <w:r w:rsidR="00796D2F">
        <w:t>(40)</w:t>
      </w:r>
      <w:r>
        <w:fldChar w:fldCharType="end"/>
      </w:r>
    </w:p>
    <w:p w14:paraId="4CECDED9" w14:textId="77777777" w:rsidR="0084549E" w:rsidRPr="00BF7230" w:rsidRDefault="0084549E" w:rsidP="0084549E">
      <w:pPr>
        <w:pStyle w:val="Brdtekst"/>
      </w:pPr>
      <w:r w:rsidRPr="00F63674">
        <w:t>Denne risikovurderingen supplerer HCT-CI klassifiseringen ved å vektlegge transplantasjons-assosierte faktorer Risikoen assosiert med EBMT-score representerer derfor delvis/hovedsakelig en tilleggsrisiko i forhold til HCT-CI vurderingen. Tabellene nedenfor viser (i) hvilke faktorer og hvordan de vektlegges, (ii) definisjon av sykdomsstadium for de vanligste sykdommene, og (iii) hvordan poengene gjenspeiler mortalitetsrisiko.</w:t>
      </w:r>
    </w:p>
    <w:tbl>
      <w:tblPr>
        <w:tblStyle w:val="Helsedir"/>
        <w:tblW w:w="3001" w:type="pct"/>
        <w:tblLayout w:type="fixed"/>
        <w:tblLook w:val="0620" w:firstRow="1" w:lastRow="0" w:firstColumn="0" w:lastColumn="0" w:noHBand="1" w:noVBand="1"/>
      </w:tblPr>
      <w:tblGrid>
        <w:gridCol w:w="3825"/>
        <w:gridCol w:w="1275"/>
      </w:tblGrid>
      <w:tr w:rsidR="0084549E" w:rsidRPr="00F63674" w14:paraId="202258E4" w14:textId="77777777" w:rsidTr="00AE1C7B">
        <w:trPr>
          <w:cnfStyle w:val="100000000000" w:firstRow="1" w:lastRow="0" w:firstColumn="0" w:lastColumn="0" w:oddVBand="0" w:evenVBand="0" w:oddHBand="0" w:evenHBand="0" w:firstRowFirstColumn="0" w:firstRowLastColumn="0" w:lastRowFirstColumn="0" w:lastRowLastColumn="0"/>
          <w:cantSplit/>
        </w:trPr>
        <w:tc>
          <w:tcPr>
            <w:tcW w:w="5100" w:type="dxa"/>
            <w:gridSpan w:val="2"/>
          </w:tcPr>
          <w:p w14:paraId="362E0FD6" w14:textId="77777777" w:rsidR="0084549E" w:rsidRPr="00F63674" w:rsidRDefault="0084549E" w:rsidP="004A37E1">
            <w:pPr>
              <w:pStyle w:val="Tabellhode"/>
            </w:pPr>
            <w:r w:rsidRPr="00F63674">
              <w:lastRenderedPageBreak/>
              <w:t>EBMT SCORE</w:t>
            </w:r>
          </w:p>
        </w:tc>
      </w:tr>
      <w:tr w:rsidR="0084549E" w:rsidRPr="00F63674" w14:paraId="46E4AD1A" w14:textId="77777777" w:rsidTr="00AE1C7B">
        <w:trPr>
          <w:cantSplit/>
        </w:trPr>
        <w:tc>
          <w:tcPr>
            <w:tcW w:w="3825" w:type="dxa"/>
          </w:tcPr>
          <w:p w14:paraId="60B8D5A1" w14:textId="77777777" w:rsidR="0084549E" w:rsidRPr="00F63674" w:rsidRDefault="0084549E" w:rsidP="005842B5">
            <w:pPr>
              <w:pStyle w:val="Tabellhodeuthevet"/>
            </w:pPr>
            <w:r w:rsidRPr="00F63674">
              <w:t>Risikoparameter</w:t>
            </w:r>
          </w:p>
        </w:tc>
        <w:tc>
          <w:tcPr>
            <w:tcW w:w="1275" w:type="dxa"/>
          </w:tcPr>
          <w:p w14:paraId="2DE8612C" w14:textId="77777777" w:rsidR="0084549E" w:rsidRPr="00F63674" w:rsidRDefault="0084549E" w:rsidP="00AE1C7B">
            <w:pPr>
              <w:pStyle w:val="Tabellhodemidtstiltuthevet"/>
            </w:pPr>
            <w:r w:rsidRPr="00F63674">
              <w:t>Poeng</w:t>
            </w:r>
          </w:p>
        </w:tc>
      </w:tr>
      <w:tr w:rsidR="0084549E" w:rsidRPr="00F63674" w14:paraId="3F8CDDAD" w14:textId="77777777" w:rsidTr="00AE1C7B">
        <w:trPr>
          <w:cantSplit/>
        </w:trPr>
        <w:tc>
          <w:tcPr>
            <w:tcW w:w="3825" w:type="dxa"/>
          </w:tcPr>
          <w:p w14:paraId="4DD1894C" w14:textId="77777777" w:rsidR="0084549E" w:rsidRPr="00BF7230" w:rsidRDefault="0084549E" w:rsidP="00856076">
            <w:pPr>
              <w:pStyle w:val="Tabelltekst"/>
            </w:pPr>
            <w:r w:rsidRPr="00F63674">
              <w:t>Pasientens alder</w:t>
            </w:r>
          </w:p>
          <w:p w14:paraId="7A8D140E" w14:textId="77777777" w:rsidR="0084549E" w:rsidRPr="00BF7230" w:rsidRDefault="0084549E" w:rsidP="00BC3241">
            <w:pPr>
              <w:pStyle w:val="Tabelltekst2"/>
            </w:pPr>
            <w:r w:rsidRPr="00F63674">
              <w:t>&lt;20 år</w:t>
            </w:r>
          </w:p>
          <w:p w14:paraId="11474910" w14:textId="77777777" w:rsidR="0084549E" w:rsidRPr="00BF7230" w:rsidRDefault="0084549E" w:rsidP="00BC3241">
            <w:pPr>
              <w:pStyle w:val="Tabelltekst2"/>
            </w:pPr>
            <w:r w:rsidRPr="00F63674">
              <w:t>20</w:t>
            </w:r>
            <w:r>
              <w:t>–</w:t>
            </w:r>
            <w:r w:rsidRPr="00F63674">
              <w:t>40 år</w:t>
            </w:r>
          </w:p>
          <w:p w14:paraId="76CA948B" w14:textId="77777777" w:rsidR="0084549E" w:rsidRPr="00F63674" w:rsidRDefault="0084549E" w:rsidP="00BC3241">
            <w:pPr>
              <w:pStyle w:val="Tabelltekst2"/>
            </w:pPr>
            <w:r w:rsidRPr="00F63674">
              <w:t>&gt;40 år</w:t>
            </w:r>
          </w:p>
        </w:tc>
        <w:tc>
          <w:tcPr>
            <w:tcW w:w="1275" w:type="dxa"/>
          </w:tcPr>
          <w:p w14:paraId="54B19F5E" w14:textId="77777777" w:rsidR="00BC3241" w:rsidRDefault="00BC3241" w:rsidP="00AE1C7B">
            <w:pPr>
              <w:pStyle w:val="Tabelltekstmidtstilt"/>
            </w:pPr>
          </w:p>
          <w:p w14:paraId="3D3BB131" w14:textId="77777777" w:rsidR="0084549E" w:rsidRPr="00BF7230" w:rsidRDefault="0084549E" w:rsidP="00AE1C7B">
            <w:pPr>
              <w:pStyle w:val="Tabelltekstmidtstilt"/>
            </w:pPr>
            <w:r w:rsidRPr="00F63674">
              <w:t>0</w:t>
            </w:r>
          </w:p>
          <w:p w14:paraId="360968B0" w14:textId="77777777" w:rsidR="0084549E" w:rsidRPr="00BF7230" w:rsidRDefault="0084549E" w:rsidP="00AE1C7B">
            <w:pPr>
              <w:pStyle w:val="Tabelltekstmidtstilt"/>
            </w:pPr>
            <w:r w:rsidRPr="00F63674">
              <w:t>1</w:t>
            </w:r>
          </w:p>
          <w:p w14:paraId="2201F125" w14:textId="77777777" w:rsidR="0084549E" w:rsidRPr="00F63674" w:rsidRDefault="0084549E" w:rsidP="00AE1C7B">
            <w:pPr>
              <w:pStyle w:val="Tabelltekstmidtstilt"/>
            </w:pPr>
            <w:r w:rsidRPr="00F63674">
              <w:t>2</w:t>
            </w:r>
          </w:p>
        </w:tc>
      </w:tr>
      <w:tr w:rsidR="0084549E" w:rsidRPr="00F63674" w14:paraId="0182CCBC" w14:textId="77777777" w:rsidTr="00AE1C7B">
        <w:trPr>
          <w:cantSplit/>
        </w:trPr>
        <w:tc>
          <w:tcPr>
            <w:tcW w:w="3825" w:type="dxa"/>
          </w:tcPr>
          <w:p w14:paraId="1A210965" w14:textId="77777777" w:rsidR="0084549E" w:rsidRPr="00BF7230" w:rsidRDefault="0084549E" w:rsidP="00856076">
            <w:pPr>
              <w:pStyle w:val="Tabelltekst"/>
            </w:pPr>
            <w:r w:rsidRPr="00F63674">
              <w:t>Donortype</w:t>
            </w:r>
          </w:p>
          <w:p w14:paraId="00722F7A" w14:textId="77777777" w:rsidR="0084549E" w:rsidRPr="00BF7230" w:rsidRDefault="0084549E" w:rsidP="00BC3241">
            <w:pPr>
              <w:pStyle w:val="Tabelltekst2"/>
            </w:pPr>
            <w:r w:rsidRPr="00F63674">
              <w:t>HLA-identisk søskengiver</w:t>
            </w:r>
          </w:p>
          <w:p w14:paraId="37940F3F" w14:textId="77777777" w:rsidR="0084549E" w:rsidRPr="00F63674" w:rsidRDefault="0084549E" w:rsidP="00BC3241">
            <w:pPr>
              <w:pStyle w:val="Tabelltekst2"/>
            </w:pPr>
            <w:r w:rsidRPr="00F63674">
              <w:t>Annen donor</w:t>
            </w:r>
          </w:p>
        </w:tc>
        <w:tc>
          <w:tcPr>
            <w:tcW w:w="1275" w:type="dxa"/>
          </w:tcPr>
          <w:p w14:paraId="4619B902" w14:textId="77777777" w:rsidR="00BC3241" w:rsidRDefault="00BC3241" w:rsidP="00AE1C7B">
            <w:pPr>
              <w:pStyle w:val="Tabelltekstmidtstilt"/>
            </w:pPr>
          </w:p>
          <w:p w14:paraId="63DB4DDA" w14:textId="77777777" w:rsidR="0084549E" w:rsidRPr="00BF7230" w:rsidRDefault="0084549E" w:rsidP="00AE1C7B">
            <w:pPr>
              <w:pStyle w:val="Tabelltekstmidtstilt"/>
            </w:pPr>
            <w:r w:rsidRPr="00F63674">
              <w:t>0</w:t>
            </w:r>
          </w:p>
          <w:p w14:paraId="6F469303" w14:textId="77777777" w:rsidR="0084549E" w:rsidRPr="00F63674" w:rsidRDefault="0084549E" w:rsidP="00AE1C7B">
            <w:pPr>
              <w:pStyle w:val="Tabelltekstmidtstilt"/>
            </w:pPr>
            <w:r w:rsidRPr="00F63674">
              <w:t>1</w:t>
            </w:r>
          </w:p>
        </w:tc>
      </w:tr>
      <w:tr w:rsidR="0084549E" w:rsidRPr="00F63674" w14:paraId="2601133B" w14:textId="77777777" w:rsidTr="00AE1C7B">
        <w:trPr>
          <w:cantSplit/>
        </w:trPr>
        <w:tc>
          <w:tcPr>
            <w:tcW w:w="3825" w:type="dxa"/>
          </w:tcPr>
          <w:p w14:paraId="11F4F87B" w14:textId="77777777" w:rsidR="0084549E" w:rsidRPr="00BF7230" w:rsidRDefault="0084549E" w:rsidP="00856076">
            <w:pPr>
              <w:pStyle w:val="Tabelltekst"/>
            </w:pPr>
            <w:r w:rsidRPr="00F63674">
              <w:t>Kjønnskombinasjon pasient-giver</w:t>
            </w:r>
          </w:p>
          <w:p w14:paraId="7DED324A" w14:textId="77777777" w:rsidR="0084549E" w:rsidRPr="00BF7230" w:rsidRDefault="0084549E" w:rsidP="00BC3241">
            <w:pPr>
              <w:pStyle w:val="Tabelltekst2"/>
            </w:pPr>
            <w:r w:rsidRPr="00F63674">
              <w:t>Kvinnelig giver til mannlig pasient</w:t>
            </w:r>
          </w:p>
          <w:p w14:paraId="0FAF41A6" w14:textId="77777777" w:rsidR="0084549E" w:rsidRPr="00F63674" w:rsidRDefault="0084549E" w:rsidP="00BC3241">
            <w:pPr>
              <w:pStyle w:val="Tabelltekst2"/>
            </w:pPr>
            <w:r w:rsidRPr="00F63674">
              <w:t>Annen</w:t>
            </w:r>
          </w:p>
        </w:tc>
        <w:tc>
          <w:tcPr>
            <w:tcW w:w="1275" w:type="dxa"/>
          </w:tcPr>
          <w:p w14:paraId="517649CE" w14:textId="77777777" w:rsidR="00BC3241" w:rsidRDefault="00BC3241" w:rsidP="00AE1C7B">
            <w:pPr>
              <w:pStyle w:val="Tabelltekstmidtstilt"/>
            </w:pPr>
          </w:p>
          <w:p w14:paraId="41FA4F22" w14:textId="77777777" w:rsidR="0084549E" w:rsidRPr="00BF7230" w:rsidRDefault="0084549E" w:rsidP="00AE1C7B">
            <w:pPr>
              <w:pStyle w:val="Tabelltekstmidtstilt"/>
            </w:pPr>
            <w:r w:rsidRPr="00F63674">
              <w:t>1</w:t>
            </w:r>
          </w:p>
          <w:p w14:paraId="3ABAA963" w14:textId="77777777" w:rsidR="0084549E" w:rsidRPr="00F63674" w:rsidRDefault="0084549E" w:rsidP="00AE1C7B">
            <w:pPr>
              <w:pStyle w:val="Tabelltekstmidtstilt"/>
            </w:pPr>
            <w:r w:rsidRPr="00F63674">
              <w:t>0</w:t>
            </w:r>
          </w:p>
        </w:tc>
      </w:tr>
      <w:tr w:rsidR="0084549E" w:rsidRPr="00F63674" w14:paraId="7BBBFF02" w14:textId="77777777" w:rsidTr="00AE1C7B">
        <w:trPr>
          <w:cantSplit/>
        </w:trPr>
        <w:tc>
          <w:tcPr>
            <w:tcW w:w="3825" w:type="dxa"/>
          </w:tcPr>
          <w:p w14:paraId="124B973A" w14:textId="77777777" w:rsidR="0084549E" w:rsidRPr="00BF7230" w:rsidRDefault="0084549E" w:rsidP="00856076">
            <w:pPr>
              <w:pStyle w:val="Tabelltekst"/>
            </w:pPr>
            <w:r w:rsidRPr="00F63674">
              <w:t>Tid fra diagnose til transplantasjon</w:t>
            </w:r>
          </w:p>
          <w:p w14:paraId="78F548E9" w14:textId="77777777" w:rsidR="0084549E" w:rsidRPr="00BF7230" w:rsidRDefault="0084549E" w:rsidP="00BC3241">
            <w:pPr>
              <w:pStyle w:val="Tabelltekst2"/>
            </w:pPr>
            <w:r w:rsidRPr="00F63674">
              <w:t>&lt;12 mnd</w:t>
            </w:r>
          </w:p>
          <w:p w14:paraId="74FAFF5D" w14:textId="77777777" w:rsidR="0084549E" w:rsidRPr="00F63674" w:rsidRDefault="0084549E" w:rsidP="00BC3241">
            <w:pPr>
              <w:pStyle w:val="Tabelltekst2"/>
            </w:pPr>
            <w:r w:rsidRPr="00F63674">
              <w:t>&gt;12 mnd</w:t>
            </w:r>
          </w:p>
        </w:tc>
        <w:tc>
          <w:tcPr>
            <w:tcW w:w="1275" w:type="dxa"/>
          </w:tcPr>
          <w:p w14:paraId="5C238234" w14:textId="77777777" w:rsidR="00BC3241" w:rsidRDefault="00BC3241" w:rsidP="00AE1C7B">
            <w:pPr>
              <w:pStyle w:val="Tabelltekstmidtstilt"/>
            </w:pPr>
          </w:p>
          <w:p w14:paraId="5946E2A0" w14:textId="77777777" w:rsidR="0084549E" w:rsidRPr="00BF7230" w:rsidRDefault="0084549E" w:rsidP="00AE1C7B">
            <w:pPr>
              <w:pStyle w:val="Tabelltekstmidtstilt"/>
            </w:pPr>
            <w:r w:rsidRPr="00F63674">
              <w:t>0</w:t>
            </w:r>
          </w:p>
          <w:p w14:paraId="0F70F6E2" w14:textId="77777777" w:rsidR="0084549E" w:rsidRPr="00F63674" w:rsidRDefault="0084549E" w:rsidP="00AE1C7B">
            <w:pPr>
              <w:pStyle w:val="Tabelltekstmidtstilt"/>
            </w:pPr>
            <w:r w:rsidRPr="00F63674">
              <w:t>1</w:t>
            </w:r>
          </w:p>
        </w:tc>
      </w:tr>
      <w:tr w:rsidR="0084549E" w:rsidRPr="00F63674" w14:paraId="73717A07" w14:textId="77777777" w:rsidTr="00AE1C7B">
        <w:trPr>
          <w:cantSplit/>
        </w:trPr>
        <w:tc>
          <w:tcPr>
            <w:tcW w:w="3825" w:type="dxa"/>
          </w:tcPr>
          <w:p w14:paraId="7632F7CB" w14:textId="77777777" w:rsidR="0084549E" w:rsidRPr="00BF7230" w:rsidRDefault="0084549E" w:rsidP="00856076">
            <w:pPr>
              <w:pStyle w:val="Tabelltekst"/>
            </w:pPr>
            <w:r w:rsidRPr="00F63674">
              <w:t>Sykdomsstadium</w:t>
            </w:r>
          </w:p>
          <w:p w14:paraId="1C59218E" w14:textId="77777777" w:rsidR="0084549E" w:rsidRPr="00BF7230" w:rsidRDefault="0084549E" w:rsidP="00BC3241">
            <w:pPr>
              <w:pStyle w:val="Tabelltekst2"/>
            </w:pPr>
            <w:r w:rsidRPr="00F63674">
              <w:t>Tidlig</w:t>
            </w:r>
          </w:p>
          <w:p w14:paraId="22691356" w14:textId="77777777" w:rsidR="0084549E" w:rsidRPr="00BF7230" w:rsidRDefault="0084549E" w:rsidP="00BC3241">
            <w:pPr>
              <w:pStyle w:val="Tabelltekst2"/>
            </w:pPr>
            <w:r w:rsidRPr="00F63674">
              <w:t>Intermediær</w:t>
            </w:r>
          </w:p>
          <w:p w14:paraId="3417A069" w14:textId="77777777" w:rsidR="0084549E" w:rsidRPr="00F63674" w:rsidRDefault="0084549E" w:rsidP="00BC3241">
            <w:pPr>
              <w:pStyle w:val="Tabelltekst2"/>
            </w:pPr>
            <w:r w:rsidRPr="00F63674">
              <w:t>Sein</w:t>
            </w:r>
          </w:p>
        </w:tc>
        <w:tc>
          <w:tcPr>
            <w:tcW w:w="1275" w:type="dxa"/>
          </w:tcPr>
          <w:p w14:paraId="0971B1A4" w14:textId="77777777" w:rsidR="00BC3241" w:rsidRDefault="00BC3241" w:rsidP="00AE1C7B">
            <w:pPr>
              <w:pStyle w:val="Tabelltekstmidtstilt"/>
            </w:pPr>
          </w:p>
          <w:p w14:paraId="69B89DB8" w14:textId="77777777" w:rsidR="0084549E" w:rsidRPr="00BF7230" w:rsidRDefault="0084549E" w:rsidP="00AE1C7B">
            <w:pPr>
              <w:pStyle w:val="Tabelltekstmidtstilt"/>
            </w:pPr>
            <w:r w:rsidRPr="00F63674">
              <w:t>0</w:t>
            </w:r>
          </w:p>
          <w:p w14:paraId="6A877E13" w14:textId="77777777" w:rsidR="0084549E" w:rsidRPr="00BF7230" w:rsidRDefault="0084549E" w:rsidP="00AE1C7B">
            <w:pPr>
              <w:pStyle w:val="Tabelltekstmidtstilt"/>
            </w:pPr>
            <w:r w:rsidRPr="00F63674">
              <w:t>1</w:t>
            </w:r>
          </w:p>
          <w:p w14:paraId="6AFC7DC2" w14:textId="77777777" w:rsidR="0084549E" w:rsidRPr="00F63674" w:rsidRDefault="0084549E" w:rsidP="00AE1C7B">
            <w:pPr>
              <w:pStyle w:val="Tabelltekstmidtstilt"/>
            </w:pPr>
            <w:r w:rsidRPr="00F63674">
              <w:t>2</w:t>
            </w:r>
          </w:p>
        </w:tc>
      </w:tr>
    </w:tbl>
    <w:p w14:paraId="636356CD" w14:textId="77777777" w:rsidR="0084549E" w:rsidRPr="00BF7230" w:rsidRDefault="0084549E" w:rsidP="0084549E">
      <w:pPr>
        <w:pStyle w:val="Brdtekst"/>
      </w:pPr>
    </w:p>
    <w:tbl>
      <w:tblPr>
        <w:tblStyle w:val="Helsedir"/>
        <w:tblW w:w="5000" w:type="pct"/>
        <w:tblLayout w:type="fixed"/>
        <w:tblLook w:val="0620" w:firstRow="1" w:lastRow="0" w:firstColumn="0" w:lastColumn="0" w:noHBand="1" w:noVBand="1"/>
      </w:tblPr>
      <w:tblGrid>
        <w:gridCol w:w="1994"/>
        <w:gridCol w:w="2124"/>
        <w:gridCol w:w="2914"/>
        <w:gridCol w:w="1466"/>
      </w:tblGrid>
      <w:tr w:rsidR="0084549E" w:rsidRPr="00F63674" w14:paraId="7E28FB4C"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9072" w:type="dxa"/>
            <w:gridSpan w:val="4"/>
          </w:tcPr>
          <w:p w14:paraId="7505E4D7" w14:textId="77777777" w:rsidR="0084549E" w:rsidRPr="00F63674" w:rsidRDefault="0084549E" w:rsidP="004A37E1">
            <w:pPr>
              <w:pStyle w:val="Tabellhode"/>
            </w:pPr>
            <w:r w:rsidRPr="00F63674">
              <w:t>DEFINISJON AV SYKDOMSTADIUM I EBMT SCORE</w:t>
            </w:r>
          </w:p>
        </w:tc>
      </w:tr>
      <w:tr w:rsidR="0084549E" w:rsidRPr="00F63674" w14:paraId="0BB75A96" w14:textId="77777777" w:rsidTr="000C30F6">
        <w:trPr>
          <w:cantSplit/>
        </w:trPr>
        <w:tc>
          <w:tcPr>
            <w:tcW w:w="2127" w:type="dxa"/>
          </w:tcPr>
          <w:p w14:paraId="053D81BB" w14:textId="77777777" w:rsidR="0084549E" w:rsidRPr="00F63674" w:rsidRDefault="0084549E" w:rsidP="005842B5">
            <w:pPr>
              <w:pStyle w:val="Tabellhodeuthevet"/>
            </w:pPr>
            <w:r w:rsidRPr="00F63674">
              <w:t>Sykdom</w:t>
            </w:r>
          </w:p>
        </w:tc>
        <w:tc>
          <w:tcPr>
            <w:tcW w:w="2268" w:type="dxa"/>
          </w:tcPr>
          <w:p w14:paraId="23A6A4CC" w14:textId="77777777" w:rsidR="0084549E" w:rsidRPr="00F63674" w:rsidRDefault="0084549E" w:rsidP="005842B5">
            <w:pPr>
              <w:pStyle w:val="Tabellhodeuthevet"/>
            </w:pPr>
            <w:r w:rsidRPr="00F63674">
              <w:t>Tidlig</w:t>
            </w:r>
          </w:p>
        </w:tc>
        <w:tc>
          <w:tcPr>
            <w:tcW w:w="3118" w:type="dxa"/>
          </w:tcPr>
          <w:p w14:paraId="4B0CF2FC" w14:textId="77777777" w:rsidR="0084549E" w:rsidRPr="00F63674" w:rsidRDefault="0084549E" w:rsidP="005842B5">
            <w:pPr>
              <w:pStyle w:val="Tabellhodeuthevet"/>
            </w:pPr>
            <w:r w:rsidRPr="00F63674">
              <w:t>Intermediær</w:t>
            </w:r>
          </w:p>
        </w:tc>
        <w:tc>
          <w:tcPr>
            <w:tcW w:w="1559" w:type="dxa"/>
          </w:tcPr>
          <w:p w14:paraId="4AD29552" w14:textId="77777777" w:rsidR="0084549E" w:rsidRPr="00F63674" w:rsidRDefault="0084549E" w:rsidP="005842B5">
            <w:pPr>
              <w:pStyle w:val="Tabellhodeuthevet"/>
            </w:pPr>
            <w:r w:rsidRPr="00F63674">
              <w:t>Sein</w:t>
            </w:r>
          </w:p>
        </w:tc>
      </w:tr>
      <w:tr w:rsidR="0084549E" w:rsidRPr="00F63674" w14:paraId="2FE54DA5" w14:textId="77777777" w:rsidTr="000C30F6">
        <w:trPr>
          <w:cantSplit/>
        </w:trPr>
        <w:tc>
          <w:tcPr>
            <w:tcW w:w="2127" w:type="dxa"/>
          </w:tcPr>
          <w:p w14:paraId="141AE045" w14:textId="77777777" w:rsidR="0084549E" w:rsidRPr="00F63674" w:rsidRDefault="0084549E" w:rsidP="00856076">
            <w:pPr>
              <w:pStyle w:val="Tabelltekst"/>
            </w:pPr>
            <w:r w:rsidRPr="00F63674">
              <w:t>Akutt leukemi</w:t>
            </w:r>
          </w:p>
        </w:tc>
        <w:tc>
          <w:tcPr>
            <w:tcW w:w="2268" w:type="dxa"/>
          </w:tcPr>
          <w:p w14:paraId="661A7E3F" w14:textId="77777777" w:rsidR="0084549E" w:rsidRPr="00F63674" w:rsidRDefault="0084549E" w:rsidP="00856076">
            <w:pPr>
              <w:pStyle w:val="Tabelltekst"/>
            </w:pPr>
            <w:r w:rsidRPr="00F63674">
              <w:t>Første komplette remisjon</w:t>
            </w:r>
          </w:p>
        </w:tc>
        <w:tc>
          <w:tcPr>
            <w:tcW w:w="3118" w:type="dxa"/>
          </w:tcPr>
          <w:p w14:paraId="216A2628" w14:textId="77777777" w:rsidR="0084549E" w:rsidRPr="00F63674" w:rsidRDefault="0084549E" w:rsidP="00856076">
            <w:pPr>
              <w:pStyle w:val="Tabelltekst"/>
            </w:pPr>
            <w:r w:rsidRPr="00F63674">
              <w:t>Andre komplette remisjon</w:t>
            </w:r>
          </w:p>
        </w:tc>
        <w:tc>
          <w:tcPr>
            <w:tcW w:w="1559" w:type="dxa"/>
          </w:tcPr>
          <w:p w14:paraId="00469C42" w14:textId="77777777" w:rsidR="0084549E" w:rsidRPr="00F63674" w:rsidRDefault="0084549E" w:rsidP="00856076">
            <w:pPr>
              <w:pStyle w:val="Tabelltekst"/>
            </w:pPr>
            <w:r w:rsidRPr="00F63674">
              <w:t>Alle andre stadier</w:t>
            </w:r>
          </w:p>
        </w:tc>
      </w:tr>
      <w:tr w:rsidR="0084549E" w:rsidRPr="00F63674" w14:paraId="4E8C499A" w14:textId="77777777" w:rsidTr="000C30F6">
        <w:trPr>
          <w:cantSplit/>
        </w:trPr>
        <w:tc>
          <w:tcPr>
            <w:tcW w:w="2127" w:type="dxa"/>
          </w:tcPr>
          <w:p w14:paraId="0AE0793B" w14:textId="77777777" w:rsidR="0084549E" w:rsidRPr="00F63674" w:rsidRDefault="0084549E" w:rsidP="00856076">
            <w:pPr>
              <w:pStyle w:val="Tabelltekst"/>
            </w:pPr>
            <w:r w:rsidRPr="00F63674">
              <w:t>Myelodysplastisk syndrom</w:t>
            </w:r>
          </w:p>
        </w:tc>
        <w:tc>
          <w:tcPr>
            <w:tcW w:w="2268" w:type="dxa"/>
          </w:tcPr>
          <w:p w14:paraId="60977677" w14:textId="77777777" w:rsidR="0084549E" w:rsidRPr="00F63674" w:rsidRDefault="0084549E" w:rsidP="00856076">
            <w:pPr>
              <w:pStyle w:val="Tabelltekst"/>
            </w:pPr>
            <w:r w:rsidRPr="00F63674">
              <w:t>Ubehandlet eller i første komplette remisjon</w:t>
            </w:r>
          </w:p>
        </w:tc>
        <w:tc>
          <w:tcPr>
            <w:tcW w:w="3118" w:type="dxa"/>
          </w:tcPr>
          <w:p w14:paraId="2DA8AF9D" w14:textId="77777777" w:rsidR="0084549E" w:rsidRPr="00F63674" w:rsidRDefault="0084549E" w:rsidP="00856076">
            <w:pPr>
              <w:pStyle w:val="Tabelltekst"/>
            </w:pPr>
            <w:r w:rsidRPr="00F63674">
              <w:t>Andre remisjon eller partiell remisjon</w:t>
            </w:r>
          </w:p>
        </w:tc>
        <w:tc>
          <w:tcPr>
            <w:tcW w:w="1559" w:type="dxa"/>
          </w:tcPr>
          <w:p w14:paraId="3B65E198" w14:textId="77777777" w:rsidR="0084549E" w:rsidRPr="00F63674" w:rsidRDefault="0084549E" w:rsidP="00856076">
            <w:pPr>
              <w:pStyle w:val="Tabelltekst"/>
            </w:pPr>
            <w:r w:rsidRPr="00F63674">
              <w:t>Alle andre stadier</w:t>
            </w:r>
          </w:p>
        </w:tc>
      </w:tr>
      <w:tr w:rsidR="0084549E" w:rsidRPr="00F63674" w14:paraId="3286CA70" w14:textId="77777777" w:rsidTr="000C30F6">
        <w:trPr>
          <w:cantSplit/>
        </w:trPr>
        <w:tc>
          <w:tcPr>
            <w:tcW w:w="2127" w:type="dxa"/>
          </w:tcPr>
          <w:p w14:paraId="76F07A6D" w14:textId="77777777" w:rsidR="0084549E" w:rsidRPr="00F63674" w:rsidRDefault="0084549E" w:rsidP="00856076">
            <w:pPr>
              <w:pStyle w:val="Tabelltekst"/>
            </w:pPr>
            <w:r w:rsidRPr="00F63674">
              <w:t>KML</w:t>
            </w:r>
          </w:p>
        </w:tc>
        <w:tc>
          <w:tcPr>
            <w:tcW w:w="2268" w:type="dxa"/>
          </w:tcPr>
          <w:p w14:paraId="02958D81" w14:textId="77777777" w:rsidR="0084549E" w:rsidRPr="00F63674" w:rsidRDefault="0084549E" w:rsidP="00856076">
            <w:pPr>
              <w:pStyle w:val="Tabelltekst"/>
            </w:pPr>
            <w:r w:rsidRPr="00F63674">
              <w:t>Første kroniske fase</w:t>
            </w:r>
          </w:p>
        </w:tc>
        <w:tc>
          <w:tcPr>
            <w:tcW w:w="3118" w:type="dxa"/>
          </w:tcPr>
          <w:p w14:paraId="3E62428A" w14:textId="77777777" w:rsidR="0084549E" w:rsidRPr="00F63674" w:rsidRDefault="0084549E" w:rsidP="00856076">
            <w:pPr>
              <w:pStyle w:val="Tabelltekst"/>
            </w:pPr>
            <w:r w:rsidRPr="00F63674">
              <w:t>Alle stadier unntatt første kroniske fase og blastkrise</w:t>
            </w:r>
          </w:p>
        </w:tc>
        <w:tc>
          <w:tcPr>
            <w:tcW w:w="1559" w:type="dxa"/>
          </w:tcPr>
          <w:p w14:paraId="5A9F7636" w14:textId="77777777" w:rsidR="0084549E" w:rsidRPr="00F63674" w:rsidRDefault="0084549E" w:rsidP="00856076">
            <w:pPr>
              <w:pStyle w:val="Tabelltekst"/>
            </w:pPr>
            <w:r w:rsidRPr="00F63674">
              <w:t>Blastkrise</w:t>
            </w:r>
          </w:p>
        </w:tc>
      </w:tr>
      <w:tr w:rsidR="0084549E" w:rsidRPr="00F63674" w14:paraId="44D3415F" w14:textId="77777777" w:rsidTr="000C30F6">
        <w:trPr>
          <w:cantSplit/>
        </w:trPr>
        <w:tc>
          <w:tcPr>
            <w:tcW w:w="2127" w:type="dxa"/>
          </w:tcPr>
          <w:p w14:paraId="7810F5D6" w14:textId="77777777" w:rsidR="0084549E" w:rsidRPr="00F63674" w:rsidRDefault="0084549E" w:rsidP="00856076">
            <w:pPr>
              <w:pStyle w:val="Tabelltekst"/>
            </w:pPr>
            <w:r w:rsidRPr="00F63674">
              <w:t>Non-Hodgkins lymfom og myelomatose</w:t>
            </w:r>
          </w:p>
        </w:tc>
        <w:tc>
          <w:tcPr>
            <w:tcW w:w="2268" w:type="dxa"/>
          </w:tcPr>
          <w:p w14:paraId="3DB41A10" w14:textId="77777777" w:rsidR="0084549E" w:rsidRPr="00F63674" w:rsidRDefault="0084549E" w:rsidP="00856076">
            <w:pPr>
              <w:pStyle w:val="Tabelltekst"/>
            </w:pPr>
            <w:r w:rsidRPr="00F63674">
              <w:t>Ubehandlet eller første komplette remisjon</w:t>
            </w:r>
          </w:p>
        </w:tc>
        <w:tc>
          <w:tcPr>
            <w:tcW w:w="3118" w:type="dxa"/>
          </w:tcPr>
          <w:p w14:paraId="4158B373" w14:textId="77777777" w:rsidR="0084549E" w:rsidRPr="00F63674" w:rsidRDefault="0084549E" w:rsidP="00856076">
            <w:pPr>
              <w:pStyle w:val="Tabelltekst"/>
            </w:pPr>
            <w:r w:rsidRPr="00F63674">
              <w:t>Andre komplette remisjon, partiell remisjon, stabil sykdom</w:t>
            </w:r>
          </w:p>
        </w:tc>
        <w:tc>
          <w:tcPr>
            <w:tcW w:w="1559" w:type="dxa"/>
          </w:tcPr>
          <w:p w14:paraId="02E9223D" w14:textId="77777777" w:rsidR="0084549E" w:rsidRPr="00F63674" w:rsidRDefault="0084549E" w:rsidP="00856076">
            <w:pPr>
              <w:pStyle w:val="Tabelltekst"/>
            </w:pPr>
            <w:r w:rsidRPr="00F63674">
              <w:t>Alle andre stadier</w:t>
            </w:r>
          </w:p>
        </w:tc>
      </w:tr>
    </w:tbl>
    <w:p w14:paraId="777FB0BA" w14:textId="77777777" w:rsidR="0084549E" w:rsidRPr="00BF7230" w:rsidRDefault="0084549E" w:rsidP="00F276F2">
      <w:pPr>
        <w:pStyle w:val="Brdtekst2008"/>
      </w:pPr>
      <w:r w:rsidRPr="00F63674">
        <w:t>Basert på klassifiseringen er det mulig å oppnå maksimalt 7 poeng for høyrisiko-pasienter. Ut fra totaldata kan man anslå at transplantasjonsrelatert mortalitet basert på denne klassifiseringen blir:</w:t>
      </w:r>
    </w:p>
    <w:tbl>
      <w:tblPr>
        <w:tblStyle w:val="Helsedir"/>
        <w:tblW w:w="5000" w:type="pct"/>
        <w:tblLayout w:type="fixed"/>
        <w:tblLook w:val="0620" w:firstRow="1" w:lastRow="0" w:firstColumn="0" w:lastColumn="0" w:noHBand="1" w:noVBand="1"/>
      </w:tblPr>
      <w:tblGrid>
        <w:gridCol w:w="1389"/>
        <w:gridCol w:w="7109"/>
      </w:tblGrid>
      <w:tr w:rsidR="0084549E" w:rsidRPr="00F63674" w14:paraId="7279CECF"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4905" w:type="dxa"/>
            <w:gridSpan w:val="2"/>
          </w:tcPr>
          <w:p w14:paraId="78ABD0E5" w14:textId="77777777" w:rsidR="0084549E" w:rsidRPr="00F63674" w:rsidRDefault="0084549E" w:rsidP="004A37E1">
            <w:pPr>
              <w:pStyle w:val="Tabellhode"/>
            </w:pPr>
            <w:r w:rsidRPr="00F63674">
              <w:t>EBMT RISIKO</w:t>
            </w:r>
          </w:p>
        </w:tc>
      </w:tr>
      <w:tr w:rsidR="0084549E" w:rsidRPr="00F63674" w14:paraId="0940220D" w14:textId="77777777" w:rsidTr="000C30F6">
        <w:trPr>
          <w:cantSplit/>
        </w:trPr>
        <w:tc>
          <w:tcPr>
            <w:tcW w:w="802" w:type="dxa"/>
          </w:tcPr>
          <w:p w14:paraId="45FFD183" w14:textId="77777777" w:rsidR="0084549E" w:rsidRPr="00F63674" w:rsidRDefault="0084549E" w:rsidP="009073E7">
            <w:pPr>
              <w:pStyle w:val="Tabellhodeuthevet"/>
            </w:pPr>
            <w:r w:rsidRPr="00F63674">
              <w:t>Poeng</w:t>
            </w:r>
          </w:p>
        </w:tc>
        <w:tc>
          <w:tcPr>
            <w:tcW w:w="4103" w:type="dxa"/>
          </w:tcPr>
          <w:p w14:paraId="0215613D" w14:textId="77777777" w:rsidR="0084549E" w:rsidRPr="00F63674" w:rsidRDefault="0084549E" w:rsidP="009073E7">
            <w:pPr>
              <w:pStyle w:val="Tabellhodeuthevet"/>
            </w:pPr>
            <w:r w:rsidRPr="00F63674">
              <w:t>Forventet mortalitet (%)</w:t>
            </w:r>
          </w:p>
        </w:tc>
      </w:tr>
      <w:tr w:rsidR="0084549E" w:rsidRPr="00F63674" w14:paraId="0CB42B71" w14:textId="77777777" w:rsidTr="000C30F6">
        <w:trPr>
          <w:cantSplit/>
        </w:trPr>
        <w:tc>
          <w:tcPr>
            <w:tcW w:w="802" w:type="dxa"/>
          </w:tcPr>
          <w:p w14:paraId="7C670BBD" w14:textId="77777777" w:rsidR="0084549E" w:rsidRPr="00F63674" w:rsidRDefault="0084549E" w:rsidP="00856076">
            <w:pPr>
              <w:pStyle w:val="Tabelltekst"/>
            </w:pPr>
            <w:r w:rsidRPr="00F63674">
              <w:t>0</w:t>
            </w:r>
          </w:p>
        </w:tc>
        <w:tc>
          <w:tcPr>
            <w:tcW w:w="4103" w:type="dxa"/>
          </w:tcPr>
          <w:p w14:paraId="183A3948" w14:textId="77777777" w:rsidR="0084549E" w:rsidRPr="00F63674" w:rsidRDefault="0084549E" w:rsidP="00856076">
            <w:pPr>
              <w:pStyle w:val="Tabelltekst"/>
            </w:pPr>
            <w:r w:rsidRPr="00F63674">
              <w:t>12</w:t>
            </w:r>
          </w:p>
        </w:tc>
      </w:tr>
      <w:tr w:rsidR="0084549E" w:rsidRPr="00F63674" w14:paraId="7428B55F" w14:textId="77777777" w:rsidTr="000C30F6">
        <w:trPr>
          <w:cantSplit/>
        </w:trPr>
        <w:tc>
          <w:tcPr>
            <w:tcW w:w="802" w:type="dxa"/>
          </w:tcPr>
          <w:p w14:paraId="76F34EF0" w14:textId="77777777" w:rsidR="0084549E" w:rsidRPr="00F63674" w:rsidRDefault="0084549E" w:rsidP="00856076">
            <w:pPr>
              <w:pStyle w:val="Tabelltekst"/>
            </w:pPr>
            <w:r w:rsidRPr="00F63674">
              <w:t>1</w:t>
            </w:r>
          </w:p>
        </w:tc>
        <w:tc>
          <w:tcPr>
            <w:tcW w:w="4103" w:type="dxa"/>
          </w:tcPr>
          <w:p w14:paraId="6F283290" w14:textId="77777777" w:rsidR="0084549E" w:rsidRPr="00F63674" w:rsidRDefault="0084549E" w:rsidP="00856076">
            <w:pPr>
              <w:pStyle w:val="Tabelltekst"/>
            </w:pPr>
            <w:r w:rsidRPr="00F63674">
              <w:t>16</w:t>
            </w:r>
          </w:p>
        </w:tc>
      </w:tr>
      <w:tr w:rsidR="0084549E" w:rsidRPr="00F63674" w14:paraId="02872535" w14:textId="77777777" w:rsidTr="000C30F6">
        <w:trPr>
          <w:cantSplit/>
        </w:trPr>
        <w:tc>
          <w:tcPr>
            <w:tcW w:w="802" w:type="dxa"/>
          </w:tcPr>
          <w:p w14:paraId="58C2EF7A" w14:textId="77777777" w:rsidR="0084549E" w:rsidRPr="00F63674" w:rsidRDefault="0084549E" w:rsidP="00856076">
            <w:pPr>
              <w:pStyle w:val="Tabelltekst"/>
            </w:pPr>
            <w:r w:rsidRPr="00F63674">
              <w:t>2</w:t>
            </w:r>
          </w:p>
        </w:tc>
        <w:tc>
          <w:tcPr>
            <w:tcW w:w="4103" w:type="dxa"/>
          </w:tcPr>
          <w:p w14:paraId="4969FFCD" w14:textId="77777777" w:rsidR="0084549E" w:rsidRPr="00F63674" w:rsidRDefault="0084549E" w:rsidP="00856076">
            <w:pPr>
              <w:pStyle w:val="Tabelltekst"/>
            </w:pPr>
            <w:r w:rsidRPr="00F63674">
              <w:t>26</w:t>
            </w:r>
          </w:p>
        </w:tc>
      </w:tr>
      <w:tr w:rsidR="0084549E" w:rsidRPr="00F63674" w14:paraId="70508191" w14:textId="77777777" w:rsidTr="000C30F6">
        <w:trPr>
          <w:cantSplit/>
        </w:trPr>
        <w:tc>
          <w:tcPr>
            <w:tcW w:w="802" w:type="dxa"/>
          </w:tcPr>
          <w:p w14:paraId="15AB0B8B" w14:textId="77777777" w:rsidR="0084549E" w:rsidRPr="00F63674" w:rsidRDefault="0084549E" w:rsidP="00856076">
            <w:pPr>
              <w:pStyle w:val="Tabelltekst"/>
            </w:pPr>
            <w:r w:rsidRPr="00F63674">
              <w:t>3</w:t>
            </w:r>
          </w:p>
        </w:tc>
        <w:tc>
          <w:tcPr>
            <w:tcW w:w="4103" w:type="dxa"/>
          </w:tcPr>
          <w:p w14:paraId="5DE68A32" w14:textId="77777777" w:rsidR="0084549E" w:rsidRPr="00F63674" w:rsidRDefault="0084549E" w:rsidP="00856076">
            <w:pPr>
              <w:pStyle w:val="Tabelltekst"/>
            </w:pPr>
            <w:r w:rsidRPr="00F63674">
              <w:t>30</w:t>
            </w:r>
          </w:p>
        </w:tc>
      </w:tr>
      <w:tr w:rsidR="0084549E" w:rsidRPr="00F63674" w14:paraId="4F01E9F8" w14:textId="77777777" w:rsidTr="000C30F6">
        <w:trPr>
          <w:cantSplit/>
        </w:trPr>
        <w:tc>
          <w:tcPr>
            <w:tcW w:w="802" w:type="dxa"/>
          </w:tcPr>
          <w:p w14:paraId="5B879CF9" w14:textId="77777777" w:rsidR="0084549E" w:rsidRPr="00F63674" w:rsidRDefault="0084549E" w:rsidP="00856076">
            <w:pPr>
              <w:pStyle w:val="Tabelltekst"/>
            </w:pPr>
            <w:r w:rsidRPr="00F63674">
              <w:t>4</w:t>
            </w:r>
          </w:p>
        </w:tc>
        <w:tc>
          <w:tcPr>
            <w:tcW w:w="4103" w:type="dxa"/>
          </w:tcPr>
          <w:p w14:paraId="7C9DDBB0" w14:textId="77777777" w:rsidR="0084549E" w:rsidRPr="00F63674" w:rsidRDefault="0084549E" w:rsidP="00856076">
            <w:pPr>
              <w:pStyle w:val="Tabelltekst"/>
            </w:pPr>
            <w:r w:rsidRPr="00F63674">
              <w:t>37</w:t>
            </w:r>
          </w:p>
        </w:tc>
      </w:tr>
      <w:tr w:rsidR="0084549E" w:rsidRPr="00F63674" w14:paraId="27B23D18" w14:textId="77777777" w:rsidTr="000C30F6">
        <w:trPr>
          <w:cantSplit/>
        </w:trPr>
        <w:tc>
          <w:tcPr>
            <w:tcW w:w="802" w:type="dxa"/>
          </w:tcPr>
          <w:p w14:paraId="1779B2D3" w14:textId="77777777" w:rsidR="0084549E" w:rsidRPr="00F63674" w:rsidRDefault="0084549E" w:rsidP="00856076">
            <w:pPr>
              <w:pStyle w:val="Tabelltekst"/>
            </w:pPr>
            <w:r w:rsidRPr="00F63674">
              <w:t>5</w:t>
            </w:r>
          </w:p>
        </w:tc>
        <w:tc>
          <w:tcPr>
            <w:tcW w:w="4103" w:type="dxa"/>
          </w:tcPr>
          <w:p w14:paraId="32CE196D" w14:textId="77777777" w:rsidR="0084549E" w:rsidRPr="00F63674" w:rsidRDefault="0084549E" w:rsidP="00856076">
            <w:pPr>
              <w:pStyle w:val="Tabelltekst"/>
            </w:pPr>
            <w:r w:rsidRPr="00F63674">
              <w:t>41</w:t>
            </w:r>
          </w:p>
        </w:tc>
      </w:tr>
      <w:tr w:rsidR="0084549E" w:rsidRPr="00F63674" w14:paraId="47395DFE" w14:textId="77777777" w:rsidTr="000C30F6">
        <w:trPr>
          <w:cantSplit/>
        </w:trPr>
        <w:tc>
          <w:tcPr>
            <w:tcW w:w="802" w:type="dxa"/>
          </w:tcPr>
          <w:p w14:paraId="7BDE9B08" w14:textId="77777777" w:rsidR="0084549E" w:rsidRPr="00F63674" w:rsidRDefault="0084549E" w:rsidP="00856076">
            <w:pPr>
              <w:pStyle w:val="Tabelltekst"/>
            </w:pPr>
            <w:r w:rsidRPr="00F63674">
              <w:t>6, 7</w:t>
            </w:r>
          </w:p>
        </w:tc>
        <w:tc>
          <w:tcPr>
            <w:tcW w:w="4103" w:type="dxa"/>
          </w:tcPr>
          <w:p w14:paraId="25EE6F87" w14:textId="77777777" w:rsidR="0084549E" w:rsidRPr="00F63674" w:rsidRDefault="0084549E" w:rsidP="00856076">
            <w:pPr>
              <w:pStyle w:val="Tabelltekst"/>
            </w:pPr>
            <w:r w:rsidRPr="00F63674">
              <w:t>45</w:t>
            </w:r>
          </w:p>
        </w:tc>
      </w:tr>
    </w:tbl>
    <w:p w14:paraId="7ED7ABD7" w14:textId="77777777" w:rsidR="0084549E" w:rsidRPr="00BF7230" w:rsidRDefault="0084549E" w:rsidP="0084549E">
      <w:pPr>
        <w:pStyle w:val="Overskriftunr2"/>
      </w:pPr>
      <w:bookmarkStart w:id="152" w:name="_Toc536537284"/>
      <w:r w:rsidRPr="00F63674">
        <w:lastRenderedPageBreak/>
        <w:t>V</w:t>
      </w:r>
      <w:r>
        <w:t>edlegg</w:t>
      </w:r>
      <w:r w:rsidRPr="00F63674">
        <w:t xml:space="preserve"> 3. RIC-</w:t>
      </w:r>
      <w:r w:rsidR="007F3C7F" w:rsidRPr="00F63674">
        <w:t xml:space="preserve">score </w:t>
      </w:r>
      <w:r>
        <w:fldChar w:fldCharType="begin">
          <w:fldData xml:space="preserve">PEVuZE5vdGU+PENpdGU+PEF1dGhvcj5WZXJzbHVpczwvQXV0aG9yPjxZZWFyPjIwMTU8L1llYXI+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==
</w:fldData>
        </w:fldChar>
      </w:r>
      <w:r w:rsidR="00466EFD">
        <w:instrText xml:space="preserve"> ADDIN EN.CITE </w:instrText>
      </w:r>
      <w:r w:rsidR="00466EFD">
        <w:fldChar w:fldCharType="begin">
          <w:fldData xml:space="preserve">PEVuZE5vdGU+PENpdGU+PEF1dGhvcj5WZXJzbHVpczwvQXV0aG9yPjxZZWFyPjIwMTU8L1llYXI+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==
</w:fldData>
        </w:fldChar>
      </w:r>
      <w:r w:rsidR="00466EFD">
        <w:instrText xml:space="preserve"> ADDIN EN.CITE.DATA </w:instrText>
      </w:r>
      <w:r w:rsidR="00466EFD">
        <w:fldChar w:fldCharType="end"/>
      </w:r>
      <w:r>
        <w:fldChar w:fldCharType="separate"/>
      </w:r>
      <w:bookmarkEnd w:id="152"/>
      <w:r w:rsidR="00466EFD">
        <w:t>(90)</w:t>
      </w:r>
      <w:r>
        <w:fldChar w:fldCharType="end"/>
      </w:r>
    </w:p>
    <w:p w14:paraId="32E85DC1" w14:textId="77777777" w:rsidR="0084549E" w:rsidRPr="00BF7230" w:rsidRDefault="0084549E" w:rsidP="0084549E">
      <w:pPr>
        <w:pStyle w:val="Brdtekst"/>
      </w:pPr>
      <w:r w:rsidRPr="00F63674">
        <w:t>Dette systemet inkluderer parametre både fra HCTI-CI og EBMT score og med en differensiert vektlegging av parametrene. Systemet bygger på en undersøkelse av AML pasienter transplantert med redusert kondisjonering i første remisjon, medianalder 58 år (variasjonsbredde 20</w:t>
      </w:r>
      <w:r>
        <w:t>–</w:t>
      </w:r>
      <w:r w:rsidRPr="00F63674">
        <w:t>76 år).</w:t>
      </w:r>
    </w:p>
    <w:tbl>
      <w:tblPr>
        <w:tblStyle w:val="Helsedir"/>
        <w:tblW w:w="5000" w:type="pct"/>
        <w:tblLayout w:type="fixed"/>
        <w:tblLook w:val="0620" w:firstRow="1" w:lastRow="0" w:firstColumn="0" w:lastColumn="0" w:noHBand="1" w:noVBand="1"/>
      </w:tblPr>
      <w:tblGrid>
        <w:gridCol w:w="2671"/>
        <w:gridCol w:w="4920"/>
        <w:gridCol w:w="907"/>
      </w:tblGrid>
      <w:tr w:rsidR="0084549E" w:rsidRPr="00F63674" w14:paraId="61D90921"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794" w:type="dxa"/>
          </w:tcPr>
          <w:p w14:paraId="17617854" w14:textId="77777777" w:rsidR="0084549E" w:rsidRPr="00F63674" w:rsidRDefault="0084549E" w:rsidP="004A37E1">
            <w:pPr>
              <w:pStyle w:val="Tabellhode"/>
            </w:pPr>
            <w:r w:rsidRPr="00F63674">
              <w:t>Parameter</w:t>
            </w:r>
          </w:p>
        </w:tc>
        <w:tc>
          <w:tcPr>
            <w:tcW w:w="5156" w:type="dxa"/>
          </w:tcPr>
          <w:p w14:paraId="1151DF5F" w14:textId="77777777" w:rsidR="0084549E" w:rsidRPr="00F63674" w:rsidRDefault="0084549E" w:rsidP="004A37E1">
            <w:pPr>
              <w:pStyle w:val="Tabellhode"/>
            </w:pPr>
            <w:r w:rsidRPr="00F63674">
              <w:t>Definisjon</w:t>
            </w:r>
          </w:p>
        </w:tc>
        <w:tc>
          <w:tcPr>
            <w:tcW w:w="941" w:type="dxa"/>
          </w:tcPr>
          <w:p w14:paraId="0CF3037A" w14:textId="77777777" w:rsidR="0084549E" w:rsidRPr="00F63674" w:rsidRDefault="0084549E" w:rsidP="004A37E1">
            <w:pPr>
              <w:pStyle w:val="Tabellhodemidtstilt"/>
            </w:pPr>
            <w:r w:rsidRPr="00F63674">
              <w:t>Poeng</w:t>
            </w:r>
          </w:p>
        </w:tc>
      </w:tr>
      <w:tr w:rsidR="0084549E" w:rsidRPr="00F63674" w14:paraId="619034A4" w14:textId="77777777" w:rsidTr="000C30F6">
        <w:trPr>
          <w:cantSplit/>
        </w:trPr>
        <w:tc>
          <w:tcPr>
            <w:tcW w:w="2794" w:type="dxa"/>
          </w:tcPr>
          <w:p w14:paraId="5E401E76" w14:textId="77777777" w:rsidR="0084549E" w:rsidRPr="00F63674" w:rsidRDefault="0084549E" w:rsidP="00856076">
            <w:pPr>
              <w:pStyle w:val="Tabelltekst"/>
            </w:pPr>
            <w:r w:rsidRPr="00F63674">
              <w:t>Infeksjon</w:t>
            </w:r>
          </w:p>
        </w:tc>
        <w:tc>
          <w:tcPr>
            <w:tcW w:w="5156" w:type="dxa"/>
          </w:tcPr>
          <w:p w14:paraId="5CDD8F26" w14:textId="77777777" w:rsidR="0084549E" w:rsidRPr="00F63674" w:rsidRDefault="0084549E" w:rsidP="00856076">
            <w:pPr>
              <w:pStyle w:val="Tabelltekst"/>
            </w:pPr>
            <w:r w:rsidRPr="00F63674">
              <w:t>Krever kontinuering av antibiotika etter transplantasjonen</w:t>
            </w:r>
          </w:p>
        </w:tc>
        <w:tc>
          <w:tcPr>
            <w:tcW w:w="941" w:type="dxa"/>
          </w:tcPr>
          <w:p w14:paraId="3AC98F6E" w14:textId="77777777" w:rsidR="0084549E" w:rsidRPr="00F63674" w:rsidRDefault="0084549E" w:rsidP="00856076">
            <w:pPr>
              <w:pStyle w:val="Tabelltekstmidtstilt"/>
            </w:pPr>
            <w:r w:rsidRPr="00F63674">
              <w:t>1</w:t>
            </w:r>
          </w:p>
        </w:tc>
      </w:tr>
      <w:tr w:rsidR="0084549E" w:rsidRPr="00F63674" w14:paraId="1587EACE" w14:textId="77777777" w:rsidTr="000C30F6">
        <w:trPr>
          <w:cantSplit/>
        </w:trPr>
        <w:tc>
          <w:tcPr>
            <w:tcW w:w="2794" w:type="dxa"/>
          </w:tcPr>
          <w:p w14:paraId="744074EE" w14:textId="77777777" w:rsidR="0084549E" w:rsidRPr="00F63674" w:rsidRDefault="0084549E" w:rsidP="00856076">
            <w:pPr>
              <w:pStyle w:val="Tabelltekst"/>
            </w:pPr>
            <w:r w:rsidRPr="00F63674">
              <w:t>Lungesykdom</w:t>
            </w:r>
          </w:p>
        </w:tc>
        <w:tc>
          <w:tcPr>
            <w:tcW w:w="5156" w:type="dxa"/>
          </w:tcPr>
          <w:p w14:paraId="67D2CA3E" w14:textId="77777777" w:rsidR="0084549E" w:rsidRPr="00F63674" w:rsidRDefault="0084549E" w:rsidP="00856076">
            <w:pPr>
              <w:pStyle w:val="Tabelltekst"/>
            </w:pPr>
            <w:r w:rsidRPr="00F63674">
              <w:t>DLco og/eller FEV1≤65</w:t>
            </w:r>
            <w:r>
              <w:t> </w:t>
            </w:r>
            <w:r w:rsidRPr="00F63674">
              <w:t>% eller dyspne i hvile eller behov for oksygen</w:t>
            </w:r>
          </w:p>
        </w:tc>
        <w:tc>
          <w:tcPr>
            <w:tcW w:w="941" w:type="dxa"/>
          </w:tcPr>
          <w:p w14:paraId="1CA58910" w14:textId="77777777" w:rsidR="0084549E" w:rsidRPr="00F63674" w:rsidRDefault="0084549E" w:rsidP="00856076">
            <w:pPr>
              <w:pStyle w:val="Tabelltekstmidtstilt"/>
            </w:pPr>
            <w:r w:rsidRPr="00F63674">
              <w:t>1</w:t>
            </w:r>
          </w:p>
        </w:tc>
      </w:tr>
      <w:tr w:rsidR="0084549E" w:rsidRPr="00F63674" w14:paraId="0FDD0DBD" w14:textId="77777777" w:rsidTr="000C30F6">
        <w:trPr>
          <w:cantSplit/>
        </w:trPr>
        <w:tc>
          <w:tcPr>
            <w:tcW w:w="2794" w:type="dxa"/>
          </w:tcPr>
          <w:p w14:paraId="1A4798F6" w14:textId="77777777" w:rsidR="0084549E" w:rsidRPr="00F63674" w:rsidRDefault="0084549E" w:rsidP="00856076">
            <w:pPr>
              <w:pStyle w:val="Tabelltekst"/>
            </w:pPr>
            <w:r w:rsidRPr="00F63674">
              <w:t>Ubeslektet giver</w:t>
            </w:r>
          </w:p>
        </w:tc>
        <w:tc>
          <w:tcPr>
            <w:tcW w:w="5156" w:type="dxa"/>
          </w:tcPr>
          <w:p w14:paraId="47C3CAB7" w14:textId="77777777" w:rsidR="0084549E" w:rsidRPr="00F63674" w:rsidRDefault="0084549E" w:rsidP="00856076">
            <w:pPr>
              <w:pStyle w:val="Tabelltekst"/>
            </w:pPr>
            <w:r w:rsidRPr="00F63674">
              <w:t>Matched unrelated donor</w:t>
            </w:r>
          </w:p>
        </w:tc>
        <w:tc>
          <w:tcPr>
            <w:tcW w:w="941" w:type="dxa"/>
          </w:tcPr>
          <w:p w14:paraId="3D44B4E8" w14:textId="77777777" w:rsidR="0084549E" w:rsidRPr="00F63674" w:rsidRDefault="0084549E" w:rsidP="00856076">
            <w:pPr>
              <w:pStyle w:val="Tabelltekstmidtstilt"/>
            </w:pPr>
            <w:r w:rsidRPr="00F63674">
              <w:t>1</w:t>
            </w:r>
          </w:p>
        </w:tc>
      </w:tr>
      <w:tr w:rsidR="0084549E" w:rsidRPr="00F63674" w14:paraId="3E5FE933" w14:textId="77777777" w:rsidTr="000C30F6">
        <w:trPr>
          <w:cantSplit/>
        </w:trPr>
        <w:tc>
          <w:tcPr>
            <w:tcW w:w="2794" w:type="dxa"/>
          </w:tcPr>
          <w:p w14:paraId="2E64BCE4" w14:textId="77777777" w:rsidR="0084549E" w:rsidRPr="00F63674" w:rsidRDefault="0084549E" w:rsidP="00856076">
            <w:pPr>
              <w:pStyle w:val="Tabelltekst"/>
            </w:pPr>
            <w:r w:rsidRPr="00F63674">
              <w:t>Donor CMV</w:t>
            </w:r>
          </w:p>
        </w:tc>
        <w:tc>
          <w:tcPr>
            <w:tcW w:w="5156" w:type="dxa"/>
          </w:tcPr>
          <w:p w14:paraId="69AF3744" w14:textId="77777777" w:rsidR="0084549E" w:rsidRPr="00F63674" w:rsidRDefault="0084549E" w:rsidP="00856076">
            <w:pPr>
              <w:pStyle w:val="Tabelltekst"/>
            </w:pPr>
            <w:r w:rsidRPr="00F63674">
              <w:t>Donor CMV IgG serologi positiv</w:t>
            </w:r>
          </w:p>
        </w:tc>
        <w:tc>
          <w:tcPr>
            <w:tcW w:w="941" w:type="dxa"/>
          </w:tcPr>
          <w:p w14:paraId="01E80DA3" w14:textId="77777777" w:rsidR="0084549E" w:rsidRPr="00F63674" w:rsidRDefault="0084549E" w:rsidP="00856076">
            <w:pPr>
              <w:pStyle w:val="Tabelltekstmidtstilt"/>
            </w:pPr>
            <w:r w:rsidRPr="00F63674">
              <w:t>1</w:t>
            </w:r>
          </w:p>
        </w:tc>
      </w:tr>
      <w:tr w:rsidR="0084549E" w:rsidRPr="00F63674" w14:paraId="5E4A6C84" w14:textId="77777777" w:rsidTr="000C30F6">
        <w:trPr>
          <w:cantSplit/>
        </w:trPr>
        <w:tc>
          <w:tcPr>
            <w:tcW w:w="2794" w:type="dxa"/>
          </w:tcPr>
          <w:p w14:paraId="00823235" w14:textId="77777777" w:rsidR="0084549E" w:rsidRPr="00F63674" w:rsidRDefault="0084549E" w:rsidP="00856076">
            <w:pPr>
              <w:pStyle w:val="Tabelltekst"/>
            </w:pPr>
            <w:r w:rsidRPr="00F63674">
              <w:t>Leversykdom</w:t>
            </w:r>
          </w:p>
        </w:tc>
        <w:tc>
          <w:tcPr>
            <w:tcW w:w="5156" w:type="dxa"/>
          </w:tcPr>
          <w:p w14:paraId="1DCCDC38" w14:textId="77777777" w:rsidR="0084549E" w:rsidRPr="00F63674" w:rsidRDefault="0084549E" w:rsidP="00856076">
            <w:pPr>
              <w:pStyle w:val="Tabelltekst"/>
            </w:pPr>
            <w:r w:rsidRPr="00F63674">
              <w:t>Cirrhose, bilirubin &gt;1.5 ganger øvre normalgrense, ASAT/ALAT &gt;2.5 ganger øvre normalgrense</w:t>
            </w:r>
          </w:p>
        </w:tc>
        <w:tc>
          <w:tcPr>
            <w:tcW w:w="941" w:type="dxa"/>
          </w:tcPr>
          <w:p w14:paraId="57291654" w14:textId="77777777" w:rsidR="0084549E" w:rsidRPr="00F63674" w:rsidRDefault="0084549E" w:rsidP="00856076">
            <w:pPr>
              <w:pStyle w:val="Tabelltekstmidtstilt"/>
            </w:pPr>
            <w:r w:rsidRPr="00F63674">
              <w:t>1</w:t>
            </w:r>
          </w:p>
        </w:tc>
      </w:tr>
      <w:tr w:rsidR="0084549E" w:rsidRPr="00F63674" w14:paraId="2DA08F8E" w14:textId="77777777" w:rsidTr="000C30F6">
        <w:trPr>
          <w:cantSplit/>
        </w:trPr>
        <w:tc>
          <w:tcPr>
            <w:tcW w:w="2794" w:type="dxa"/>
          </w:tcPr>
          <w:p w14:paraId="6831FDEF" w14:textId="77777777" w:rsidR="0084549E" w:rsidRPr="00F63674" w:rsidRDefault="0084549E" w:rsidP="00856076">
            <w:pPr>
              <w:pStyle w:val="Tabelltekst"/>
            </w:pPr>
            <w:r w:rsidRPr="00F63674">
              <w:t>Tid til transplantasjon</w:t>
            </w:r>
          </w:p>
        </w:tc>
        <w:tc>
          <w:tcPr>
            <w:tcW w:w="5156" w:type="dxa"/>
          </w:tcPr>
          <w:p w14:paraId="60E7AEEF" w14:textId="77777777" w:rsidR="0084549E" w:rsidRPr="00F63674" w:rsidRDefault="0084549E" w:rsidP="00856076">
            <w:pPr>
              <w:pStyle w:val="Tabelltekst"/>
            </w:pPr>
            <w:r w:rsidRPr="00F63674">
              <w:t>Tid fra diagnose til transplantasjon ≥6 måneder</w:t>
            </w:r>
          </w:p>
        </w:tc>
        <w:tc>
          <w:tcPr>
            <w:tcW w:w="941" w:type="dxa"/>
          </w:tcPr>
          <w:p w14:paraId="332F035B" w14:textId="77777777" w:rsidR="0084549E" w:rsidRPr="00F63674" w:rsidRDefault="0084549E" w:rsidP="00856076">
            <w:pPr>
              <w:pStyle w:val="Tabelltekstmidtstilt"/>
            </w:pPr>
            <w:r w:rsidRPr="00F63674">
              <w:t>1</w:t>
            </w:r>
          </w:p>
        </w:tc>
      </w:tr>
      <w:tr w:rsidR="0084549E" w:rsidRPr="00F63674" w14:paraId="7B3DCC11" w14:textId="77777777" w:rsidTr="000C30F6">
        <w:trPr>
          <w:cantSplit/>
        </w:trPr>
        <w:tc>
          <w:tcPr>
            <w:tcW w:w="2794" w:type="dxa"/>
          </w:tcPr>
          <w:p w14:paraId="03AFF7BB" w14:textId="77777777" w:rsidR="0084549E" w:rsidRPr="00F63674" w:rsidRDefault="0084549E" w:rsidP="00856076">
            <w:pPr>
              <w:pStyle w:val="Tabelltekst"/>
            </w:pPr>
            <w:r w:rsidRPr="00F63674">
              <w:t>Ulcussykdom</w:t>
            </w:r>
          </w:p>
        </w:tc>
        <w:tc>
          <w:tcPr>
            <w:tcW w:w="5156" w:type="dxa"/>
          </w:tcPr>
          <w:p w14:paraId="10BF7CCE" w14:textId="77777777" w:rsidR="0084549E" w:rsidRPr="00F63674" w:rsidRDefault="0084549E" w:rsidP="00856076">
            <w:pPr>
              <w:pStyle w:val="Tabelltekst"/>
            </w:pPr>
            <w:r w:rsidRPr="00F63674">
              <w:t>Behandlingskrevende</w:t>
            </w:r>
          </w:p>
        </w:tc>
        <w:tc>
          <w:tcPr>
            <w:tcW w:w="941" w:type="dxa"/>
          </w:tcPr>
          <w:p w14:paraId="1D23A356" w14:textId="77777777" w:rsidR="0084549E" w:rsidRPr="00F63674" w:rsidRDefault="0084549E" w:rsidP="00856076">
            <w:pPr>
              <w:pStyle w:val="Tabelltekstmidtstilt"/>
            </w:pPr>
            <w:r w:rsidRPr="00F63674">
              <w:t>2</w:t>
            </w:r>
          </w:p>
        </w:tc>
      </w:tr>
      <w:tr w:rsidR="0084549E" w:rsidRPr="00F63674" w14:paraId="5CBBC7CC" w14:textId="77777777" w:rsidTr="000C30F6">
        <w:trPr>
          <w:cantSplit/>
        </w:trPr>
        <w:tc>
          <w:tcPr>
            <w:tcW w:w="2794" w:type="dxa"/>
          </w:tcPr>
          <w:p w14:paraId="0CCAA05D" w14:textId="77777777" w:rsidR="0084549E" w:rsidRPr="00F63674" w:rsidRDefault="0084549E" w:rsidP="00856076">
            <w:pPr>
              <w:pStyle w:val="Tabelltekst"/>
            </w:pPr>
            <w:r w:rsidRPr="00F63674">
              <w:t>Inflammatorisk tarmsykdom</w:t>
            </w:r>
          </w:p>
        </w:tc>
        <w:tc>
          <w:tcPr>
            <w:tcW w:w="5156" w:type="dxa"/>
          </w:tcPr>
          <w:p w14:paraId="5476D0BF" w14:textId="77777777" w:rsidR="0084549E" w:rsidRPr="00F63674" w:rsidRDefault="0084549E" w:rsidP="00856076">
            <w:pPr>
              <w:pStyle w:val="Tabelltekst"/>
            </w:pPr>
            <w:r w:rsidRPr="00F63674">
              <w:t>Chrons sykdom eller ulcerøs kolitt</w:t>
            </w:r>
          </w:p>
        </w:tc>
        <w:tc>
          <w:tcPr>
            <w:tcW w:w="941" w:type="dxa"/>
          </w:tcPr>
          <w:p w14:paraId="6D331BBB" w14:textId="77777777" w:rsidR="0084549E" w:rsidRPr="00F63674" w:rsidRDefault="0084549E" w:rsidP="00856076">
            <w:pPr>
              <w:pStyle w:val="Tabelltekstmidtstilt"/>
            </w:pPr>
            <w:r w:rsidRPr="00F63674">
              <w:t>2</w:t>
            </w:r>
          </w:p>
        </w:tc>
      </w:tr>
      <w:tr w:rsidR="0084549E" w:rsidRPr="00F63674" w14:paraId="4DC4F5CB" w14:textId="77777777" w:rsidTr="000C30F6">
        <w:trPr>
          <w:cantSplit/>
        </w:trPr>
        <w:tc>
          <w:tcPr>
            <w:tcW w:w="2794" w:type="dxa"/>
          </w:tcPr>
          <w:p w14:paraId="2AECC87C" w14:textId="77777777" w:rsidR="0084549E" w:rsidRPr="00F63674" w:rsidRDefault="0084549E" w:rsidP="00856076">
            <w:pPr>
              <w:pStyle w:val="Tabelltekst"/>
            </w:pPr>
            <w:r w:rsidRPr="00F63674">
              <w:t>Hjerteklaffsykdom</w:t>
            </w:r>
          </w:p>
        </w:tc>
        <w:tc>
          <w:tcPr>
            <w:tcW w:w="5156" w:type="dxa"/>
          </w:tcPr>
          <w:p w14:paraId="58D3FBB0" w14:textId="77777777" w:rsidR="0084549E" w:rsidRPr="00F63674" w:rsidRDefault="0084549E" w:rsidP="00856076">
            <w:pPr>
              <w:pStyle w:val="Tabelltekst"/>
            </w:pPr>
            <w:r w:rsidRPr="00F63674">
              <w:t>Alle klaffesykdommer unntatt mitralprolaps</w:t>
            </w:r>
          </w:p>
        </w:tc>
        <w:tc>
          <w:tcPr>
            <w:tcW w:w="941" w:type="dxa"/>
          </w:tcPr>
          <w:p w14:paraId="576B6315" w14:textId="77777777" w:rsidR="0084549E" w:rsidRPr="00F63674" w:rsidRDefault="0084549E" w:rsidP="00856076">
            <w:pPr>
              <w:pStyle w:val="Tabelltekstmidtstilt"/>
            </w:pPr>
            <w:r w:rsidRPr="00F63674">
              <w:t>2</w:t>
            </w:r>
          </w:p>
        </w:tc>
      </w:tr>
      <w:tr w:rsidR="0084549E" w:rsidRPr="00F63674" w14:paraId="6CA43C58" w14:textId="77777777" w:rsidTr="000C30F6">
        <w:trPr>
          <w:cantSplit/>
        </w:trPr>
        <w:tc>
          <w:tcPr>
            <w:tcW w:w="2794" w:type="dxa"/>
          </w:tcPr>
          <w:p w14:paraId="18164C6F" w14:textId="77777777" w:rsidR="0084549E" w:rsidRPr="00F63674" w:rsidRDefault="0084549E" w:rsidP="00856076">
            <w:pPr>
              <w:pStyle w:val="Tabelltekst"/>
            </w:pPr>
            <w:r w:rsidRPr="00F63674">
              <w:t>Psykiatrisk sykdom</w:t>
            </w:r>
          </w:p>
        </w:tc>
        <w:tc>
          <w:tcPr>
            <w:tcW w:w="5156" w:type="dxa"/>
          </w:tcPr>
          <w:p w14:paraId="2A7EF014" w14:textId="77777777" w:rsidR="0084549E" w:rsidRPr="00F63674" w:rsidRDefault="0084549E" w:rsidP="00856076">
            <w:pPr>
              <w:pStyle w:val="Tabelltekst"/>
            </w:pPr>
            <w:r w:rsidRPr="00F63674">
              <w:t>Depresjon eller angst som krever psykiatrisk konsultasjon eller behandling</w:t>
            </w:r>
          </w:p>
        </w:tc>
        <w:tc>
          <w:tcPr>
            <w:tcW w:w="941" w:type="dxa"/>
          </w:tcPr>
          <w:p w14:paraId="62CCFA1E" w14:textId="77777777" w:rsidR="0084549E" w:rsidRPr="00F63674" w:rsidRDefault="0084549E" w:rsidP="00856076">
            <w:pPr>
              <w:pStyle w:val="Tabelltekstmidtstilt"/>
            </w:pPr>
            <w:r w:rsidRPr="00F63674">
              <w:t>2</w:t>
            </w:r>
          </w:p>
        </w:tc>
      </w:tr>
      <w:tr w:rsidR="0084549E" w:rsidRPr="00F63674" w14:paraId="519C3B79" w14:textId="77777777" w:rsidTr="000C30F6">
        <w:trPr>
          <w:cantSplit/>
        </w:trPr>
        <w:tc>
          <w:tcPr>
            <w:tcW w:w="2794" w:type="dxa"/>
          </w:tcPr>
          <w:p w14:paraId="73ABE7F0" w14:textId="77777777" w:rsidR="0084549E" w:rsidRPr="00F63674" w:rsidRDefault="0084549E" w:rsidP="00856076">
            <w:pPr>
              <w:pStyle w:val="Tabelltekst"/>
            </w:pPr>
            <w:r w:rsidRPr="00F63674">
              <w:t>Alder</w:t>
            </w:r>
          </w:p>
        </w:tc>
        <w:tc>
          <w:tcPr>
            <w:tcW w:w="5156" w:type="dxa"/>
          </w:tcPr>
          <w:p w14:paraId="24EDD8A7" w14:textId="77777777" w:rsidR="0084549E" w:rsidRPr="00F63674" w:rsidRDefault="0084549E" w:rsidP="00856076">
            <w:pPr>
              <w:pStyle w:val="Tabelltekst"/>
            </w:pPr>
            <w:r w:rsidRPr="00F63674">
              <w:t>≥60 år</w:t>
            </w:r>
          </w:p>
        </w:tc>
        <w:tc>
          <w:tcPr>
            <w:tcW w:w="941" w:type="dxa"/>
          </w:tcPr>
          <w:p w14:paraId="539D38E3" w14:textId="77777777" w:rsidR="0084549E" w:rsidRPr="00F63674" w:rsidRDefault="0084549E" w:rsidP="00856076">
            <w:pPr>
              <w:pStyle w:val="Tabelltekstmidtstilt"/>
            </w:pPr>
            <w:r w:rsidRPr="00F63674">
              <w:t>2</w:t>
            </w:r>
          </w:p>
        </w:tc>
      </w:tr>
      <w:tr w:rsidR="0084549E" w:rsidRPr="00F63674" w14:paraId="24D5D295" w14:textId="77777777" w:rsidTr="000C30F6">
        <w:trPr>
          <w:cantSplit/>
        </w:trPr>
        <w:tc>
          <w:tcPr>
            <w:tcW w:w="2794" w:type="dxa"/>
          </w:tcPr>
          <w:p w14:paraId="71A27715" w14:textId="77777777" w:rsidR="0084549E" w:rsidRPr="00F63674" w:rsidRDefault="0084549E" w:rsidP="00856076">
            <w:pPr>
              <w:pStyle w:val="Tabelltekst"/>
            </w:pPr>
            <w:r w:rsidRPr="00F63674">
              <w:t>Arytmi</w:t>
            </w:r>
          </w:p>
        </w:tc>
        <w:tc>
          <w:tcPr>
            <w:tcW w:w="5156" w:type="dxa"/>
          </w:tcPr>
          <w:p w14:paraId="00BF5093" w14:textId="77777777" w:rsidR="0084549E" w:rsidRPr="00F63674" w:rsidRDefault="0084549E" w:rsidP="00856076">
            <w:pPr>
              <w:pStyle w:val="Tabelltekst"/>
            </w:pPr>
            <w:r w:rsidRPr="00F63674">
              <w:t>Atrieflimmer eller flutter, syk sinusknute-syndrom, ventrikkelarytmi</w:t>
            </w:r>
          </w:p>
        </w:tc>
        <w:tc>
          <w:tcPr>
            <w:tcW w:w="941" w:type="dxa"/>
          </w:tcPr>
          <w:p w14:paraId="4682D944" w14:textId="77777777" w:rsidR="0084549E" w:rsidRPr="00F63674" w:rsidRDefault="0084549E" w:rsidP="00856076">
            <w:pPr>
              <w:pStyle w:val="Tabelltekstmidtstilt"/>
            </w:pPr>
            <w:r w:rsidRPr="00F63674">
              <w:t>2</w:t>
            </w:r>
          </w:p>
        </w:tc>
      </w:tr>
      <w:tr w:rsidR="0084549E" w:rsidRPr="00F63674" w14:paraId="7CAB205D" w14:textId="77777777" w:rsidTr="000C30F6">
        <w:trPr>
          <w:cantSplit/>
        </w:trPr>
        <w:tc>
          <w:tcPr>
            <w:tcW w:w="2794" w:type="dxa"/>
          </w:tcPr>
          <w:p w14:paraId="39FC6B02" w14:textId="77777777" w:rsidR="0084549E" w:rsidRPr="00F63674" w:rsidRDefault="0084549E" w:rsidP="00856076">
            <w:pPr>
              <w:pStyle w:val="Tabelltekst"/>
            </w:pPr>
            <w:r w:rsidRPr="00F63674">
              <w:t>Pasient CMV</w:t>
            </w:r>
          </w:p>
        </w:tc>
        <w:tc>
          <w:tcPr>
            <w:tcW w:w="5156" w:type="dxa"/>
          </w:tcPr>
          <w:p w14:paraId="23A1ED24" w14:textId="77777777" w:rsidR="0084549E" w:rsidRPr="00F63674" w:rsidRDefault="0084549E" w:rsidP="00856076">
            <w:pPr>
              <w:pStyle w:val="Tabelltekst"/>
            </w:pPr>
            <w:r w:rsidRPr="00F63674">
              <w:t>Pasient CMV IgG serologi positiv</w:t>
            </w:r>
          </w:p>
        </w:tc>
        <w:tc>
          <w:tcPr>
            <w:tcW w:w="941" w:type="dxa"/>
          </w:tcPr>
          <w:p w14:paraId="16134783" w14:textId="77777777" w:rsidR="0084549E" w:rsidRPr="00F63674" w:rsidRDefault="0084549E" w:rsidP="00856076">
            <w:pPr>
              <w:pStyle w:val="Tabelltekstmidtstilt"/>
            </w:pPr>
            <w:r w:rsidRPr="00F63674">
              <w:t>2</w:t>
            </w:r>
          </w:p>
        </w:tc>
      </w:tr>
      <w:tr w:rsidR="0084549E" w:rsidRPr="00F63674" w14:paraId="5BA084D5" w14:textId="77777777" w:rsidTr="000C30F6">
        <w:trPr>
          <w:cantSplit/>
        </w:trPr>
        <w:tc>
          <w:tcPr>
            <w:tcW w:w="2794" w:type="dxa"/>
          </w:tcPr>
          <w:p w14:paraId="4C057D54" w14:textId="77777777" w:rsidR="0084549E" w:rsidRPr="00F63674" w:rsidRDefault="0084549E" w:rsidP="00856076">
            <w:pPr>
              <w:pStyle w:val="Tabelltekst"/>
            </w:pPr>
            <w:r w:rsidRPr="00F63674">
              <w:t>Overvekt</w:t>
            </w:r>
          </w:p>
        </w:tc>
        <w:tc>
          <w:tcPr>
            <w:tcW w:w="5156" w:type="dxa"/>
          </w:tcPr>
          <w:p w14:paraId="09A5EEF0" w14:textId="77777777" w:rsidR="0084549E" w:rsidRPr="00F63674" w:rsidRDefault="0084549E" w:rsidP="00856076">
            <w:pPr>
              <w:pStyle w:val="Tabelltekst"/>
            </w:pPr>
            <w:r w:rsidRPr="00F63674">
              <w:t>Pasient med body mass index &gt;35 kg/m</w:t>
            </w:r>
            <w:r w:rsidRPr="000B559D">
              <w:rPr>
                <w:rStyle w:val="THevet"/>
              </w:rPr>
              <w:t>2</w:t>
            </w:r>
          </w:p>
        </w:tc>
        <w:tc>
          <w:tcPr>
            <w:tcW w:w="941" w:type="dxa"/>
          </w:tcPr>
          <w:p w14:paraId="3DCC247C" w14:textId="77777777" w:rsidR="0084549E" w:rsidRPr="00F63674" w:rsidRDefault="0084549E" w:rsidP="00856076">
            <w:pPr>
              <w:pStyle w:val="Tabelltekstmidtstilt"/>
            </w:pPr>
            <w:r w:rsidRPr="00F63674">
              <w:t>2</w:t>
            </w:r>
          </w:p>
        </w:tc>
      </w:tr>
      <w:tr w:rsidR="0084549E" w:rsidRPr="00F63674" w14:paraId="453E5E9E" w14:textId="77777777" w:rsidTr="000C30F6">
        <w:trPr>
          <w:cantSplit/>
        </w:trPr>
        <w:tc>
          <w:tcPr>
            <w:tcW w:w="2794" w:type="dxa"/>
          </w:tcPr>
          <w:p w14:paraId="3814CCC6" w14:textId="77777777" w:rsidR="0084549E" w:rsidRPr="00F63674" w:rsidRDefault="0084549E" w:rsidP="00856076">
            <w:pPr>
              <w:pStyle w:val="Tabelltekst"/>
            </w:pPr>
            <w:r w:rsidRPr="00F63674">
              <w:t>Rheumatisk sykdom</w:t>
            </w:r>
          </w:p>
        </w:tc>
        <w:tc>
          <w:tcPr>
            <w:tcW w:w="5156" w:type="dxa"/>
          </w:tcPr>
          <w:p w14:paraId="1100A944" w14:textId="77777777" w:rsidR="0084549E" w:rsidRPr="00F63674" w:rsidRDefault="0084549E" w:rsidP="00856076">
            <w:pPr>
              <w:pStyle w:val="Tabelltekst"/>
              <w:rPr>
                <w:lang w:val="en-US"/>
              </w:rPr>
            </w:pPr>
            <w:r w:rsidRPr="00F63674">
              <w:rPr>
                <w:lang w:val="en-US"/>
              </w:rPr>
              <w:t>SLE, rheumatoid artrit, polymyosit, MCTD, polymyalgia rheumatica</w:t>
            </w:r>
          </w:p>
        </w:tc>
        <w:tc>
          <w:tcPr>
            <w:tcW w:w="941" w:type="dxa"/>
          </w:tcPr>
          <w:p w14:paraId="616A474E" w14:textId="77777777" w:rsidR="0084549E" w:rsidRPr="00F63674" w:rsidRDefault="0084549E" w:rsidP="00856076">
            <w:pPr>
              <w:pStyle w:val="Tabelltekstmidtstilt"/>
              <w:rPr>
                <w:lang w:val="en-US"/>
              </w:rPr>
            </w:pPr>
            <w:r w:rsidRPr="00F63674">
              <w:rPr>
                <w:lang w:val="en-US"/>
              </w:rPr>
              <w:t>2</w:t>
            </w:r>
          </w:p>
        </w:tc>
      </w:tr>
      <w:tr w:rsidR="0084549E" w:rsidRPr="00F63674" w14:paraId="73C6F414" w14:textId="77777777" w:rsidTr="000C30F6">
        <w:trPr>
          <w:cantSplit/>
        </w:trPr>
        <w:tc>
          <w:tcPr>
            <w:tcW w:w="2794" w:type="dxa"/>
          </w:tcPr>
          <w:p w14:paraId="04C0A0BA" w14:textId="77777777" w:rsidR="0084549E" w:rsidRPr="00F63674" w:rsidRDefault="0084549E" w:rsidP="00856076">
            <w:pPr>
              <w:pStyle w:val="Tabelltekst"/>
              <w:rPr>
                <w:lang w:val="en-US"/>
              </w:rPr>
            </w:pPr>
            <w:r w:rsidRPr="00F63674">
              <w:rPr>
                <w:lang w:val="en-US"/>
              </w:rPr>
              <w:t>Nyresykdom</w:t>
            </w:r>
          </w:p>
        </w:tc>
        <w:tc>
          <w:tcPr>
            <w:tcW w:w="5156" w:type="dxa"/>
          </w:tcPr>
          <w:p w14:paraId="6CE2C46D" w14:textId="77777777" w:rsidR="0084549E" w:rsidRPr="00F63674" w:rsidRDefault="0084549E" w:rsidP="00856076">
            <w:pPr>
              <w:pStyle w:val="Tabelltekst"/>
            </w:pPr>
            <w:r w:rsidRPr="00F63674">
              <w:t xml:space="preserve">S-kreatinin&gt; 177 </w:t>
            </w:r>
            <w:r w:rsidRPr="00F63674">
              <w:rPr>
                <w:lang w:val="en-US"/>
              </w:rPr>
              <w:t>μ</w:t>
            </w:r>
            <w:r w:rsidRPr="00F63674">
              <w:t>mol/L, dialyse eller tidligere nyretransplantasjon</w:t>
            </w:r>
          </w:p>
        </w:tc>
        <w:tc>
          <w:tcPr>
            <w:tcW w:w="941" w:type="dxa"/>
          </w:tcPr>
          <w:p w14:paraId="52968707" w14:textId="77777777" w:rsidR="0084549E" w:rsidRPr="00F63674" w:rsidRDefault="0084549E" w:rsidP="00856076">
            <w:pPr>
              <w:pStyle w:val="Tabelltekstmidtstilt"/>
              <w:rPr>
                <w:lang w:val="en-US"/>
              </w:rPr>
            </w:pPr>
            <w:r w:rsidRPr="00F63674">
              <w:rPr>
                <w:lang w:val="en-US"/>
              </w:rPr>
              <w:t>2</w:t>
            </w:r>
          </w:p>
        </w:tc>
      </w:tr>
    </w:tbl>
    <w:p w14:paraId="328E899E" w14:textId="77777777" w:rsidR="0084549E" w:rsidRPr="00BF7230" w:rsidRDefault="0084549E" w:rsidP="00F276F2">
      <w:pPr>
        <w:pStyle w:val="Brdtekst2008"/>
      </w:pPr>
      <w:r w:rsidRPr="00F63674">
        <w:t>For å estimere risiko for transplantasjonsrelatert mortalitet kan følgende tabell benyttes:</w:t>
      </w:r>
    </w:p>
    <w:tbl>
      <w:tblPr>
        <w:tblStyle w:val="Helsedir"/>
        <w:tblW w:w="5000" w:type="pct"/>
        <w:tblLayout w:type="fixed"/>
        <w:tblLook w:val="0620" w:firstRow="1" w:lastRow="0" w:firstColumn="0" w:lastColumn="0" w:noHBand="1" w:noVBand="1"/>
      </w:tblPr>
      <w:tblGrid>
        <w:gridCol w:w="1227"/>
        <w:gridCol w:w="4900"/>
        <w:gridCol w:w="2371"/>
      </w:tblGrid>
      <w:tr w:rsidR="0084549E" w:rsidRPr="00F63674" w14:paraId="4D636DC5"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1101" w:type="dxa"/>
          </w:tcPr>
          <w:p w14:paraId="21425109" w14:textId="77777777" w:rsidR="0084549E" w:rsidRPr="00F63674" w:rsidRDefault="0084549E" w:rsidP="004A37E1">
            <w:pPr>
              <w:pStyle w:val="Tabellhodemidtstilt"/>
              <w:rPr>
                <w:lang w:val="en-US"/>
              </w:rPr>
            </w:pPr>
            <w:r w:rsidRPr="00F63674">
              <w:rPr>
                <w:lang w:val="en-US"/>
              </w:rPr>
              <w:t>Poeng</w:t>
            </w:r>
          </w:p>
        </w:tc>
        <w:tc>
          <w:tcPr>
            <w:tcW w:w="4394" w:type="dxa"/>
          </w:tcPr>
          <w:p w14:paraId="082B898F" w14:textId="77777777" w:rsidR="0084549E" w:rsidRPr="00F63674" w:rsidRDefault="0084549E" w:rsidP="004A37E1">
            <w:pPr>
              <w:pStyle w:val="Tabellhodemidtstilt"/>
              <w:rPr>
                <w:lang w:val="en-US"/>
              </w:rPr>
            </w:pPr>
            <w:r w:rsidRPr="00F63674">
              <w:rPr>
                <w:lang w:val="en-US"/>
              </w:rPr>
              <w:t>Transplantasjonsrelatert mortalitet</w:t>
            </w:r>
          </w:p>
        </w:tc>
        <w:tc>
          <w:tcPr>
            <w:tcW w:w="2126" w:type="dxa"/>
          </w:tcPr>
          <w:p w14:paraId="0948EAC6" w14:textId="77777777" w:rsidR="0084549E" w:rsidRPr="00F63674" w:rsidRDefault="0084549E" w:rsidP="004A37E1">
            <w:pPr>
              <w:pStyle w:val="Tabellhodemidtstilt"/>
              <w:rPr>
                <w:lang w:val="en-US"/>
              </w:rPr>
            </w:pPr>
            <w:r w:rsidRPr="00F63674">
              <w:rPr>
                <w:lang w:val="en-US"/>
              </w:rPr>
              <w:t>Totaloverlevelse</w:t>
            </w:r>
          </w:p>
        </w:tc>
      </w:tr>
      <w:tr w:rsidR="0084549E" w:rsidRPr="00F63674" w14:paraId="31583C3B" w14:textId="77777777" w:rsidTr="000C30F6">
        <w:trPr>
          <w:cantSplit/>
        </w:trPr>
        <w:tc>
          <w:tcPr>
            <w:tcW w:w="1101" w:type="dxa"/>
          </w:tcPr>
          <w:p w14:paraId="7A76EF1C" w14:textId="77777777" w:rsidR="0084549E" w:rsidRPr="00F63674" w:rsidRDefault="0084549E" w:rsidP="00856076">
            <w:pPr>
              <w:pStyle w:val="Tabelltekstmidtstilt"/>
              <w:rPr>
                <w:lang w:val="en-US"/>
              </w:rPr>
            </w:pPr>
            <w:r w:rsidRPr="00F63674">
              <w:rPr>
                <w:lang w:val="en-US"/>
              </w:rPr>
              <w:t>0</w:t>
            </w:r>
            <w:r>
              <w:rPr>
                <w:lang w:val="en-US"/>
              </w:rPr>
              <w:t>–</w:t>
            </w:r>
            <w:r w:rsidRPr="00F63674">
              <w:rPr>
                <w:lang w:val="en-US"/>
              </w:rPr>
              <w:t>3</w:t>
            </w:r>
          </w:p>
        </w:tc>
        <w:tc>
          <w:tcPr>
            <w:tcW w:w="4394" w:type="dxa"/>
          </w:tcPr>
          <w:p w14:paraId="3FC00F7D" w14:textId="77777777" w:rsidR="0084549E" w:rsidRPr="00F63674" w:rsidRDefault="0084549E" w:rsidP="00856076">
            <w:pPr>
              <w:pStyle w:val="Tabelltekstmidtstilt"/>
              <w:rPr>
                <w:lang w:val="en-US"/>
              </w:rPr>
            </w:pPr>
            <w:r w:rsidRPr="00F63674">
              <w:rPr>
                <w:lang w:val="en-US"/>
              </w:rPr>
              <w:t>8</w:t>
            </w:r>
            <w:r>
              <w:rPr>
                <w:lang w:val="en-US"/>
              </w:rPr>
              <w:t> </w:t>
            </w:r>
            <w:r w:rsidRPr="00F63674">
              <w:rPr>
                <w:lang w:val="en-US"/>
              </w:rPr>
              <w:t>%</w:t>
            </w:r>
          </w:p>
        </w:tc>
        <w:tc>
          <w:tcPr>
            <w:tcW w:w="2126" w:type="dxa"/>
          </w:tcPr>
          <w:p w14:paraId="461F143D" w14:textId="77777777" w:rsidR="0084549E" w:rsidRPr="00F63674" w:rsidRDefault="0084549E" w:rsidP="00856076">
            <w:pPr>
              <w:pStyle w:val="Tabelltekstmidtstilt"/>
              <w:rPr>
                <w:lang w:val="en-US"/>
              </w:rPr>
            </w:pPr>
            <w:r w:rsidRPr="00F63674">
              <w:rPr>
                <w:lang w:val="en-US"/>
              </w:rPr>
              <w:t>69</w:t>
            </w:r>
            <w:r>
              <w:rPr>
                <w:lang w:val="en-US"/>
              </w:rPr>
              <w:t> </w:t>
            </w:r>
            <w:r w:rsidRPr="00F63674">
              <w:rPr>
                <w:lang w:val="en-US"/>
              </w:rPr>
              <w:t>%</w:t>
            </w:r>
          </w:p>
        </w:tc>
      </w:tr>
      <w:tr w:rsidR="0084549E" w:rsidRPr="00F63674" w14:paraId="2D8F6949" w14:textId="77777777" w:rsidTr="000C30F6">
        <w:trPr>
          <w:cantSplit/>
        </w:trPr>
        <w:tc>
          <w:tcPr>
            <w:tcW w:w="1101" w:type="dxa"/>
          </w:tcPr>
          <w:p w14:paraId="210B75A2" w14:textId="77777777" w:rsidR="0084549E" w:rsidRPr="00F63674" w:rsidRDefault="0084549E" w:rsidP="00856076">
            <w:pPr>
              <w:pStyle w:val="Tabelltekstmidtstilt"/>
              <w:rPr>
                <w:lang w:val="en-US"/>
              </w:rPr>
            </w:pPr>
            <w:r w:rsidRPr="00F63674">
              <w:rPr>
                <w:lang w:val="en-US"/>
              </w:rPr>
              <w:t>4</w:t>
            </w:r>
            <w:r>
              <w:rPr>
                <w:lang w:val="en-US"/>
              </w:rPr>
              <w:t>–</w:t>
            </w:r>
            <w:r w:rsidRPr="00F63674">
              <w:rPr>
                <w:lang w:val="en-US"/>
              </w:rPr>
              <w:t>6</w:t>
            </w:r>
          </w:p>
        </w:tc>
        <w:tc>
          <w:tcPr>
            <w:tcW w:w="4394" w:type="dxa"/>
          </w:tcPr>
          <w:p w14:paraId="4FAC854B" w14:textId="77777777" w:rsidR="0084549E" w:rsidRPr="00F63674" w:rsidRDefault="0084549E" w:rsidP="00856076">
            <w:pPr>
              <w:pStyle w:val="Tabelltekstmidtstilt"/>
              <w:rPr>
                <w:lang w:val="en-US"/>
              </w:rPr>
            </w:pPr>
            <w:r w:rsidRPr="00F63674">
              <w:rPr>
                <w:lang w:val="en-US"/>
              </w:rPr>
              <w:t>17</w:t>
            </w:r>
            <w:r>
              <w:rPr>
                <w:lang w:val="en-US"/>
              </w:rPr>
              <w:t> </w:t>
            </w:r>
            <w:r w:rsidRPr="00F63674">
              <w:rPr>
                <w:lang w:val="en-US"/>
              </w:rPr>
              <w:t>%</w:t>
            </w:r>
          </w:p>
        </w:tc>
        <w:tc>
          <w:tcPr>
            <w:tcW w:w="2126" w:type="dxa"/>
          </w:tcPr>
          <w:p w14:paraId="288265FD" w14:textId="77777777" w:rsidR="0084549E" w:rsidRPr="00F63674" w:rsidRDefault="0084549E" w:rsidP="00856076">
            <w:pPr>
              <w:pStyle w:val="Tabelltekstmidtstilt"/>
              <w:rPr>
                <w:lang w:val="en-US"/>
              </w:rPr>
            </w:pPr>
            <w:r w:rsidRPr="00F63674">
              <w:rPr>
                <w:lang w:val="en-US"/>
              </w:rPr>
              <w:t>60</w:t>
            </w:r>
            <w:r>
              <w:rPr>
                <w:lang w:val="en-US"/>
              </w:rPr>
              <w:t> </w:t>
            </w:r>
            <w:r w:rsidRPr="00F63674">
              <w:rPr>
                <w:lang w:val="en-US"/>
              </w:rPr>
              <w:t>%</w:t>
            </w:r>
          </w:p>
        </w:tc>
      </w:tr>
      <w:tr w:rsidR="0084549E" w:rsidRPr="00F63674" w14:paraId="0C4B2812" w14:textId="77777777" w:rsidTr="000C30F6">
        <w:trPr>
          <w:cantSplit/>
        </w:trPr>
        <w:tc>
          <w:tcPr>
            <w:tcW w:w="1101" w:type="dxa"/>
          </w:tcPr>
          <w:p w14:paraId="71C6EF35" w14:textId="77777777" w:rsidR="0084549E" w:rsidRPr="00F63674" w:rsidRDefault="0084549E" w:rsidP="00856076">
            <w:pPr>
              <w:pStyle w:val="Tabelltekstmidtstilt"/>
              <w:rPr>
                <w:lang w:val="en-US"/>
              </w:rPr>
            </w:pPr>
            <w:r w:rsidRPr="00F63674">
              <w:rPr>
                <w:lang w:val="en-US"/>
              </w:rPr>
              <w:t>≥7</w:t>
            </w:r>
          </w:p>
        </w:tc>
        <w:tc>
          <w:tcPr>
            <w:tcW w:w="4394" w:type="dxa"/>
          </w:tcPr>
          <w:p w14:paraId="77D3AE59" w14:textId="77777777" w:rsidR="0084549E" w:rsidRPr="00F63674" w:rsidRDefault="0084549E" w:rsidP="00856076">
            <w:pPr>
              <w:pStyle w:val="Tabelltekstmidtstilt"/>
              <w:rPr>
                <w:lang w:val="en-US"/>
              </w:rPr>
            </w:pPr>
            <w:r w:rsidRPr="00F63674">
              <w:rPr>
                <w:lang w:val="en-US"/>
              </w:rPr>
              <w:t>38</w:t>
            </w:r>
            <w:r>
              <w:rPr>
                <w:lang w:val="en-US"/>
              </w:rPr>
              <w:t> </w:t>
            </w:r>
            <w:r w:rsidRPr="00F63674">
              <w:rPr>
                <w:lang w:val="en-US"/>
              </w:rPr>
              <w:t>%</w:t>
            </w:r>
          </w:p>
        </w:tc>
        <w:tc>
          <w:tcPr>
            <w:tcW w:w="2126" w:type="dxa"/>
          </w:tcPr>
          <w:p w14:paraId="0ED49455" w14:textId="77777777" w:rsidR="0084549E" w:rsidRPr="00F63674" w:rsidRDefault="0084549E" w:rsidP="00856076">
            <w:pPr>
              <w:pStyle w:val="Tabelltekstmidtstilt"/>
              <w:rPr>
                <w:lang w:val="en-US"/>
              </w:rPr>
            </w:pPr>
            <w:r w:rsidRPr="00F63674">
              <w:rPr>
                <w:lang w:val="en-US"/>
              </w:rPr>
              <w:t>43</w:t>
            </w:r>
            <w:r>
              <w:rPr>
                <w:lang w:val="en-US"/>
              </w:rPr>
              <w:t> </w:t>
            </w:r>
            <w:r w:rsidRPr="00F63674">
              <w:rPr>
                <w:lang w:val="en-US"/>
              </w:rPr>
              <w:t>%</w:t>
            </w:r>
          </w:p>
        </w:tc>
      </w:tr>
    </w:tbl>
    <w:p w14:paraId="3A4CEDF1" w14:textId="77777777" w:rsidR="0084549E" w:rsidRPr="00BF7230" w:rsidRDefault="0084549E" w:rsidP="007F3C7F">
      <w:pPr>
        <w:pStyle w:val="Overskriftunr2"/>
        <w:pageBreakBefore/>
      </w:pPr>
      <w:bookmarkStart w:id="153" w:name="_Toc536537285"/>
      <w:r w:rsidRPr="00F63674">
        <w:lastRenderedPageBreak/>
        <w:t>V</w:t>
      </w:r>
      <w:r>
        <w:t>edlegg</w:t>
      </w:r>
      <w:r w:rsidRPr="00F63674">
        <w:t xml:space="preserve"> 4. E</w:t>
      </w:r>
      <w:r>
        <w:t>stimering av tidlig mortalitet hos pasienter over 70 år som får intensiv induksjonsbehandling for AML</w:t>
      </w:r>
      <w:r w:rsidRPr="00F63674">
        <w:t xml:space="preserve"> </w:t>
      </w:r>
      <w:r>
        <w:fldChar w:fldCharType="begin">
          <w:fldData xml:space="preserve">PEVuZE5vdGU+PENpdGU+PEF1dGhvcj5LYW50YXJqaWFuPC9BdXRob3I+PFllYXI+MjAxMDwvWWVh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</w:fldData>
        </w:fldChar>
      </w:r>
      <w:r w:rsidR="00466EFD">
        <w:instrText xml:space="preserve"> ADDIN EN.CITE </w:instrText>
      </w:r>
      <w:r w:rsidR="00466EFD">
        <w:fldChar w:fldCharType="begin">
          <w:fldData xml:space="preserve">PEVuZE5vdGU+PENpdGU+PEF1dGhvcj5LYW50YXJqaWFuPC9BdXRob3I+PFllYXI+MjAxMDwvWWVh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</w:fldData>
        </w:fldChar>
      </w:r>
      <w:r w:rsidR="00466EFD">
        <w:instrText xml:space="preserve"> ADDIN EN.CITE.DATA </w:instrText>
      </w:r>
      <w:r w:rsidR="00466EFD">
        <w:fldChar w:fldCharType="end"/>
      </w:r>
      <w:r>
        <w:fldChar w:fldCharType="separate"/>
      </w:r>
      <w:bookmarkEnd w:id="153"/>
      <w:r w:rsidR="00466EFD">
        <w:t>(91)</w:t>
      </w:r>
      <w:r>
        <w:fldChar w:fldCharType="end"/>
      </w:r>
    </w:p>
    <w:p w14:paraId="34510141" w14:textId="77777777" w:rsidR="0084549E" w:rsidRPr="00BF7230" w:rsidRDefault="0084549E" w:rsidP="0084549E">
      <w:pPr>
        <w:pStyle w:val="Brdtekst"/>
      </w:pPr>
      <w:r w:rsidRPr="00F63674">
        <w:t>Man undersøkte 446 pasienter med alder over 70 år som ble behandlet med intensiv cytarabin-basert kjemoterapi. Tidlig induksjons-relatert mortalitet ble definert som død innen 8 uker etter start av kjemoterapi. I multivariat-analyse identifiserte man 4 risikofaktorer:</w:t>
      </w:r>
    </w:p>
    <w:p w14:paraId="22A9F820" w14:textId="77777777" w:rsidR="0084549E" w:rsidRPr="00BF7230" w:rsidRDefault="0084549E" w:rsidP="0084549E">
      <w:pPr>
        <w:pStyle w:val="Listepunkt1"/>
      </w:pPr>
      <w:r w:rsidRPr="00F63674">
        <w:t>Alder over 80 år</w:t>
      </w:r>
    </w:p>
    <w:p w14:paraId="6DA0B179" w14:textId="77777777" w:rsidR="0084549E" w:rsidRPr="00BF7230" w:rsidRDefault="0084549E" w:rsidP="0084549E">
      <w:pPr>
        <w:pStyle w:val="Listepunkt1"/>
      </w:pPr>
      <w:r w:rsidRPr="00F63674">
        <w:t>Kompleks karyotype (≥3 avvik)</w:t>
      </w:r>
    </w:p>
    <w:p w14:paraId="48C56498" w14:textId="77777777" w:rsidR="0084549E" w:rsidRPr="00E44C11" w:rsidRDefault="0084549E" w:rsidP="0084549E">
      <w:pPr>
        <w:pStyle w:val="Listepunkt1"/>
        <w:rPr>
          <w:lang w:val="en-US"/>
        </w:rPr>
      </w:pPr>
      <w:r w:rsidRPr="00F63674">
        <w:rPr>
          <w:lang w:val="en-US"/>
        </w:rPr>
        <w:t>Redusert performance status (2</w:t>
      </w:r>
      <w:r>
        <w:rPr>
          <w:lang w:val="en-US"/>
        </w:rPr>
        <w:t>–</w:t>
      </w:r>
      <w:r w:rsidRPr="00F63674">
        <w:rPr>
          <w:lang w:val="en-US"/>
        </w:rPr>
        <w:t>4 ECOG score)</w:t>
      </w:r>
    </w:p>
    <w:p w14:paraId="57B0FBF3" w14:textId="77777777" w:rsidR="0084549E" w:rsidRDefault="0084549E" w:rsidP="0084549E">
      <w:pPr>
        <w:pStyle w:val="Listepunkt1"/>
      </w:pPr>
      <w:r w:rsidRPr="00F63674">
        <w:t>Nyresvikt (S-kreatinin 115 μmol/l)</w:t>
      </w:r>
    </w:p>
    <w:p w14:paraId="3BBE8639" w14:textId="77777777" w:rsidR="009073E7" w:rsidRDefault="009073E7" w:rsidP="009073E7">
      <w:pPr>
        <w:pStyle w:val="11pt"/>
      </w:pPr>
    </w:p>
    <w:tbl>
      <w:tblPr>
        <w:tblStyle w:val="Helsedir"/>
        <w:tblW w:w="5000" w:type="pct"/>
        <w:tblLayout w:type="fixed"/>
        <w:tblLook w:val="0620" w:firstRow="1" w:lastRow="0" w:firstColumn="0" w:lastColumn="0" w:noHBand="1" w:noVBand="1"/>
      </w:tblPr>
      <w:tblGrid>
        <w:gridCol w:w="2408"/>
        <w:gridCol w:w="3382"/>
        <w:gridCol w:w="2708"/>
      </w:tblGrid>
      <w:tr w:rsidR="0084549E" w:rsidRPr="00F63674" w14:paraId="6417E348" w14:textId="77777777" w:rsidTr="000C30F6">
        <w:trPr>
          <w:cnfStyle w:val="100000000000" w:firstRow="1" w:lastRow="0" w:firstColumn="0" w:lastColumn="0" w:oddVBand="0" w:evenVBand="0" w:oddHBand="0" w:evenHBand="0" w:firstRowFirstColumn="0" w:firstRowLastColumn="0" w:lastRowFirstColumn="0" w:lastRowLastColumn="0"/>
          <w:cantSplit/>
        </w:trPr>
        <w:tc>
          <w:tcPr>
            <w:tcW w:w="2408" w:type="dxa"/>
          </w:tcPr>
          <w:p w14:paraId="17301698" w14:textId="77777777" w:rsidR="0084549E" w:rsidRPr="00F63674" w:rsidRDefault="0084549E" w:rsidP="004A37E1">
            <w:pPr>
              <w:pStyle w:val="Tabellhodemidtstilt"/>
            </w:pPr>
            <w:r w:rsidRPr="00F63674">
              <w:t>Antall risikofaktorer</w:t>
            </w:r>
          </w:p>
        </w:tc>
        <w:tc>
          <w:tcPr>
            <w:tcW w:w="3382" w:type="dxa"/>
          </w:tcPr>
          <w:p w14:paraId="2ADF8F8D" w14:textId="77777777" w:rsidR="0084549E" w:rsidRPr="00F63674" w:rsidRDefault="0084549E" w:rsidP="004A37E1">
            <w:pPr>
              <w:pStyle w:val="Tabellhodemidtstilt"/>
            </w:pPr>
            <w:r w:rsidRPr="00F63674">
              <w:t>% pasienter i denne gruppen</w:t>
            </w:r>
          </w:p>
        </w:tc>
        <w:tc>
          <w:tcPr>
            <w:tcW w:w="2708" w:type="dxa"/>
          </w:tcPr>
          <w:p w14:paraId="5D92CEE4" w14:textId="77777777" w:rsidR="0084549E" w:rsidRPr="00F63674" w:rsidRDefault="0084549E" w:rsidP="004A37E1">
            <w:pPr>
              <w:pStyle w:val="Tabellhodemidtstilt"/>
            </w:pPr>
            <w:r w:rsidRPr="00F63674">
              <w:t>% pasienter tidlig død</w:t>
            </w:r>
          </w:p>
        </w:tc>
      </w:tr>
      <w:tr w:rsidR="0084549E" w:rsidRPr="00F63674" w14:paraId="1DE960BD" w14:textId="77777777" w:rsidTr="000C30F6">
        <w:trPr>
          <w:cantSplit/>
        </w:trPr>
        <w:tc>
          <w:tcPr>
            <w:tcW w:w="2408" w:type="dxa"/>
          </w:tcPr>
          <w:p w14:paraId="037734ED" w14:textId="77777777" w:rsidR="0084549E" w:rsidRPr="00F63674" w:rsidRDefault="0084549E" w:rsidP="00856076">
            <w:pPr>
              <w:pStyle w:val="Tabelltekstmidtstilt"/>
            </w:pPr>
            <w:r w:rsidRPr="00F63674">
              <w:t>0</w:t>
            </w:r>
          </w:p>
        </w:tc>
        <w:tc>
          <w:tcPr>
            <w:tcW w:w="3382" w:type="dxa"/>
          </w:tcPr>
          <w:p w14:paraId="0F360D91" w14:textId="77777777" w:rsidR="0084549E" w:rsidRPr="00F63674" w:rsidRDefault="0084549E" w:rsidP="00856076">
            <w:pPr>
              <w:pStyle w:val="Tabelltekstmidtstilt"/>
            </w:pPr>
            <w:r w:rsidRPr="00F63674">
              <w:t>28</w:t>
            </w:r>
            <w:r>
              <w:t> </w:t>
            </w:r>
            <w:r w:rsidRPr="00F63674">
              <w:t>%</w:t>
            </w:r>
          </w:p>
        </w:tc>
        <w:tc>
          <w:tcPr>
            <w:tcW w:w="2708" w:type="dxa"/>
          </w:tcPr>
          <w:p w14:paraId="27B32043" w14:textId="77777777" w:rsidR="0084549E" w:rsidRPr="00F63674" w:rsidRDefault="0084549E" w:rsidP="00856076">
            <w:pPr>
              <w:pStyle w:val="Tabelltekstmidtstilt"/>
            </w:pPr>
            <w:r w:rsidRPr="00F63674">
              <w:t>16</w:t>
            </w:r>
            <w:r>
              <w:t> </w:t>
            </w:r>
            <w:r w:rsidRPr="00F63674">
              <w:t>%</w:t>
            </w:r>
          </w:p>
        </w:tc>
      </w:tr>
      <w:tr w:rsidR="0084549E" w:rsidRPr="00F63674" w14:paraId="2DB9CCCB" w14:textId="77777777" w:rsidTr="000C30F6">
        <w:trPr>
          <w:cantSplit/>
        </w:trPr>
        <w:tc>
          <w:tcPr>
            <w:tcW w:w="2408" w:type="dxa"/>
          </w:tcPr>
          <w:p w14:paraId="1D31078E" w14:textId="77777777" w:rsidR="0084549E" w:rsidRPr="00F63674" w:rsidRDefault="0084549E" w:rsidP="00856076">
            <w:pPr>
              <w:pStyle w:val="Tabelltekstmidtstilt"/>
            </w:pPr>
            <w:r w:rsidRPr="00F63674">
              <w:t>1</w:t>
            </w:r>
          </w:p>
        </w:tc>
        <w:tc>
          <w:tcPr>
            <w:tcW w:w="3382" w:type="dxa"/>
          </w:tcPr>
          <w:p w14:paraId="7CFBA4B4" w14:textId="77777777" w:rsidR="0084549E" w:rsidRPr="00F63674" w:rsidRDefault="0084549E" w:rsidP="00856076">
            <w:pPr>
              <w:pStyle w:val="Tabelltekstmidtstilt"/>
            </w:pPr>
            <w:r w:rsidRPr="00F63674">
              <w:t>40</w:t>
            </w:r>
            <w:r>
              <w:t> </w:t>
            </w:r>
            <w:r w:rsidRPr="00F63674">
              <w:t>%</w:t>
            </w:r>
          </w:p>
        </w:tc>
        <w:tc>
          <w:tcPr>
            <w:tcW w:w="2708" w:type="dxa"/>
          </w:tcPr>
          <w:p w14:paraId="5CEA9097" w14:textId="77777777" w:rsidR="0084549E" w:rsidRPr="00F63674" w:rsidRDefault="0084549E" w:rsidP="00856076">
            <w:pPr>
              <w:pStyle w:val="Tabelltekstmidtstilt"/>
            </w:pPr>
            <w:r w:rsidRPr="00F63674">
              <w:t>31</w:t>
            </w:r>
            <w:r>
              <w:t> </w:t>
            </w:r>
            <w:r w:rsidRPr="00F63674">
              <w:t>%</w:t>
            </w:r>
          </w:p>
        </w:tc>
      </w:tr>
      <w:tr w:rsidR="0084549E" w:rsidRPr="00F63674" w14:paraId="4E67F659" w14:textId="77777777" w:rsidTr="000C30F6">
        <w:trPr>
          <w:cantSplit/>
        </w:trPr>
        <w:tc>
          <w:tcPr>
            <w:tcW w:w="2408" w:type="dxa"/>
          </w:tcPr>
          <w:p w14:paraId="4BF25CB7" w14:textId="77777777" w:rsidR="0084549E" w:rsidRPr="00F63674" w:rsidRDefault="0084549E" w:rsidP="00856076">
            <w:pPr>
              <w:pStyle w:val="Tabelltekstmidtstilt"/>
            </w:pPr>
            <w:r w:rsidRPr="00F63674">
              <w:t>2</w:t>
            </w:r>
          </w:p>
        </w:tc>
        <w:tc>
          <w:tcPr>
            <w:tcW w:w="3382" w:type="dxa"/>
          </w:tcPr>
          <w:p w14:paraId="2BDBB192" w14:textId="77777777" w:rsidR="0084549E" w:rsidRPr="00F63674" w:rsidRDefault="0084549E" w:rsidP="00856076">
            <w:pPr>
              <w:pStyle w:val="Tabelltekstmidtstilt"/>
            </w:pPr>
            <w:r w:rsidRPr="00F63674">
              <w:t>23</w:t>
            </w:r>
            <w:r>
              <w:t> </w:t>
            </w:r>
            <w:r w:rsidRPr="00F63674">
              <w:t>%</w:t>
            </w:r>
          </w:p>
        </w:tc>
        <w:tc>
          <w:tcPr>
            <w:tcW w:w="2708" w:type="dxa"/>
          </w:tcPr>
          <w:p w14:paraId="263806C2" w14:textId="77777777" w:rsidR="0084549E" w:rsidRPr="00F63674" w:rsidRDefault="0084549E" w:rsidP="00856076">
            <w:pPr>
              <w:pStyle w:val="Tabelltekstmidtstilt"/>
            </w:pPr>
            <w:r w:rsidRPr="00F63674">
              <w:t>55</w:t>
            </w:r>
            <w:r>
              <w:t> </w:t>
            </w:r>
            <w:r w:rsidRPr="00F63674">
              <w:t>%</w:t>
            </w:r>
          </w:p>
        </w:tc>
      </w:tr>
      <w:tr w:rsidR="0084549E" w14:paraId="22F490B6" w14:textId="77777777" w:rsidTr="000C30F6">
        <w:trPr>
          <w:cantSplit/>
        </w:trPr>
        <w:tc>
          <w:tcPr>
            <w:tcW w:w="2408" w:type="dxa"/>
          </w:tcPr>
          <w:p w14:paraId="0562A52E" w14:textId="77777777" w:rsidR="0084549E" w:rsidRPr="00F63674" w:rsidRDefault="0084549E" w:rsidP="00856076">
            <w:pPr>
              <w:pStyle w:val="Tabelltekstmidtstilt"/>
            </w:pPr>
            <w:r w:rsidRPr="00F63674">
              <w:t>≥3</w:t>
            </w:r>
          </w:p>
        </w:tc>
        <w:tc>
          <w:tcPr>
            <w:tcW w:w="3382" w:type="dxa"/>
          </w:tcPr>
          <w:p w14:paraId="346777F4" w14:textId="77777777" w:rsidR="0084549E" w:rsidRPr="00F63674" w:rsidRDefault="0084549E" w:rsidP="00856076">
            <w:pPr>
              <w:pStyle w:val="Tabelltekstmidtstilt"/>
            </w:pPr>
            <w:r w:rsidRPr="00F63674">
              <w:t>9</w:t>
            </w:r>
            <w:r>
              <w:t> </w:t>
            </w:r>
            <w:r w:rsidRPr="00F63674">
              <w:t>%</w:t>
            </w:r>
          </w:p>
        </w:tc>
        <w:tc>
          <w:tcPr>
            <w:tcW w:w="2708" w:type="dxa"/>
          </w:tcPr>
          <w:p w14:paraId="0071A5DC" w14:textId="77777777" w:rsidR="0084549E" w:rsidRDefault="0084549E" w:rsidP="00856076">
            <w:pPr>
              <w:pStyle w:val="Tabelltekstmidtstilt"/>
            </w:pPr>
            <w:r w:rsidRPr="00F63674">
              <w:t>71</w:t>
            </w:r>
            <w:r>
              <w:t> </w:t>
            </w:r>
            <w:r w:rsidRPr="00F63674">
              <w:t>%</w:t>
            </w:r>
          </w:p>
        </w:tc>
      </w:tr>
    </w:tbl>
    <w:p w14:paraId="1B605AE8" w14:textId="77777777" w:rsidR="0072454D" w:rsidRPr="00EC1AA7" w:rsidRDefault="0072454D" w:rsidP="00453E51">
      <w:pPr>
        <w:pStyle w:val="Brdtekst"/>
      </w:pPr>
    </w:p>
    <w:p w14:paraId="5A8C2B84" w14:textId="77777777" w:rsidR="0072454D" w:rsidRDefault="0072454D" w:rsidP="00645B79">
      <w:pPr>
        <w:pStyle w:val="11pt"/>
        <w:sectPr w:rsidR="0072454D" w:rsidSect="00E97F67">
          <w:pgSz w:w="11906" w:h="16838" w:code="9"/>
          <w:pgMar w:top="1134" w:right="2268" w:bottom="1418" w:left="1134" w:header="709" w:footer="567" w:gutter="0"/>
          <w:cols w:space="708"/>
          <w:titlePg/>
          <w:docGrid w:linePitch="360"/>
        </w:sectPr>
      </w:pPr>
    </w:p>
    <w:p w14:paraId="4E6E561C" w14:textId="77777777" w:rsidR="00964841" w:rsidRPr="00EC1AA7" w:rsidRDefault="0084549E" w:rsidP="001A28D5">
      <w:pPr>
        <w:pStyle w:val="Overskrift1"/>
      </w:pPr>
      <w:bookmarkStart w:id="154" w:name="_Ref21969169"/>
      <w:bookmarkStart w:id="155" w:name="_Toc41414642"/>
      <w:r>
        <w:lastRenderedPageBreak/>
        <w:t>Akutt lymfoblastisk leukemi (ALL) og lymfoblastlymfom hos voksne</w:t>
      </w:r>
      <w:bookmarkEnd w:id="154"/>
      <w:bookmarkEnd w:id="155"/>
    </w:p>
    <w:p w14:paraId="79EA4896" w14:textId="77777777" w:rsidR="00964841" w:rsidRPr="00EC1AA7" w:rsidRDefault="00964841" w:rsidP="008B2C24">
      <w:pPr>
        <w:pStyle w:val="11pt"/>
      </w:pPr>
      <w:r>
        <w:br w:type="page"/>
      </w:r>
    </w:p>
    <w:p w14:paraId="2BEF8938" w14:textId="77777777" w:rsidR="00704FDB" w:rsidRDefault="00704FDB" w:rsidP="00453E51">
      <w:pPr>
        <w:pStyle w:val="Brdtekst"/>
      </w:pPr>
    </w:p>
    <w:p w14:paraId="1F700462" w14:textId="77777777" w:rsidR="00202A6C" w:rsidRDefault="00202A6C" w:rsidP="00645B79">
      <w:pPr>
        <w:pStyle w:val="11pt"/>
        <w:sectPr w:rsidR="00202A6C" w:rsidSect="00E97F67">
          <w:headerReference w:type="default" r:id="rId26"/>
          <w:headerReference w:type="first" r:id="rId27"/>
          <w:pgSz w:w="11906" w:h="16838" w:code="9"/>
          <w:pgMar w:top="1134" w:right="2268" w:bottom="1418" w:left="1134" w:header="709" w:footer="567" w:gutter="0"/>
          <w:cols w:space="708"/>
          <w:titlePg/>
          <w:docGrid w:linePitch="360"/>
        </w:sectPr>
      </w:pPr>
    </w:p>
    <w:p w14:paraId="2764F1AE" w14:textId="77777777" w:rsidR="000B4A22" w:rsidRPr="00202A6C" w:rsidRDefault="000B4A22" w:rsidP="000B4A22">
      <w:pPr>
        <w:pStyle w:val="Overskriftunr1"/>
      </w:pPr>
      <w:bookmarkStart w:id="156" w:name="_Toc41414951"/>
      <w:r w:rsidRPr="00202A6C">
        <w:lastRenderedPageBreak/>
        <w:t>Referanser</w:t>
      </w:r>
      <w:bookmarkEnd w:id="156"/>
    </w:p>
    <w:p w14:paraId="66985E06" w14:textId="77777777" w:rsidR="000B4A22" w:rsidRPr="00202A6C" w:rsidRDefault="000B4A22" w:rsidP="008B2C24">
      <w:pPr>
        <w:pStyle w:val="11pt"/>
      </w:pPr>
      <w:r w:rsidRPr="00202A6C">
        <w:br w:type="page"/>
      </w:r>
    </w:p>
    <w:p w14:paraId="7E5C06C2" w14:textId="77777777" w:rsidR="000B4A22" w:rsidRPr="00202A6C" w:rsidRDefault="000B4A22" w:rsidP="00373CAB">
      <w:pPr>
        <w:pStyle w:val="kapstart"/>
      </w:pPr>
    </w:p>
    <w:p w14:paraId="2B7C46F9" w14:textId="77777777" w:rsidR="00316702" w:rsidRPr="00316702" w:rsidRDefault="000B4A22" w:rsidP="00316702">
      <w:pPr>
        <w:pStyle w:val="EndNoteBibliography"/>
        <w:ind w:left="720" w:hanging="720"/>
        <w:rPr>
          <w:noProof/>
        </w:rPr>
      </w:pPr>
      <w:r>
        <w:rPr>
          <w:rFonts w:cs="Arial"/>
          <w:noProof/>
          <w:sz w:val="24"/>
          <w:szCs w:val="22"/>
          <w:lang w:val="nn-NO"/>
        </w:rPr>
        <w:fldChar w:fldCharType="begin"/>
      </w:r>
      <w:r>
        <w:rPr>
          <w:lang w:val="nn-NO"/>
        </w:rPr>
        <w:instrText xml:space="preserve"> ADDIN EN.REFLIST </w:instrText>
      </w:r>
      <w:r>
        <w:rPr>
          <w:rFonts w:cs="Arial"/>
          <w:noProof/>
          <w:sz w:val="24"/>
          <w:szCs w:val="22"/>
          <w:lang w:val="nn-NO"/>
        </w:rPr>
        <w:fldChar w:fldCharType="separate"/>
      </w:r>
      <w:r w:rsidR="00316702" w:rsidRPr="00316702">
        <w:rPr>
          <w:noProof/>
        </w:rPr>
        <w:t>1.</w:t>
      </w:r>
      <w:r w:rsidR="00316702" w:rsidRPr="00316702">
        <w:rPr>
          <w:noProof/>
        </w:rPr>
        <w:tab/>
        <w:t xml:space="preserve">Nasjonalt handlingsprogram med retningslinjer for diagnostikk, behandling og oppfølging av maligne lymfomer: nasjonale faglige retningslinjer. rev utg. Oslo: Helsedirektoratet; 2019. IS-2747. Tilgjengelig fra: </w:t>
      </w:r>
      <w:hyperlink r:id="rId28" w:history="1">
        <w:r w:rsidR="00316702" w:rsidRPr="00316702">
          <w:rPr>
            <w:rStyle w:val="Hyperkobling"/>
            <w:noProof/>
          </w:rPr>
          <w:t>https://www.helsedirektoratet.no/retningslinjer/lymfekreft-handlingsprogram</w:t>
        </w:r>
      </w:hyperlink>
    </w:p>
    <w:p w14:paraId="59BB9A18" w14:textId="77777777" w:rsidR="00316702" w:rsidRPr="00316702" w:rsidRDefault="00316702" w:rsidP="00316702">
      <w:pPr>
        <w:pStyle w:val="EndNoteBibliography"/>
        <w:ind w:left="720" w:hanging="720"/>
        <w:rPr>
          <w:noProof/>
        </w:rPr>
      </w:pPr>
      <w:r w:rsidRPr="00316702">
        <w:rPr>
          <w:noProof/>
        </w:rPr>
        <w:t>2.</w:t>
      </w:r>
      <w:r w:rsidRPr="00316702">
        <w:rPr>
          <w:noProof/>
        </w:rPr>
        <w:tab/>
        <w:t xml:space="preserve">Nasjonalt handlingsprogram med retningslinjer for diagnostikk, behandling og oppfølging av kreft hos barn. 3. utg utg. Oslo: Helsedirektoratet; 2017. IS-2586. Tilgjengelig fra: </w:t>
      </w:r>
      <w:hyperlink r:id="rId29" w:history="1">
        <w:r w:rsidRPr="00316702">
          <w:rPr>
            <w:rStyle w:val="Hyperkobling"/>
            <w:noProof/>
          </w:rPr>
          <w:t>https://www.helsedirektoratet.no/retningslinjer/kreft-hos-barn-handlingsprogram</w:t>
        </w:r>
      </w:hyperlink>
    </w:p>
    <w:p w14:paraId="0D136A2E" w14:textId="77777777" w:rsidR="00316702" w:rsidRPr="00316702" w:rsidRDefault="00316702" w:rsidP="00316702">
      <w:pPr>
        <w:pStyle w:val="EndNoteBibliography"/>
        <w:ind w:left="720" w:hanging="720"/>
        <w:rPr>
          <w:noProof/>
        </w:rPr>
      </w:pPr>
      <w:r w:rsidRPr="00316702">
        <w:rPr>
          <w:noProof/>
        </w:rPr>
        <w:t>3.</w:t>
      </w:r>
      <w:r w:rsidRPr="00316702">
        <w:rPr>
          <w:noProof/>
        </w:rPr>
        <w:tab/>
        <w:t xml:space="preserve">Nasjonalt handlingsprogram for palliasjon i kreftomsorgen:nasjonal faglig retningslinje. rev utg. Oslo: Helsedirektoratet; 2019. IS-2800. Tilgjengelig fra: </w:t>
      </w:r>
      <w:hyperlink r:id="rId30" w:history="1">
        <w:r w:rsidRPr="00316702">
          <w:rPr>
            <w:rStyle w:val="Hyperkobling"/>
            <w:noProof/>
          </w:rPr>
          <w:t>https://www.helsedirektoratet.no/tema/palliasjon</w:t>
        </w:r>
      </w:hyperlink>
    </w:p>
    <w:p w14:paraId="3CDD29EC" w14:textId="77777777" w:rsidR="00316702" w:rsidRPr="00316702" w:rsidRDefault="00316702" w:rsidP="00316702">
      <w:pPr>
        <w:pStyle w:val="EndNoteBibliography"/>
        <w:ind w:left="720" w:hanging="720"/>
        <w:rPr>
          <w:noProof/>
        </w:rPr>
      </w:pPr>
      <w:r w:rsidRPr="00316702">
        <w:rPr>
          <w:noProof/>
        </w:rPr>
        <w:t>4.</w:t>
      </w:r>
      <w:r w:rsidRPr="00316702">
        <w:rPr>
          <w:noProof/>
        </w:rPr>
        <w:tab/>
        <w:t xml:space="preserve">Seneffekter etter kreftbehandling: faglige råd. rev utg. Oslo: Helsedirektoratet; 2017. IS-2551. Tilgjengelig fra: </w:t>
      </w:r>
      <w:hyperlink r:id="rId31" w:history="1">
        <w:r w:rsidRPr="00316702">
          <w:rPr>
            <w:rStyle w:val="Hyperkobling"/>
            <w:noProof/>
          </w:rPr>
          <w:t>https://www.helsedirektoratet.no/rapporter/seneffekter-etter-kreftbehandling/Seneffekter%20etter%20kreftbehandling.pdf/_/attachment/inline/d773fe85-b9d7-4ad9-bc25-43268a6b6be1:391236444bada745bb3d8c6ad1a12a6a9e81c33a/Seneffekter%20etter%20kreftbehandling.pdf</w:t>
        </w:r>
      </w:hyperlink>
    </w:p>
    <w:p w14:paraId="0B9E19F4" w14:textId="77777777" w:rsidR="00316702" w:rsidRPr="005F16FF" w:rsidRDefault="00316702" w:rsidP="00316702">
      <w:pPr>
        <w:pStyle w:val="EndNoteBibliography"/>
        <w:ind w:left="720" w:hanging="720"/>
        <w:rPr>
          <w:noProof/>
          <w:lang w:val="en-US"/>
        </w:rPr>
      </w:pPr>
      <w:r w:rsidRPr="00316702">
        <w:rPr>
          <w:noProof/>
        </w:rPr>
        <w:t>5.</w:t>
      </w:r>
      <w:r w:rsidRPr="00316702">
        <w:rPr>
          <w:noProof/>
        </w:rPr>
        <w:tab/>
        <w:t xml:space="preserve">Arber DA, Orazi A, Hasserjian R, Thiele J, Borowitz MJ, Le Beau MM, et al. </w:t>
      </w:r>
      <w:r w:rsidRPr="005F16FF">
        <w:rPr>
          <w:noProof/>
          <w:lang w:val="en-US"/>
        </w:rPr>
        <w:t xml:space="preserve">The 2016 revision to the World Health Organization classification of myeloid neoplasms and acute leukemia. Blood 2016;127(20):2391-405. </w:t>
      </w:r>
    </w:p>
    <w:p w14:paraId="4B56699A" w14:textId="77777777" w:rsidR="00316702" w:rsidRPr="005F16FF" w:rsidRDefault="00316702" w:rsidP="00316702">
      <w:pPr>
        <w:pStyle w:val="EndNoteBibliography"/>
        <w:ind w:left="720" w:hanging="720"/>
        <w:rPr>
          <w:noProof/>
          <w:lang w:val="en-US"/>
        </w:rPr>
      </w:pPr>
      <w:r w:rsidRPr="005F16FF">
        <w:rPr>
          <w:noProof/>
          <w:lang w:val="en-US"/>
        </w:rPr>
        <w:t>6.</w:t>
      </w:r>
      <w:r w:rsidRPr="005F16FF">
        <w:rPr>
          <w:noProof/>
          <w:lang w:val="en-US"/>
        </w:rPr>
        <w:tab/>
        <w:t xml:space="preserve">Swerdlow SH, Campo E, Harris NL, Jaffe ES, Pileri SA, Stein H, et al., red. WHO classification of tumours of haematopoietic and lymphoid tissue. 4 utg. Lyon: IARC; 2008. </w:t>
      </w:r>
    </w:p>
    <w:p w14:paraId="4D1E091E" w14:textId="77777777" w:rsidR="00316702" w:rsidRPr="005F16FF" w:rsidRDefault="00316702" w:rsidP="00316702">
      <w:pPr>
        <w:pStyle w:val="EndNoteBibliography"/>
        <w:ind w:left="720" w:hanging="720"/>
        <w:rPr>
          <w:noProof/>
          <w:lang w:val="en-US"/>
        </w:rPr>
      </w:pPr>
      <w:r w:rsidRPr="005F16FF">
        <w:rPr>
          <w:noProof/>
          <w:lang w:val="en-US"/>
        </w:rPr>
        <w:t>7.</w:t>
      </w:r>
      <w:r w:rsidRPr="005F16FF">
        <w:rPr>
          <w:noProof/>
          <w:lang w:val="en-US"/>
        </w:rPr>
        <w:tab/>
        <w:t xml:space="preserve">Haferlach C, Rieder H, Lillington DM, Dastugue N, Hagemeijer A, Harbott J, et al. Proposals for standardized protocols for cytogenetic analyses of acute leukemias, chronic lymphocytic leukemia, chronic myeloid leukemia, chronic myeloproliferative disorders, and myelodysplastic syndromes. Genes Chromosomes Cancer 2007;46(5):494-9. </w:t>
      </w:r>
    </w:p>
    <w:p w14:paraId="1450AB61" w14:textId="77777777" w:rsidR="00316702" w:rsidRPr="00316702" w:rsidRDefault="00316702" w:rsidP="00316702">
      <w:pPr>
        <w:pStyle w:val="EndNoteBibliography"/>
        <w:ind w:left="720" w:hanging="720"/>
        <w:rPr>
          <w:noProof/>
        </w:rPr>
      </w:pPr>
      <w:r w:rsidRPr="005F16FF">
        <w:rPr>
          <w:noProof/>
          <w:lang w:val="en-US"/>
        </w:rPr>
        <w:t>8.</w:t>
      </w:r>
      <w:r w:rsidRPr="005F16FF">
        <w:rPr>
          <w:noProof/>
          <w:lang w:val="en-US"/>
        </w:rPr>
        <w:tab/>
        <w:t xml:space="preserve">Hastings R, Howell R, Betts D, Porter S, Haferlach C, Dastugue N, et al. Guidelines and Quality Assurance for Acquired Cytogenetics: a common European framework for quality assessment for banded chromosome studies and molecular cytogenetic investigations of acquired abnormalities. Neuilly, France: European cytogeneticist association; 2013. European cytogeneticist association newsletter No. 31 January 2013. </w:t>
      </w:r>
      <w:r w:rsidRPr="00316702">
        <w:rPr>
          <w:noProof/>
        </w:rPr>
        <w:t xml:space="preserve">Tilgjengelig fra: </w:t>
      </w:r>
      <w:hyperlink r:id="rId32" w:history="1">
        <w:r w:rsidRPr="00316702">
          <w:rPr>
            <w:rStyle w:val="Hyperkobling"/>
            <w:noProof/>
          </w:rPr>
          <w:t>http://www.e-c-a.eu/files/downloads/Guidelines/NL31_Acquired_Guidelines.pdf</w:t>
        </w:r>
      </w:hyperlink>
    </w:p>
    <w:p w14:paraId="75CB55CB" w14:textId="77777777" w:rsidR="00316702" w:rsidRPr="005F16FF" w:rsidRDefault="00316702" w:rsidP="00316702">
      <w:pPr>
        <w:pStyle w:val="EndNoteBibliography"/>
        <w:ind w:left="720" w:hanging="720"/>
        <w:rPr>
          <w:noProof/>
          <w:lang w:val="en-US"/>
        </w:rPr>
      </w:pPr>
      <w:r w:rsidRPr="00316702">
        <w:rPr>
          <w:noProof/>
        </w:rPr>
        <w:t>9.</w:t>
      </w:r>
      <w:r w:rsidRPr="00316702">
        <w:rPr>
          <w:noProof/>
        </w:rPr>
        <w:tab/>
        <w:t xml:space="preserve">Lippert E, Girodon F, Hammond E, Jelinek J, Reading NS, Fehse B, et al. </w:t>
      </w:r>
      <w:r w:rsidRPr="005F16FF">
        <w:rPr>
          <w:noProof/>
          <w:lang w:val="en-US"/>
        </w:rPr>
        <w:t xml:space="preserve">Concordance of assays designed for the quantification of JAK2V617F: a multicenter study. Haematologica 2009;94(1):38-45. </w:t>
      </w:r>
    </w:p>
    <w:p w14:paraId="14A7375F" w14:textId="77777777" w:rsidR="00316702" w:rsidRPr="005F16FF" w:rsidRDefault="00316702" w:rsidP="00316702">
      <w:pPr>
        <w:pStyle w:val="EndNoteBibliography"/>
        <w:ind w:left="720" w:hanging="720"/>
        <w:rPr>
          <w:noProof/>
          <w:lang w:val="en-US"/>
        </w:rPr>
      </w:pPr>
      <w:r w:rsidRPr="005F16FF">
        <w:rPr>
          <w:noProof/>
          <w:lang w:val="en-US"/>
        </w:rPr>
        <w:t>10.</w:t>
      </w:r>
      <w:r w:rsidRPr="005F16FF">
        <w:rPr>
          <w:noProof/>
          <w:lang w:val="en-US"/>
        </w:rPr>
        <w:tab/>
        <w:t xml:space="preserve">Wang YL, Vandris K, Jones A, Cross NC, Christos P, Adriano F, et al. JAK2 Mutations are present in all cases of polycythemia vera. Leukemia 2008;22(6):1289. </w:t>
      </w:r>
    </w:p>
    <w:p w14:paraId="6E03FD44" w14:textId="77777777" w:rsidR="00316702" w:rsidRPr="005F16FF" w:rsidRDefault="00316702" w:rsidP="00316702">
      <w:pPr>
        <w:pStyle w:val="EndNoteBibliography"/>
        <w:ind w:left="720" w:hanging="720"/>
        <w:rPr>
          <w:noProof/>
          <w:lang w:val="en-US"/>
        </w:rPr>
      </w:pPr>
      <w:r w:rsidRPr="005F16FF">
        <w:rPr>
          <w:noProof/>
          <w:lang w:val="en-US"/>
        </w:rPr>
        <w:t>11.</w:t>
      </w:r>
      <w:r w:rsidRPr="005F16FF">
        <w:rPr>
          <w:noProof/>
          <w:lang w:val="en-US"/>
        </w:rPr>
        <w:tab/>
        <w:t xml:space="preserve">McGowan-Jordan J, Simons A, Schmid M, red. ISCN 2016: an International System for Human Cytogenomic Nomenclature Basel: Krager; 2016. </w:t>
      </w:r>
    </w:p>
    <w:p w14:paraId="2A181E07" w14:textId="77777777" w:rsidR="00316702" w:rsidRPr="005F16FF" w:rsidRDefault="00316702" w:rsidP="00316702">
      <w:pPr>
        <w:pStyle w:val="EndNoteBibliography"/>
        <w:ind w:left="720" w:hanging="720"/>
        <w:rPr>
          <w:noProof/>
          <w:lang w:val="en-US"/>
        </w:rPr>
      </w:pPr>
      <w:r w:rsidRPr="005F16FF">
        <w:rPr>
          <w:noProof/>
          <w:lang w:val="en-US"/>
        </w:rPr>
        <w:t>12.</w:t>
      </w:r>
      <w:r w:rsidRPr="005F16FF">
        <w:rPr>
          <w:noProof/>
          <w:lang w:val="en-US"/>
        </w:rPr>
        <w:tab/>
        <w:t xml:space="preserve">Heim S, Mitelman F, red. Cancer cytogenetics. 4. utg. Hoboken, N.J: Wiley-Blackwell; 2015. </w:t>
      </w:r>
    </w:p>
    <w:p w14:paraId="7A44C3FD" w14:textId="77777777" w:rsidR="00316702" w:rsidRPr="005F16FF" w:rsidRDefault="00316702" w:rsidP="00316702">
      <w:pPr>
        <w:pStyle w:val="EndNoteBibliography"/>
        <w:ind w:left="720" w:hanging="720"/>
        <w:rPr>
          <w:noProof/>
          <w:lang w:val="en-US"/>
        </w:rPr>
      </w:pPr>
      <w:r w:rsidRPr="00316702">
        <w:rPr>
          <w:noProof/>
        </w:rPr>
        <w:t>13.</w:t>
      </w:r>
      <w:r w:rsidRPr="00316702">
        <w:rPr>
          <w:noProof/>
        </w:rPr>
        <w:tab/>
        <w:t xml:space="preserve">Bustin SA, Beaulieu JF, Huggett J, Jaggi R, Kibenge FS, Olsvik PA, et al. </w:t>
      </w:r>
      <w:r w:rsidRPr="005F16FF">
        <w:rPr>
          <w:noProof/>
          <w:lang w:val="en-US"/>
        </w:rPr>
        <w:t xml:space="preserve">MIQE precis: Practical implementation of minimum standard guidelines for fluorescence-based quantitative real-time PCR experiments. BMC Mol Biol 2010;11:74. </w:t>
      </w:r>
    </w:p>
    <w:p w14:paraId="3B1FABC2" w14:textId="77777777" w:rsidR="00316702" w:rsidRPr="005F16FF" w:rsidRDefault="00316702" w:rsidP="00316702">
      <w:pPr>
        <w:pStyle w:val="EndNoteBibliography"/>
        <w:ind w:left="720" w:hanging="720"/>
        <w:rPr>
          <w:noProof/>
          <w:lang w:val="en-US"/>
        </w:rPr>
      </w:pPr>
      <w:r w:rsidRPr="005F16FF">
        <w:rPr>
          <w:noProof/>
          <w:lang w:val="en-US"/>
        </w:rPr>
        <w:t>14.</w:t>
      </w:r>
      <w:r w:rsidRPr="005F16FF">
        <w:rPr>
          <w:noProof/>
          <w:lang w:val="en-US"/>
        </w:rPr>
        <w:tab/>
        <w:t xml:space="preserve">Bene MC, Nebe T, Bettelheim P, Buldini B, Bumbea H, Kern W, et al. Immunophenotyping of acute leukemia and lymphoproliferative disorders: a consensus proposal of the European LeukemiaNet Work Package 10. Leukemia 2011;25(4):567-74. </w:t>
      </w:r>
    </w:p>
    <w:p w14:paraId="490D0C37" w14:textId="77777777" w:rsidR="00316702" w:rsidRPr="005F16FF" w:rsidRDefault="00316702" w:rsidP="00316702">
      <w:pPr>
        <w:pStyle w:val="EndNoteBibliography"/>
        <w:ind w:left="720" w:hanging="720"/>
        <w:rPr>
          <w:noProof/>
          <w:lang w:val="en-US"/>
        </w:rPr>
      </w:pPr>
      <w:r w:rsidRPr="005F16FF">
        <w:rPr>
          <w:noProof/>
          <w:lang w:val="en-US"/>
        </w:rPr>
        <w:t>15.</w:t>
      </w:r>
      <w:r w:rsidRPr="005F16FF">
        <w:rPr>
          <w:noProof/>
          <w:lang w:val="en-US"/>
        </w:rPr>
        <w:tab/>
        <w:t xml:space="preserve">Davis BH, Holden JT, Bene MC, Borowitz MJ, Braylan RC, Cornfield D, et al. 2006 Bethesda International Consensus recommendations on the flow cytometric immunophenotypic analysis of hematolymphoid neoplasia: medical indications. Cytometry B Clin Cytom 2007;72 Suppl 1:S5-13. </w:t>
      </w:r>
    </w:p>
    <w:p w14:paraId="149A728C" w14:textId="77777777" w:rsidR="00316702" w:rsidRPr="005F16FF" w:rsidRDefault="00316702" w:rsidP="00316702">
      <w:pPr>
        <w:pStyle w:val="EndNoteBibliography"/>
        <w:ind w:left="720" w:hanging="720"/>
        <w:rPr>
          <w:noProof/>
          <w:lang w:val="en-US"/>
        </w:rPr>
      </w:pPr>
      <w:r w:rsidRPr="005F16FF">
        <w:rPr>
          <w:noProof/>
          <w:lang w:val="en-US"/>
        </w:rPr>
        <w:t>16.</w:t>
      </w:r>
      <w:r w:rsidRPr="005F16FF">
        <w:rPr>
          <w:noProof/>
          <w:lang w:val="en-US"/>
        </w:rPr>
        <w:tab/>
        <w:t xml:space="preserve">Cross NC, White HE, Colomer D, Ehrencrona H, Foroni L, Gottardi E, et al. Laboratory recommendations for scoring deep molecular responses following treatment for chronic myeloid leukemia. Leukemia 2015;29(5):999-1003. </w:t>
      </w:r>
    </w:p>
    <w:p w14:paraId="0429332A" w14:textId="77777777" w:rsidR="00316702" w:rsidRPr="005F16FF" w:rsidRDefault="00316702" w:rsidP="00316702">
      <w:pPr>
        <w:pStyle w:val="EndNoteBibliography"/>
        <w:ind w:left="720" w:hanging="720"/>
        <w:rPr>
          <w:noProof/>
          <w:lang w:val="en-US"/>
        </w:rPr>
      </w:pPr>
      <w:r w:rsidRPr="005F16FF">
        <w:rPr>
          <w:noProof/>
          <w:lang w:val="en-US"/>
        </w:rPr>
        <w:t>17.</w:t>
      </w:r>
      <w:r w:rsidRPr="005F16FF">
        <w:rPr>
          <w:noProof/>
          <w:lang w:val="en-US"/>
        </w:rPr>
        <w:tab/>
        <w:t xml:space="preserve">Döhner H, Estey E, Grimwade D, Amadori S, Appelbaum FR, Büchner T, et al. Diagnosis and management of AML in adults: 2017 ELN recommendations from an international expert panel. Blood 2017;129(4):424-47. </w:t>
      </w:r>
    </w:p>
    <w:p w14:paraId="3B9C7E9E" w14:textId="77777777" w:rsidR="00316702" w:rsidRPr="005F16FF" w:rsidRDefault="00316702" w:rsidP="00316702">
      <w:pPr>
        <w:pStyle w:val="EndNoteBibliography"/>
        <w:ind w:left="720" w:hanging="720"/>
        <w:rPr>
          <w:noProof/>
          <w:lang w:val="en-US"/>
        </w:rPr>
      </w:pPr>
      <w:r w:rsidRPr="005F16FF">
        <w:rPr>
          <w:noProof/>
          <w:lang w:val="en-US"/>
        </w:rPr>
        <w:t>18.</w:t>
      </w:r>
      <w:r w:rsidRPr="005F16FF">
        <w:rPr>
          <w:noProof/>
          <w:lang w:val="en-US"/>
        </w:rPr>
        <w:tab/>
        <w:t xml:space="preserve">Papaemmanuil E, Gerstung M, Bullinger L, Gaidzik VI, Paschka P, Roberts ND, et al. Genomic Classification and Prognosis in Acute Myeloid Leukemia. N Engl J Med 2016;374(23):2209-21. </w:t>
      </w:r>
    </w:p>
    <w:p w14:paraId="7DB23B40" w14:textId="77777777" w:rsidR="00316702" w:rsidRPr="005F16FF" w:rsidRDefault="00316702" w:rsidP="00316702">
      <w:pPr>
        <w:pStyle w:val="EndNoteBibliography"/>
        <w:ind w:left="720" w:hanging="720"/>
        <w:rPr>
          <w:noProof/>
          <w:lang w:val="en-US"/>
        </w:rPr>
      </w:pPr>
      <w:r w:rsidRPr="005F16FF">
        <w:rPr>
          <w:noProof/>
          <w:lang w:val="en-US"/>
        </w:rPr>
        <w:t>19.</w:t>
      </w:r>
      <w:r w:rsidRPr="005F16FF">
        <w:rPr>
          <w:noProof/>
          <w:lang w:val="en-US"/>
        </w:rPr>
        <w:tab/>
        <w:t xml:space="preserve">Charles NJ, Boyer DF. Mixed-Phenotype Acute Leukemia: Diagnostic Criteria and Pitfalls. Arch Pathol Lab Med 2017;141(11):1462-8. </w:t>
      </w:r>
    </w:p>
    <w:p w14:paraId="39980DDF" w14:textId="77777777" w:rsidR="00316702" w:rsidRPr="005F16FF" w:rsidRDefault="00316702" w:rsidP="00316702">
      <w:pPr>
        <w:pStyle w:val="EndNoteBibliography"/>
        <w:ind w:left="720" w:hanging="720"/>
        <w:rPr>
          <w:noProof/>
          <w:lang w:val="en-US"/>
        </w:rPr>
      </w:pPr>
      <w:r w:rsidRPr="005F16FF">
        <w:rPr>
          <w:noProof/>
          <w:lang w:val="en-US"/>
        </w:rPr>
        <w:t>20.</w:t>
      </w:r>
      <w:r w:rsidRPr="005F16FF">
        <w:rPr>
          <w:noProof/>
          <w:lang w:val="en-US"/>
        </w:rPr>
        <w:tab/>
        <w:t xml:space="preserve">Wolach O, Stone RM. How I treat mixed-phenotype acute leukemia. Blood 2015;125(16):2477-85. </w:t>
      </w:r>
    </w:p>
    <w:p w14:paraId="1958F529" w14:textId="77777777" w:rsidR="00316702" w:rsidRPr="005F16FF" w:rsidRDefault="00316702" w:rsidP="00316702">
      <w:pPr>
        <w:pStyle w:val="EndNoteBibliography"/>
        <w:ind w:left="720" w:hanging="720"/>
        <w:rPr>
          <w:noProof/>
          <w:lang w:val="en-US"/>
        </w:rPr>
      </w:pPr>
      <w:r w:rsidRPr="005F16FF">
        <w:rPr>
          <w:noProof/>
          <w:lang w:val="en-US"/>
        </w:rPr>
        <w:t>21.</w:t>
      </w:r>
      <w:r w:rsidRPr="005F16FF">
        <w:rPr>
          <w:noProof/>
          <w:lang w:val="en-US"/>
        </w:rPr>
        <w:tab/>
        <w:t xml:space="preserve">Wolach O, Stone RM. Mixed-phenotype acute leukemia: current challenges in diagnosis and therapy. Curr Opin Hematol 2017;24(2):139-45. </w:t>
      </w:r>
    </w:p>
    <w:p w14:paraId="04C1F4DF" w14:textId="77777777" w:rsidR="00316702" w:rsidRPr="005F16FF" w:rsidRDefault="00316702" w:rsidP="00316702">
      <w:pPr>
        <w:pStyle w:val="EndNoteBibliography"/>
        <w:ind w:left="720" w:hanging="720"/>
        <w:rPr>
          <w:noProof/>
          <w:lang w:val="en-US"/>
        </w:rPr>
      </w:pPr>
      <w:r w:rsidRPr="005F16FF">
        <w:rPr>
          <w:noProof/>
          <w:lang w:val="en-US"/>
        </w:rPr>
        <w:lastRenderedPageBreak/>
        <w:t>22.</w:t>
      </w:r>
      <w:r w:rsidRPr="005F16FF">
        <w:rPr>
          <w:noProof/>
          <w:lang w:val="en-US"/>
        </w:rPr>
        <w:tab/>
        <w:t xml:space="preserve">Pomerantz A, Rodriguez-Rodriguez S, Demichelis-Gomez R, Barrera-Lumbreras G, Barrales-Benitez O, Lopez-Karpovitch X, et al. Mixed-phenotype acute leukemia: suboptimal treatment when the 2008/2016 WHO classification is used. Blood Res 2016;51(4):233-41. </w:t>
      </w:r>
    </w:p>
    <w:p w14:paraId="1FDBD3B9" w14:textId="77777777" w:rsidR="00316702" w:rsidRPr="005F16FF" w:rsidRDefault="00316702" w:rsidP="00316702">
      <w:pPr>
        <w:pStyle w:val="EndNoteBibliography"/>
        <w:ind w:left="720" w:hanging="720"/>
        <w:rPr>
          <w:noProof/>
          <w:lang w:val="en-US"/>
        </w:rPr>
      </w:pPr>
      <w:r w:rsidRPr="005F16FF">
        <w:rPr>
          <w:noProof/>
          <w:lang w:val="en-US"/>
        </w:rPr>
        <w:t>23.</w:t>
      </w:r>
      <w:r w:rsidRPr="005F16FF">
        <w:rPr>
          <w:noProof/>
          <w:lang w:val="en-US"/>
        </w:rPr>
        <w:tab/>
        <w:t xml:space="preserve">Cornelissen JJ, Gratwohl A, Schlenk RF, Sierra J, Bornhauser M, Juliusson G, et al. The European LeukemiaNet AML Working Party consensus statement on allogeneic HSCT for patients with AML in remission: an integrated-risk adapted approach. Nat Rev Clin Oncol 2012;9(10):579-90. </w:t>
      </w:r>
    </w:p>
    <w:p w14:paraId="4F562956" w14:textId="77777777" w:rsidR="00316702" w:rsidRPr="005F16FF" w:rsidRDefault="00316702" w:rsidP="00316702">
      <w:pPr>
        <w:pStyle w:val="EndNoteBibliography"/>
        <w:ind w:left="720" w:hanging="720"/>
        <w:rPr>
          <w:noProof/>
          <w:lang w:val="en-US"/>
        </w:rPr>
      </w:pPr>
      <w:r w:rsidRPr="005F16FF">
        <w:rPr>
          <w:noProof/>
          <w:lang w:val="en-US"/>
        </w:rPr>
        <w:t>24.</w:t>
      </w:r>
      <w:r w:rsidRPr="005F16FF">
        <w:rPr>
          <w:noProof/>
          <w:lang w:val="en-US"/>
        </w:rPr>
        <w:tab/>
        <w:t xml:space="preserve">Roila F, Molassiotis A, Herrstedt J, Aapro M, Gralla RJ, Bruera E, et al. 2016 MASCC and ESMO guideline update for the prevention of chemotherapy- and radiotherapy-induced nausea and vomiting and of nausea and vomiting in advanced cancer patients. Ann Oncol 2016;27(Supplement 5):v119-v33. </w:t>
      </w:r>
    </w:p>
    <w:p w14:paraId="377CACDF" w14:textId="77777777" w:rsidR="00316702" w:rsidRPr="00316702" w:rsidRDefault="00316702" w:rsidP="00316702">
      <w:pPr>
        <w:pStyle w:val="EndNoteBibliography"/>
        <w:ind w:left="720" w:hanging="720"/>
        <w:rPr>
          <w:noProof/>
        </w:rPr>
      </w:pPr>
      <w:r w:rsidRPr="005F16FF">
        <w:rPr>
          <w:noProof/>
          <w:lang w:val="en-US"/>
        </w:rPr>
        <w:t>25.</w:t>
      </w:r>
      <w:r w:rsidRPr="005F16FF">
        <w:rPr>
          <w:noProof/>
          <w:lang w:val="en-US"/>
        </w:rPr>
        <w:tab/>
        <w:t xml:space="preserve">Luskin MR, Lee JW, Fernandez HF, Abdel-Wahab O, Bennett JM, Ketterling RP, et al. Benefit of high-dose daunorubicin in AML induction extends across cytogenetic and molecular groups. </w:t>
      </w:r>
      <w:r w:rsidRPr="00316702">
        <w:rPr>
          <w:noProof/>
        </w:rPr>
        <w:t xml:space="preserve">Blood 2016;127(12):1551-8. </w:t>
      </w:r>
    </w:p>
    <w:p w14:paraId="4500BEAE" w14:textId="77777777" w:rsidR="00316702" w:rsidRPr="00316702" w:rsidRDefault="00316702" w:rsidP="00316702">
      <w:pPr>
        <w:pStyle w:val="EndNoteBibliography"/>
        <w:ind w:left="720" w:hanging="720"/>
        <w:rPr>
          <w:noProof/>
        </w:rPr>
      </w:pPr>
      <w:r w:rsidRPr="00316702">
        <w:rPr>
          <w:noProof/>
        </w:rPr>
        <w:t>26.</w:t>
      </w:r>
      <w:r w:rsidRPr="00316702">
        <w:rPr>
          <w:noProof/>
        </w:rPr>
        <w:tab/>
        <w:t xml:space="preserve">Löwenberg B, Ossenkoppele GJ, van PW, Schouten HC, Graux C, Ferrant A, et al. </w:t>
      </w:r>
      <w:r w:rsidRPr="005F16FF">
        <w:rPr>
          <w:noProof/>
          <w:lang w:val="en-US"/>
        </w:rPr>
        <w:t xml:space="preserve">High-dose daunorubicin in older patients with acute myeloid leukemia. </w:t>
      </w:r>
      <w:r w:rsidRPr="00316702">
        <w:rPr>
          <w:noProof/>
        </w:rPr>
        <w:t xml:space="preserve">N Engl J Med 2009;361(13):1235-48. </w:t>
      </w:r>
    </w:p>
    <w:p w14:paraId="489FE09E" w14:textId="77777777" w:rsidR="00316702" w:rsidRPr="005F16FF" w:rsidRDefault="00316702" w:rsidP="00316702">
      <w:pPr>
        <w:pStyle w:val="EndNoteBibliography"/>
        <w:ind w:left="720" w:hanging="720"/>
        <w:rPr>
          <w:noProof/>
          <w:lang w:val="en-US"/>
        </w:rPr>
      </w:pPr>
      <w:r w:rsidRPr="00316702">
        <w:rPr>
          <w:noProof/>
        </w:rPr>
        <w:t>27.</w:t>
      </w:r>
      <w:r w:rsidRPr="00316702">
        <w:rPr>
          <w:noProof/>
        </w:rPr>
        <w:tab/>
        <w:t xml:space="preserve">Burnett AK, Russell NH, Hills RK, Kell J, Cavenagh J, Kjeldsen L, et al. </w:t>
      </w:r>
      <w:r w:rsidRPr="005F16FF">
        <w:rPr>
          <w:noProof/>
          <w:lang w:val="en-US"/>
        </w:rPr>
        <w:t xml:space="preserve">A randomized comparison of daunorubicin 90 mg/m2 vs 60 mg/m2 in AML induction: results from the UK NCRI AML17 trial in 1206 patients. Blood 2015;125(25):3878-85. </w:t>
      </w:r>
    </w:p>
    <w:p w14:paraId="3878EB36" w14:textId="77777777" w:rsidR="00316702" w:rsidRPr="005F16FF" w:rsidRDefault="00316702" w:rsidP="00316702">
      <w:pPr>
        <w:pStyle w:val="EndNoteBibliography"/>
        <w:ind w:left="720" w:hanging="720"/>
        <w:rPr>
          <w:noProof/>
          <w:lang w:val="en-US"/>
        </w:rPr>
      </w:pPr>
      <w:r w:rsidRPr="005F16FF">
        <w:rPr>
          <w:noProof/>
          <w:lang w:val="en-US"/>
        </w:rPr>
        <w:t>28.</w:t>
      </w:r>
      <w:r w:rsidRPr="005F16FF">
        <w:rPr>
          <w:noProof/>
          <w:lang w:val="en-US"/>
        </w:rPr>
        <w:tab/>
        <w:t xml:space="preserve">Vaezi M, Bahar B, Mousavi A, Yaghmai M, Kasaeian A, Souri M, et al. Comparison of 60 and 80 mg/m(2) of daunorubicin in induction therapy of acute myeloid leukaemia. Hematol Oncol 2017;35(1):101-5. </w:t>
      </w:r>
    </w:p>
    <w:p w14:paraId="11E439FB" w14:textId="77777777" w:rsidR="00316702" w:rsidRPr="005F16FF" w:rsidRDefault="00316702" w:rsidP="00316702">
      <w:pPr>
        <w:pStyle w:val="EndNoteBibliography"/>
        <w:ind w:left="720" w:hanging="720"/>
        <w:rPr>
          <w:noProof/>
          <w:lang w:val="en-US"/>
        </w:rPr>
      </w:pPr>
      <w:r w:rsidRPr="005F16FF">
        <w:rPr>
          <w:noProof/>
          <w:lang w:val="en-US"/>
        </w:rPr>
        <w:t>29.</w:t>
      </w:r>
      <w:r w:rsidRPr="005F16FF">
        <w:rPr>
          <w:noProof/>
          <w:lang w:val="en-US"/>
        </w:rPr>
        <w:tab/>
        <w:t xml:space="preserve">Lee JH, Kim H, Joo YD, Lee WS, Bae SH, Zang DY, et al. Prospective Randomized Comparison of Idarubicin and High-Dose Daunorubicin in Induction Chemotherapy for Newly Diagnosed Acute Myeloid Leukemia. J Clin Oncol 2017;35(24):2754-63. </w:t>
      </w:r>
    </w:p>
    <w:p w14:paraId="7B9110F8" w14:textId="77777777" w:rsidR="00316702" w:rsidRPr="005F16FF" w:rsidRDefault="00316702" w:rsidP="00316702">
      <w:pPr>
        <w:pStyle w:val="EndNoteBibliography"/>
        <w:ind w:left="720" w:hanging="720"/>
        <w:rPr>
          <w:noProof/>
          <w:lang w:val="en-US"/>
        </w:rPr>
      </w:pPr>
      <w:r w:rsidRPr="005F16FF">
        <w:rPr>
          <w:noProof/>
          <w:lang w:val="en-US"/>
        </w:rPr>
        <w:t>30.</w:t>
      </w:r>
      <w:r w:rsidRPr="005F16FF">
        <w:rPr>
          <w:noProof/>
          <w:lang w:val="en-US"/>
        </w:rPr>
        <w:tab/>
        <w:t xml:space="preserve">Pautas C, Merabet F, Thomas X, Raffoux E, Gardin C, Corm S, et al. Randomized study of intensified anthracycline doses for induction and recombinant interleukin-2 for maintenance in patients with acute myeloid leukemia age 50 to 70 years: results of the ALFA-9801 study. J Clin Oncol 2010;28(5):808-14. </w:t>
      </w:r>
    </w:p>
    <w:p w14:paraId="0745028B" w14:textId="77777777" w:rsidR="00316702" w:rsidRPr="005F16FF" w:rsidRDefault="00316702" w:rsidP="00316702">
      <w:pPr>
        <w:pStyle w:val="EndNoteBibliography"/>
        <w:ind w:left="720" w:hanging="720"/>
        <w:rPr>
          <w:noProof/>
          <w:lang w:val="en-US"/>
        </w:rPr>
      </w:pPr>
      <w:r w:rsidRPr="005F16FF">
        <w:rPr>
          <w:noProof/>
          <w:lang w:val="en-US"/>
        </w:rPr>
        <w:t>31.</w:t>
      </w:r>
      <w:r w:rsidRPr="005F16FF">
        <w:rPr>
          <w:noProof/>
          <w:lang w:val="en-US"/>
        </w:rPr>
        <w:tab/>
        <w:t xml:space="preserve">Bertoli S, Bérard E, Huguet F, Huynh A, Tavitian S, Vergez F, et al. Time from diagnosis to intensive chemotherapy initiation does not adversely impact the outcome of patients with acute myeloid leukemia. Blood 2013;121(14):2618-26. </w:t>
      </w:r>
    </w:p>
    <w:p w14:paraId="7D7F3920" w14:textId="77777777" w:rsidR="00316702" w:rsidRPr="005F16FF" w:rsidRDefault="00316702" w:rsidP="00316702">
      <w:pPr>
        <w:pStyle w:val="EndNoteBibliography"/>
        <w:ind w:left="720" w:hanging="720"/>
        <w:rPr>
          <w:noProof/>
          <w:lang w:val="en-US"/>
        </w:rPr>
      </w:pPr>
      <w:r w:rsidRPr="005F16FF">
        <w:rPr>
          <w:noProof/>
          <w:lang w:val="en-US"/>
        </w:rPr>
        <w:t>32.</w:t>
      </w:r>
      <w:r w:rsidRPr="005F16FF">
        <w:rPr>
          <w:noProof/>
          <w:lang w:val="en-US"/>
        </w:rPr>
        <w:tab/>
        <w:t xml:space="preserve">Sekeres MA, Elson P, Kalaycio ME, Advani AS, Copelan EA, Faderl S, et al. Time from diagnosis to treatment initiation predicts survival in younger, but not older, acute myeloid leukemia patients. Blood 2009;113(1):28-36. </w:t>
      </w:r>
    </w:p>
    <w:p w14:paraId="14BF8E64" w14:textId="77777777" w:rsidR="00316702" w:rsidRPr="005F16FF" w:rsidRDefault="00316702" w:rsidP="00316702">
      <w:pPr>
        <w:pStyle w:val="EndNoteBibliography"/>
        <w:ind w:left="720" w:hanging="720"/>
        <w:rPr>
          <w:noProof/>
          <w:lang w:val="en-US"/>
        </w:rPr>
      </w:pPr>
      <w:r w:rsidRPr="005F16FF">
        <w:rPr>
          <w:noProof/>
          <w:lang w:val="en-US"/>
        </w:rPr>
        <w:t>33.</w:t>
      </w:r>
      <w:r w:rsidRPr="005F16FF">
        <w:rPr>
          <w:noProof/>
          <w:lang w:val="en-US"/>
        </w:rPr>
        <w:tab/>
        <w:t xml:space="preserve">Stone RM, Mandrekar SJ, Sanford BL, Laumann K, Geyer S, Bloomfield CD, et al. Midostaurin plus Chemotherapy for Acute Myeloid Leukemia with a FLT3 Mutation. N Engl J Med 2017;377(5):454-64. </w:t>
      </w:r>
    </w:p>
    <w:p w14:paraId="13C65F48" w14:textId="77777777" w:rsidR="00316702" w:rsidRPr="005F16FF" w:rsidRDefault="00316702" w:rsidP="00316702">
      <w:pPr>
        <w:pStyle w:val="EndNoteBibliography"/>
        <w:ind w:left="720" w:hanging="720"/>
        <w:rPr>
          <w:noProof/>
          <w:lang w:val="en-US"/>
        </w:rPr>
      </w:pPr>
      <w:r w:rsidRPr="005F16FF">
        <w:rPr>
          <w:noProof/>
          <w:lang w:val="en-US"/>
        </w:rPr>
        <w:t>34.</w:t>
      </w:r>
      <w:r w:rsidRPr="005F16FF">
        <w:rPr>
          <w:noProof/>
          <w:lang w:val="en-US"/>
        </w:rPr>
        <w:tab/>
        <w:t xml:space="preserve">Hills RK, Castaigne S, Appelbaum FR, Delaunay J, Petersdorf S, Othus M, et al. Addition of gemtuzumab ozogamicin to induction chemotherapy in adult patients with acute myeloid leukaemia: a meta-analysis of individual patient data from randomised controlled trials. Lancet Oncol 2014;15(9):986-96. </w:t>
      </w:r>
    </w:p>
    <w:p w14:paraId="3C42158A" w14:textId="77777777" w:rsidR="00316702" w:rsidRPr="005F16FF" w:rsidRDefault="00316702" w:rsidP="00316702">
      <w:pPr>
        <w:pStyle w:val="EndNoteBibliography"/>
        <w:ind w:left="720" w:hanging="720"/>
        <w:rPr>
          <w:noProof/>
          <w:lang w:val="en-US"/>
        </w:rPr>
      </w:pPr>
      <w:r w:rsidRPr="005F16FF">
        <w:rPr>
          <w:noProof/>
          <w:lang w:val="en-US"/>
        </w:rPr>
        <w:t>35.</w:t>
      </w:r>
      <w:r w:rsidRPr="005F16FF">
        <w:rPr>
          <w:noProof/>
          <w:lang w:val="en-US"/>
        </w:rPr>
        <w:tab/>
        <w:t xml:space="preserve">Vellenga E, van PW, Ossenkoppele GJ, Verdonck LF, Theobald M, Cornelissen JJ, et al. Autologous peripheral blood stem cell transplantation for acute myeloid leukemia. Blood 2011;118(23):6037-42. </w:t>
      </w:r>
    </w:p>
    <w:p w14:paraId="4E411471" w14:textId="77777777" w:rsidR="00316702" w:rsidRPr="005F16FF" w:rsidRDefault="00316702" w:rsidP="00316702">
      <w:pPr>
        <w:pStyle w:val="EndNoteBibliography"/>
        <w:ind w:left="720" w:hanging="720"/>
        <w:rPr>
          <w:noProof/>
          <w:lang w:val="en-US"/>
        </w:rPr>
      </w:pPr>
      <w:r w:rsidRPr="005F16FF">
        <w:rPr>
          <w:noProof/>
          <w:lang w:val="en-US"/>
        </w:rPr>
        <w:t>36.</w:t>
      </w:r>
      <w:r w:rsidRPr="005F16FF">
        <w:rPr>
          <w:noProof/>
          <w:lang w:val="en-US"/>
        </w:rPr>
        <w:tab/>
        <w:t xml:space="preserve">Mayer RJ, Davis RB, Schiffer CA, Berg DT, Powell BL, Schulman P, et al. Intensive postremission chemotherapy in adults with acute myeloid leukemia. N Engl J Med 1994;331(14):896-903. </w:t>
      </w:r>
    </w:p>
    <w:p w14:paraId="31BA0D91" w14:textId="77777777" w:rsidR="00316702" w:rsidRPr="005F16FF" w:rsidRDefault="00316702" w:rsidP="00316702">
      <w:pPr>
        <w:pStyle w:val="EndNoteBibliography"/>
        <w:ind w:left="720" w:hanging="720"/>
        <w:rPr>
          <w:noProof/>
          <w:lang w:val="en-US"/>
        </w:rPr>
      </w:pPr>
      <w:r w:rsidRPr="00316702">
        <w:rPr>
          <w:noProof/>
        </w:rPr>
        <w:t>37.</w:t>
      </w:r>
      <w:r w:rsidRPr="00316702">
        <w:rPr>
          <w:noProof/>
        </w:rPr>
        <w:tab/>
        <w:t xml:space="preserve">Tangen JM, Fløisand Y, Foss-Abrahamsen J, Haukås E, Næss IA, Skjelbakken T. Overlevelse hos voksne med akutt myelogen leukemi. </w:t>
      </w:r>
      <w:r w:rsidRPr="005F16FF">
        <w:rPr>
          <w:noProof/>
          <w:lang w:val="en-US"/>
        </w:rPr>
        <w:t xml:space="preserve">Tidsskr Nor Legeforen 2008;128(10):1164-7. </w:t>
      </w:r>
    </w:p>
    <w:p w14:paraId="49A73756" w14:textId="77777777" w:rsidR="00316702" w:rsidRPr="005F16FF" w:rsidRDefault="00316702" w:rsidP="00316702">
      <w:pPr>
        <w:pStyle w:val="EndNoteBibliography"/>
        <w:ind w:left="720" w:hanging="720"/>
        <w:rPr>
          <w:noProof/>
          <w:lang w:val="en-US"/>
        </w:rPr>
      </w:pPr>
      <w:r w:rsidRPr="005F16FF">
        <w:rPr>
          <w:noProof/>
          <w:lang w:val="en-US"/>
        </w:rPr>
        <w:t>38.</w:t>
      </w:r>
      <w:r w:rsidRPr="005F16FF">
        <w:rPr>
          <w:noProof/>
          <w:lang w:val="en-US"/>
        </w:rPr>
        <w:tab/>
        <w:t xml:space="preserve">Gardin C, Turlure P, Fagot T, Thomas X, Terre C, Contentin N, et al. Postremission treatment of elderly patients with acute myeloid leukemia in first complete remission after intensive induction chemotherapy: results of the multicenter randomized Acute Leukemia French Association (ALFA) 9803 trial. Blood 2007;109(12):5129-35. </w:t>
      </w:r>
    </w:p>
    <w:p w14:paraId="2F02B8E8" w14:textId="77777777" w:rsidR="00316702" w:rsidRPr="005F16FF" w:rsidRDefault="00316702" w:rsidP="00316702">
      <w:pPr>
        <w:pStyle w:val="EndNoteBibliography"/>
        <w:ind w:left="720" w:hanging="720"/>
        <w:rPr>
          <w:noProof/>
          <w:lang w:val="en-US"/>
        </w:rPr>
      </w:pPr>
      <w:r w:rsidRPr="005F16FF">
        <w:rPr>
          <w:noProof/>
          <w:lang w:val="en-US"/>
        </w:rPr>
        <w:t>39.</w:t>
      </w:r>
      <w:r w:rsidRPr="005F16FF">
        <w:rPr>
          <w:noProof/>
          <w:lang w:val="en-US"/>
        </w:rPr>
        <w:tab/>
        <w:t xml:space="preserve">Sorror ML, Maris MB, Storb R, Baron F, Sandmaier BM, Maloney DG, et al. Hematopoietic cell transplantation (HCT)-specific comorbidity index: A new tool for risk assessment before allogeneic HCT. Blood 2005;106(8):2912-9. </w:t>
      </w:r>
    </w:p>
    <w:p w14:paraId="167C6DE2" w14:textId="77777777" w:rsidR="00316702" w:rsidRPr="005F16FF" w:rsidRDefault="00316702" w:rsidP="00316702">
      <w:pPr>
        <w:pStyle w:val="EndNoteBibliography"/>
        <w:ind w:left="720" w:hanging="720"/>
        <w:rPr>
          <w:noProof/>
          <w:lang w:val="en-US"/>
        </w:rPr>
      </w:pPr>
      <w:r w:rsidRPr="005F16FF">
        <w:rPr>
          <w:noProof/>
          <w:lang w:val="en-US"/>
        </w:rPr>
        <w:t>40.</w:t>
      </w:r>
      <w:r w:rsidRPr="005F16FF">
        <w:rPr>
          <w:noProof/>
          <w:lang w:val="en-US"/>
        </w:rPr>
        <w:tab/>
        <w:t xml:space="preserve">Gratwohl A, Stern M, Brand R, Apperley J, Baldomero H, de Witte T, et al. Risk score for outcome after allogeneic hematopoietic stem cell transplantation: A retrospective analysis. Cancer 2009;115(20):4715-26. </w:t>
      </w:r>
    </w:p>
    <w:p w14:paraId="3E902329" w14:textId="77777777" w:rsidR="00316702" w:rsidRPr="005F16FF" w:rsidRDefault="00316702" w:rsidP="00316702">
      <w:pPr>
        <w:pStyle w:val="EndNoteBibliography"/>
        <w:ind w:left="720" w:hanging="720"/>
        <w:rPr>
          <w:noProof/>
          <w:lang w:val="en-US"/>
        </w:rPr>
      </w:pPr>
      <w:r w:rsidRPr="005F16FF">
        <w:rPr>
          <w:noProof/>
          <w:lang w:val="en-US"/>
        </w:rPr>
        <w:t>41.</w:t>
      </w:r>
      <w:r w:rsidRPr="005F16FF">
        <w:rPr>
          <w:noProof/>
          <w:lang w:val="en-US"/>
        </w:rPr>
        <w:tab/>
        <w:t xml:space="preserve">Lee SJ. Classification systems for chronic graft-versus-host disease. Blood 2017;129(1):30-7. </w:t>
      </w:r>
    </w:p>
    <w:p w14:paraId="3AA1AE3E" w14:textId="77777777" w:rsidR="00316702" w:rsidRPr="005F16FF" w:rsidRDefault="00316702" w:rsidP="00316702">
      <w:pPr>
        <w:pStyle w:val="EndNoteBibliography"/>
        <w:ind w:left="720" w:hanging="720"/>
        <w:rPr>
          <w:noProof/>
          <w:lang w:val="en-US"/>
        </w:rPr>
      </w:pPr>
      <w:r w:rsidRPr="005F16FF">
        <w:rPr>
          <w:noProof/>
          <w:lang w:val="en-US"/>
        </w:rPr>
        <w:t>42.</w:t>
      </w:r>
      <w:r w:rsidRPr="005F16FF">
        <w:rPr>
          <w:noProof/>
          <w:lang w:val="en-US"/>
        </w:rPr>
        <w:tab/>
        <w:t xml:space="preserve">Martin PJ, Lee SJ, Przepiorka D, Horowitz MM, Koreth J, Vogelsang GB, et al. National Institutes of Health Consensus Development Project on Criteria for Clinical Trials in Chronic Graft-versus-Host Disease: VI. The 2014 Clinical Trial Design Working Group Report. Biol Blood Marrow Transplant 2015;21(8):1343-59. </w:t>
      </w:r>
    </w:p>
    <w:p w14:paraId="67A64BE6" w14:textId="77777777" w:rsidR="00316702" w:rsidRPr="005F16FF" w:rsidRDefault="00316702" w:rsidP="00316702">
      <w:pPr>
        <w:pStyle w:val="EndNoteBibliography"/>
        <w:ind w:left="720" w:hanging="720"/>
        <w:rPr>
          <w:noProof/>
          <w:lang w:val="en-US"/>
        </w:rPr>
      </w:pPr>
      <w:r w:rsidRPr="005F16FF">
        <w:rPr>
          <w:noProof/>
          <w:lang w:val="en-US"/>
        </w:rPr>
        <w:t>43.</w:t>
      </w:r>
      <w:r w:rsidRPr="005F16FF">
        <w:rPr>
          <w:noProof/>
          <w:lang w:val="en-US"/>
        </w:rPr>
        <w:tab/>
        <w:t xml:space="preserve">Ivey A, Hills RK, Simpson MA, Jovanovic JV, Gilkes A, Grech A, et al. Assessment of Minimal Residual Disease in Standard-Risk AML. N Engl J Med 2016;374(5):422-33. </w:t>
      </w:r>
    </w:p>
    <w:p w14:paraId="71BAAC6A" w14:textId="77777777" w:rsidR="00316702" w:rsidRPr="00316702" w:rsidRDefault="00316702" w:rsidP="00316702">
      <w:pPr>
        <w:pStyle w:val="EndNoteBibliography"/>
        <w:ind w:left="720" w:hanging="720"/>
        <w:rPr>
          <w:noProof/>
        </w:rPr>
      </w:pPr>
      <w:r w:rsidRPr="005F16FF">
        <w:rPr>
          <w:noProof/>
          <w:lang w:val="en-US"/>
        </w:rPr>
        <w:t>44.</w:t>
      </w:r>
      <w:r w:rsidRPr="005F16FF">
        <w:rPr>
          <w:noProof/>
          <w:lang w:val="en-US"/>
        </w:rPr>
        <w:tab/>
        <w:t xml:space="preserve">Balsat M, Renneville A, Thomas X, de Botton S, Caillot D, Marceau A, et al. Postinduction Minimal Residual Disease Predicts Outcome and Benefit From Allogeneic Stem Cell Transplantation in Acute Myeloid Leukemia With NPM1 Mutation: A Study by the Acute Leukemia French Association Group. </w:t>
      </w:r>
      <w:r w:rsidRPr="00316702">
        <w:rPr>
          <w:noProof/>
        </w:rPr>
        <w:t xml:space="preserve">J Clin Oncol 2017;35(2):185-93. </w:t>
      </w:r>
    </w:p>
    <w:p w14:paraId="217553FF" w14:textId="77777777" w:rsidR="00316702" w:rsidRPr="005F16FF" w:rsidRDefault="00316702" w:rsidP="00316702">
      <w:pPr>
        <w:pStyle w:val="EndNoteBibliography"/>
        <w:ind w:left="720" w:hanging="720"/>
        <w:rPr>
          <w:noProof/>
          <w:lang w:val="en-US"/>
        </w:rPr>
      </w:pPr>
      <w:r w:rsidRPr="00316702">
        <w:rPr>
          <w:noProof/>
        </w:rPr>
        <w:t>45.</w:t>
      </w:r>
      <w:r w:rsidRPr="00316702">
        <w:rPr>
          <w:noProof/>
        </w:rPr>
        <w:tab/>
        <w:t xml:space="preserve">Terwijn M, van Putten WL, Kelder A, van der Velden VH, Brooimans RA, Pabst T, et al. </w:t>
      </w:r>
      <w:r w:rsidRPr="005F16FF">
        <w:rPr>
          <w:noProof/>
          <w:lang w:val="en-US"/>
        </w:rPr>
        <w:t xml:space="preserve">High prognostic impact of flow cytometric minimal residual disease detection in acute myeloid leukemia: data from the HOVON/SAKK AML 42A study. J Clin Oncol 2013;31(31):3889-97. </w:t>
      </w:r>
    </w:p>
    <w:p w14:paraId="2D243049" w14:textId="77777777" w:rsidR="00316702" w:rsidRPr="005F16FF" w:rsidRDefault="00316702" w:rsidP="00316702">
      <w:pPr>
        <w:pStyle w:val="EndNoteBibliography"/>
        <w:ind w:left="720" w:hanging="720"/>
        <w:rPr>
          <w:noProof/>
          <w:lang w:val="en-US"/>
        </w:rPr>
      </w:pPr>
      <w:r w:rsidRPr="005F16FF">
        <w:rPr>
          <w:noProof/>
          <w:lang w:val="en-US"/>
        </w:rPr>
        <w:lastRenderedPageBreak/>
        <w:t>46.</w:t>
      </w:r>
      <w:r w:rsidRPr="005F16FF">
        <w:rPr>
          <w:noProof/>
          <w:lang w:val="en-US"/>
        </w:rPr>
        <w:tab/>
        <w:t xml:space="preserve">Paydas S. Management of hemopoietic neoplasias during pregnancy. Crit Rev Oncol Hematol 2016;104:52-64. </w:t>
      </w:r>
    </w:p>
    <w:p w14:paraId="605D2168" w14:textId="77777777" w:rsidR="00316702" w:rsidRPr="005F16FF" w:rsidRDefault="00316702" w:rsidP="00316702">
      <w:pPr>
        <w:pStyle w:val="EndNoteBibliography"/>
        <w:ind w:left="720" w:hanging="720"/>
        <w:rPr>
          <w:noProof/>
          <w:lang w:val="en-US"/>
        </w:rPr>
      </w:pPr>
      <w:r w:rsidRPr="005F16FF">
        <w:rPr>
          <w:noProof/>
          <w:lang w:val="en-US"/>
        </w:rPr>
        <w:t>47.</w:t>
      </w:r>
      <w:r w:rsidRPr="005F16FF">
        <w:rPr>
          <w:noProof/>
          <w:lang w:val="en-US"/>
        </w:rPr>
        <w:tab/>
        <w:t xml:space="preserve">Lavi N, Horowitz NA, Brenner B. An update on the management of hematologic malignancies in pregnancy. Womens Health (Lond) 2014;10(3):255-66. </w:t>
      </w:r>
    </w:p>
    <w:p w14:paraId="6FD77828" w14:textId="77777777" w:rsidR="00316702" w:rsidRPr="005F16FF" w:rsidRDefault="00316702" w:rsidP="00316702">
      <w:pPr>
        <w:pStyle w:val="EndNoteBibliography"/>
        <w:ind w:left="720" w:hanging="720"/>
        <w:rPr>
          <w:noProof/>
          <w:lang w:val="en-US"/>
        </w:rPr>
      </w:pPr>
      <w:r w:rsidRPr="005F16FF">
        <w:rPr>
          <w:noProof/>
          <w:lang w:val="en-US"/>
        </w:rPr>
        <w:t>48.</w:t>
      </w:r>
      <w:r w:rsidRPr="005F16FF">
        <w:rPr>
          <w:noProof/>
          <w:lang w:val="en-US"/>
        </w:rPr>
        <w:tab/>
        <w:t xml:space="preserve">Almond LM, Charalampakis M, Ford SJ, Gourevitch D, Desai A. Myeloid Sarcoma: Presentation, Diagnosis, and Treatment. Clin Lymphoma Myeloma Leuk 2017;17(5):263-7. </w:t>
      </w:r>
    </w:p>
    <w:p w14:paraId="38298D85" w14:textId="77777777" w:rsidR="00316702" w:rsidRPr="00316702" w:rsidRDefault="00316702" w:rsidP="00316702">
      <w:pPr>
        <w:pStyle w:val="EndNoteBibliography"/>
        <w:ind w:left="720" w:hanging="720"/>
        <w:rPr>
          <w:noProof/>
        </w:rPr>
      </w:pPr>
      <w:r w:rsidRPr="005F16FF">
        <w:rPr>
          <w:noProof/>
          <w:lang w:val="en-US"/>
        </w:rPr>
        <w:t>49.</w:t>
      </w:r>
      <w:r w:rsidRPr="005F16FF">
        <w:rPr>
          <w:noProof/>
          <w:lang w:val="en-US"/>
        </w:rPr>
        <w:tab/>
        <w:t xml:space="preserve">Solh M, Solomon S, Morris L, Holland K, Bashey A. Extramedullary acute myelogenous leukemia. </w:t>
      </w:r>
      <w:r w:rsidRPr="00316702">
        <w:rPr>
          <w:noProof/>
        </w:rPr>
        <w:t xml:space="preserve">Blood Rev 2016;30(5):333-9. </w:t>
      </w:r>
    </w:p>
    <w:p w14:paraId="2D26EBE1" w14:textId="77777777" w:rsidR="00316702" w:rsidRPr="005F16FF" w:rsidRDefault="00316702" w:rsidP="00316702">
      <w:pPr>
        <w:pStyle w:val="EndNoteBibliography"/>
        <w:ind w:left="720" w:hanging="720"/>
        <w:rPr>
          <w:noProof/>
          <w:lang w:val="en-US"/>
        </w:rPr>
      </w:pPr>
      <w:r w:rsidRPr="00316702">
        <w:rPr>
          <w:noProof/>
        </w:rPr>
        <w:t>50.</w:t>
      </w:r>
      <w:r w:rsidRPr="00316702">
        <w:rPr>
          <w:noProof/>
        </w:rPr>
        <w:tab/>
        <w:t xml:space="preserve">Döhner H, Estey EH, Amadori S, Appelbaum FR, Buchner T, Burnett AK, et al. </w:t>
      </w:r>
      <w:r w:rsidRPr="005F16FF">
        <w:rPr>
          <w:noProof/>
          <w:lang w:val="en-US"/>
        </w:rPr>
        <w:t xml:space="preserve">Diagnosis and management of acute myeloid leukemia in adults: recommendations from an international expert panel, on behalf of the European LeukemiaNet. Blood 2010;115(3):453-74. </w:t>
      </w:r>
    </w:p>
    <w:p w14:paraId="4933D1EE" w14:textId="77777777" w:rsidR="00316702" w:rsidRPr="005F16FF" w:rsidRDefault="00316702" w:rsidP="00316702">
      <w:pPr>
        <w:pStyle w:val="EndNoteBibliography"/>
        <w:ind w:left="720" w:hanging="720"/>
        <w:rPr>
          <w:noProof/>
          <w:lang w:val="en-US"/>
        </w:rPr>
      </w:pPr>
      <w:r w:rsidRPr="005F16FF">
        <w:rPr>
          <w:noProof/>
          <w:lang w:val="en-US"/>
        </w:rPr>
        <w:t>51.</w:t>
      </w:r>
      <w:r w:rsidRPr="005F16FF">
        <w:rPr>
          <w:noProof/>
          <w:lang w:val="en-US"/>
        </w:rPr>
        <w:tab/>
        <w:t xml:space="preserve">Röllig C, Ehninger G. How I treat hyperleukocytosis in acute myeloid leukemia. Blood 2015;125(21):3246-52. </w:t>
      </w:r>
    </w:p>
    <w:p w14:paraId="64098454" w14:textId="77777777" w:rsidR="00316702" w:rsidRPr="005F16FF" w:rsidRDefault="00316702" w:rsidP="00316702">
      <w:pPr>
        <w:pStyle w:val="EndNoteBibliography"/>
        <w:ind w:left="720" w:hanging="720"/>
        <w:rPr>
          <w:noProof/>
          <w:lang w:val="en-US"/>
        </w:rPr>
      </w:pPr>
      <w:r w:rsidRPr="005F16FF">
        <w:rPr>
          <w:noProof/>
          <w:lang w:val="en-US"/>
        </w:rPr>
        <w:t>52.</w:t>
      </w:r>
      <w:r w:rsidRPr="005F16FF">
        <w:rPr>
          <w:noProof/>
          <w:lang w:val="en-US"/>
        </w:rPr>
        <w:tab/>
        <w:t xml:space="preserve">Archimbaud E, Thomas X, Leblond V, Michallet M, Fenaux P, Cordonnier C, et al. Timed sequential chemotherapy for previously treated patients with acute myeloid leukemia: long-term follow-up of the etoposide, mitoxantrone, and cytarabine-86 trial. J Clin Oncol 1995;13(1):11-8. </w:t>
      </w:r>
    </w:p>
    <w:p w14:paraId="5C2687CB" w14:textId="77777777" w:rsidR="00316702" w:rsidRPr="005F16FF" w:rsidRDefault="00316702" w:rsidP="00316702">
      <w:pPr>
        <w:pStyle w:val="EndNoteBibliography"/>
        <w:ind w:left="720" w:hanging="720"/>
        <w:rPr>
          <w:noProof/>
          <w:lang w:val="en-US"/>
        </w:rPr>
      </w:pPr>
      <w:r w:rsidRPr="005F16FF">
        <w:rPr>
          <w:noProof/>
          <w:lang w:val="en-US"/>
        </w:rPr>
        <w:t>53.</w:t>
      </w:r>
      <w:r w:rsidRPr="005F16FF">
        <w:rPr>
          <w:noProof/>
          <w:lang w:val="en-US"/>
        </w:rPr>
        <w:tab/>
        <w:t xml:space="preserve">de la Rubia J, Regadera AI, Martin G, Cervera J, Sanz GF, Martinez JA, et al. FLAG-IDA regimen (fludarabine, cytarabine, idarubicin and G-CSF) in the treatment of patients with high-risk myeloid malignancies. Leuk Res 2002;26(8):725-30. </w:t>
      </w:r>
    </w:p>
    <w:p w14:paraId="4D346B8F" w14:textId="77777777" w:rsidR="00316702" w:rsidRPr="005F16FF" w:rsidRDefault="00316702" w:rsidP="00316702">
      <w:pPr>
        <w:pStyle w:val="EndNoteBibliography"/>
        <w:ind w:left="720" w:hanging="720"/>
        <w:rPr>
          <w:noProof/>
          <w:lang w:val="en-US"/>
        </w:rPr>
      </w:pPr>
      <w:r w:rsidRPr="005F16FF">
        <w:rPr>
          <w:noProof/>
          <w:lang w:val="en-US"/>
        </w:rPr>
        <w:t>54.</w:t>
      </w:r>
      <w:r w:rsidRPr="005F16FF">
        <w:rPr>
          <w:noProof/>
          <w:lang w:val="en-US"/>
        </w:rPr>
        <w:tab/>
        <w:t xml:space="preserve">Ramos NR, Mo CC, Karp JE, Hourigan CS. Current Approaches in the Treatment of Relapsed and Refractory Acute Myeloid Leukemia. J Clin Med 2015;4(4):665-95. </w:t>
      </w:r>
    </w:p>
    <w:p w14:paraId="6F0F2D9B" w14:textId="77777777" w:rsidR="00316702" w:rsidRPr="005F16FF" w:rsidRDefault="00316702" w:rsidP="00316702">
      <w:pPr>
        <w:pStyle w:val="EndNoteBibliography"/>
        <w:ind w:left="720" w:hanging="720"/>
        <w:rPr>
          <w:noProof/>
          <w:lang w:val="en-US"/>
        </w:rPr>
      </w:pPr>
      <w:r w:rsidRPr="005F16FF">
        <w:rPr>
          <w:noProof/>
          <w:lang w:val="en-US"/>
        </w:rPr>
        <w:t>55.</w:t>
      </w:r>
      <w:r w:rsidRPr="005F16FF">
        <w:rPr>
          <w:noProof/>
          <w:lang w:val="en-US"/>
        </w:rPr>
        <w:tab/>
        <w:t xml:space="preserve">Thol F, Schlenk RF, Heuser M, Ganser A. How I treat refractory and early relapsed acute myeloid leukemia. Blood 2015;126(3):319-27. </w:t>
      </w:r>
    </w:p>
    <w:p w14:paraId="34557949" w14:textId="77777777" w:rsidR="00316702" w:rsidRPr="005F16FF" w:rsidRDefault="00316702" w:rsidP="00316702">
      <w:pPr>
        <w:pStyle w:val="EndNoteBibliography"/>
        <w:ind w:left="720" w:hanging="720"/>
        <w:rPr>
          <w:noProof/>
          <w:lang w:val="en-US"/>
        </w:rPr>
      </w:pPr>
      <w:r w:rsidRPr="005F16FF">
        <w:rPr>
          <w:noProof/>
          <w:lang w:val="en-US"/>
        </w:rPr>
        <w:t>56.</w:t>
      </w:r>
      <w:r w:rsidRPr="005F16FF">
        <w:rPr>
          <w:noProof/>
          <w:lang w:val="en-US"/>
        </w:rPr>
        <w:tab/>
        <w:t xml:space="preserve">Wahlin A, Brinch L, Hornsten P, Evensen SA, Oberg G, Simonsson B, et al. Outcome of a multicenter treatment program including autologous or allogeneic bone marrow transplantation for de novo acute myeloid leukemia. Eur J Haematol 1997;58(4):233-40. </w:t>
      </w:r>
    </w:p>
    <w:p w14:paraId="4E1AC79A" w14:textId="77777777" w:rsidR="00316702" w:rsidRPr="005F16FF" w:rsidRDefault="00316702" w:rsidP="00316702">
      <w:pPr>
        <w:pStyle w:val="EndNoteBibliography"/>
        <w:ind w:left="720" w:hanging="720"/>
        <w:rPr>
          <w:noProof/>
          <w:lang w:val="en-US"/>
        </w:rPr>
      </w:pPr>
      <w:r w:rsidRPr="005F16FF">
        <w:rPr>
          <w:noProof/>
          <w:lang w:val="en-US"/>
        </w:rPr>
        <w:t>57.</w:t>
      </w:r>
      <w:r w:rsidRPr="005F16FF">
        <w:rPr>
          <w:noProof/>
          <w:lang w:val="en-US"/>
        </w:rPr>
        <w:tab/>
        <w:t xml:space="preserve">Mohty M, Malard F, Blaise D, Milpied N, Socié G, Huynh A, et al. Sequential regimen of clofarabine, cytosine arabinoside and reduced-intensity conditioned transplantation for primary refractory acute myeloid leukemia. Haematologica 2017;102(1):184-91. </w:t>
      </w:r>
    </w:p>
    <w:p w14:paraId="74682FDD" w14:textId="77777777" w:rsidR="00316702" w:rsidRPr="005F16FF" w:rsidRDefault="00316702" w:rsidP="00316702">
      <w:pPr>
        <w:pStyle w:val="EndNoteBibliography"/>
        <w:ind w:left="720" w:hanging="720"/>
        <w:rPr>
          <w:noProof/>
          <w:lang w:val="en-US"/>
        </w:rPr>
      </w:pPr>
      <w:r w:rsidRPr="005F16FF">
        <w:rPr>
          <w:noProof/>
          <w:lang w:val="en-US"/>
        </w:rPr>
        <w:t>58.</w:t>
      </w:r>
      <w:r w:rsidRPr="005F16FF">
        <w:rPr>
          <w:noProof/>
          <w:lang w:val="en-US"/>
        </w:rPr>
        <w:tab/>
        <w:t xml:space="preserve">Schmid C, Schleuning M, Hentrich M, Markl GE, Gerbitz A, Tischer J, et al. High antileukemic efficacy of an intermediate intensity conditioning regimen for allogeneic stem cell transplantation in patients with high-risk acute myeloid leukemia in first complete remission. Bone Marrow Transplant 2008;41(8):721-7. </w:t>
      </w:r>
    </w:p>
    <w:p w14:paraId="5C013814" w14:textId="77777777" w:rsidR="00316702" w:rsidRPr="00316702" w:rsidRDefault="00316702" w:rsidP="00316702">
      <w:pPr>
        <w:pStyle w:val="EndNoteBibliography"/>
        <w:ind w:left="720" w:hanging="720"/>
        <w:rPr>
          <w:noProof/>
        </w:rPr>
      </w:pPr>
      <w:r w:rsidRPr="005F16FF">
        <w:rPr>
          <w:noProof/>
          <w:lang w:val="en-US"/>
        </w:rPr>
        <w:t>59.</w:t>
      </w:r>
      <w:r w:rsidRPr="005F16FF">
        <w:rPr>
          <w:noProof/>
          <w:lang w:val="en-US"/>
        </w:rPr>
        <w:tab/>
        <w:t xml:space="preserve">Schmid C, Schleuning M, Schwerdtfeger R, Hertenstein B, Mischak-Weissinger E, Bunjes D, et al. Long-term survival in refractory acute myeloid leukemia after sequential treatment with chemotherapy and reduced-intensity conditioning for allogeneic stem cell transplantation. </w:t>
      </w:r>
      <w:r w:rsidRPr="00316702">
        <w:rPr>
          <w:noProof/>
        </w:rPr>
        <w:t xml:space="preserve">Blood 2006;108(3):1092-9. </w:t>
      </w:r>
    </w:p>
    <w:p w14:paraId="35D14EC7" w14:textId="77777777" w:rsidR="00316702" w:rsidRPr="00316702" w:rsidRDefault="00316702" w:rsidP="00316702">
      <w:pPr>
        <w:pStyle w:val="EndNoteBibliography"/>
        <w:ind w:left="720" w:hanging="720"/>
        <w:rPr>
          <w:noProof/>
        </w:rPr>
      </w:pPr>
      <w:r w:rsidRPr="00316702">
        <w:rPr>
          <w:noProof/>
        </w:rPr>
        <w:t>60.</w:t>
      </w:r>
      <w:r w:rsidRPr="00316702">
        <w:rPr>
          <w:noProof/>
        </w:rPr>
        <w:tab/>
        <w:t xml:space="preserve">Breems DA, Van Putten WL, Huijgens PC, Ossenkoppele GJ, Verhoef GE, Verdonck LF, et al. </w:t>
      </w:r>
      <w:r w:rsidRPr="005F16FF">
        <w:rPr>
          <w:noProof/>
          <w:lang w:val="en-US"/>
        </w:rPr>
        <w:t xml:space="preserve">Prognostic index for adult patients with acute myeloid leukemia in first relapse. </w:t>
      </w:r>
      <w:r w:rsidRPr="00316702">
        <w:rPr>
          <w:noProof/>
        </w:rPr>
        <w:t xml:space="preserve">J Clin Oncol 2005;23(9):1969-78. </w:t>
      </w:r>
    </w:p>
    <w:p w14:paraId="39C7F745" w14:textId="77777777" w:rsidR="00316702" w:rsidRPr="005F16FF" w:rsidRDefault="00316702" w:rsidP="00316702">
      <w:pPr>
        <w:pStyle w:val="EndNoteBibliography"/>
        <w:ind w:left="720" w:hanging="720"/>
        <w:rPr>
          <w:noProof/>
          <w:lang w:val="en-US"/>
        </w:rPr>
      </w:pPr>
      <w:r w:rsidRPr="00316702">
        <w:rPr>
          <w:noProof/>
        </w:rPr>
        <w:t>61.</w:t>
      </w:r>
      <w:r w:rsidRPr="00316702">
        <w:rPr>
          <w:noProof/>
        </w:rPr>
        <w:tab/>
        <w:t xml:space="preserve">Reikvam H, Kittang AO, Melve G, Mosevoll KA, Bentsen PT, Ersvær E, et al. </w:t>
      </w:r>
      <w:r w:rsidRPr="005F16FF">
        <w:rPr>
          <w:noProof/>
          <w:lang w:val="en-US"/>
        </w:rPr>
        <w:t xml:space="preserve">Targeted anti-leukemic therapy as disease-stabilizing treatment for acute myeloid leukemia relapse after allogeneic stem cell transplantation: Will it be possible to combine these strategies with retransplantation or donor lymphocyte infusions? Curr Cancer Drug Targets 2013;13(1):30-47. </w:t>
      </w:r>
    </w:p>
    <w:p w14:paraId="4765D6C7" w14:textId="77777777" w:rsidR="00316702" w:rsidRPr="005F16FF" w:rsidRDefault="00316702" w:rsidP="00316702">
      <w:pPr>
        <w:pStyle w:val="EndNoteBibliography"/>
        <w:ind w:left="720" w:hanging="720"/>
        <w:rPr>
          <w:noProof/>
          <w:lang w:val="en-US"/>
        </w:rPr>
      </w:pPr>
      <w:r w:rsidRPr="005F16FF">
        <w:rPr>
          <w:noProof/>
          <w:lang w:val="en-US"/>
        </w:rPr>
        <w:t>62.</w:t>
      </w:r>
      <w:r w:rsidRPr="005F16FF">
        <w:rPr>
          <w:noProof/>
          <w:lang w:val="en-US"/>
        </w:rPr>
        <w:tab/>
        <w:t xml:space="preserve">Schroeder T, Rachlis E, Bug G, Stelljes M, Klein S, Steckel NK, et al. Treatment of acute myeloid leukemia or myelodysplastic syndrome relapse after allogeneic stem cell transplantation with azacitidine and donor lymphocyte infusions--a retrospective multicenter analysis from the German Cooperative Transplant Study Group. Biol Blood Marrow Transplant 2015;21(4):653-60. </w:t>
      </w:r>
    </w:p>
    <w:p w14:paraId="28ED596D" w14:textId="77777777" w:rsidR="00316702" w:rsidRPr="005F16FF" w:rsidRDefault="00316702" w:rsidP="00316702">
      <w:pPr>
        <w:pStyle w:val="EndNoteBibliography"/>
        <w:ind w:left="720" w:hanging="720"/>
        <w:rPr>
          <w:noProof/>
          <w:lang w:val="en-US"/>
        </w:rPr>
      </w:pPr>
      <w:r w:rsidRPr="005F16FF">
        <w:rPr>
          <w:noProof/>
          <w:lang w:val="en-US"/>
        </w:rPr>
        <w:t>63.</w:t>
      </w:r>
      <w:r w:rsidRPr="005F16FF">
        <w:rPr>
          <w:noProof/>
          <w:lang w:val="en-US"/>
        </w:rPr>
        <w:tab/>
        <w:t xml:space="preserve">Craddock C, Labopin M, Robin M, Finke J, Chevallier P, Yakoub-Agha I, et al. Clinical activity of azacitidine in patients who relapse after allogeneic stem cell transplantation for acute myeloid leukemia. Haematologica 2016;101(7):879-83. </w:t>
      </w:r>
    </w:p>
    <w:p w14:paraId="348C68DD" w14:textId="77777777" w:rsidR="00316702" w:rsidRPr="00316702" w:rsidRDefault="00316702" w:rsidP="00316702">
      <w:pPr>
        <w:pStyle w:val="EndNoteBibliography"/>
        <w:ind w:left="720" w:hanging="720"/>
        <w:rPr>
          <w:noProof/>
        </w:rPr>
      </w:pPr>
      <w:r w:rsidRPr="005F16FF">
        <w:rPr>
          <w:noProof/>
          <w:lang w:val="en-US"/>
        </w:rPr>
        <w:t>64.</w:t>
      </w:r>
      <w:r w:rsidRPr="005F16FF">
        <w:rPr>
          <w:noProof/>
          <w:lang w:val="en-US"/>
        </w:rPr>
        <w:tab/>
        <w:t xml:space="preserve">Safety Study of 5-Azacitidine and Standard Donor Lymphocyte Infusion (DLI) to Treat Acute Myeloid Leukemia (AML) or Myelodysplastic Syndrome (MDS) Relapsing After Allogeneic Stem Cell Transplantation [pågående studie]. </w:t>
      </w:r>
      <w:r w:rsidRPr="00316702">
        <w:rPr>
          <w:noProof/>
        </w:rPr>
        <w:t xml:space="preserve">2011. NCT00795548. Tilgjengelig fra: </w:t>
      </w:r>
      <w:hyperlink r:id="rId33" w:history="1">
        <w:r w:rsidRPr="00316702">
          <w:rPr>
            <w:rStyle w:val="Hyperkobling"/>
            <w:noProof/>
          </w:rPr>
          <w:t>https://clinicaltrials.gov/ct2/show/NCT00795548</w:t>
        </w:r>
      </w:hyperlink>
    </w:p>
    <w:p w14:paraId="099FBDF4" w14:textId="77777777" w:rsidR="00316702" w:rsidRPr="005F16FF" w:rsidRDefault="00316702" w:rsidP="00316702">
      <w:pPr>
        <w:pStyle w:val="EndNoteBibliography"/>
        <w:ind w:left="720" w:hanging="720"/>
        <w:rPr>
          <w:noProof/>
          <w:lang w:val="en-US"/>
        </w:rPr>
      </w:pPr>
      <w:r w:rsidRPr="00316702">
        <w:rPr>
          <w:noProof/>
        </w:rPr>
        <w:t>65.</w:t>
      </w:r>
      <w:r w:rsidRPr="00316702">
        <w:rPr>
          <w:noProof/>
        </w:rPr>
        <w:tab/>
        <w:t xml:space="preserve">Burnett AK, Milligan D, Prentice AG, Goldstone AH, McMullin MF, Hills RK, et al. </w:t>
      </w:r>
      <w:r w:rsidRPr="005F16FF">
        <w:rPr>
          <w:noProof/>
          <w:lang w:val="en-US"/>
        </w:rPr>
        <w:t xml:space="preserve">A comparison of low-dose cytarabine and hydroxyurea with or without all-trans retinoic acid for acute myeloid leukemia and high-risk myelodysplastic syndrome in patients not considered fit for intensive treatment. Cancer 2007;109(6):1114-24. </w:t>
      </w:r>
    </w:p>
    <w:p w14:paraId="5047010C" w14:textId="77777777" w:rsidR="00316702" w:rsidRPr="00316702" w:rsidRDefault="00316702" w:rsidP="00316702">
      <w:pPr>
        <w:pStyle w:val="EndNoteBibliography"/>
        <w:ind w:left="720" w:hanging="720"/>
        <w:rPr>
          <w:noProof/>
        </w:rPr>
      </w:pPr>
      <w:r w:rsidRPr="005F16FF">
        <w:rPr>
          <w:noProof/>
          <w:lang w:val="en-US"/>
        </w:rPr>
        <w:t>66.</w:t>
      </w:r>
      <w:r w:rsidRPr="005F16FF">
        <w:rPr>
          <w:noProof/>
          <w:lang w:val="en-US"/>
        </w:rPr>
        <w:tab/>
        <w:t xml:space="preserve">Dombret H, Seymour JF, Butrym A, Wierzbowska A, Selleslag D, Jang JH, et al. International phase 3 study of azacitidine vs conventional care regimens in older patients with newly diagnosed AML with &gt;30% blasts. </w:t>
      </w:r>
      <w:r w:rsidRPr="00316702">
        <w:rPr>
          <w:noProof/>
        </w:rPr>
        <w:t xml:space="preserve">Blood 2015;126(3):291-9. </w:t>
      </w:r>
    </w:p>
    <w:p w14:paraId="4F00072B" w14:textId="77777777" w:rsidR="00316702" w:rsidRPr="00316702" w:rsidRDefault="00316702" w:rsidP="00316702">
      <w:pPr>
        <w:pStyle w:val="EndNoteBibliography"/>
        <w:ind w:left="720" w:hanging="720"/>
        <w:rPr>
          <w:noProof/>
        </w:rPr>
      </w:pPr>
      <w:r w:rsidRPr="00316702">
        <w:rPr>
          <w:noProof/>
        </w:rPr>
        <w:t>67.</w:t>
      </w:r>
      <w:r w:rsidRPr="00316702">
        <w:rPr>
          <w:noProof/>
        </w:rPr>
        <w:tab/>
        <w:t xml:space="preserve">Fenaux P, Mufti GJ, Hellström-Lindberg E, Santini V, Finelli C, Giagounidis A, et al. </w:t>
      </w:r>
      <w:r w:rsidRPr="005F16FF">
        <w:rPr>
          <w:noProof/>
          <w:lang w:val="en-US"/>
        </w:rPr>
        <w:t xml:space="preserve">Efficacy of azacitidine compared with that of conventional care regimens in the treatment of higher-risk myelodysplastic syndromes: a randomised, open-label, phase III study. </w:t>
      </w:r>
      <w:r w:rsidRPr="00316702">
        <w:rPr>
          <w:noProof/>
        </w:rPr>
        <w:t xml:space="preserve">Lancet Oncol 2009;10(3):223-32. </w:t>
      </w:r>
    </w:p>
    <w:p w14:paraId="4F1FE658" w14:textId="77777777" w:rsidR="00316702" w:rsidRPr="005F16FF" w:rsidRDefault="00316702" w:rsidP="00316702">
      <w:pPr>
        <w:pStyle w:val="EndNoteBibliography"/>
        <w:ind w:left="720" w:hanging="720"/>
        <w:rPr>
          <w:noProof/>
          <w:lang w:val="en-US"/>
        </w:rPr>
      </w:pPr>
      <w:r w:rsidRPr="00316702">
        <w:rPr>
          <w:noProof/>
        </w:rPr>
        <w:t>68.</w:t>
      </w:r>
      <w:r w:rsidRPr="00316702">
        <w:rPr>
          <w:noProof/>
        </w:rPr>
        <w:tab/>
        <w:t xml:space="preserve">Fenaux P, Mufti GJ, Hellström-Lindberg E, Santini V, Gattermann N, Germing U, et al. </w:t>
      </w:r>
      <w:r w:rsidRPr="005F16FF">
        <w:rPr>
          <w:noProof/>
          <w:lang w:val="en-US"/>
        </w:rPr>
        <w:t xml:space="preserve">Azacitidine prolongs overall survival compared with conventional care regimens in elderly patients with low bone marrow blast count acute myeloid leukemia. J Clin Oncol 2010;28(4):562-9. </w:t>
      </w:r>
    </w:p>
    <w:p w14:paraId="15D4A320" w14:textId="77777777" w:rsidR="00316702" w:rsidRPr="005F16FF" w:rsidRDefault="00316702" w:rsidP="00316702">
      <w:pPr>
        <w:pStyle w:val="EndNoteBibliography"/>
        <w:ind w:left="720" w:hanging="720"/>
        <w:rPr>
          <w:noProof/>
          <w:lang w:val="en-US"/>
        </w:rPr>
      </w:pPr>
      <w:r w:rsidRPr="005F16FF">
        <w:rPr>
          <w:noProof/>
          <w:lang w:val="en-US"/>
        </w:rPr>
        <w:lastRenderedPageBreak/>
        <w:t>69.</w:t>
      </w:r>
      <w:r w:rsidRPr="005F16FF">
        <w:rPr>
          <w:noProof/>
          <w:lang w:val="en-US"/>
        </w:rPr>
        <w:tab/>
        <w:t xml:space="preserve">Kantarjian HM, Thomas XG, Dmoszynska A, Wierzbowska A, Mazur G, Mayer J, et al. Multicenter, randomized, open-label, phase III trial of decitabine versus patient choice, with physician advice, of either supportive care or low-dose cytarabine for the treatment of older patients with newly diagnosed acute myeloid leukemia. J Clin Oncol 2012;30(21):2670-7. </w:t>
      </w:r>
    </w:p>
    <w:p w14:paraId="1982BE58" w14:textId="77777777" w:rsidR="00316702" w:rsidRPr="005F16FF" w:rsidRDefault="00316702" w:rsidP="00316702">
      <w:pPr>
        <w:pStyle w:val="EndNoteBibliography"/>
        <w:ind w:left="720" w:hanging="720"/>
        <w:rPr>
          <w:noProof/>
          <w:lang w:val="en-US"/>
        </w:rPr>
      </w:pPr>
      <w:r w:rsidRPr="005F16FF">
        <w:rPr>
          <w:noProof/>
          <w:lang w:val="en-US"/>
        </w:rPr>
        <w:t>70.</w:t>
      </w:r>
      <w:r w:rsidRPr="005F16FF">
        <w:rPr>
          <w:noProof/>
          <w:lang w:val="en-US"/>
        </w:rPr>
        <w:tab/>
        <w:t xml:space="preserve">Welch JS, Petti AA, Miller CA, Fronick CC, O'Laughlin M, Fulton RS, et al. TP53 and Decitabine in Acute Myeloid Leukemia and Myelodysplastic Syndromes. N Engl J Med 2016;375(21):2023-36. </w:t>
      </w:r>
    </w:p>
    <w:p w14:paraId="47CD06E4" w14:textId="77777777" w:rsidR="00316702" w:rsidRPr="005F16FF" w:rsidRDefault="00316702" w:rsidP="00316702">
      <w:pPr>
        <w:pStyle w:val="EndNoteBibliography"/>
        <w:ind w:left="720" w:hanging="720"/>
        <w:rPr>
          <w:noProof/>
          <w:lang w:val="en-US"/>
        </w:rPr>
      </w:pPr>
      <w:r w:rsidRPr="005F16FF">
        <w:rPr>
          <w:noProof/>
          <w:lang w:val="en-US"/>
        </w:rPr>
        <w:t>71.</w:t>
      </w:r>
      <w:r w:rsidRPr="005F16FF">
        <w:rPr>
          <w:noProof/>
          <w:lang w:val="en-US"/>
        </w:rPr>
        <w:tab/>
        <w:t xml:space="preserve">Duong VH, Bhatnagar B, Zandberg DP, Vannorsdall EJ, Tidwell ML, Chen Q, et al. Lack of objective response of myelodysplastic syndromes and acute myeloid leukemia to decitabine after failure of azacitidine. Leuk Lymphoma 2015;56(6):1718-22. </w:t>
      </w:r>
    </w:p>
    <w:p w14:paraId="1F8E3943" w14:textId="77777777" w:rsidR="00316702" w:rsidRPr="005F16FF" w:rsidRDefault="00316702" w:rsidP="00316702">
      <w:pPr>
        <w:pStyle w:val="EndNoteBibliography"/>
        <w:ind w:left="720" w:hanging="720"/>
        <w:rPr>
          <w:noProof/>
          <w:lang w:val="en-US"/>
        </w:rPr>
      </w:pPr>
      <w:r w:rsidRPr="005F16FF">
        <w:rPr>
          <w:noProof/>
          <w:lang w:val="en-US"/>
        </w:rPr>
        <w:t>72.</w:t>
      </w:r>
      <w:r w:rsidRPr="005F16FF">
        <w:rPr>
          <w:noProof/>
          <w:lang w:val="en-US"/>
        </w:rPr>
        <w:tab/>
        <w:t xml:space="preserve">Fredly H, Ersvær E, Kittang AO, Tsykunova G, Gjertsen BT, Bruserud O. The combination of valproic acid, all-trans retinoic acid and low-dose cytarabine as disease-stabilizing treatment in acute myeloid leukemia. Clin Epigenetics 2013;5(1):13. </w:t>
      </w:r>
    </w:p>
    <w:p w14:paraId="2E37906A" w14:textId="77777777" w:rsidR="00316702" w:rsidRPr="005F16FF" w:rsidRDefault="00316702" w:rsidP="00316702">
      <w:pPr>
        <w:pStyle w:val="EndNoteBibliography"/>
        <w:ind w:left="720" w:hanging="720"/>
        <w:rPr>
          <w:noProof/>
          <w:lang w:val="en-US"/>
        </w:rPr>
      </w:pPr>
      <w:r w:rsidRPr="005F16FF">
        <w:rPr>
          <w:noProof/>
          <w:lang w:val="en-US"/>
        </w:rPr>
        <w:t>73.</w:t>
      </w:r>
      <w:r w:rsidRPr="005F16FF">
        <w:rPr>
          <w:noProof/>
          <w:lang w:val="en-US"/>
        </w:rPr>
        <w:tab/>
        <w:t xml:space="preserve">Fredly H, Gjertsen BT, Bruserud O. Histone deacetylase inhibition in the treatment of acute myeloid leukemia: the effects of valproic acid on leukemic cells, and the clinical and experimental evidence for combining valproic acid with other antileukemic agents. Clin Epigenetics 2013;5(1):12. </w:t>
      </w:r>
    </w:p>
    <w:p w14:paraId="24ABFA84" w14:textId="77777777" w:rsidR="00316702" w:rsidRPr="005F16FF" w:rsidRDefault="00316702" w:rsidP="00316702">
      <w:pPr>
        <w:pStyle w:val="EndNoteBibliography"/>
        <w:ind w:left="720" w:hanging="720"/>
        <w:rPr>
          <w:noProof/>
          <w:lang w:val="en-US"/>
        </w:rPr>
      </w:pPr>
      <w:r w:rsidRPr="005F16FF">
        <w:rPr>
          <w:noProof/>
          <w:lang w:val="en-US"/>
        </w:rPr>
        <w:t>74.</w:t>
      </w:r>
      <w:r w:rsidRPr="005F16FF">
        <w:rPr>
          <w:noProof/>
          <w:lang w:val="en-US"/>
        </w:rPr>
        <w:tab/>
        <w:t xml:space="preserve">Burnett AK, Russell NH, Hills RK, Bowen D, Kell J, Knapper S, et al. Arsenic trioxide and all-trans retinoic acid treatment for acute promyelocytic leukaemia in all risk groups (AML17): results of a randomised, controlled, phase 3 trial. Lancet Oncol 2015;16(13):1295-305. </w:t>
      </w:r>
    </w:p>
    <w:p w14:paraId="74B662C8" w14:textId="77777777" w:rsidR="00316702" w:rsidRPr="005F16FF" w:rsidRDefault="00316702" w:rsidP="00316702">
      <w:pPr>
        <w:pStyle w:val="EndNoteBibliography"/>
        <w:ind w:left="720" w:hanging="720"/>
        <w:rPr>
          <w:noProof/>
          <w:lang w:val="en-US"/>
        </w:rPr>
      </w:pPr>
      <w:r w:rsidRPr="005F16FF">
        <w:rPr>
          <w:noProof/>
          <w:lang w:val="en-US"/>
        </w:rPr>
        <w:t>75.</w:t>
      </w:r>
      <w:r w:rsidRPr="005F16FF">
        <w:rPr>
          <w:noProof/>
          <w:lang w:val="en-US"/>
        </w:rPr>
        <w:tab/>
        <w:t xml:space="preserve">Lo-Coco F, Avvisati G, Vignetti M, Thiede C, Orlando SM, Iacobelli S, et al. Retinoic acid and arsenic trioxide for acute promyelocytic leukemia. N Engl J Med 2013;369(2):111-21. </w:t>
      </w:r>
    </w:p>
    <w:p w14:paraId="13F881C7" w14:textId="77777777" w:rsidR="00316702" w:rsidRPr="005F16FF" w:rsidRDefault="00316702" w:rsidP="00316702">
      <w:pPr>
        <w:pStyle w:val="EndNoteBibliography"/>
        <w:ind w:left="720" w:hanging="720"/>
        <w:rPr>
          <w:noProof/>
          <w:lang w:val="en-US"/>
        </w:rPr>
      </w:pPr>
      <w:r w:rsidRPr="00316702">
        <w:rPr>
          <w:noProof/>
        </w:rPr>
        <w:t>76.</w:t>
      </w:r>
      <w:r w:rsidRPr="00316702">
        <w:rPr>
          <w:noProof/>
        </w:rPr>
        <w:tab/>
        <w:t xml:space="preserve">Sanz MA, Montesinos P, Rayón C, Holowiecka A, de la Serna J, Milone G, et al. </w:t>
      </w:r>
      <w:r w:rsidRPr="005F16FF">
        <w:rPr>
          <w:noProof/>
          <w:lang w:val="en-US"/>
        </w:rPr>
        <w:t xml:space="preserve">Risk-adapted treatment of acute promyelocytic leukemia based on all-trans retinoic acid and anthracycline with addition of cytarabine in consolidation therapy for high-risk patients: further improvements in treatment outcome. Blood 2010;115(25):5137-46. </w:t>
      </w:r>
    </w:p>
    <w:p w14:paraId="3F977128" w14:textId="77777777" w:rsidR="00316702" w:rsidRPr="005F16FF" w:rsidRDefault="00316702" w:rsidP="00316702">
      <w:pPr>
        <w:pStyle w:val="EndNoteBibliography"/>
        <w:ind w:left="720" w:hanging="720"/>
        <w:rPr>
          <w:noProof/>
          <w:lang w:val="en-US"/>
        </w:rPr>
      </w:pPr>
      <w:r w:rsidRPr="005F16FF">
        <w:rPr>
          <w:noProof/>
          <w:lang w:val="en-US"/>
        </w:rPr>
        <w:t>77.</w:t>
      </w:r>
      <w:r w:rsidRPr="005F16FF">
        <w:rPr>
          <w:noProof/>
          <w:lang w:val="en-US"/>
        </w:rPr>
        <w:tab/>
        <w:t xml:space="preserve">Adès L, Chevret S, Raffoux E, de Botton S, Guerci A, Pigneux A, et al. Is cytarabine useful in the treatment of acute promyelocytic leukemia? Results of a randomized trial from the European Acute Promyelocytic Leukemia Group. J Clin Oncol 2006;24(36):5703-10. </w:t>
      </w:r>
    </w:p>
    <w:p w14:paraId="2FDCD869" w14:textId="77777777" w:rsidR="00316702" w:rsidRPr="005F16FF" w:rsidRDefault="00316702" w:rsidP="00316702">
      <w:pPr>
        <w:pStyle w:val="EndNoteBibliography"/>
        <w:ind w:left="720" w:hanging="720"/>
        <w:rPr>
          <w:noProof/>
          <w:lang w:val="en-US"/>
        </w:rPr>
      </w:pPr>
      <w:r w:rsidRPr="005F16FF">
        <w:rPr>
          <w:noProof/>
          <w:lang w:val="en-US"/>
        </w:rPr>
        <w:t>78.</w:t>
      </w:r>
      <w:r w:rsidRPr="005F16FF">
        <w:rPr>
          <w:noProof/>
          <w:lang w:val="en-US"/>
        </w:rPr>
        <w:tab/>
        <w:t xml:space="preserve">Martínez-Cuadron D, Montesinos P, Vellenga E, Bernal T, Salamero O, Holowiecka A, et al. Long-term outcome of older patients with newly diagnosed de novo acute promyelocytic leukemia treated with ATRA plus anthracycline-based therapy. Leukemia 2018;32(1):21-9. </w:t>
      </w:r>
    </w:p>
    <w:p w14:paraId="4666F58F" w14:textId="77777777" w:rsidR="00316702" w:rsidRPr="005F16FF" w:rsidRDefault="00316702" w:rsidP="00316702">
      <w:pPr>
        <w:pStyle w:val="EndNoteBibliography"/>
        <w:ind w:left="720" w:hanging="720"/>
        <w:rPr>
          <w:noProof/>
          <w:lang w:val="en-US"/>
        </w:rPr>
      </w:pPr>
      <w:r w:rsidRPr="005F16FF">
        <w:rPr>
          <w:noProof/>
          <w:lang w:val="en-US"/>
        </w:rPr>
        <w:t>79.</w:t>
      </w:r>
      <w:r w:rsidRPr="005F16FF">
        <w:rPr>
          <w:noProof/>
          <w:lang w:val="en-US"/>
        </w:rPr>
        <w:tab/>
        <w:t xml:space="preserve">Iland HJ, Bradstock K, Supple SG, Catalano A, Collins M, Hertzberg M, et al. All-trans-retinoic acid, idarubicin, and IV arsenic trioxide as initial therapy in acute promyelocytic leukemia (APML4). Blood 2012;120(8):1570-80; quiz 752. </w:t>
      </w:r>
    </w:p>
    <w:p w14:paraId="76E73860" w14:textId="77777777" w:rsidR="00316702" w:rsidRPr="005F16FF" w:rsidRDefault="00316702" w:rsidP="00316702">
      <w:pPr>
        <w:pStyle w:val="EndNoteBibliography"/>
        <w:ind w:left="720" w:hanging="720"/>
        <w:rPr>
          <w:noProof/>
          <w:lang w:val="en-US"/>
        </w:rPr>
      </w:pPr>
      <w:r w:rsidRPr="005F16FF">
        <w:rPr>
          <w:noProof/>
          <w:lang w:val="en-US"/>
        </w:rPr>
        <w:t>80.</w:t>
      </w:r>
      <w:r w:rsidRPr="005F16FF">
        <w:rPr>
          <w:noProof/>
          <w:lang w:val="en-US"/>
        </w:rPr>
        <w:tab/>
        <w:t xml:space="preserve">Ravandi F, Estey E, Jones D, Faderl S, O'Brien S, Fiorentino J, et al. Effective treatment of acute promyelocytic leukemia with all-trans-retinoic acid, arsenic trioxide, and gemtuzumab ozogamicin. J Clin Oncol 2009;27(4):504-10. </w:t>
      </w:r>
    </w:p>
    <w:p w14:paraId="1F6ABB61" w14:textId="77777777" w:rsidR="00316702" w:rsidRPr="005F16FF" w:rsidRDefault="00316702" w:rsidP="00316702">
      <w:pPr>
        <w:pStyle w:val="EndNoteBibliography"/>
        <w:ind w:left="720" w:hanging="720"/>
        <w:rPr>
          <w:noProof/>
          <w:lang w:val="en-US"/>
        </w:rPr>
      </w:pPr>
      <w:r w:rsidRPr="005F16FF">
        <w:rPr>
          <w:noProof/>
          <w:lang w:val="en-US"/>
        </w:rPr>
        <w:t>81.</w:t>
      </w:r>
      <w:r w:rsidRPr="005F16FF">
        <w:rPr>
          <w:noProof/>
          <w:lang w:val="en-US"/>
        </w:rPr>
        <w:tab/>
        <w:t xml:space="preserve">Meloni G, Diverio D, Vignetti M, Avvisati G, Capria S, Petti MC, et al. Autologous bone marrow transplantation for acute promyelocytic leukemia in second remission: prognostic relevance of pretransplant minimal residual disease assessment by reverse-transcription polymerase chain reaction of the PML/RAR alpha fusion gene. Blood 1997;90(3):1321-5. </w:t>
      </w:r>
    </w:p>
    <w:p w14:paraId="5CA33F7E" w14:textId="77777777" w:rsidR="00316702" w:rsidRPr="005F16FF" w:rsidRDefault="00316702" w:rsidP="00316702">
      <w:pPr>
        <w:pStyle w:val="EndNoteBibliography"/>
        <w:ind w:left="720" w:hanging="720"/>
        <w:rPr>
          <w:noProof/>
          <w:lang w:val="en-US"/>
        </w:rPr>
      </w:pPr>
      <w:r w:rsidRPr="005F16FF">
        <w:rPr>
          <w:noProof/>
          <w:lang w:val="en-US"/>
        </w:rPr>
        <w:t>82.</w:t>
      </w:r>
      <w:r w:rsidRPr="005F16FF">
        <w:rPr>
          <w:noProof/>
          <w:lang w:val="en-US"/>
        </w:rPr>
        <w:tab/>
        <w:t xml:space="preserve">de Botton S, Fawaz A, Chevret S, Dombret H, Thomas X, Sanz M, et al. Autologous and allogeneic stem-cell transplantation as salvage treatment of acute promyelocytic leukemia initially treated with all-trans-retinoic acid: a retrospective analysis of the European acute promyelocytic leukemia group. J Clin Oncol 2005;23(1):120-6. </w:t>
      </w:r>
    </w:p>
    <w:p w14:paraId="7DC7BB02" w14:textId="77777777" w:rsidR="00316702" w:rsidRPr="005F16FF" w:rsidRDefault="00316702" w:rsidP="00316702">
      <w:pPr>
        <w:pStyle w:val="EndNoteBibliography"/>
        <w:ind w:left="720" w:hanging="720"/>
        <w:rPr>
          <w:noProof/>
          <w:lang w:val="en-US"/>
        </w:rPr>
      </w:pPr>
      <w:r w:rsidRPr="005F16FF">
        <w:rPr>
          <w:noProof/>
          <w:lang w:val="en-US"/>
        </w:rPr>
        <w:t>83.</w:t>
      </w:r>
      <w:r w:rsidRPr="005F16FF">
        <w:rPr>
          <w:noProof/>
          <w:lang w:val="en-US"/>
        </w:rPr>
        <w:tab/>
        <w:t xml:space="preserve">Sanz MA, Labopin M, Gorin NC, de la Rubia J, Arcese W, Meloni G, et al. Hematopoietic stem cell transplantation for adults with acute promyelocytic leukemia in the ATRA era: a survey of the European Cooperative Group for Blood and Marrow Transplantation. Bone Marrow Transplant 2007;39(8):461-9. </w:t>
      </w:r>
    </w:p>
    <w:p w14:paraId="725E2DB1" w14:textId="77777777" w:rsidR="00316702" w:rsidRPr="005F16FF" w:rsidRDefault="00316702" w:rsidP="00316702">
      <w:pPr>
        <w:pStyle w:val="EndNoteBibliography"/>
        <w:ind w:left="720" w:hanging="720"/>
        <w:rPr>
          <w:noProof/>
          <w:lang w:val="en-US"/>
        </w:rPr>
      </w:pPr>
      <w:r w:rsidRPr="005F16FF">
        <w:rPr>
          <w:noProof/>
          <w:lang w:val="en-US"/>
        </w:rPr>
        <w:t>84.</w:t>
      </w:r>
      <w:r w:rsidRPr="005F16FF">
        <w:rPr>
          <w:noProof/>
          <w:lang w:val="en-US"/>
        </w:rPr>
        <w:tab/>
        <w:t xml:space="preserve">Sainty D, Liso V, Cantu-Rajnoldi A, Head D, Mozziconacci MJ, Arnoulet C, et al. A new morphologic classification system for acute promyelocytic leukemia distinguishes cases with underlying PLZF/RARA gene rearrangements. Blood 2000;96(4):1287-96. </w:t>
      </w:r>
    </w:p>
    <w:p w14:paraId="220BC3C8" w14:textId="77777777" w:rsidR="00316702" w:rsidRPr="00316702" w:rsidRDefault="00316702" w:rsidP="00316702">
      <w:pPr>
        <w:pStyle w:val="EndNoteBibliography"/>
        <w:ind w:left="720" w:hanging="720"/>
        <w:rPr>
          <w:noProof/>
        </w:rPr>
      </w:pPr>
      <w:r w:rsidRPr="005F16FF">
        <w:rPr>
          <w:noProof/>
          <w:lang w:val="en-US"/>
        </w:rPr>
        <w:t>85.</w:t>
      </w:r>
      <w:r w:rsidRPr="005F16FF">
        <w:rPr>
          <w:noProof/>
          <w:lang w:val="en-US"/>
        </w:rPr>
        <w:tab/>
        <w:t xml:space="preserve">Lo-Coco F, Cimino G, Breccia M, Noguera NI, Diverio D, Finolezzi E, et al. Gemtuzumab ozogamicin (Mylotarg) as a single agent for molecularly relapsed acute promyelocytic leukemia. </w:t>
      </w:r>
      <w:r w:rsidRPr="00316702">
        <w:rPr>
          <w:noProof/>
        </w:rPr>
        <w:t xml:space="preserve">Blood 2004;104(7):1995-9. </w:t>
      </w:r>
    </w:p>
    <w:p w14:paraId="38629976" w14:textId="77777777" w:rsidR="00316702" w:rsidRPr="005F16FF" w:rsidRDefault="00316702" w:rsidP="00316702">
      <w:pPr>
        <w:pStyle w:val="EndNoteBibliography"/>
        <w:ind w:left="720" w:hanging="720"/>
        <w:rPr>
          <w:noProof/>
          <w:lang w:val="en-US"/>
        </w:rPr>
      </w:pPr>
      <w:r w:rsidRPr="00316702">
        <w:rPr>
          <w:noProof/>
        </w:rPr>
        <w:t>86.</w:t>
      </w:r>
      <w:r w:rsidRPr="00316702">
        <w:rPr>
          <w:noProof/>
        </w:rPr>
        <w:tab/>
        <w:t xml:space="preserve">Tallman MS, Andersen JW, Schiffer CA, Appelbaum FR, Feusner JH, Ogden A, et al. </w:t>
      </w:r>
      <w:r w:rsidRPr="005F16FF">
        <w:rPr>
          <w:noProof/>
          <w:lang w:val="en-US"/>
        </w:rPr>
        <w:t xml:space="preserve">Clinical description of 44 patients with acute promyelocytic leukemia who developed the retinoic acid syndrome. Blood 2000;95(1):90-5. </w:t>
      </w:r>
    </w:p>
    <w:p w14:paraId="39A61A7C" w14:textId="77777777" w:rsidR="00316702" w:rsidRPr="005F16FF" w:rsidRDefault="00316702" w:rsidP="00316702">
      <w:pPr>
        <w:pStyle w:val="EndNoteBibliography"/>
        <w:ind w:left="720" w:hanging="720"/>
        <w:rPr>
          <w:noProof/>
          <w:lang w:val="en-US"/>
        </w:rPr>
      </w:pPr>
      <w:r w:rsidRPr="005F16FF">
        <w:rPr>
          <w:noProof/>
          <w:lang w:val="en-US"/>
        </w:rPr>
        <w:t>87.</w:t>
      </w:r>
      <w:r w:rsidRPr="005F16FF">
        <w:rPr>
          <w:noProof/>
          <w:lang w:val="en-US"/>
        </w:rPr>
        <w:tab/>
        <w:t xml:space="preserve">Kelaidi C, Chevret S, De Botton S, Raffoux E, Guerci A, Thomas X, et al. Improved outcome of acute promyelocytic leukemia with high WBC counts over the last 15 years: the European APL Group experience. J Clin Oncol 2009;27(16):2668-76. </w:t>
      </w:r>
    </w:p>
    <w:p w14:paraId="3452DFFD" w14:textId="77777777" w:rsidR="00316702" w:rsidRPr="005F16FF" w:rsidRDefault="00316702" w:rsidP="00316702">
      <w:pPr>
        <w:pStyle w:val="EndNoteBibliography"/>
        <w:ind w:left="720" w:hanging="720"/>
        <w:rPr>
          <w:noProof/>
          <w:lang w:val="en-US"/>
        </w:rPr>
      </w:pPr>
      <w:r w:rsidRPr="005F16FF">
        <w:rPr>
          <w:noProof/>
          <w:lang w:val="en-US"/>
        </w:rPr>
        <w:t>88.</w:t>
      </w:r>
      <w:r w:rsidRPr="005F16FF">
        <w:rPr>
          <w:noProof/>
          <w:lang w:val="en-US"/>
        </w:rPr>
        <w:tab/>
        <w:t xml:space="preserve">Sanz MA, Montesinos P. How we prevent and treat differentiation syndrome in patients with acute promyelocytic leukemia. Blood 2014;123(18):2777-82. </w:t>
      </w:r>
    </w:p>
    <w:p w14:paraId="6A67B7B0" w14:textId="77777777" w:rsidR="00316702" w:rsidRPr="005F16FF" w:rsidRDefault="00316702" w:rsidP="00316702">
      <w:pPr>
        <w:pStyle w:val="EndNoteBibliography"/>
        <w:ind w:left="720" w:hanging="720"/>
        <w:rPr>
          <w:noProof/>
          <w:lang w:val="en-US"/>
        </w:rPr>
      </w:pPr>
      <w:r w:rsidRPr="005F16FF">
        <w:rPr>
          <w:noProof/>
          <w:lang w:val="en-US"/>
        </w:rPr>
        <w:t>89.</w:t>
      </w:r>
      <w:r w:rsidRPr="005F16FF">
        <w:rPr>
          <w:noProof/>
          <w:lang w:val="en-US"/>
        </w:rPr>
        <w:tab/>
        <w:t xml:space="preserve">Giles FJ, Borthakur G, Ravandi F, Faderl S, Verstovsek S, Thomas D, et al. The haematopoietic cell transplantation comorbidity index score is predictive of early death and survival in patients over 60 years of age receiving induction therapy for acute myeloid leukaemia. Br J Haematol 2007;136(4):624-7. </w:t>
      </w:r>
    </w:p>
    <w:p w14:paraId="27FEBF6B" w14:textId="77777777" w:rsidR="00316702" w:rsidRPr="005F16FF" w:rsidRDefault="00316702" w:rsidP="00316702">
      <w:pPr>
        <w:pStyle w:val="EndNoteBibliography"/>
        <w:ind w:left="720" w:hanging="720"/>
        <w:rPr>
          <w:noProof/>
          <w:lang w:val="en-US"/>
        </w:rPr>
      </w:pPr>
      <w:r w:rsidRPr="005F16FF">
        <w:rPr>
          <w:noProof/>
          <w:lang w:val="en-US"/>
        </w:rPr>
        <w:lastRenderedPageBreak/>
        <w:t>90.</w:t>
      </w:r>
      <w:r w:rsidRPr="005F16FF">
        <w:rPr>
          <w:noProof/>
          <w:lang w:val="en-US"/>
        </w:rPr>
        <w:tab/>
        <w:t xml:space="preserve">Versluis J, Labopin M, Niederwieser D, Socie G, Schlenk RF, Milpied N, et al. Prediction of non-relapse mortality in recipients of reduced intensity conditioning allogeneic stem cell transplantation with AML in first complete remission. Leukemia 2015;29(1):51-7. </w:t>
      </w:r>
    </w:p>
    <w:p w14:paraId="73023599" w14:textId="77777777" w:rsidR="00316702" w:rsidRPr="005F16FF" w:rsidRDefault="00316702" w:rsidP="00316702">
      <w:pPr>
        <w:pStyle w:val="EndNoteBibliography"/>
        <w:ind w:left="720" w:hanging="720"/>
        <w:rPr>
          <w:noProof/>
          <w:lang w:val="en-US"/>
        </w:rPr>
      </w:pPr>
      <w:r w:rsidRPr="005F16FF">
        <w:rPr>
          <w:noProof/>
          <w:lang w:val="en-US"/>
        </w:rPr>
        <w:t>91.</w:t>
      </w:r>
      <w:r w:rsidRPr="005F16FF">
        <w:rPr>
          <w:noProof/>
          <w:lang w:val="en-US"/>
        </w:rPr>
        <w:tab/>
        <w:t xml:space="preserve">Kantarjian H, Ravandi F, O'Brien S, Cortes J, Faderl S, Garcia-Manero G, et al. Intensive chemotherapy does not benefit most older patients (age 70 years or older) with acute myeloid leukemia. Blood 2010;116(22):4422-9. </w:t>
      </w:r>
    </w:p>
    <w:p w14:paraId="36CF2498" w14:textId="77777777" w:rsidR="00316702" w:rsidRPr="00316702" w:rsidRDefault="00316702" w:rsidP="00316702">
      <w:pPr>
        <w:pStyle w:val="EndNoteBibliography"/>
        <w:ind w:left="720" w:hanging="720"/>
        <w:rPr>
          <w:noProof/>
        </w:rPr>
      </w:pPr>
      <w:r w:rsidRPr="005F16FF">
        <w:rPr>
          <w:noProof/>
          <w:lang w:val="en-US"/>
        </w:rPr>
        <w:t>92.</w:t>
      </w:r>
      <w:r w:rsidRPr="005F16FF">
        <w:rPr>
          <w:noProof/>
          <w:lang w:val="en-US"/>
        </w:rPr>
        <w:tab/>
        <w:t xml:space="preserve">Toft N, Birgens H, Abrahamsson J, Griskevicius L, Hallbook H, Heyman M, et al. Results of NOPHO ALL2008 treatment for patients 1-45 years with acute lymphoblastic leukemia. </w:t>
      </w:r>
      <w:r w:rsidRPr="00316702">
        <w:rPr>
          <w:noProof/>
        </w:rPr>
        <w:t xml:space="preserve">Leukemia 2017. </w:t>
      </w:r>
    </w:p>
    <w:p w14:paraId="43BBB85B" w14:textId="77777777" w:rsidR="00316702" w:rsidRPr="005F16FF" w:rsidRDefault="00316702" w:rsidP="00316702">
      <w:pPr>
        <w:pStyle w:val="EndNoteBibliography"/>
        <w:ind w:left="720" w:hanging="720"/>
        <w:rPr>
          <w:noProof/>
          <w:lang w:val="en-US"/>
        </w:rPr>
      </w:pPr>
      <w:r w:rsidRPr="00316702">
        <w:rPr>
          <w:noProof/>
        </w:rPr>
        <w:t>93.</w:t>
      </w:r>
      <w:r w:rsidRPr="00316702">
        <w:rPr>
          <w:noProof/>
        </w:rPr>
        <w:tab/>
        <w:t xml:space="preserve">Jæger PH, Quist-Paulsen P. Behandlingsresultater for voksne med akutt lymfoblastisk leuekmi i Norge 2008-2015 [hovedoppgave]. </w:t>
      </w:r>
      <w:r w:rsidRPr="005F16FF">
        <w:rPr>
          <w:noProof/>
          <w:lang w:val="en-US"/>
        </w:rPr>
        <w:t xml:space="preserve">[s.l.]: [s.n.]; 2017. </w:t>
      </w:r>
    </w:p>
    <w:p w14:paraId="139C4C6F" w14:textId="77777777" w:rsidR="00316702" w:rsidRPr="005F16FF" w:rsidRDefault="00316702" w:rsidP="00316702">
      <w:pPr>
        <w:pStyle w:val="EndNoteBibliography"/>
        <w:ind w:left="720" w:hanging="720"/>
        <w:rPr>
          <w:noProof/>
          <w:lang w:val="en-US"/>
        </w:rPr>
      </w:pPr>
      <w:r w:rsidRPr="005F16FF">
        <w:rPr>
          <w:noProof/>
          <w:lang w:val="en-US"/>
        </w:rPr>
        <w:t>94.</w:t>
      </w:r>
      <w:r w:rsidRPr="005F16FF">
        <w:rPr>
          <w:noProof/>
          <w:lang w:val="en-US"/>
        </w:rPr>
        <w:tab/>
        <w:t xml:space="preserve">Patel B, Kirkwood AA, Dey A, Marks DI, McMillan AK, Menne TF, et al. Pegylated-asparaginase during induction therapy for adult acute lymphoblastic leukaemia: toxicity data from the UKALL14 trial. Leukemia 2017;31(1):58-64. </w:t>
      </w:r>
    </w:p>
    <w:p w14:paraId="6E2CFBD6" w14:textId="77777777" w:rsidR="00316702" w:rsidRPr="005F16FF" w:rsidRDefault="00316702" w:rsidP="00316702">
      <w:pPr>
        <w:pStyle w:val="EndNoteBibliography"/>
        <w:ind w:left="720" w:hanging="720"/>
        <w:rPr>
          <w:noProof/>
          <w:lang w:val="en-US"/>
        </w:rPr>
      </w:pPr>
      <w:r w:rsidRPr="005F16FF">
        <w:rPr>
          <w:noProof/>
          <w:lang w:val="en-US"/>
        </w:rPr>
        <w:t>95.</w:t>
      </w:r>
      <w:r w:rsidRPr="005F16FF">
        <w:rPr>
          <w:noProof/>
          <w:lang w:val="en-US"/>
        </w:rPr>
        <w:tab/>
        <w:t xml:space="preserve">Martell MP, Atenafu EG, Minden MD, Schuh AC, Yee KW, Schimmer AD, et al. Treatment of elderly patients with acute lymphoblastic leukaemia using a paediatric-based protocol. Br J Haematol 2013;163(4):458-64. </w:t>
      </w:r>
    </w:p>
    <w:p w14:paraId="4EC645D0" w14:textId="77777777" w:rsidR="00316702" w:rsidRPr="005F16FF" w:rsidRDefault="00316702" w:rsidP="00316702">
      <w:pPr>
        <w:pStyle w:val="EndNoteBibliography"/>
        <w:ind w:left="720" w:hanging="720"/>
        <w:rPr>
          <w:noProof/>
          <w:lang w:val="en-US"/>
        </w:rPr>
      </w:pPr>
      <w:r w:rsidRPr="005F16FF">
        <w:rPr>
          <w:noProof/>
          <w:lang w:val="en-US"/>
        </w:rPr>
        <w:t>96.</w:t>
      </w:r>
      <w:r w:rsidRPr="005F16FF">
        <w:rPr>
          <w:noProof/>
          <w:lang w:val="en-US"/>
        </w:rPr>
        <w:tab/>
        <w:t xml:space="preserve">Gökbuget N. How I treat older patients with ALL. Blood 2013;122(8):1366-75. </w:t>
      </w:r>
    </w:p>
    <w:p w14:paraId="27712D2E" w14:textId="77777777" w:rsidR="00316702" w:rsidRPr="005F16FF" w:rsidRDefault="00316702" w:rsidP="00316702">
      <w:pPr>
        <w:pStyle w:val="EndNoteBibliography"/>
        <w:ind w:left="720" w:hanging="720"/>
        <w:rPr>
          <w:noProof/>
          <w:lang w:val="en-US"/>
        </w:rPr>
      </w:pPr>
      <w:r w:rsidRPr="005F16FF">
        <w:rPr>
          <w:noProof/>
          <w:lang w:val="en-US"/>
        </w:rPr>
        <w:t>97.</w:t>
      </w:r>
      <w:r w:rsidRPr="005F16FF">
        <w:rPr>
          <w:noProof/>
          <w:lang w:val="en-US"/>
        </w:rPr>
        <w:tab/>
        <w:t xml:space="preserve">Chalandon Y, Thomas X, Hayette S, Cayuela JM, Abbal C, Huguet F, et al. Randomized study of reduced-intensity chemotherapy combined with imatinib in adults with Ph-positive acute lymphoblastic leukemia. Blood 2015;125(24):3711-9. </w:t>
      </w:r>
    </w:p>
    <w:p w14:paraId="3BDF17C6" w14:textId="77777777" w:rsidR="00316702" w:rsidRPr="005F16FF" w:rsidRDefault="00316702" w:rsidP="00316702">
      <w:pPr>
        <w:pStyle w:val="EndNoteBibliography"/>
        <w:ind w:left="720" w:hanging="720"/>
        <w:rPr>
          <w:noProof/>
          <w:lang w:val="en-US"/>
        </w:rPr>
      </w:pPr>
      <w:r w:rsidRPr="005F16FF">
        <w:rPr>
          <w:noProof/>
          <w:lang w:val="en-US"/>
        </w:rPr>
        <w:t>98.</w:t>
      </w:r>
      <w:r w:rsidRPr="005F16FF">
        <w:rPr>
          <w:noProof/>
          <w:lang w:val="en-US"/>
        </w:rPr>
        <w:tab/>
        <w:t xml:space="preserve">Short NJ, Jabbour E, Sasaki K, Patel K, O'Brien SM, Cortes JE, et al. Impact of complete molecular response on survival in patients with Philadelphia chromosome-positive acute lymphoblastic leukemia. Blood 2016;128(4):504-7. </w:t>
      </w:r>
    </w:p>
    <w:p w14:paraId="789FED81" w14:textId="77777777" w:rsidR="00316702" w:rsidRPr="005F16FF" w:rsidRDefault="00316702" w:rsidP="00316702">
      <w:pPr>
        <w:pStyle w:val="EndNoteBibliography"/>
        <w:ind w:left="720" w:hanging="720"/>
        <w:rPr>
          <w:noProof/>
          <w:lang w:val="en-US"/>
        </w:rPr>
      </w:pPr>
      <w:r w:rsidRPr="005F16FF">
        <w:rPr>
          <w:noProof/>
          <w:lang w:val="en-US"/>
        </w:rPr>
        <w:t>99.</w:t>
      </w:r>
      <w:r w:rsidRPr="005F16FF">
        <w:rPr>
          <w:noProof/>
          <w:lang w:val="en-US"/>
        </w:rPr>
        <w:tab/>
        <w:t xml:space="preserve">Hoelzer D, Walewski J, Dohner H, Viardot A, Hiddemann W, Spiekermann K, et al. Improved outcome of adult Burkitt lymphoma/leukemia with rituximab and chemotherapy: report of a large prospective multicenter trial. Blood 2014;124(26):3870-9. </w:t>
      </w:r>
    </w:p>
    <w:p w14:paraId="2A676141" w14:textId="77777777" w:rsidR="00316702" w:rsidRPr="005F16FF" w:rsidRDefault="00316702" w:rsidP="00316702">
      <w:pPr>
        <w:pStyle w:val="EndNoteBibliography"/>
        <w:ind w:left="720" w:hanging="720"/>
        <w:rPr>
          <w:noProof/>
          <w:lang w:val="en-US"/>
        </w:rPr>
      </w:pPr>
      <w:r w:rsidRPr="005F16FF">
        <w:rPr>
          <w:noProof/>
          <w:lang w:val="en-US"/>
        </w:rPr>
        <w:t>100.</w:t>
      </w:r>
      <w:r w:rsidRPr="005F16FF">
        <w:rPr>
          <w:noProof/>
          <w:lang w:val="en-US"/>
        </w:rPr>
        <w:tab/>
        <w:t xml:space="preserve">Maude SL. Tisagenlecleucel in pediatric patients with acute lymphoblastic leukemia. Clin Adv Hematol Oncol 2018;16(10):664-6. </w:t>
      </w:r>
    </w:p>
    <w:p w14:paraId="5B0AC9F6" w14:textId="77777777" w:rsidR="00316702" w:rsidRPr="00316702" w:rsidRDefault="00316702" w:rsidP="00316702">
      <w:pPr>
        <w:pStyle w:val="EndNoteBibliography"/>
        <w:ind w:left="720" w:hanging="720"/>
        <w:rPr>
          <w:noProof/>
        </w:rPr>
      </w:pPr>
      <w:r w:rsidRPr="005F16FF">
        <w:rPr>
          <w:noProof/>
          <w:lang w:val="en-US"/>
        </w:rPr>
        <w:t>101.</w:t>
      </w:r>
      <w:r w:rsidRPr="005F16FF">
        <w:rPr>
          <w:noProof/>
          <w:lang w:val="en-US"/>
        </w:rPr>
        <w:tab/>
        <w:t xml:space="preserve">Gökbuget N, Dombret H, Bonifacio M, Reichle A, Graux C, Faul C, et al. Blinatumomab for minimal residual disease in adults with B-precursor acute lymphoblastic leukemia. </w:t>
      </w:r>
      <w:r w:rsidRPr="00316702">
        <w:rPr>
          <w:noProof/>
        </w:rPr>
        <w:t xml:space="preserve">Blood 2018;131(14):1522-31. </w:t>
      </w:r>
    </w:p>
    <w:p w14:paraId="47F2C9EB" w14:textId="77777777" w:rsidR="00316702" w:rsidRPr="005F16FF" w:rsidRDefault="00316702" w:rsidP="00316702">
      <w:pPr>
        <w:pStyle w:val="EndNoteBibliography"/>
        <w:ind w:left="720" w:hanging="720"/>
        <w:rPr>
          <w:noProof/>
          <w:lang w:val="en-US"/>
        </w:rPr>
      </w:pPr>
      <w:r w:rsidRPr="00316702">
        <w:rPr>
          <w:noProof/>
        </w:rPr>
        <w:t>102.</w:t>
      </w:r>
      <w:r w:rsidRPr="00316702">
        <w:rPr>
          <w:noProof/>
        </w:rPr>
        <w:tab/>
        <w:t xml:space="preserve">Martinelli G, Boissel N, Chevallier P, Ottmann O, Gokbuget N, Topp MS, et al. </w:t>
      </w:r>
      <w:r w:rsidRPr="005F16FF">
        <w:rPr>
          <w:noProof/>
          <w:lang w:val="en-US"/>
        </w:rPr>
        <w:t xml:space="preserve">Complete Hematologic and Molecular Response in Adult Patients With Relapsed/Refractory Philadelphia Chromosome-Positive B-Precursor Acute Lymphoblastic Leukemia Following Treatment With Blinatumomab: Results From a Phase II, Single-Arm, Multicenter Study. J Clin Oncol 2017;35(16):1795-802. </w:t>
      </w:r>
    </w:p>
    <w:p w14:paraId="48391742" w14:textId="77777777" w:rsidR="00316702" w:rsidRPr="005F16FF" w:rsidRDefault="00316702" w:rsidP="00316702">
      <w:pPr>
        <w:pStyle w:val="EndNoteBibliography"/>
        <w:ind w:left="720" w:hanging="720"/>
        <w:rPr>
          <w:noProof/>
          <w:lang w:val="en-US"/>
        </w:rPr>
      </w:pPr>
      <w:r w:rsidRPr="005F16FF">
        <w:rPr>
          <w:noProof/>
          <w:lang w:val="en-US"/>
        </w:rPr>
        <w:t>103.</w:t>
      </w:r>
      <w:r w:rsidRPr="005F16FF">
        <w:rPr>
          <w:noProof/>
          <w:lang w:val="en-US"/>
        </w:rPr>
        <w:tab/>
        <w:t xml:space="preserve">Bersvendsen H, Kolstad A, Blystad AK, Aurlien E, Fossa A, Kvaloy SO, et al. Multimodal treatment with ALL-like chemotherapy, Auto-SCT and radiotherapy for lymphoblastic lymphoma. Acta Oncol 2014;53(5):680-7. </w:t>
      </w:r>
    </w:p>
    <w:p w14:paraId="513E257A" w14:textId="77777777" w:rsidR="00316702" w:rsidRPr="005F16FF" w:rsidRDefault="00316702" w:rsidP="00316702">
      <w:pPr>
        <w:pStyle w:val="EndNoteBibliography"/>
        <w:ind w:left="720" w:hanging="720"/>
        <w:rPr>
          <w:noProof/>
          <w:lang w:val="en-US"/>
        </w:rPr>
      </w:pPr>
      <w:r w:rsidRPr="005F16FF">
        <w:rPr>
          <w:noProof/>
          <w:lang w:val="en-US"/>
        </w:rPr>
        <w:t>104.</w:t>
      </w:r>
      <w:r w:rsidRPr="005F16FF">
        <w:rPr>
          <w:noProof/>
          <w:lang w:val="en-US"/>
        </w:rPr>
        <w:tab/>
        <w:t xml:space="preserve">Cortelazzo S, Ferreri A, Hoelzer D, Ponzoni M. Lymphoblastic lymphoma. Crit Rev Oncol Hematol 2017;113:304-17. </w:t>
      </w:r>
    </w:p>
    <w:p w14:paraId="5830A5BE" w14:textId="77777777" w:rsidR="00316702" w:rsidRPr="005F16FF" w:rsidRDefault="00316702" w:rsidP="00316702">
      <w:pPr>
        <w:pStyle w:val="EndNoteBibliography"/>
        <w:ind w:left="720" w:hanging="720"/>
        <w:rPr>
          <w:noProof/>
          <w:lang w:val="en-US"/>
        </w:rPr>
      </w:pPr>
      <w:r w:rsidRPr="005F16FF">
        <w:rPr>
          <w:noProof/>
          <w:lang w:val="en-US"/>
        </w:rPr>
        <w:t>105.</w:t>
      </w:r>
      <w:r w:rsidRPr="005F16FF">
        <w:rPr>
          <w:noProof/>
          <w:lang w:val="en-US"/>
        </w:rPr>
        <w:tab/>
        <w:t xml:space="preserve">Vora A, Goulden N, Mitchell C, Hancock J, Hough R, Rowntree C, et al. Augmented post-remission therapy for a minimal residual disease-defined high-risk subgroup of children and young people with clinical standard-risk and intermediate-risk acute lymphoblastic leukaemia (UKALL 2003): a randomised controlled trial. Lancet Oncol 2014;15(8):809-18. </w:t>
      </w:r>
    </w:p>
    <w:p w14:paraId="5D533D7E" w14:textId="77777777" w:rsidR="00316702" w:rsidRPr="005F16FF" w:rsidRDefault="00316702" w:rsidP="00316702">
      <w:pPr>
        <w:pStyle w:val="EndNoteBibliography"/>
        <w:ind w:left="720" w:hanging="720"/>
        <w:rPr>
          <w:noProof/>
          <w:lang w:val="en-US"/>
        </w:rPr>
      </w:pPr>
      <w:r w:rsidRPr="005F16FF">
        <w:rPr>
          <w:noProof/>
          <w:lang w:val="en-US"/>
        </w:rPr>
        <w:t>106.</w:t>
      </w:r>
      <w:r w:rsidRPr="005F16FF">
        <w:rPr>
          <w:noProof/>
          <w:lang w:val="en-US"/>
        </w:rPr>
        <w:tab/>
        <w:t xml:space="preserve">Giebel S, Czyz A, Ottmann O, Baron F, Brissot E, Ciceri F, et al. Use of tyrosine kinase inhibitors to prevent relapse after allogeneic hematopoietic stem cell transplantation for patients with Philadelphia chromosome-positive acute lymphoblastic leukemia: A position statement of the Acute Leukemia Working Party of the European Society for Blood and Marrow Transplantation. Cancer 2016;122(19):2941-51. </w:t>
      </w:r>
    </w:p>
    <w:p w14:paraId="5D6AF1F3" w14:textId="77777777" w:rsidR="00316702" w:rsidRPr="005F16FF" w:rsidRDefault="00316702" w:rsidP="00316702">
      <w:pPr>
        <w:pStyle w:val="EndNoteBibliography"/>
        <w:ind w:left="720" w:hanging="720"/>
        <w:rPr>
          <w:noProof/>
          <w:lang w:val="en-US"/>
        </w:rPr>
      </w:pPr>
      <w:r w:rsidRPr="005F16FF">
        <w:rPr>
          <w:noProof/>
          <w:lang w:val="en-US"/>
        </w:rPr>
        <w:t>107.</w:t>
      </w:r>
      <w:r w:rsidRPr="005F16FF">
        <w:rPr>
          <w:noProof/>
          <w:lang w:val="en-US"/>
        </w:rPr>
        <w:tab/>
        <w:t xml:space="preserve">Porkka K, Koskenvesa P, Lundan T, Rimpilainen J, Mustjoki S, Smykla R, et al. Dasatinib crosses the blood-brain barrier and is an efficient therapy for central nervous system Philadelphia chromosome-positive leukemia. Blood 2008;112(4):1005-12. </w:t>
      </w:r>
    </w:p>
    <w:p w14:paraId="6AD0D5AF" w14:textId="77777777" w:rsidR="00316702" w:rsidRPr="005F16FF" w:rsidRDefault="00316702" w:rsidP="00316702">
      <w:pPr>
        <w:pStyle w:val="EndNoteBibliography"/>
        <w:ind w:left="720" w:hanging="720"/>
        <w:rPr>
          <w:noProof/>
          <w:lang w:val="en-US"/>
        </w:rPr>
      </w:pPr>
      <w:r w:rsidRPr="005F16FF">
        <w:rPr>
          <w:noProof/>
          <w:lang w:val="en-US"/>
        </w:rPr>
        <w:t>108.</w:t>
      </w:r>
      <w:r w:rsidRPr="005F16FF">
        <w:rPr>
          <w:noProof/>
          <w:lang w:val="en-US"/>
        </w:rPr>
        <w:tab/>
        <w:t xml:space="preserve">Maury S, Chevret S, Thomas X, Heim D, Leguay T, Huguet F, et al. Rituximab in B-Lineage Adult Acute Lymphoblastic Leukemia. N Engl J Med 2016;375(11):1044-53. </w:t>
      </w:r>
    </w:p>
    <w:p w14:paraId="68A295AE" w14:textId="77777777" w:rsidR="00316702" w:rsidRPr="005F16FF" w:rsidRDefault="00316702" w:rsidP="00316702">
      <w:pPr>
        <w:pStyle w:val="EndNoteBibliography"/>
        <w:ind w:left="720" w:hanging="720"/>
        <w:rPr>
          <w:noProof/>
          <w:lang w:val="en-US"/>
        </w:rPr>
      </w:pPr>
      <w:r w:rsidRPr="005F16FF">
        <w:rPr>
          <w:noProof/>
          <w:lang w:val="en-US"/>
        </w:rPr>
        <w:t>109.</w:t>
      </w:r>
      <w:r w:rsidRPr="005F16FF">
        <w:rPr>
          <w:noProof/>
          <w:lang w:val="en-US"/>
        </w:rPr>
        <w:tab/>
        <w:t xml:space="preserve">Hochhaus A, Saussele S, Rosti G, Mahon FX, Janssen J, Hjorth-Hansen H, et al. Chronic myeloid leukaemia: ESMO Clinical Practice Guidelines for diagnosis, treatment and follow-up. Ann Oncol 2017;28(suppl_4):iv41-iv51. </w:t>
      </w:r>
    </w:p>
    <w:p w14:paraId="40551ED6" w14:textId="77777777" w:rsidR="00316702" w:rsidRPr="005F16FF" w:rsidRDefault="00316702" w:rsidP="00316702">
      <w:pPr>
        <w:pStyle w:val="EndNoteBibliography"/>
        <w:ind w:left="720" w:hanging="720"/>
        <w:rPr>
          <w:noProof/>
          <w:lang w:val="en-US"/>
        </w:rPr>
      </w:pPr>
      <w:r w:rsidRPr="005F16FF">
        <w:rPr>
          <w:noProof/>
          <w:lang w:val="en-US"/>
        </w:rPr>
        <w:t>110.</w:t>
      </w:r>
      <w:r w:rsidRPr="005F16FF">
        <w:rPr>
          <w:noProof/>
          <w:lang w:val="en-US"/>
        </w:rPr>
        <w:tab/>
        <w:t xml:space="preserve">Baccarani M, Cortes J, Pane F, Niederwieser D, Saglio G, Apperley J, et al. Chronic myeloid leukemia: an update of concepts and management recommendations of European LeukemiaNet. J Clin Oncol 2009;27(35):6041-51. </w:t>
      </w:r>
    </w:p>
    <w:p w14:paraId="1C8CBD6E" w14:textId="77777777" w:rsidR="00316702" w:rsidRPr="00316702" w:rsidRDefault="00316702" w:rsidP="00316702">
      <w:pPr>
        <w:pStyle w:val="EndNoteBibliography"/>
        <w:ind w:left="720" w:hanging="720"/>
        <w:rPr>
          <w:noProof/>
        </w:rPr>
      </w:pPr>
      <w:r w:rsidRPr="005F16FF">
        <w:rPr>
          <w:noProof/>
          <w:lang w:val="en-US"/>
        </w:rPr>
        <w:t>111.</w:t>
      </w:r>
      <w:r w:rsidRPr="005F16FF">
        <w:rPr>
          <w:noProof/>
          <w:lang w:val="en-US"/>
        </w:rPr>
        <w:tab/>
        <w:t xml:space="preserve">Baccarani M, Deininger MW, Rosti G, Hochhaus A, Soverini S, Apperley JF, et al. European LeukemiaNet recommendations for the management of chronic myeloid leukemia: 2013. </w:t>
      </w:r>
      <w:r w:rsidRPr="00316702">
        <w:rPr>
          <w:noProof/>
        </w:rPr>
        <w:t xml:space="preserve">Blood 2013;122(6):872-84. </w:t>
      </w:r>
    </w:p>
    <w:p w14:paraId="5E4BD596" w14:textId="77777777" w:rsidR="00316702" w:rsidRPr="00316702" w:rsidRDefault="00316702" w:rsidP="00316702">
      <w:pPr>
        <w:pStyle w:val="EndNoteBibliography"/>
        <w:ind w:left="720" w:hanging="720"/>
        <w:rPr>
          <w:noProof/>
        </w:rPr>
      </w:pPr>
      <w:r w:rsidRPr="00316702">
        <w:rPr>
          <w:noProof/>
        </w:rPr>
        <w:t>112.</w:t>
      </w:r>
      <w:r w:rsidRPr="00316702">
        <w:rPr>
          <w:noProof/>
        </w:rPr>
        <w:tab/>
        <w:t xml:space="preserve">Evensen SA, Brinch L, Tjønnfjord GE, Wisløff F. Blodsykdommer. 5 utg. Oslo: Universitetsforlaget; 1999. </w:t>
      </w:r>
    </w:p>
    <w:p w14:paraId="1E4DD747" w14:textId="77777777" w:rsidR="00316702" w:rsidRPr="005F16FF" w:rsidRDefault="00316702" w:rsidP="00316702">
      <w:pPr>
        <w:pStyle w:val="EndNoteBibliography"/>
        <w:ind w:left="720" w:hanging="720"/>
        <w:rPr>
          <w:noProof/>
          <w:lang w:val="en-US"/>
        </w:rPr>
      </w:pPr>
      <w:r w:rsidRPr="00316702">
        <w:rPr>
          <w:noProof/>
        </w:rPr>
        <w:t>113.</w:t>
      </w:r>
      <w:r w:rsidRPr="00316702">
        <w:rPr>
          <w:noProof/>
        </w:rPr>
        <w:tab/>
        <w:t xml:space="preserve">Hochhaus A, O'Brien SG, Guilhot F, Druker BJ, Branford S, Foroni L, et al. </w:t>
      </w:r>
      <w:r w:rsidRPr="005F16FF">
        <w:rPr>
          <w:noProof/>
          <w:lang w:val="en-US"/>
        </w:rPr>
        <w:t xml:space="preserve">Six-year follow-up of patients receiving imatinib for the first-line treatment of chronic myeloid leukemia. Leukemia 2009;23(6):1054-61. </w:t>
      </w:r>
    </w:p>
    <w:p w14:paraId="2B4874F8" w14:textId="77777777" w:rsidR="00316702" w:rsidRPr="005F16FF" w:rsidRDefault="00316702" w:rsidP="00316702">
      <w:pPr>
        <w:pStyle w:val="EndNoteBibliography"/>
        <w:ind w:left="720" w:hanging="720"/>
        <w:rPr>
          <w:noProof/>
          <w:lang w:val="en-US"/>
        </w:rPr>
      </w:pPr>
      <w:r w:rsidRPr="005F16FF">
        <w:rPr>
          <w:noProof/>
          <w:lang w:val="en-US"/>
        </w:rPr>
        <w:lastRenderedPageBreak/>
        <w:t>114.</w:t>
      </w:r>
      <w:r w:rsidRPr="005F16FF">
        <w:rPr>
          <w:noProof/>
          <w:lang w:val="en-US"/>
        </w:rPr>
        <w:tab/>
        <w:t xml:space="preserve">Hughes T, Deininger M, Hochhaus A, Branford S, Radich J, Kaeda J, et al. Monitoring CML patients responding to treatment with tyrosine kinase inhibitors: Review and recommendations for harmonizing current methodology for detecting BCR-ABL transcripts and kinase domain mutations and for expressing results. Blood 2006;108(1):28-37. </w:t>
      </w:r>
    </w:p>
    <w:p w14:paraId="15BC0E16" w14:textId="77777777" w:rsidR="00316702" w:rsidRPr="005F16FF" w:rsidRDefault="00316702" w:rsidP="00316702">
      <w:pPr>
        <w:pStyle w:val="EndNoteBibliography"/>
        <w:ind w:left="720" w:hanging="720"/>
        <w:rPr>
          <w:noProof/>
          <w:lang w:val="en-US"/>
        </w:rPr>
      </w:pPr>
      <w:r w:rsidRPr="005F16FF">
        <w:rPr>
          <w:noProof/>
          <w:lang w:val="en-US"/>
        </w:rPr>
        <w:t>115.</w:t>
      </w:r>
      <w:r w:rsidRPr="005F16FF">
        <w:rPr>
          <w:noProof/>
          <w:lang w:val="en-US"/>
        </w:rPr>
        <w:tab/>
        <w:t xml:space="preserve">Hughes TP, Hochhaus A, Branford S, Muller MC, Kaeda JS, Foroni L, et al. Long-term prognostic significance of early molecular response to imatinib in newly diagnosed chronic myeloid leukemia: An analysis from the International Randomized Study of Interferon and STI571 (IRIS). Blood 2010;116(19):3758-65. </w:t>
      </w:r>
    </w:p>
    <w:p w14:paraId="6A751A1C" w14:textId="77777777" w:rsidR="00316702" w:rsidRPr="005F16FF" w:rsidRDefault="00316702" w:rsidP="00316702">
      <w:pPr>
        <w:pStyle w:val="EndNoteBibliography"/>
        <w:ind w:left="720" w:hanging="720"/>
        <w:rPr>
          <w:noProof/>
          <w:lang w:val="en-US"/>
        </w:rPr>
      </w:pPr>
      <w:r w:rsidRPr="005F16FF">
        <w:rPr>
          <w:noProof/>
          <w:lang w:val="en-US"/>
        </w:rPr>
        <w:t>116.</w:t>
      </w:r>
      <w:r w:rsidRPr="005F16FF">
        <w:rPr>
          <w:noProof/>
          <w:lang w:val="en-US"/>
        </w:rPr>
        <w:tab/>
        <w:t xml:space="preserve">Fabarius A, Leitner A, Hochhaus A, Muller MC, Hanfstein B, Haferlach C, et al. Impact of additional cytogenetic aberrations at diagnosis on prognosis of CML: long-term observation of 1151 patients from the randomized CML Study IV. Blood 2011;118(26):6760-8. </w:t>
      </w:r>
    </w:p>
    <w:p w14:paraId="2977A640" w14:textId="77777777" w:rsidR="00316702" w:rsidRPr="005F16FF" w:rsidRDefault="00316702" w:rsidP="00316702">
      <w:pPr>
        <w:pStyle w:val="EndNoteBibliography"/>
        <w:ind w:left="720" w:hanging="720"/>
        <w:rPr>
          <w:noProof/>
          <w:lang w:val="en-US"/>
        </w:rPr>
      </w:pPr>
      <w:r w:rsidRPr="005F16FF">
        <w:rPr>
          <w:noProof/>
          <w:lang w:val="en-US"/>
        </w:rPr>
        <w:t>117.</w:t>
      </w:r>
      <w:r w:rsidRPr="005F16FF">
        <w:rPr>
          <w:noProof/>
          <w:lang w:val="en-US"/>
        </w:rPr>
        <w:tab/>
        <w:t xml:space="preserve">Mahon F-X, Rea D, Guilhot J, Guilhot F, Huguet F, Nicolini F, et al. Discontinuation of imatinib in patients with chronic myeloid leukaemia who have maintained complete molecular remission for at least 2 years: the prospective, multicentre Stop Imatinib (STIM) trial. Lancet Oncol 2010;11(11):1029-35. </w:t>
      </w:r>
    </w:p>
    <w:p w14:paraId="6E31A550" w14:textId="77777777" w:rsidR="00316702" w:rsidRPr="005F16FF" w:rsidRDefault="00316702" w:rsidP="00316702">
      <w:pPr>
        <w:pStyle w:val="EndNoteBibliography"/>
        <w:ind w:left="720" w:hanging="720"/>
        <w:rPr>
          <w:noProof/>
          <w:lang w:val="en-US"/>
        </w:rPr>
      </w:pPr>
      <w:r w:rsidRPr="00FF68DB">
        <w:rPr>
          <w:noProof/>
          <w:lang w:val="en-US"/>
        </w:rPr>
        <w:t>118.</w:t>
      </w:r>
      <w:r w:rsidRPr="00FF68DB">
        <w:rPr>
          <w:noProof/>
          <w:lang w:val="en-US"/>
        </w:rPr>
        <w:tab/>
        <w:t xml:space="preserve">de Lavallade H, Apperley JF, Khorashad JS, Milojkovic D, Reid AG, Bua M, et al. </w:t>
      </w:r>
      <w:r w:rsidRPr="005F16FF">
        <w:rPr>
          <w:noProof/>
          <w:lang w:val="en-US"/>
        </w:rPr>
        <w:t xml:space="preserve">Imatinib for newly diagnosed patients with chronic myeloid leukemia: incidence of sustained responses in an intention-to-treat analysis. J Clin Oncol 2008;26(20):3358-63. </w:t>
      </w:r>
    </w:p>
    <w:p w14:paraId="019FD385" w14:textId="77777777" w:rsidR="00316702" w:rsidRPr="005F16FF" w:rsidRDefault="00316702" w:rsidP="00316702">
      <w:pPr>
        <w:pStyle w:val="EndNoteBibliography"/>
        <w:ind w:left="720" w:hanging="720"/>
        <w:rPr>
          <w:noProof/>
          <w:lang w:val="en-US"/>
        </w:rPr>
      </w:pPr>
      <w:r w:rsidRPr="005F16FF">
        <w:rPr>
          <w:noProof/>
          <w:lang w:val="en-US"/>
        </w:rPr>
        <w:t>119.</w:t>
      </w:r>
      <w:r w:rsidRPr="005F16FF">
        <w:rPr>
          <w:noProof/>
          <w:lang w:val="en-US"/>
        </w:rPr>
        <w:tab/>
        <w:t xml:space="preserve">Kantarjian HM, Shah NP, Cortes JE, Baccarani M, Agarwal MB, Undurraga MS, et al. Dasatinib or imatinib in newly diagnosed chronic-phase chronic myeloid leukemia: 2-year follow-up from a randomized phase 3 trial (DASISION). Blood 2012;119(5):1123-9. </w:t>
      </w:r>
    </w:p>
    <w:p w14:paraId="6B8246B1" w14:textId="77777777" w:rsidR="00316702" w:rsidRPr="00316702" w:rsidRDefault="00316702" w:rsidP="00316702">
      <w:pPr>
        <w:pStyle w:val="EndNoteBibliography"/>
        <w:ind w:left="720" w:hanging="720"/>
        <w:rPr>
          <w:noProof/>
        </w:rPr>
      </w:pPr>
      <w:r w:rsidRPr="005F16FF">
        <w:rPr>
          <w:noProof/>
          <w:lang w:val="en-US"/>
        </w:rPr>
        <w:t>120.</w:t>
      </w:r>
      <w:r w:rsidRPr="005F16FF">
        <w:rPr>
          <w:noProof/>
          <w:lang w:val="en-US"/>
        </w:rPr>
        <w:tab/>
        <w:t xml:space="preserve">Larson RA, Hochhaus A, Hughes TP, Clark RE, Etienne G, Kim DW, et al. Nilotinib vs imatinib in patients with newly diagnosed Philadelphia chromosome-positive chronic myeloid leukemia in chronic phase: ENESTnd 3-year follow-up. </w:t>
      </w:r>
      <w:r w:rsidRPr="00316702">
        <w:rPr>
          <w:noProof/>
        </w:rPr>
        <w:t xml:space="preserve">Leukemia 2012;26(10):2197-203. </w:t>
      </w:r>
    </w:p>
    <w:p w14:paraId="7FDEE909" w14:textId="77777777" w:rsidR="00316702" w:rsidRPr="005F16FF" w:rsidRDefault="00316702" w:rsidP="00316702">
      <w:pPr>
        <w:pStyle w:val="EndNoteBibliography"/>
        <w:ind w:left="720" w:hanging="720"/>
        <w:rPr>
          <w:noProof/>
          <w:lang w:val="en-US"/>
        </w:rPr>
      </w:pPr>
      <w:r w:rsidRPr="00316702">
        <w:rPr>
          <w:noProof/>
        </w:rPr>
        <w:t>121.</w:t>
      </w:r>
      <w:r w:rsidRPr="00316702">
        <w:rPr>
          <w:noProof/>
        </w:rPr>
        <w:tab/>
        <w:t xml:space="preserve">Cortes JE, Gambacorti-Passerini C, Deininger MW, Mauro MJ, Chuah C, Kim DW, et al. </w:t>
      </w:r>
      <w:r w:rsidRPr="005F16FF">
        <w:rPr>
          <w:noProof/>
          <w:lang w:val="en-US"/>
        </w:rPr>
        <w:t xml:space="preserve">Bosutinib Versus Imatinib for Newly Diagnosed Chronic Myeloid Leukemia: Results From the Randomized BFORE Trial. J Clin Oncol 2018;36(3):231-7. </w:t>
      </w:r>
    </w:p>
    <w:p w14:paraId="259F09DD" w14:textId="77777777" w:rsidR="00316702" w:rsidRPr="005F16FF" w:rsidRDefault="00316702" w:rsidP="00316702">
      <w:pPr>
        <w:pStyle w:val="EndNoteBibliography"/>
        <w:ind w:left="720" w:hanging="720"/>
        <w:rPr>
          <w:noProof/>
          <w:lang w:val="en-US"/>
        </w:rPr>
      </w:pPr>
      <w:r w:rsidRPr="005F16FF">
        <w:rPr>
          <w:noProof/>
          <w:lang w:val="en-US"/>
        </w:rPr>
        <w:t>122.</w:t>
      </w:r>
      <w:r w:rsidRPr="005F16FF">
        <w:rPr>
          <w:noProof/>
          <w:lang w:val="en-US"/>
        </w:rPr>
        <w:tab/>
        <w:t xml:space="preserve">Marin D, Bazeos A, Mahon FX, Eliasson L, Milojkovic D, Bua M, et al. Adherence is the critical factor for achieving molecular responses in patients with chronic myeloid leukemia who achieve complete cytogenetic responses on imatinib. J Clin Oncol 2010;28(14):2381-8. </w:t>
      </w:r>
    </w:p>
    <w:p w14:paraId="614A260B" w14:textId="77777777" w:rsidR="00316702" w:rsidRPr="005F16FF" w:rsidRDefault="00316702" w:rsidP="00316702">
      <w:pPr>
        <w:pStyle w:val="EndNoteBibliography"/>
        <w:ind w:left="720" w:hanging="720"/>
        <w:rPr>
          <w:noProof/>
          <w:lang w:val="en-US"/>
        </w:rPr>
      </w:pPr>
      <w:r w:rsidRPr="005F16FF">
        <w:rPr>
          <w:noProof/>
          <w:lang w:val="en-US"/>
        </w:rPr>
        <w:t>123.</w:t>
      </w:r>
      <w:r w:rsidRPr="005F16FF">
        <w:rPr>
          <w:noProof/>
          <w:lang w:val="en-US"/>
        </w:rPr>
        <w:tab/>
        <w:t xml:space="preserve">Apperley JF. Part I: Mechanisms of resistance to imatinib in chronic myeloid leukaemia. Lancet Oncol 2007;8(11):1018-29. </w:t>
      </w:r>
    </w:p>
    <w:p w14:paraId="74A26E20" w14:textId="77777777" w:rsidR="00316702" w:rsidRPr="005F16FF" w:rsidRDefault="00316702" w:rsidP="00316702">
      <w:pPr>
        <w:pStyle w:val="EndNoteBibliography"/>
        <w:ind w:left="720" w:hanging="720"/>
        <w:rPr>
          <w:noProof/>
          <w:lang w:val="en-US"/>
        </w:rPr>
      </w:pPr>
      <w:r w:rsidRPr="005F16FF">
        <w:rPr>
          <w:noProof/>
          <w:lang w:val="en-US"/>
        </w:rPr>
        <w:t>124.</w:t>
      </w:r>
      <w:r w:rsidRPr="005F16FF">
        <w:rPr>
          <w:noProof/>
          <w:lang w:val="en-US"/>
        </w:rPr>
        <w:tab/>
        <w:t xml:space="preserve">Soverini S, Hochhaus A, Nicolini FE, Gruber F, Lange T, Saglio G, et al. BCR-ABL kinase domain mutation analysis in chronic myeloid leukemia patients treated with tyrosine kinase inhibitors: recommendations from an expert panel on behalf of European LeukemiaNet. Blood 2011;118(5):1208-15. </w:t>
      </w:r>
    </w:p>
    <w:p w14:paraId="1667C4AD" w14:textId="77777777" w:rsidR="00316702" w:rsidRPr="005F16FF" w:rsidRDefault="00316702" w:rsidP="00316702">
      <w:pPr>
        <w:pStyle w:val="EndNoteBibliography"/>
        <w:ind w:left="720" w:hanging="720"/>
        <w:rPr>
          <w:noProof/>
          <w:lang w:val="en-US"/>
        </w:rPr>
      </w:pPr>
      <w:r w:rsidRPr="005F16FF">
        <w:rPr>
          <w:noProof/>
          <w:lang w:val="en-US"/>
        </w:rPr>
        <w:t>125.</w:t>
      </w:r>
      <w:r w:rsidRPr="005F16FF">
        <w:rPr>
          <w:noProof/>
          <w:lang w:val="en-US"/>
        </w:rPr>
        <w:tab/>
        <w:t xml:space="preserve">Cortes JE, Kantarjian H, Shah NP, Bixby D, Mauro MJ, Flinn I, et al. Ponatinib in refractory Philadelphia chromosome-positive leukemias. N Engl J Med 2012;367(22):2075-88. </w:t>
      </w:r>
    </w:p>
    <w:p w14:paraId="25F0EEDA" w14:textId="77777777" w:rsidR="00316702" w:rsidRPr="00316702" w:rsidRDefault="00316702" w:rsidP="00316702">
      <w:pPr>
        <w:pStyle w:val="EndNoteBibliography"/>
        <w:ind w:left="720" w:hanging="720"/>
        <w:rPr>
          <w:noProof/>
        </w:rPr>
      </w:pPr>
      <w:r w:rsidRPr="005F16FF">
        <w:rPr>
          <w:noProof/>
          <w:lang w:val="en-US"/>
        </w:rPr>
        <w:t>126.</w:t>
      </w:r>
      <w:r w:rsidRPr="005F16FF">
        <w:rPr>
          <w:noProof/>
          <w:lang w:val="en-US"/>
        </w:rPr>
        <w:tab/>
        <w:t xml:space="preserve">Steegmann JL, Baccarani M, Breccia M, Casado LF, Garcia-Gutiérrez V, Hochhaus A, et al. European LeukemiaNet recommendations for the management and avoidance of adverse events of treatment in chronic myeloid leukaemia. </w:t>
      </w:r>
      <w:r w:rsidRPr="00316702">
        <w:rPr>
          <w:noProof/>
        </w:rPr>
        <w:t xml:space="preserve">Leukemia 2016;30(8):1648-71. </w:t>
      </w:r>
    </w:p>
    <w:p w14:paraId="2707D80B" w14:textId="77777777" w:rsidR="00316702" w:rsidRPr="005F16FF" w:rsidRDefault="00316702" w:rsidP="00316702">
      <w:pPr>
        <w:pStyle w:val="EndNoteBibliography"/>
        <w:ind w:left="720" w:hanging="720"/>
        <w:rPr>
          <w:noProof/>
          <w:lang w:val="en-US"/>
        </w:rPr>
      </w:pPr>
      <w:r w:rsidRPr="00316702">
        <w:rPr>
          <w:noProof/>
        </w:rPr>
        <w:t>127.</w:t>
      </w:r>
      <w:r w:rsidRPr="00316702">
        <w:rPr>
          <w:noProof/>
        </w:rPr>
        <w:tab/>
        <w:t xml:space="preserve">Cortes JE, Kim DW, Kantarjian HM, Brummendorf TH, Dyagil I, Griskevicius L, et al. </w:t>
      </w:r>
      <w:r w:rsidRPr="005F16FF">
        <w:rPr>
          <w:noProof/>
          <w:lang w:val="en-US"/>
        </w:rPr>
        <w:t xml:space="preserve">Bosutinib versus imatinib in newly diagnosed chronic-phase chronic myeloid leukemia: results from the BELA trial. J Clin Oncol 2012;30(28):3486-92. </w:t>
      </w:r>
    </w:p>
    <w:p w14:paraId="72F7F655" w14:textId="77777777" w:rsidR="00316702" w:rsidRPr="005F16FF" w:rsidRDefault="00316702" w:rsidP="00316702">
      <w:pPr>
        <w:pStyle w:val="EndNoteBibliography"/>
        <w:ind w:left="720" w:hanging="720"/>
        <w:rPr>
          <w:noProof/>
          <w:lang w:val="en-US"/>
        </w:rPr>
      </w:pPr>
      <w:r w:rsidRPr="005F16FF">
        <w:rPr>
          <w:noProof/>
          <w:lang w:val="en-US"/>
        </w:rPr>
        <w:t>128.</w:t>
      </w:r>
      <w:r w:rsidRPr="005F16FF">
        <w:rPr>
          <w:noProof/>
          <w:lang w:val="en-US"/>
        </w:rPr>
        <w:tab/>
        <w:t xml:space="preserve">Milojkovic D, Nicholson E, Apperley JF, Holyoake TL, Shepherd P, Drummond MW, et al. Early prediction of success or failure of treatment with second-generation tyrosine kinase inhibitors in patients with chronic myeloid leukemia. Haematologica 2010;95(2):224-31. </w:t>
      </w:r>
    </w:p>
    <w:p w14:paraId="2DB22101" w14:textId="77777777" w:rsidR="00316702" w:rsidRPr="005F16FF" w:rsidRDefault="00316702" w:rsidP="00316702">
      <w:pPr>
        <w:pStyle w:val="EndNoteBibliography"/>
        <w:ind w:left="720" w:hanging="720"/>
        <w:rPr>
          <w:noProof/>
          <w:lang w:val="en-US"/>
        </w:rPr>
      </w:pPr>
      <w:r w:rsidRPr="005F16FF">
        <w:rPr>
          <w:noProof/>
          <w:lang w:val="en-US"/>
        </w:rPr>
        <w:t>129.</w:t>
      </w:r>
      <w:r w:rsidRPr="005F16FF">
        <w:rPr>
          <w:noProof/>
          <w:lang w:val="en-US"/>
        </w:rPr>
        <w:tab/>
        <w:t xml:space="preserve">Abruzzese E, Trawinska MM, Perrotti AP, De Fabritiis P. Tyrosine kinase inhibitors and pregnancy. Mediterr J Hematol Infect Dis 2014;6(1):e2014028. </w:t>
      </w:r>
    </w:p>
    <w:p w14:paraId="25A8DC3C" w14:textId="77777777" w:rsidR="00316702" w:rsidRPr="005F16FF" w:rsidRDefault="00316702" w:rsidP="00316702">
      <w:pPr>
        <w:pStyle w:val="EndNoteBibliography"/>
        <w:ind w:left="720" w:hanging="720"/>
        <w:rPr>
          <w:noProof/>
          <w:lang w:val="en-US"/>
        </w:rPr>
      </w:pPr>
      <w:r w:rsidRPr="005F16FF">
        <w:rPr>
          <w:noProof/>
          <w:lang w:val="en-US"/>
        </w:rPr>
        <w:t>130.</w:t>
      </w:r>
      <w:r w:rsidRPr="005F16FF">
        <w:rPr>
          <w:noProof/>
          <w:lang w:val="en-US"/>
        </w:rPr>
        <w:tab/>
        <w:t xml:space="preserve">Saussele S, Lauseker M, Gratwohl A, Beelen DW, Bunjes D, Schwerdtfeger R, et al. Allogeneic hematopoietic stem cell transplantation (allo SCT) for chronic myeloid leukemia in the imatinib era: evaluation of its impact within a subgroup of the randomized German CML Study IV. Blood 2010;115(10):1880-5. </w:t>
      </w:r>
    </w:p>
    <w:p w14:paraId="5A15BE77" w14:textId="77777777" w:rsidR="00316702" w:rsidRPr="005F16FF" w:rsidRDefault="00316702" w:rsidP="00316702">
      <w:pPr>
        <w:pStyle w:val="EndNoteBibliography"/>
        <w:ind w:left="720" w:hanging="720"/>
        <w:rPr>
          <w:noProof/>
          <w:lang w:val="en-US"/>
        </w:rPr>
      </w:pPr>
      <w:r w:rsidRPr="005F16FF">
        <w:rPr>
          <w:noProof/>
          <w:lang w:val="en-US"/>
        </w:rPr>
        <w:t>131.</w:t>
      </w:r>
      <w:r w:rsidRPr="005F16FF">
        <w:rPr>
          <w:noProof/>
          <w:lang w:val="en-US"/>
        </w:rPr>
        <w:tab/>
        <w:t xml:space="preserve">Jabbour E, Kantarjian H, Ravandi F, Thomas D, Huang X, Faderl S, et al. Combination of hyper-CVAD with ponatinib as first-line therapy for patients with Philadelphia chromosome-positive acute lymphoblastic leukaemia: a single-centre, phase 2 study. Lancet Oncol 2015;16(15):1547-55. </w:t>
      </w:r>
    </w:p>
    <w:p w14:paraId="0F38BED0" w14:textId="77777777" w:rsidR="00316702" w:rsidRPr="005F16FF" w:rsidRDefault="00316702" w:rsidP="00316702">
      <w:pPr>
        <w:pStyle w:val="EndNoteBibliography"/>
        <w:ind w:left="720" w:hanging="720"/>
        <w:rPr>
          <w:noProof/>
          <w:lang w:val="en-US"/>
        </w:rPr>
      </w:pPr>
      <w:r w:rsidRPr="005F16FF">
        <w:rPr>
          <w:noProof/>
          <w:lang w:val="en-US"/>
        </w:rPr>
        <w:t>132.</w:t>
      </w:r>
      <w:r w:rsidRPr="005F16FF">
        <w:rPr>
          <w:noProof/>
          <w:lang w:val="en-US"/>
        </w:rPr>
        <w:tab/>
        <w:t xml:space="preserve">Sasaki K, Jabbour EJ, Ravandi F, Short NJ, Thomas DA, Garcia-Manero G, et al. Hyper-CVAD plus ponatinib versus hyper-CVAD plus dasatinib as frontline therapy for patients with Philadelphia chromosome-positive acute lymphoblastic leukemia: A propensity score analysis. Cancer 2016;122(23):3650-6. </w:t>
      </w:r>
    </w:p>
    <w:p w14:paraId="0EFCF467" w14:textId="77777777" w:rsidR="00316702" w:rsidRPr="005F16FF" w:rsidRDefault="00316702" w:rsidP="00316702">
      <w:pPr>
        <w:pStyle w:val="EndNoteBibliography"/>
        <w:ind w:left="720" w:hanging="720"/>
        <w:rPr>
          <w:noProof/>
          <w:lang w:val="en-US"/>
        </w:rPr>
      </w:pPr>
      <w:r w:rsidRPr="005F16FF">
        <w:rPr>
          <w:noProof/>
          <w:lang w:val="en-US"/>
        </w:rPr>
        <w:t>133.</w:t>
      </w:r>
      <w:r w:rsidRPr="005F16FF">
        <w:rPr>
          <w:noProof/>
          <w:lang w:val="en-US"/>
        </w:rPr>
        <w:tab/>
        <w:t xml:space="preserve">Saussele S, Richter J, Guilhot J, Gruber FX, Hjorth-Hansen H, Almeida A, et al. Discontinuation of treatment in chronic myeloid leukaemia - The EURO-SKI trial. Lancet Oncol Under publisering 2019. </w:t>
      </w:r>
    </w:p>
    <w:p w14:paraId="1938C7CC" w14:textId="77777777" w:rsidR="00316702" w:rsidRPr="00316702" w:rsidRDefault="00316702" w:rsidP="00316702">
      <w:pPr>
        <w:pStyle w:val="EndNoteBibliography"/>
        <w:ind w:left="720" w:hanging="720"/>
        <w:rPr>
          <w:noProof/>
        </w:rPr>
      </w:pPr>
      <w:r w:rsidRPr="005F16FF">
        <w:rPr>
          <w:noProof/>
          <w:lang w:val="en-US"/>
        </w:rPr>
        <w:t>134.</w:t>
      </w:r>
      <w:r w:rsidRPr="005F16FF">
        <w:rPr>
          <w:noProof/>
          <w:lang w:val="en-US"/>
        </w:rPr>
        <w:tab/>
        <w:t xml:space="preserve">Rousselot P, Charbonnier A, Cony-Makhoul P, Agape P, Nicolini FE, Varet B, et al. Loss of major molecular response as a trigger for restarting tyrosine kinase inhibitor therapy in patients with chronic-phase chronic myelogenous leukemia who have stopped imatinib after durable undetectable disease. </w:t>
      </w:r>
      <w:r w:rsidRPr="00316702">
        <w:rPr>
          <w:noProof/>
        </w:rPr>
        <w:t xml:space="preserve">J Clin Oncol 2014;32(5):424-30. </w:t>
      </w:r>
    </w:p>
    <w:p w14:paraId="32558F50" w14:textId="77777777" w:rsidR="00316702" w:rsidRPr="00316702" w:rsidRDefault="00316702" w:rsidP="00316702">
      <w:pPr>
        <w:pStyle w:val="EndNoteBibliography"/>
        <w:ind w:left="720" w:hanging="720"/>
        <w:rPr>
          <w:noProof/>
        </w:rPr>
      </w:pPr>
      <w:r w:rsidRPr="00316702">
        <w:rPr>
          <w:noProof/>
        </w:rPr>
        <w:t>135.</w:t>
      </w:r>
      <w:r w:rsidRPr="00316702">
        <w:rPr>
          <w:noProof/>
        </w:rPr>
        <w:tab/>
        <w:t xml:space="preserve">Ly B, Hammerstrøm J, Bergheim J, Dahl IM, Grøttum KA, Lødemel B. En populasjonsbasert undersøkelse av symptomer, funn, komplikasjoner og behandlingsvalg. Tidsskr Nor Legeforen 1998;118(2):228-32. </w:t>
      </w:r>
    </w:p>
    <w:p w14:paraId="1767BE5E" w14:textId="77777777" w:rsidR="00316702" w:rsidRPr="00316702" w:rsidRDefault="00316702" w:rsidP="00316702">
      <w:pPr>
        <w:pStyle w:val="EndNoteBibliography"/>
        <w:ind w:left="720" w:hanging="720"/>
        <w:rPr>
          <w:noProof/>
        </w:rPr>
      </w:pPr>
      <w:r w:rsidRPr="00FF68DB">
        <w:rPr>
          <w:noProof/>
        </w:rPr>
        <w:lastRenderedPageBreak/>
        <w:t>136.</w:t>
      </w:r>
      <w:r w:rsidRPr="00FF68DB">
        <w:rPr>
          <w:noProof/>
        </w:rPr>
        <w:tab/>
        <w:t xml:space="preserve">Landgren O, Albitar M, Ma W, Abbasi F, Hayes RB, Ghia P, et al. </w:t>
      </w:r>
      <w:r w:rsidRPr="005F16FF">
        <w:rPr>
          <w:noProof/>
          <w:lang w:val="en-US"/>
        </w:rPr>
        <w:t xml:space="preserve">B-cell clones as early markers for chronic lymphocytic leukemia. </w:t>
      </w:r>
      <w:r w:rsidRPr="00316702">
        <w:rPr>
          <w:noProof/>
        </w:rPr>
        <w:t xml:space="preserve">N Engl J Med 2009;360(7):659-67. </w:t>
      </w:r>
    </w:p>
    <w:p w14:paraId="01FEC883" w14:textId="77777777" w:rsidR="00316702" w:rsidRPr="005F16FF" w:rsidRDefault="00316702" w:rsidP="00316702">
      <w:pPr>
        <w:pStyle w:val="EndNoteBibliography"/>
        <w:ind w:left="720" w:hanging="720"/>
        <w:rPr>
          <w:noProof/>
          <w:lang w:val="en-US"/>
        </w:rPr>
      </w:pPr>
      <w:r w:rsidRPr="00316702">
        <w:rPr>
          <w:noProof/>
        </w:rPr>
        <w:t>137.</w:t>
      </w:r>
      <w:r w:rsidRPr="00316702">
        <w:rPr>
          <w:noProof/>
        </w:rPr>
        <w:tab/>
        <w:t xml:space="preserve">Rawstron AC, Bennett FL, O'Connor SJ, Kwok M, Fenton JA, Plummer M, et al. </w:t>
      </w:r>
      <w:r w:rsidRPr="005F16FF">
        <w:rPr>
          <w:noProof/>
          <w:lang w:val="en-US"/>
        </w:rPr>
        <w:t xml:space="preserve">Monoclonal B-cell lymphocytosis and chronic lymphocytic leukemia. N Engl J Med 2008;359(6):575-83. </w:t>
      </w:r>
    </w:p>
    <w:p w14:paraId="265EEB16" w14:textId="77777777" w:rsidR="00316702" w:rsidRPr="00316702" w:rsidRDefault="00316702" w:rsidP="00316702">
      <w:pPr>
        <w:pStyle w:val="EndNoteBibliography"/>
        <w:ind w:left="720" w:hanging="720"/>
        <w:rPr>
          <w:noProof/>
        </w:rPr>
      </w:pPr>
      <w:r w:rsidRPr="00316702">
        <w:rPr>
          <w:noProof/>
        </w:rPr>
        <w:t>138.</w:t>
      </w:r>
      <w:r w:rsidRPr="00316702">
        <w:rPr>
          <w:noProof/>
        </w:rPr>
        <w:tab/>
        <w:t xml:space="preserve">Tjønnfjord GE, Jønsson V, Ly BE, Johannesen TB. Familiær forekomst av kronsik lymfatisk leukemi i Norge. Tidsskr Nor Legeforen 2012;132(18):2060-3. </w:t>
      </w:r>
    </w:p>
    <w:p w14:paraId="226D65E4" w14:textId="77777777" w:rsidR="00316702" w:rsidRPr="005F16FF" w:rsidRDefault="00316702" w:rsidP="00316702">
      <w:pPr>
        <w:pStyle w:val="EndNoteBibliography"/>
        <w:ind w:left="720" w:hanging="720"/>
        <w:rPr>
          <w:noProof/>
          <w:lang w:val="en-US"/>
        </w:rPr>
      </w:pPr>
      <w:r w:rsidRPr="00316702">
        <w:rPr>
          <w:noProof/>
        </w:rPr>
        <w:t>139.</w:t>
      </w:r>
      <w:r w:rsidRPr="00316702">
        <w:rPr>
          <w:noProof/>
        </w:rPr>
        <w:tab/>
        <w:t xml:space="preserve">Cheson BD, Bennett JM, Grever M, Kay N, Keating MJ, O'Brien S, et al. </w:t>
      </w:r>
      <w:r w:rsidRPr="005F16FF">
        <w:rPr>
          <w:noProof/>
          <w:lang w:val="en-US"/>
        </w:rPr>
        <w:t xml:space="preserve">National Cancer Institute-sponsored Working Group guidelines for chronic lymphocytic leukemia: revised guidelines for diagnosis and treatment. Blood 1996;87(12):4990-7. </w:t>
      </w:r>
    </w:p>
    <w:p w14:paraId="59EA9D77" w14:textId="77777777" w:rsidR="00316702" w:rsidRPr="005F16FF" w:rsidRDefault="00316702" w:rsidP="00316702">
      <w:pPr>
        <w:pStyle w:val="EndNoteBibliography"/>
        <w:ind w:left="720" w:hanging="720"/>
        <w:rPr>
          <w:noProof/>
          <w:lang w:val="en-US"/>
        </w:rPr>
      </w:pPr>
      <w:r w:rsidRPr="005F16FF">
        <w:rPr>
          <w:noProof/>
          <w:lang w:val="en-US"/>
        </w:rPr>
        <w:t>140.</w:t>
      </w:r>
      <w:r w:rsidRPr="005F16FF">
        <w:rPr>
          <w:noProof/>
          <w:lang w:val="en-US"/>
        </w:rPr>
        <w:tab/>
        <w:t xml:space="preserve">Hallek M, Cheson BD, Catovsky D, Caligaris-Cappio F, Dighiero G, Döhner H, et al. Guidelines for the diagnosis and treatment of chronic lymphocytic leukemia: a report from the International Workshop on Chronic Lymphocytic Leukemia updating the National Cancer Institute-Working Group 1996 guidelines. Blood 2008;111(12):5446-56. </w:t>
      </w:r>
    </w:p>
    <w:p w14:paraId="18A7BC91" w14:textId="77777777" w:rsidR="00316702" w:rsidRPr="005F16FF" w:rsidRDefault="00316702" w:rsidP="00316702">
      <w:pPr>
        <w:pStyle w:val="EndNoteBibliography"/>
        <w:ind w:left="720" w:hanging="720"/>
        <w:rPr>
          <w:noProof/>
          <w:lang w:val="en-US"/>
        </w:rPr>
      </w:pPr>
      <w:r w:rsidRPr="005F16FF">
        <w:rPr>
          <w:noProof/>
          <w:lang w:val="en-US"/>
        </w:rPr>
        <w:t>141.</w:t>
      </w:r>
      <w:r w:rsidRPr="005F16FF">
        <w:rPr>
          <w:noProof/>
          <w:lang w:val="en-US"/>
        </w:rPr>
        <w:tab/>
        <w:t xml:space="preserve">Binet JL, Auquier A, Dighiero G, Chastang C, Piguet H, Goasguen J, et al. A new prognostic classification of chronic lymphocytic leukemia derived from a multivariate survival analysis. Cancer 1981;48(1):198-206. </w:t>
      </w:r>
    </w:p>
    <w:p w14:paraId="75F9D473" w14:textId="77777777" w:rsidR="00316702" w:rsidRPr="005F16FF" w:rsidRDefault="00316702" w:rsidP="00316702">
      <w:pPr>
        <w:pStyle w:val="EndNoteBibliography"/>
        <w:ind w:left="720" w:hanging="720"/>
        <w:rPr>
          <w:noProof/>
          <w:lang w:val="en-US"/>
        </w:rPr>
      </w:pPr>
      <w:r w:rsidRPr="005F16FF">
        <w:rPr>
          <w:noProof/>
          <w:lang w:val="en-US"/>
        </w:rPr>
        <w:t>142.</w:t>
      </w:r>
      <w:r w:rsidRPr="005F16FF">
        <w:rPr>
          <w:noProof/>
          <w:lang w:val="en-US"/>
        </w:rPr>
        <w:tab/>
        <w:t xml:space="preserve">Rai KR, Sawitsky A, Cronkite EP, Chanana AD, Levy RN, Pasternack BS. Clinical staging of chronic lymphocytic leukemia. Blood 1975;46(2):219-34. </w:t>
      </w:r>
    </w:p>
    <w:p w14:paraId="0C582E73" w14:textId="77777777" w:rsidR="00316702" w:rsidRPr="005F16FF" w:rsidRDefault="00316702" w:rsidP="00316702">
      <w:pPr>
        <w:pStyle w:val="EndNoteBibliography"/>
        <w:ind w:left="720" w:hanging="720"/>
        <w:rPr>
          <w:noProof/>
          <w:lang w:val="en-US"/>
        </w:rPr>
      </w:pPr>
      <w:r w:rsidRPr="005F16FF">
        <w:rPr>
          <w:noProof/>
          <w:lang w:val="en-US"/>
        </w:rPr>
        <w:t>143.</w:t>
      </w:r>
      <w:r w:rsidRPr="005F16FF">
        <w:rPr>
          <w:noProof/>
          <w:lang w:val="en-US"/>
        </w:rPr>
        <w:tab/>
        <w:t xml:space="preserve">Müller-Hermelink HK, Montserrat E, Catovsky D, Harris NL. Chronic lymphocytic leukemia and small lymphocytic lymphoma. </w:t>
      </w:r>
      <w:r w:rsidRPr="00316702">
        <w:rPr>
          <w:noProof/>
        </w:rPr>
        <w:t xml:space="preserve">I: Jaffe ES, Harris NL, Stein H, Vardiman JW, red. </w:t>
      </w:r>
      <w:r w:rsidRPr="005F16FF">
        <w:rPr>
          <w:noProof/>
          <w:lang w:val="en-US"/>
        </w:rPr>
        <w:t xml:space="preserve">WHO classification of tumours of haematopoietic and lymphoid tissue. Lyon: IARC; 2001. s. 195-6. </w:t>
      </w:r>
    </w:p>
    <w:p w14:paraId="2DFAB032" w14:textId="77777777" w:rsidR="00316702" w:rsidRPr="005F16FF" w:rsidRDefault="00316702" w:rsidP="00316702">
      <w:pPr>
        <w:pStyle w:val="EndNoteBibliography"/>
        <w:ind w:left="720" w:hanging="720"/>
        <w:rPr>
          <w:noProof/>
          <w:lang w:val="en-US"/>
        </w:rPr>
      </w:pPr>
      <w:r w:rsidRPr="005F16FF">
        <w:rPr>
          <w:noProof/>
          <w:lang w:val="en-US"/>
        </w:rPr>
        <w:t>144.</w:t>
      </w:r>
      <w:r w:rsidRPr="005F16FF">
        <w:rPr>
          <w:noProof/>
          <w:lang w:val="en-US"/>
        </w:rPr>
        <w:tab/>
        <w:t xml:space="preserve">Wierda WG, O'Brien S, Wang X, Faderl S, Ferrajoli A, Do KA, et al. Prognostic nomogram and index for overall survival in previously untreated patients with chronic lymphocytic leukemia. Blood 2007;109(11):4679-85. </w:t>
      </w:r>
    </w:p>
    <w:p w14:paraId="05462D68" w14:textId="77777777" w:rsidR="00316702" w:rsidRPr="00316702" w:rsidRDefault="00316702" w:rsidP="00316702">
      <w:pPr>
        <w:pStyle w:val="EndNoteBibliography"/>
        <w:ind w:left="720" w:hanging="720"/>
        <w:rPr>
          <w:noProof/>
        </w:rPr>
      </w:pPr>
      <w:r w:rsidRPr="005F16FF">
        <w:rPr>
          <w:noProof/>
          <w:lang w:val="en-US"/>
        </w:rPr>
        <w:t>145.</w:t>
      </w:r>
      <w:r w:rsidRPr="005F16FF">
        <w:rPr>
          <w:noProof/>
          <w:lang w:val="en-US"/>
        </w:rPr>
        <w:tab/>
        <w:t xml:space="preserve">Dearden C, Wade R, Else M, Richards S, Milligan D, Hamblin T, et al. The prognostic significance of a positive direct antiglobulin test in chronic lymphocytic leukemia: a beneficial effect of the combination of fludarabine and cyclophosphamide on the incidence of hemolytic anemia. </w:t>
      </w:r>
      <w:r w:rsidRPr="00316702">
        <w:rPr>
          <w:noProof/>
        </w:rPr>
        <w:t xml:space="preserve">Blood 2008;111(4):1820-6. </w:t>
      </w:r>
    </w:p>
    <w:p w14:paraId="7048ADF1" w14:textId="77777777" w:rsidR="00316702" w:rsidRPr="005F16FF" w:rsidRDefault="00316702" w:rsidP="00316702">
      <w:pPr>
        <w:pStyle w:val="EndNoteBibliography"/>
        <w:ind w:left="720" w:hanging="720"/>
        <w:rPr>
          <w:noProof/>
          <w:lang w:val="en-US"/>
        </w:rPr>
      </w:pPr>
      <w:r w:rsidRPr="00316702">
        <w:rPr>
          <w:noProof/>
        </w:rPr>
        <w:t>146.</w:t>
      </w:r>
      <w:r w:rsidRPr="00316702">
        <w:rPr>
          <w:noProof/>
        </w:rPr>
        <w:tab/>
        <w:t xml:space="preserve">Döhner H, Stilgenbauer S, Benner A, Leupolt E, Krober A, Bullinger L, et al. </w:t>
      </w:r>
      <w:r w:rsidRPr="005F16FF">
        <w:rPr>
          <w:noProof/>
          <w:lang w:val="en-US"/>
        </w:rPr>
        <w:t xml:space="preserve">Genomic aberrations and survival in chronic lymphocytic leukemia. N Engl J Med 2000;343(26):1910-6. </w:t>
      </w:r>
    </w:p>
    <w:p w14:paraId="2F45FB7A" w14:textId="77777777" w:rsidR="00316702" w:rsidRPr="005F16FF" w:rsidRDefault="00316702" w:rsidP="00316702">
      <w:pPr>
        <w:pStyle w:val="EndNoteBibliography"/>
        <w:ind w:left="720" w:hanging="720"/>
        <w:rPr>
          <w:noProof/>
          <w:lang w:val="en-US"/>
        </w:rPr>
      </w:pPr>
      <w:r w:rsidRPr="00316702">
        <w:rPr>
          <w:noProof/>
        </w:rPr>
        <w:t>147.</w:t>
      </w:r>
      <w:r w:rsidRPr="00316702">
        <w:rPr>
          <w:noProof/>
        </w:rPr>
        <w:tab/>
        <w:t xml:space="preserve">Damle RN, Wasil T, Fais F, Ghiotto F, Valetto A, Allen SL, et al. </w:t>
      </w:r>
      <w:r w:rsidRPr="005F16FF">
        <w:rPr>
          <w:noProof/>
          <w:lang w:val="en-US"/>
        </w:rPr>
        <w:t xml:space="preserve">Ig V gene mutation status and CD38 expression as novel prognostic indicators in chronic lymphocytic leukemia. Blood 1999;94(6):1840-7. </w:t>
      </w:r>
    </w:p>
    <w:p w14:paraId="2ACD33CA" w14:textId="77777777" w:rsidR="00316702" w:rsidRPr="005F16FF" w:rsidRDefault="00316702" w:rsidP="00316702">
      <w:pPr>
        <w:pStyle w:val="EndNoteBibliography"/>
        <w:ind w:left="720" w:hanging="720"/>
        <w:rPr>
          <w:noProof/>
          <w:lang w:val="en-US"/>
        </w:rPr>
      </w:pPr>
      <w:r w:rsidRPr="005F16FF">
        <w:rPr>
          <w:noProof/>
          <w:lang w:val="en-US"/>
        </w:rPr>
        <w:t>148.</w:t>
      </w:r>
      <w:r w:rsidRPr="005F16FF">
        <w:rPr>
          <w:noProof/>
          <w:lang w:val="en-US"/>
        </w:rPr>
        <w:tab/>
        <w:t xml:space="preserve">Hamblin TJ, Davis Z, Gardiner A, Oscier DG, Stevenson FK. Unmutated Ig V(H) genes are associated with a more aggressive form of chronic lymphocytic leukemia. Blood 1999;94(6):1848-54. </w:t>
      </w:r>
    </w:p>
    <w:p w14:paraId="1D489644" w14:textId="77777777" w:rsidR="00316702" w:rsidRPr="005F16FF" w:rsidRDefault="00316702" w:rsidP="00316702">
      <w:pPr>
        <w:pStyle w:val="EndNoteBibliography"/>
        <w:ind w:left="720" w:hanging="720"/>
        <w:rPr>
          <w:noProof/>
          <w:lang w:val="en-US"/>
        </w:rPr>
      </w:pPr>
      <w:r w:rsidRPr="005F16FF">
        <w:rPr>
          <w:noProof/>
          <w:lang w:val="en-US"/>
        </w:rPr>
        <w:t>149.</w:t>
      </w:r>
      <w:r w:rsidRPr="005F16FF">
        <w:rPr>
          <w:noProof/>
          <w:lang w:val="en-US"/>
        </w:rPr>
        <w:tab/>
        <w:t xml:space="preserve">Tobin G, Thunberg U, Johnson A, Thorn I, Söderberg O, Hultdin M, et al. Somatically mutated Ig V(H)3-21 genes characterize a new subset of chronic lymphocytic leukemia. Blood 2002;99(6):2262-4. </w:t>
      </w:r>
    </w:p>
    <w:p w14:paraId="04B965EE" w14:textId="77777777" w:rsidR="00316702" w:rsidRPr="005F16FF" w:rsidRDefault="00316702" w:rsidP="00316702">
      <w:pPr>
        <w:pStyle w:val="EndNoteBibliography"/>
        <w:ind w:left="720" w:hanging="720"/>
        <w:rPr>
          <w:noProof/>
          <w:lang w:val="en-US"/>
        </w:rPr>
      </w:pPr>
      <w:r w:rsidRPr="005F16FF">
        <w:rPr>
          <w:noProof/>
          <w:lang w:val="en-US"/>
        </w:rPr>
        <w:t>150.</w:t>
      </w:r>
      <w:r w:rsidRPr="005F16FF">
        <w:rPr>
          <w:noProof/>
          <w:lang w:val="en-US"/>
        </w:rPr>
        <w:tab/>
        <w:t xml:space="preserve">Crespo M, Bosch F, Villamor N, Bellosillo B, Colomer D, Rozman M, et al. ZAP-70 expression as a surrogate for immunoglobulin-variable-region mutations in chronic lymphocytic leukemia. N Engl J Med 2003;348(18):1764-75. </w:t>
      </w:r>
    </w:p>
    <w:p w14:paraId="578809EA" w14:textId="77777777" w:rsidR="00316702" w:rsidRPr="005F16FF" w:rsidRDefault="00316702" w:rsidP="00316702">
      <w:pPr>
        <w:pStyle w:val="EndNoteBibliography"/>
        <w:ind w:left="720" w:hanging="720"/>
        <w:rPr>
          <w:noProof/>
          <w:lang w:val="en-US"/>
        </w:rPr>
      </w:pPr>
      <w:r w:rsidRPr="005F16FF">
        <w:rPr>
          <w:noProof/>
          <w:lang w:val="en-US"/>
        </w:rPr>
        <w:t>151.</w:t>
      </w:r>
      <w:r w:rsidRPr="005F16FF">
        <w:rPr>
          <w:noProof/>
          <w:lang w:val="en-US"/>
        </w:rPr>
        <w:tab/>
        <w:t xml:space="preserve">Pepper C, Majid A, Lin TT, Hewamana S, Pratt G, Walewska R, et al. Defining the prognosis of early stage chronic lymphocytic leukaemia patients. Br J Haematol 2012;156(4):499-507. </w:t>
      </w:r>
    </w:p>
    <w:p w14:paraId="18F14787" w14:textId="77777777" w:rsidR="00316702" w:rsidRPr="005F16FF" w:rsidRDefault="00316702" w:rsidP="00316702">
      <w:pPr>
        <w:pStyle w:val="EndNoteBibliography"/>
        <w:ind w:left="720" w:hanging="720"/>
        <w:rPr>
          <w:noProof/>
          <w:lang w:val="en-US"/>
        </w:rPr>
      </w:pPr>
      <w:r w:rsidRPr="005F16FF">
        <w:rPr>
          <w:noProof/>
          <w:lang w:val="en-US"/>
        </w:rPr>
        <w:t>152.</w:t>
      </w:r>
      <w:r w:rsidRPr="005F16FF">
        <w:rPr>
          <w:noProof/>
          <w:lang w:val="en-US"/>
        </w:rPr>
        <w:tab/>
        <w:t xml:space="preserve">CLL Trialists' Collaborative Group. Chemotherapeutic options in chronic lymphocytic leukemia: a meta-analysis of the randomized trials. J Natl Cancer Inst 1999;91(10):861-8. </w:t>
      </w:r>
    </w:p>
    <w:p w14:paraId="7B51C0A2" w14:textId="77777777" w:rsidR="00316702" w:rsidRPr="005F16FF" w:rsidRDefault="00316702" w:rsidP="00316702">
      <w:pPr>
        <w:pStyle w:val="EndNoteBibliography"/>
        <w:ind w:left="720" w:hanging="720"/>
        <w:rPr>
          <w:noProof/>
          <w:lang w:val="en-US"/>
        </w:rPr>
      </w:pPr>
      <w:r w:rsidRPr="00FF68DB">
        <w:rPr>
          <w:noProof/>
          <w:lang w:val="en-US"/>
        </w:rPr>
        <w:t>153.</w:t>
      </w:r>
      <w:r w:rsidRPr="00FF68DB">
        <w:rPr>
          <w:noProof/>
          <w:lang w:val="en-US"/>
        </w:rPr>
        <w:tab/>
        <w:t xml:space="preserve">Eichhorst BF, Fischer K, Fink AM, Elter T, Wendtner CM, Goede V, et al. </w:t>
      </w:r>
      <w:r w:rsidRPr="005F16FF">
        <w:rPr>
          <w:noProof/>
          <w:lang w:val="en-US"/>
        </w:rPr>
        <w:t xml:space="preserve">Limited clinical relevance of imaging techniques in the follow-up of patients with advanced chronic lymphocytic leukemia: results of a meta-analysis. Blood 2011;117(6):1817-21. </w:t>
      </w:r>
    </w:p>
    <w:p w14:paraId="0A5808B5" w14:textId="77777777" w:rsidR="00316702" w:rsidRPr="005F16FF" w:rsidRDefault="00316702" w:rsidP="00316702">
      <w:pPr>
        <w:pStyle w:val="EndNoteBibliography"/>
        <w:ind w:left="720" w:hanging="720"/>
        <w:rPr>
          <w:noProof/>
          <w:lang w:val="en-US"/>
        </w:rPr>
      </w:pPr>
      <w:r w:rsidRPr="005F16FF">
        <w:rPr>
          <w:noProof/>
          <w:lang w:val="en-US"/>
        </w:rPr>
        <w:t>154.</w:t>
      </w:r>
      <w:r w:rsidRPr="005F16FF">
        <w:rPr>
          <w:noProof/>
          <w:lang w:val="en-US"/>
        </w:rPr>
        <w:tab/>
        <w:t xml:space="preserve">Hallek M, Fischer K, Fingerle-Rowson G, Fink AM, Busch R, Mayer J, et al. Addition of rituximab to fludarabine and cyclophosphamide in patients with chronic lymphocytic leukaemia: a randomised, open-label, phase 3 trial. Lancet 2010;376(9747):1164-74. </w:t>
      </w:r>
    </w:p>
    <w:p w14:paraId="6E52B2FC" w14:textId="77777777" w:rsidR="00316702" w:rsidRPr="005F16FF" w:rsidRDefault="00316702" w:rsidP="00316702">
      <w:pPr>
        <w:pStyle w:val="EndNoteBibliography"/>
        <w:ind w:left="720" w:hanging="720"/>
        <w:rPr>
          <w:noProof/>
          <w:lang w:val="en-US"/>
        </w:rPr>
      </w:pPr>
      <w:r w:rsidRPr="005F16FF">
        <w:rPr>
          <w:noProof/>
          <w:lang w:val="en-US"/>
        </w:rPr>
        <w:t>155.</w:t>
      </w:r>
      <w:r w:rsidRPr="005F16FF">
        <w:rPr>
          <w:noProof/>
          <w:lang w:val="en-US"/>
        </w:rPr>
        <w:tab/>
        <w:t xml:space="preserve">Hillmen P, Skotnicki AB, Robak T, Jaksic B, Dmoszynska A, Wu J, et al. Alemtuzumab compared with chlorambucil as first-line therapy for chronic lymphocytic leukemia. J Clin Oncol 2007;25(35):5616-23. </w:t>
      </w:r>
    </w:p>
    <w:p w14:paraId="75A96654" w14:textId="77777777" w:rsidR="00316702" w:rsidRPr="00316702" w:rsidRDefault="00316702" w:rsidP="00316702">
      <w:pPr>
        <w:pStyle w:val="EndNoteBibliography"/>
        <w:ind w:left="720" w:hanging="720"/>
        <w:rPr>
          <w:noProof/>
        </w:rPr>
      </w:pPr>
      <w:r w:rsidRPr="005F16FF">
        <w:rPr>
          <w:noProof/>
          <w:lang w:val="en-US"/>
        </w:rPr>
        <w:t>156.</w:t>
      </w:r>
      <w:r w:rsidRPr="005F16FF">
        <w:rPr>
          <w:noProof/>
          <w:lang w:val="en-US"/>
        </w:rPr>
        <w:tab/>
        <w:t xml:space="preserve">Pettitt R, Matutes E, Dearden C, Oscier D, Carruthers S, Dodd J, et al. Results of the phase II NCRI CLL206 trial of alemtuzumab in combination with high-dose methylprednisolone for high-risk (17P-) CLL. </w:t>
      </w:r>
      <w:r w:rsidRPr="00316702">
        <w:rPr>
          <w:noProof/>
        </w:rPr>
        <w:t xml:space="preserve">Haematologica 2009;94(Suppl 2):138-9. </w:t>
      </w:r>
    </w:p>
    <w:p w14:paraId="7EC79D39" w14:textId="77777777" w:rsidR="00316702" w:rsidRPr="005F16FF" w:rsidRDefault="00316702" w:rsidP="00316702">
      <w:pPr>
        <w:pStyle w:val="EndNoteBibliography"/>
        <w:ind w:left="720" w:hanging="720"/>
        <w:rPr>
          <w:noProof/>
          <w:lang w:val="en-US"/>
        </w:rPr>
      </w:pPr>
      <w:r w:rsidRPr="00316702">
        <w:rPr>
          <w:noProof/>
        </w:rPr>
        <w:t>157.</w:t>
      </w:r>
      <w:r w:rsidRPr="00316702">
        <w:rPr>
          <w:noProof/>
        </w:rPr>
        <w:tab/>
        <w:t xml:space="preserve">Byrd JC, Furman RR, Coutre SE, Flinn IW, Burger JA, Blum KA, et al. </w:t>
      </w:r>
      <w:r w:rsidRPr="005F16FF">
        <w:rPr>
          <w:noProof/>
          <w:lang w:val="en-US"/>
        </w:rPr>
        <w:t xml:space="preserve">Targeting BTK with ibrutinib in relapsed chronic lymphocytic leukemia. N Engl J Med 2013;369(1):32-42. </w:t>
      </w:r>
    </w:p>
    <w:p w14:paraId="4AE78586" w14:textId="77777777" w:rsidR="00316702" w:rsidRPr="00316702" w:rsidRDefault="00316702" w:rsidP="00316702">
      <w:pPr>
        <w:pStyle w:val="EndNoteBibliography"/>
        <w:ind w:left="720" w:hanging="720"/>
        <w:rPr>
          <w:noProof/>
        </w:rPr>
      </w:pPr>
      <w:r w:rsidRPr="005F16FF">
        <w:rPr>
          <w:noProof/>
          <w:lang w:val="en-US"/>
        </w:rPr>
        <w:t>158.</w:t>
      </w:r>
      <w:r w:rsidRPr="005F16FF">
        <w:rPr>
          <w:noProof/>
          <w:lang w:val="en-US"/>
        </w:rPr>
        <w:tab/>
        <w:t xml:space="preserve">Furman RR, Sharman JP, Coutre SE, Cheson BD, Pagel JM, Hillmen P, et al. Idelalisib and rituximab in relapsed chronic lymphocytic leukemia. </w:t>
      </w:r>
      <w:r w:rsidRPr="00316702">
        <w:rPr>
          <w:noProof/>
        </w:rPr>
        <w:t xml:space="preserve">N Engl J Med 2014;370(11):997-1007. </w:t>
      </w:r>
    </w:p>
    <w:p w14:paraId="2EFA3C39" w14:textId="77777777" w:rsidR="00316702" w:rsidRPr="005F16FF" w:rsidRDefault="00316702" w:rsidP="00316702">
      <w:pPr>
        <w:pStyle w:val="EndNoteBibliography"/>
        <w:ind w:left="720" w:hanging="720"/>
        <w:rPr>
          <w:noProof/>
          <w:lang w:val="en-US"/>
        </w:rPr>
      </w:pPr>
      <w:r w:rsidRPr="00316702">
        <w:rPr>
          <w:noProof/>
        </w:rPr>
        <w:t>159.</w:t>
      </w:r>
      <w:r w:rsidRPr="00316702">
        <w:rPr>
          <w:noProof/>
        </w:rPr>
        <w:tab/>
        <w:t xml:space="preserve">Eichhorst BF, Busch R, Stilgenbauer S, Stauch M, Bergmann MA, Ritgen M, et al. </w:t>
      </w:r>
      <w:r w:rsidRPr="005F16FF">
        <w:rPr>
          <w:noProof/>
          <w:lang w:val="en-US"/>
        </w:rPr>
        <w:t xml:space="preserve">First-line therapy with fludarabine compared with chlorambucil does not result in a major benefit for elderly patients with advanced chronic lymphocytic leukemia. Blood 2009;114(16):3382-91. </w:t>
      </w:r>
    </w:p>
    <w:p w14:paraId="50E528AE" w14:textId="77777777" w:rsidR="00316702" w:rsidRPr="005F16FF" w:rsidRDefault="00316702" w:rsidP="00316702">
      <w:pPr>
        <w:pStyle w:val="EndNoteBibliography"/>
        <w:ind w:left="720" w:hanging="720"/>
        <w:rPr>
          <w:noProof/>
          <w:lang w:val="en-US"/>
        </w:rPr>
      </w:pPr>
      <w:r w:rsidRPr="005F16FF">
        <w:rPr>
          <w:noProof/>
          <w:lang w:val="en-US"/>
        </w:rPr>
        <w:t>160.</w:t>
      </w:r>
      <w:r w:rsidRPr="005F16FF">
        <w:rPr>
          <w:noProof/>
          <w:lang w:val="en-US"/>
        </w:rPr>
        <w:tab/>
        <w:t xml:space="preserve">Catovsky D, Richards S, Matutes E, Oscier D, Dyer M, Bezares R, et al. Assessment of fludarabine plus cyclophosphamide for patients with chronic lymphocytic leukaemia (the LRF CLL4 Trial): a randomised controlled trial. Lancet 2007;370(9583):230-9. </w:t>
      </w:r>
    </w:p>
    <w:p w14:paraId="02566A1D" w14:textId="77777777" w:rsidR="00316702" w:rsidRPr="005F16FF" w:rsidRDefault="00316702" w:rsidP="00316702">
      <w:pPr>
        <w:pStyle w:val="EndNoteBibliography"/>
        <w:ind w:left="720" w:hanging="720"/>
        <w:rPr>
          <w:noProof/>
          <w:lang w:val="en-US"/>
        </w:rPr>
      </w:pPr>
      <w:r w:rsidRPr="005F16FF">
        <w:rPr>
          <w:noProof/>
          <w:lang w:val="en-US"/>
        </w:rPr>
        <w:t>161.</w:t>
      </w:r>
      <w:r w:rsidRPr="005F16FF">
        <w:rPr>
          <w:noProof/>
          <w:lang w:val="en-US"/>
        </w:rPr>
        <w:tab/>
        <w:t xml:space="preserve">Knauf WU, Lissichkov T, Aldaoud A, Liberati A, Loscertales J, Herbrecht R, et al. Phase III randomized study of bendamustine compared with chlorambucil in previously untreated patients with chronic lymphocytic leukemia. J Clin Oncol 2009;27(26):4378-84. </w:t>
      </w:r>
    </w:p>
    <w:p w14:paraId="48319847" w14:textId="77777777" w:rsidR="00316702" w:rsidRPr="005F16FF" w:rsidRDefault="00316702" w:rsidP="00316702">
      <w:pPr>
        <w:pStyle w:val="EndNoteBibliography"/>
        <w:ind w:left="720" w:hanging="720"/>
        <w:rPr>
          <w:noProof/>
          <w:lang w:val="en-US"/>
        </w:rPr>
      </w:pPr>
      <w:r w:rsidRPr="005F16FF">
        <w:rPr>
          <w:noProof/>
          <w:lang w:val="en-US"/>
        </w:rPr>
        <w:lastRenderedPageBreak/>
        <w:t>162.</w:t>
      </w:r>
      <w:r w:rsidRPr="005F16FF">
        <w:rPr>
          <w:noProof/>
          <w:lang w:val="en-US"/>
        </w:rPr>
        <w:tab/>
        <w:t xml:space="preserve">Goede V, Fischer K, Busch R, Engelke A, Eichhorst B, Wendtner CM, et al. Obinutuzumab plus chlorambucil in patients with CLL and coexisting conditions. N Engl J Med 2014;370(12):1101-10. </w:t>
      </w:r>
    </w:p>
    <w:p w14:paraId="31ABA90C" w14:textId="77777777" w:rsidR="00316702" w:rsidRPr="005F16FF" w:rsidRDefault="00316702" w:rsidP="00316702">
      <w:pPr>
        <w:pStyle w:val="EndNoteBibliography"/>
        <w:ind w:left="720" w:hanging="720"/>
        <w:rPr>
          <w:noProof/>
          <w:lang w:val="en-US"/>
        </w:rPr>
      </w:pPr>
      <w:r w:rsidRPr="005F16FF">
        <w:rPr>
          <w:noProof/>
          <w:lang w:val="en-US"/>
        </w:rPr>
        <w:t>163.</w:t>
      </w:r>
      <w:r w:rsidRPr="005F16FF">
        <w:rPr>
          <w:noProof/>
          <w:lang w:val="en-US"/>
        </w:rPr>
        <w:tab/>
        <w:t xml:space="preserve">Robak T, Dmoszynska A, Solal-Celigny P, Warzocha K, Loscertales J, Catalano J, et al. Rituximab plus fludarabine and cyclophosphamide prolongs progression-free survival compared with fludarabine and cyclophosphamide alone in previously treated chronic lymphocytic leukemia. J Clin Oncol 2010;28(10):1756-65. </w:t>
      </w:r>
    </w:p>
    <w:p w14:paraId="21810641" w14:textId="77777777" w:rsidR="00316702" w:rsidRPr="005F16FF" w:rsidRDefault="00316702" w:rsidP="00316702">
      <w:pPr>
        <w:pStyle w:val="EndNoteBibliography"/>
        <w:ind w:left="720" w:hanging="720"/>
        <w:rPr>
          <w:noProof/>
          <w:lang w:val="en-US"/>
        </w:rPr>
      </w:pPr>
      <w:r w:rsidRPr="005F16FF">
        <w:rPr>
          <w:noProof/>
          <w:lang w:val="en-US"/>
        </w:rPr>
        <w:t>164.</w:t>
      </w:r>
      <w:r w:rsidRPr="005F16FF">
        <w:rPr>
          <w:noProof/>
          <w:lang w:val="en-US"/>
        </w:rPr>
        <w:tab/>
        <w:t xml:space="preserve">Wierda WG, Kipps TJ, Mayer J, Stilgenbauer S, Williams CD, Hellmann A, et al. Ofatumumab as single-agent CD20 immunotherapy in fludarabine-refractory chronic lymphocytic leukemia. J Clin Oncol 2010;28(10):1749-55. </w:t>
      </w:r>
    </w:p>
    <w:p w14:paraId="6DD9BDBB" w14:textId="77777777" w:rsidR="00316702" w:rsidRPr="005F16FF" w:rsidRDefault="00316702" w:rsidP="00316702">
      <w:pPr>
        <w:pStyle w:val="EndNoteBibliography"/>
        <w:ind w:left="720" w:hanging="720"/>
        <w:rPr>
          <w:noProof/>
          <w:lang w:val="en-US"/>
        </w:rPr>
      </w:pPr>
      <w:r w:rsidRPr="005F16FF">
        <w:rPr>
          <w:noProof/>
          <w:lang w:val="en-US"/>
        </w:rPr>
        <w:t>165.</w:t>
      </w:r>
      <w:r w:rsidRPr="005F16FF">
        <w:rPr>
          <w:noProof/>
          <w:lang w:val="en-US"/>
        </w:rPr>
        <w:tab/>
        <w:t xml:space="preserve">Österborg A, Foa R, Bezares RF, Dearden C, Dyer MJS, Geisler C, et al. Management guidelines for the use of alemtuzumab in chronic lymphocytic leukemia. Leukemia 2009;23(11):1980-8. </w:t>
      </w:r>
    </w:p>
    <w:p w14:paraId="5550B222" w14:textId="77777777" w:rsidR="00316702" w:rsidRPr="00316702" w:rsidRDefault="00316702" w:rsidP="00316702">
      <w:pPr>
        <w:pStyle w:val="EndNoteBibliography"/>
        <w:ind w:left="720" w:hanging="720"/>
        <w:rPr>
          <w:noProof/>
        </w:rPr>
      </w:pPr>
      <w:r w:rsidRPr="005F16FF">
        <w:rPr>
          <w:noProof/>
          <w:lang w:val="en-US"/>
        </w:rPr>
        <w:t>166.</w:t>
      </w:r>
      <w:r w:rsidRPr="005F16FF">
        <w:rPr>
          <w:noProof/>
          <w:lang w:val="en-US"/>
        </w:rPr>
        <w:tab/>
        <w:t xml:space="preserve">Dreger P, Döhner H, Ritgen M, Bottcher S, Busch R, Dietrich S, et al. Allogeneic stem cell transplantation provides durable disease control in poor-risk chronic lymphocytic leukemia: Long-term clinical and MRD results of the German CLL Study Group CLL3X trial. </w:t>
      </w:r>
      <w:r w:rsidRPr="00316702">
        <w:rPr>
          <w:noProof/>
        </w:rPr>
        <w:t xml:space="preserve">Blood 2010;116(14):2438-47. </w:t>
      </w:r>
    </w:p>
    <w:p w14:paraId="13CE9E4B" w14:textId="77777777" w:rsidR="00316702" w:rsidRPr="005F16FF" w:rsidRDefault="00316702" w:rsidP="00316702">
      <w:pPr>
        <w:pStyle w:val="EndNoteBibliography"/>
        <w:ind w:left="720" w:hanging="720"/>
        <w:rPr>
          <w:noProof/>
          <w:lang w:val="en-US"/>
        </w:rPr>
      </w:pPr>
      <w:r w:rsidRPr="00316702">
        <w:rPr>
          <w:noProof/>
        </w:rPr>
        <w:t>167.</w:t>
      </w:r>
      <w:r w:rsidRPr="00316702">
        <w:rPr>
          <w:noProof/>
        </w:rPr>
        <w:tab/>
        <w:t xml:space="preserve">Dreger P, Corradini P, Kimby E, Michallet M, Milligan D, Schetelig J, et al. </w:t>
      </w:r>
      <w:r w:rsidRPr="005F16FF">
        <w:rPr>
          <w:noProof/>
          <w:lang w:val="en-US"/>
        </w:rPr>
        <w:t xml:space="preserve">Indications for allogeneic stem cell transplantation in chronic lymphocytic leukemia: The EBMT transplant consensus. Leukemia 2007;21(1):12-7. </w:t>
      </w:r>
    </w:p>
    <w:p w14:paraId="789B51D9" w14:textId="77777777" w:rsidR="00316702" w:rsidRPr="005F16FF" w:rsidRDefault="00316702" w:rsidP="00316702">
      <w:pPr>
        <w:pStyle w:val="EndNoteBibliography"/>
        <w:ind w:left="720" w:hanging="720"/>
        <w:rPr>
          <w:noProof/>
          <w:lang w:val="en-US"/>
        </w:rPr>
      </w:pPr>
      <w:r w:rsidRPr="005F16FF">
        <w:rPr>
          <w:noProof/>
          <w:lang w:val="en-US"/>
        </w:rPr>
        <w:t>168.</w:t>
      </w:r>
      <w:r w:rsidRPr="005F16FF">
        <w:rPr>
          <w:noProof/>
          <w:lang w:val="en-US"/>
        </w:rPr>
        <w:tab/>
        <w:t xml:space="preserve">Guiney MJ, Liew KH, Quong GG, Cooper IA. A study of splenic irradiation in chronic lymphocytic leukemia. Int J Radiat Oncol Biol Phys 1989;16(1):225-9. </w:t>
      </w:r>
    </w:p>
    <w:p w14:paraId="799FF148" w14:textId="77777777" w:rsidR="00316702" w:rsidRPr="005F16FF" w:rsidRDefault="00316702" w:rsidP="00316702">
      <w:pPr>
        <w:pStyle w:val="EndNoteBibliography"/>
        <w:ind w:left="720" w:hanging="720"/>
        <w:rPr>
          <w:noProof/>
          <w:lang w:val="en-US"/>
        </w:rPr>
      </w:pPr>
      <w:r w:rsidRPr="005F16FF">
        <w:rPr>
          <w:noProof/>
          <w:lang w:val="en-US"/>
        </w:rPr>
        <w:t>169.</w:t>
      </w:r>
      <w:r w:rsidRPr="005F16FF">
        <w:rPr>
          <w:noProof/>
          <w:lang w:val="en-US"/>
        </w:rPr>
        <w:tab/>
        <w:t xml:space="preserve">Girinsky T, Guillot-Vals D, Koscielny S, Cosset J-M, Ganem G, Carde P, et al. A high and sustained response rate in refractory or relapsing low-grade lymphoma masses after low-dose radiation: Analysis of predictive parameters of response to treatment. Int J Radiat Oncol Biol Phys 2001;51(1):148-55. </w:t>
      </w:r>
    </w:p>
    <w:p w14:paraId="07F85650" w14:textId="77777777" w:rsidR="00316702" w:rsidRPr="005F16FF" w:rsidRDefault="00316702" w:rsidP="00316702">
      <w:pPr>
        <w:pStyle w:val="EndNoteBibliography"/>
        <w:ind w:left="720" w:hanging="720"/>
        <w:rPr>
          <w:noProof/>
          <w:lang w:val="en-US"/>
        </w:rPr>
      </w:pPr>
      <w:r w:rsidRPr="005F16FF">
        <w:rPr>
          <w:noProof/>
          <w:lang w:val="en-US"/>
        </w:rPr>
        <w:t>170.</w:t>
      </w:r>
      <w:r w:rsidRPr="005F16FF">
        <w:rPr>
          <w:noProof/>
          <w:lang w:val="en-US"/>
        </w:rPr>
        <w:tab/>
        <w:t xml:space="preserve">Cusack J, Seymour JF, Lerner S, Keating MJ, Pollock RE. Role of splenectomy in chronic lymphocytic leukemia. J Am Coll Surg 1997;185(3):237-43. </w:t>
      </w:r>
    </w:p>
    <w:p w14:paraId="5D13F7FA" w14:textId="77777777" w:rsidR="00316702" w:rsidRPr="005F16FF" w:rsidRDefault="00316702" w:rsidP="00316702">
      <w:pPr>
        <w:pStyle w:val="EndNoteBibliography"/>
        <w:ind w:left="720" w:hanging="720"/>
        <w:rPr>
          <w:noProof/>
          <w:lang w:val="en-US"/>
        </w:rPr>
      </w:pPr>
      <w:r w:rsidRPr="005F16FF">
        <w:rPr>
          <w:noProof/>
          <w:lang w:val="en-US"/>
        </w:rPr>
        <w:t>171.</w:t>
      </w:r>
      <w:r w:rsidRPr="005F16FF">
        <w:rPr>
          <w:noProof/>
          <w:lang w:val="en-US"/>
        </w:rPr>
        <w:tab/>
        <w:t xml:space="preserve">Seymour JF, Cusack JD, Lerner SA, Pollock RE, Keating MJ. Case/control study of the role of splenectomy in chronic lymphocytic leukemia. J Clin Oncol 1997;15(1):52-60. </w:t>
      </w:r>
    </w:p>
    <w:p w14:paraId="621D2582" w14:textId="77777777" w:rsidR="00316702" w:rsidRPr="005F16FF" w:rsidRDefault="00316702" w:rsidP="00316702">
      <w:pPr>
        <w:pStyle w:val="EndNoteBibliography"/>
        <w:ind w:left="720" w:hanging="720"/>
        <w:rPr>
          <w:noProof/>
          <w:lang w:val="en-US"/>
        </w:rPr>
      </w:pPr>
      <w:r w:rsidRPr="005F16FF">
        <w:rPr>
          <w:noProof/>
          <w:lang w:val="en-US"/>
        </w:rPr>
        <w:t>172.</w:t>
      </w:r>
      <w:r w:rsidRPr="005F16FF">
        <w:rPr>
          <w:noProof/>
          <w:lang w:val="en-US"/>
        </w:rPr>
        <w:tab/>
        <w:t xml:space="preserve">Chapel H, Dicato M, Gamm H, Brennan V, Ries F, Bunch SC, et al. Immunoglobulin replacement in patients with chronic lymphocytic leukaemia: A comparison of two dose regimes. Br J Haematol 1994;88(1):209-12. </w:t>
      </w:r>
    </w:p>
    <w:p w14:paraId="1334D774" w14:textId="77777777" w:rsidR="00316702" w:rsidRPr="005F16FF" w:rsidRDefault="00316702" w:rsidP="00316702">
      <w:pPr>
        <w:pStyle w:val="EndNoteBibliography"/>
        <w:ind w:left="720" w:hanging="720"/>
        <w:rPr>
          <w:noProof/>
          <w:lang w:val="en-US"/>
        </w:rPr>
      </w:pPr>
      <w:r w:rsidRPr="005F16FF">
        <w:rPr>
          <w:noProof/>
          <w:lang w:val="en-US"/>
        </w:rPr>
        <w:t>173.</w:t>
      </w:r>
      <w:r w:rsidRPr="005F16FF">
        <w:rPr>
          <w:noProof/>
          <w:lang w:val="en-US"/>
        </w:rPr>
        <w:tab/>
        <w:t xml:space="preserve">Griffiths H, Brennan V, Lea J, Bunch C, Chapel H. Crossover study of immunoglobulin replacement therapy in patients with low-grade B-cell tumors. Blood 1989;73(2):366-8. </w:t>
      </w:r>
    </w:p>
    <w:p w14:paraId="6D3A2DD7" w14:textId="77777777" w:rsidR="00316702" w:rsidRPr="005F16FF" w:rsidRDefault="00316702" w:rsidP="00316702">
      <w:pPr>
        <w:pStyle w:val="EndNoteBibliography"/>
        <w:ind w:left="720" w:hanging="720"/>
        <w:rPr>
          <w:noProof/>
          <w:lang w:val="en-US"/>
        </w:rPr>
      </w:pPr>
      <w:r w:rsidRPr="005F16FF">
        <w:rPr>
          <w:noProof/>
          <w:lang w:val="en-US"/>
        </w:rPr>
        <w:t>174.</w:t>
      </w:r>
      <w:r w:rsidRPr="005F16FF">
        <w:rPr>
          <w:noProof/>
          <w:lang w:val="en-US"/>
        </w:rPr>
        <w:tab/>
        <w:t xml:space="preserve">Jurlander J, Hartmann GC, Hansen MM. Treatment of hypogammaglobulinaemia in chronic lymphocytic leukaemia by low-dose intravenous gammaglobulin. Eur J Haematol 1994;53(2):114-8. </w:t>
      </w:r>
    </w:p>
    <w:p w14:paraId="6BFD93DA" w14:textId="77777777" w:rsidR="00316702" w:rsidRPr="005F16FF" w:rsidRDefault="00316702" w:rsidP="00316702">
      <w:pPr>
        <w:pStyle w:val="EndNoteBibliography"/>
        <w:ind w:left="720" w:hanging="720"/>
        <w:rPr>
          <w:noProof/>
          <w:lang w:val="en-US"/>
        </w:rPr>
      </w:pPr>
      <w:r w:rsidRPr="005F16FF">
        <w:rPr>
          <w:noProof/>
          <w:lang w:val="en-US"/>
        </w:rPr>
        <w:t>175.</w:t>
      </w:r>
      <w:r w:rsidRPr="005F16FF">
        <w:rPr>
          <w:noProof/>
          <w:lang w:val="en-US"/>
        </w:rPr>
        <w:tab/>
        <w:t xml:space="preserve">Gribabis DA, Panayiotidis P, Boussiotis VA, Hannoun C, Pangalis GA. Influenza virus vaccine in B-cell chronic lymphocytic leukaemia patients. Acta Haematol 1994;91(3):115-8. </w:t>
      </w:r>
    </w:p>
    <w:p w14:paraId="7A1E110C" w14:textId="77777777" w:rsidR="00316702" w:rsidRPr="005F16FF" w:rsidRDefault="00316702" w:rsidP="00316702">
      <w:pPr>
        <w:pStyle w:val="EndNoteBibliography"/>
        <w:ind w:left="720" w:hanging="720"/>
        <w:rPr>
          <w:noProof/>
          <w:lang w:val="en-US"/>
        </w:rPr>
      </w:pPr>
      <w:r w:rsidRPr="005F16FF">
        <w:rPr>
          <w:noProof/>
          <w:lang w:val="en-US"/>
        </w:rPr>
        <w:t>176.</w:t>
      </w:r>
      <w:r w:rsidRPr="005F16FF">
        <w:rPr>
          <w:noProof/>
          <w:lang w:val="en-US"/>
        </w:rPr>
        <w:tab/>
        <w:t xml:space="preserve">Sinisalo M, Aittoniemi J, Kayhty H, Vilpo J. Vaccination against infections in chronic lymphocytic leukemia. Leuk Lymphoma 2003;44(4):649-52. </w:t>
      </w:r>
    </w:p>
    <w:p w14:paraId="6E80E720" w14:textId="77777777" w:rsidR="00316702" w:rsidRPr="005F16FF" w:rsidRDefault="00316702" w:rsidP="00316702">
      <w:pPr>
        <w:pStyle w:val="EndNoteBibliography"/>
        <w:ind w:left="720" w:hanging="720"/>
        <w:rPr>
          <w:noProof/>
          <w:lang w:val="en-US"/>
        </w:rPr>
      </w:pPr>
      <w:r w:rsidRPr="005F16FF">
        <w:rPr>
          <w:noProof/>
          <w:lang w:val="en-US"/>
        </w:rPr>
        <w:t>177.</w:t>
      </w:r>
      <w:r w:rsidRPr="005F16FF">
        <w:rPr>
          <w:noProof/>
          <w:lang w:val="en-US"/>
        </w:rPr>
        <w:tab/>
        <w:t xml:space="preserve">Hamblin TJ. Autoimmune Complications of Chronic Lymphocytic Leukemia. Semin Oncol 2006;33(2):230-9. </w:t>
      </w:r>
    </w:p>
    <w:p w14:paraId="622FBADF" w14:textId="77777777" w:rsidR="00316702" w:rsidRPr="005F16FF" w:rsidRDefault="00316702" w:rsidP="00316702">
      <w:pPr>
        <w:pStyle w:val="EndNoteBibliography"/>
        <w:ind w:left="720" w:hanging="720"/>
        <w:rPr>
          <w:noProof/>
          <w:lang w:val="en-US"/>
        </w:rPr>
      </w:pPr>
      <w:r w:rsidRPr="005F16FF">
        <w:rPr>
          <w:noProof/>
          <w:lang w:val="en-US"/>
        </w:rPr>
        <w:t>178.</w:t>
      </w:r>
      <w:r w:rsidRPr="005F16FF">
        <w:rPr>
          <w:noProof/>
          <w:lang w:val="en-US"/>
        </w:rPr>
        <w:tab/>
        <w:t xml:space="preserve">Myint H, Copplestone JA, Orchard J, Craig V, Curtis D, Prentice AG, et al. Fludarabine-related autoimmune haemolytic anaemia in patients with chronic lymphocytic leukaemia. Br J Haematol 1995;91(2):341-4. </w:t>
      </w:r>
    </w:p>
    <w:p w14:paraId="5C20EDC7" w14:textId="77777777" w:rsidR="00316702" w:rsidRPr="005F16FF" w:rsidRDefault="00316702" w:rsidP="00316702">
      <w:pPr>
        <w:pStyle w:val="EndNoteBibliography"/>
        <w:ind w:left="720" w:hanging="720"/>
        <w:rPr>
          <w:noProof/>
          <w:lang w:val="en-US"/>
        </w:rPr>
      </w:pPr>
      <w:r w:rsidRPr="005F16FF">
        <w:rPr>
          <w:noProof/>
          <w:lang w:val="en-US"/>
        </w:rPr>
        <w:t>179.</w:t>
      </w:r>
      <w:r w:rsidRPr="005F16FF">
        <w:rPr>
          <w:noProof/>
          <w:lang w:val="en-US"/>
        </w:rPr>
        <w:tab/>
        <w:t xml:space="preserve">Weiss RB, Freiman J, Kweder SL, Diehl LF, Byrd JC. Hemolytic anemia after fludarabine therapy for chronic lymphocytic leukemia. J Clin Oncol 1998;16(5):1885-9. </w:t>
      </w:r>
    </w:p>
    <w:p w14:paraId="764ED34A" w14:textId="77777777" w:rsidR="00316702" w:rsidRPr="005F16FF" w:rsidRDefault="00316702" w:rsidP="00316702">
      <w:pPr>
        <w:pStyle w:val="EndNoteBibliography"/>
        <w:ind w:left="720" w:hanging="720"/>
        <w:rPr>
          <w:noProof/>
          <w:lang w:val="en-US"/>
        </w:rPr>
      </w:pPr>
      <w:r w:rsidRPr="005F16FF">
        <w:rPr>
          <w:noProof/>
          <w:lang w:val="en-US"/>
        </w:rPr>
        <w:t>180.</w:t>
      </w:r>
      <w:r w:rsidRPr="005F16FF">
        <w:rPr>
          <w:noProof/>
          <w:lang w:val="en-US"/>
        </w:rPr>
        <w:tab/>
        <w:t xml:space="preserve">Ghazal H. Successful treatment of pure red cell aplasia with rituximab in patients with chronic lymphocytic leukemia. Blood 2002;99(3):1092-4. </w:t>
      </w:r>
    </w:p>
    <w:p w14:paraId="490CC295" w14:textId="77777777" w:rsidR="00316702" w:rsidRPr="005F16FF" w:rsidRDefault="00316702" w:rsidP="00316702">
      <w:pPr>
        <w:pStyle w:val="EndNoteBibliography"/>
        <w:ind w:left="720" w:hanging="720"/>
        <w:rPr>
          <w:noProof/>
          <w:lang w:val="en-US"/>
        </w:rPr>
      </w:pPr>
      <w:r w:rsidRPr="005F16FF">
        <w:rPr>
          <w:noProof/>
          <w:lang w:val="en-US"/>
        </w:rPr>
        <w:t>181.</w:t>
      </w:r>
      <w:r w:rsidRPr="005F16FF">
        <w:rPr>
          <w:noProof/>
          <w:lang w:val="en-US"/>
        </w:rPr>
        <w:tab/>
        <w:t xml:space="preserve">Gupta N, Kavuru S, Patel D, Janson D, Driscoll N, Ahmed S, et al. Rituximab-based chemotherapy for steroid-refractory autoimmune hemolytic anemia of chronic lymphocytic leukemia. Leukemia 2002;16(10):2092-5. </w:t>
      </w:r>
    </w:p>
    <w:p w14:paraId="09919BFC" w14:textId="77777777" w:rsidR="00316702" w:rsidRPr="005F16FF" w:rsidRDefault="00316702" w:rsidP="00316702">
      <w:pPr>
        <w:pStyle w:val="EndNoteBibliography"/>
        <w:ind w:left="720" w:hanging="720"/>
        <w:rPr>
          <w:noProof/>
          <w:lang w:val="en-US"/>
        </w:rPr>
      </w:pPr>
      <w:r w:rsidRPr="005F16FF">
        <w:rPr>
          <w:noProof/>
          <w:lang w:val="en-US"/>
        </w:rPr>
        <w:t>182.</w:t>
      </w:r>
      <w:r w:rsidRPr="005F16FF">
        <w:rPr>
          <w:noProof/>
          <w:lang w:val="en-US"/>
        </w:rPr>
        <w:tab/>
        <w:t xml:space="preserve">Hegde UP, Wilson WH, White T, Cheson BD. Rituximab treatment of refractory fludarabine-associated immune thrombocytopenia in chronic lymphocytic leukemia. Blood 2002;100(6):2260-2. </w:t>
      </w:r>
    </w:p>
    <w:p w14:paraId="3219BB75" w14:textId="77777777" w:rsidR="00316702" w:rsidRPr="005F16FF" w:rsidRDefault="00316702" w:rsidP="00316702">
      <w:pPr>
        <w:pStyle w:val="EndNoteBibliography"/>
        <w:ind w:left="720" w:hanging="720"/>
        <w:rPr>
          <w:noProof/>
          <w:lang w:val="en-US"/>
        </w:rPr>
      </w:pPr>
      <w:r w:rsidRPr="005F16FF">
        <w:rPr>
          <w:noProof/>
          <w:lang w:val="en-US"/>
        </w:rPr>
        <w:t>183.</w:t>
      </w:r>
      <w:r w:rsidRPr="005F16FF">
        <w:rPr>
          <w:noProof/>
          <w:lang w:val="en-US"/>
        </w:rPr>
        <w:tab/>
        <w:t xml:space="preserve">Mao Z, Quintanilla-Martinez L, Raffeld M, Richter M, Krugmann J, Burek C, et al. IgVH mutational status and clonality analysis of Richter's transformation: diffuse large B-cell lymphoma and Hodgkin lymphoma in association with B-cell chronic lymphocytic leukemia (B-CLL) represent 2 different pathways of disease evolution. Am J Surg Pathol 2007;31(10):1605-14. </w:t>
      </w:r>
    </w:p>
    <w:p w14:paraId="20395817" w14:textId="77777777" w:rsidR="00316702" w:rsidRPr="005F16FF" w:rsidRDefault="00316702" w:rsidP="00316702">
      <w:pPr>
        <w:pStyle w:val="EndNoteBibliography"/>
        <w:ind w:left="720" w:hanging="720"/>
        <w:rPr>
          <w:noProof/>
          <w:lang w:val="en-US"/>
        </w:rPr>
      </w:pPr>
      <w:r w:rsidRPr="005F16FF">
        <w:rPr>
          <w:noProof/>
          <w:lang w:val="en-US"/>
        </w:rPr>
        <w:t>184.</w:t>
      </w:r>
      <w:r w:rsidRPr="005F16FF">
        <w:rPr>
          <w:noProof/>
          <w:lang w:val="en-US"/>
        </w:rPr>
        <w:tab/>
        <w:t xml:space="preserve">Rossi D, Spina V, Deambrogi C, Rasi S, Laurenti L, Stamatopoulos K, et al. The genetics of Richter syndrome reveals disease heterogeneity and predicts survival after transformation. Blood 2011;117(12):3391-401. </w:t>
      </w:r>
    </w:p>
    <w:p w14:paraId="52F52300" w14:textId="77777777" w:rsidR="00316702" w:rsidRPr="005F16FF" w:rsidRDefault="00316702" w:rsidP="00316702">
      <w:pPr>
        <w:pStyle w:val="EndNoteBibliography"/>
        <w:ind w:left="720" w:hanging="720"/>
        <w:rPr>
          <w:noProof/>
          <w:lang w:val="en-US"/>
        </w:rPr>
      </w:pPr>
      <w:r w:rsidRPr="005F16FF">
        <w:rPr>
          <w:noProof/>
          <w:lang w:val="en-US"/>
        </w:rPr>
        <w:t>185.</w:t>
      </w:r>
      <w:r w:rsidRPr="005F16FF">
        <w:rPr>
          <w:noProof/>
          <w:lang w:val="en-US"/>
        </w:rPr>
        <w:tab/>
        <w:t xml:space="preserve">Swerdlow SH, Campo E, Harris NL, Jaffe ES, Pileri SA, Stein H, et al., red. WHO classification of tumours of haematopoietic and lymphoid tissue. 4. utg. Lyon: IARC; 2008. </w:t>
      </w:r>
    </w:p>
    <w:p w14:paraId="214C9D21" w14:textId="77777777" w:rsidR="00316702" w:rsidRPr="005F16FF" w:rsidRDefault="00316702" w:rsidP="00316702">
      <w:pPr>
        <w:pStyle w:val="EndNoteBibliography"/>
        <w:ind w:left="720" w:hanging="720"/>
        <w:rPr>
          <w:noProof/>
          <w:lang w:val="en-US"/>
        </w:rPr>
      </w:pPr>
      <w:r w:rsidRPr="005F16FF">
        <w:rPr>
          <w:noProof/>
          <w:lang w:val="en-US"/>
        </w:rPr>
        <w:t>186.</w:t>
      </w:r>
      <w:r w:rsidRPr="005F16FF">
        <w:rPr>
          <w:noProof/>
          <w:lang w:val="en-US"/>
        </w:rPr>
        <w:tab/>
        <w:t xml:space="preserve">Leblond V, Treon SP, Dimopoulos MA, red. Waldenström's Macroglobulinemia. Heidelberg: Springer International Publishing; 2016. </w:t>
      </w:r>
    </w:p>
    <w:p w14:paraId="1334C492" w14:textId="77777777" w:rsidR="00316702" w:rsidRPr="005F16FF" w:rsidRDefault="00316702" w:rsidP="00316702">
      <w:pPr>
        <w:pStyle w:val="EndNoteBibliography"/>
        <w:ind w:left="720" w:hanging="720"/>
        <w:rPr>
          <w:noProof/>
          <w:lang w:val="en-US"/>
        </w:rPr>
      </w:pPr>
      <w:r w:rsidRPr="00316702">
        <w:rPr>
          <w:noProof/>
        </w:rPr>
        <w:t>187.</w:t>
      </w:r>
      <w:r w:rsidRPr="00316702">
        <w:rPr>
          <w:noProof/>
        </w:rPr>
        <w:tab/>
        <w:t xml:space="preserve">Owen RG, Treon SP, Al-Katib A, Fonseca R, Greipp PR, McMaster ML, et al. </w:t>
      </w:r>
      <w:r w:rsidRPr="005F16FF">
        <w:rPr>
          <w:noProof/>
          <w:lang w:val="en-US"/>
        </w:rPr>
        <w:t xml:space="preserve">Clinicopathological definition of Waldenstrom's macroglobulinemia: Consensus panel recommendations from the Second International Workshop on Waldenstrom's Macroglobulinemia. Semin Oncol 2003;30(2):110-5. </w:t>
      </w:r>
    </w:p>
    <w:p w14:paraId="6A65D6C0" w14:textId="77777777" w:rsidR="00316702" w:rsidRPr="00316702" w:rsidRDefault="00316702" w:rsidP="00316702">
      <w:pPr>
        <w:pStyle w:val="EndNoteBibliography"/>
        <w:ind w:left="720" w:hanging="720"/>
        <w:rPr>
          <w:noProof/>
        </w:rPr>
      </w:pPr>
      <w:r w:rsidRPr="005F16FF">
        <w:rPr>
          <w:noProof/>
          <w:lang w:val="en-US"/>
        </w:rPr>
        <w:t>188.</w:t>
      </w:r>
      <w:r w:rsidRPr="005F16FF">
        <w:rPr>
          <w:noProof/>
          <w:lang w:val="en-US"/>
        </w:rPr>
        <w:tab/>
        <w:t xml:space="preserve">Treon SP, Xu L, Yang G, Zhou Y, Liu X, Cao Y, et al. MYD88 L265P somatic mutation in Waldenstrom's macroglobulinemia. </w:t>
      </w:r>
      <w:r w:rsidRPr="00316702">
        <w:rPr>
          <w:noProof/>
        </w:rPr>
        <w:t xml:space="preserve">N Engl J Med 2012;367(9):826-33. </w:t>
      </w:r>
    </w:p>
    <w:p w14:paraId="5FEC690D" w14:textId="77777777" w:rsidR="00316702" w:rsidRPr="005F16FF" w:rsidRDefault="00316702" w:rsidP="00316702">
      <w:pPr>
        <w:pStyle w:val="EndNoteBibliography"/>
        <w:ind w:left="720" w:hanging="720"/>
        <w:rPr>
          <w:noProof/>
          <w:lang w:val="en-US"/>
        </w:rPr>
      </w:pPr>
      <w:r w:rsidRPr="00316702">
        <w:rPr>
          <w:noProof/>
        </w:rPr>
        <w:lastRenderedPageBreak/>
        <w:t>189.</w:t>
      </w:r>
      <w:r w:rsidRPr="00316702">
        <w:rPr>
          <w:noProof/>
        </w:rPr>
        <w:tab/>
        <w:t xml:space="preserve">D'Sa S, Kersten MJ, Castillo JJ, Dimopoulos M, Kastritis E, Laane E, et al. </w:t>
      </w:r>
      <w:r w:rsidRPr="005F16FF">
        <w:rPr>
          <w:noProof/>
          <w:lang w:val="en-US"/>
        </w:rPr>
        <w:t xml:space="preserve">Investigation and management of IgM and Waldenstrom-associated peripheral neuropathies: recommendations from the IWWM-8 consensus panel. Br J Haematol 2017;176(5):728-42. </w:t>
      </w:r>
    </w:p>
    <w:p w14:paraId="0B8707BE" w14:textId="77777777" w:rsidR="00316702" w:rsidRPr="00316702" w:rsidRDefault="00316702" w:rsidP="00316702">
      <w:pPr>
        <w:pStyle w:val="EndNoteBibliography"/>
        <w:ind w:left="720" w:hanging="720"/>
        <w:rPr>
          <w:noProof/>
        </w:rPr>
      </w:pPr>
      <w:r w:rsidRPr="005F16FF">
        <w:rPr>
          <w:noProof/>
          <w:lang w:val="en-US"/>
        </w:rPr>
        <w:t>190.</w:t>
      </w:r>
      <w:r w:rsidRPr="005F16FF">
        <w:rPr>
          <w:noProof/>
          <w:lang w:val="en-US"/>
        </w:rPr>
        <w:tab/>
        <w:t xml:space="preserve">Stone MJ. Pathogenesis and morbidity of autoantibody syndromes in Waldenstrom's macroglobulinemia. </w:t>
      </w:r>
      <w:r w:rsidRPr="00316702">
        <w:rPr>
          <w:noProof/>
        </w:rPr>
        <w:t xml:space="preserve">Clin Lymphoma Myeloma Leuk 2011;11(1):157-9. </w:t>
      </w:r>
    </w:p>
    <w:p w14:paraId="5640CCB4" w14:textId="77777777" w:rsidR="00316702" w:rsidRPr="00316702" w:rsidRDefault="00316702" w:rsidP="00316702">
      <w:pPr>
        <w:pStyle w:val="EndNoteBibliography"/>
        <w:ind w:left="720" w:hanging="720"/>
        <w:rPr>
          <w:noProof/>
        </w:rPr>
      </w:pPr>
      <w:r w:rsidRPr="00316702">
        <w:rPr>
          <w:noProof/>
        </w:rPr>
        <w:t>191.</w:t>
      </w:r>
      <w:r w:rsidRPr="00316702">
        <w:rPr>
          <w:noProof/>
        </w:rPr>
        <w:tab/>
        <w:t xml:space="preserve">Randen U, Troen G, Tierens A, Steen C, Warsame A, Beiske K, et al. </w:t>
      </w:r>
      <w:r w:rsidRPr="005F16FF">
        <w:rPr>
          <w:noProof/>
          <w:lang w:val="en-US"/>
        </w:rPr>
        <w:t xml:space="preserve">Primary cold agglutinin-associated lymphoproliferative disease: a B-cell lymphoma of the bone marrow distinct from lymphoplasmacytic lymphoma. </w:t>
      </w:r>
      <w:r w:rsidRPr="00316702">
        <w:rPr>
          <w:noProof/>
        </w:rPr>
        <w:t xml:space="preserve">Haematologica 2014;99(3):497-504. </w:t>
      </w:r>
    </w:p>
    <w:p w14:paraId="0EF9F693" w14:textId="77777777" w:rsidR="00316702" w:rsidRPr="005F16FF" w:rsidRDefault="00316702" w:rsidP="00316702">
      <w:pPr>
        <w:pStyle w:val="EndNoteBibliography"/>
        <w:ind w:left="720" w:hanging="720"/>
        <w:rPr>
          <w:noProof/>
          <w:lang w:val="en-US"/>
        </w:rPr>
      </w:pPr>
      <w:r w:rsidRPr="00316702">
        <w:rPr>
          <w:noProof/>
        </w:rPr>
        <w:t>192.</w:t>
      </w:r>
      <w:r w:rsidRPr="00316702">
        <w:rPr>
          <w:noProof/>
        </w:rPr>
        <w:tab/>
        <w:t xml:space="preserve">Castillo JJ, Itchaki G, Paludo J, Varettoni M, Buske C, Eyre TA, et al. </w:t>
      </w:r>
      <w:r w:rsidRPr="005F16FF">
        <w:rPr>
          <w:noProof/>
          <w:lang w:val="en-US"/>
        </w:rPr>
        <w:t xml:space="preserve">Ibrutinib for the treatment of Bing-Neel syndrome: a multicenter study. Blood 2019;133(4):299-305. </w:t>
      </w:r>
    </w:p>
    <w:p w14:paraId="26752F6F" w14:textId="77777777" w:rsidR="00316702" w:rsidRPr="005F16FF" w:rsidRDefault="00316702" w:rsidP="00316702">
      <w:pPr>
        <w:pStyle w:val="EndNoteBibliography"/>
        <w:ind w:left="720" w:hanging="720"/>
        <w:rPr>
          <w:noProof/>
          <w:lang w:val="en-US"/>
        </w:rPr>
      </w:pPr>
      <w:r w:rsidRPr="005F16FF">
        <w:rPr>
          <w:noProof/>
          <w:lang w:val="en-US"/>
        </w:rPr>
        <w:t>193.</w:t>
      </w:r>
      <w:r w:rsidRPr="005F16FF">
        <w:rPr>
          <w:noProof/>
          <w:lang w:val="en-US"/>
        </w:rPr>
        <w:tab/>
        <w:t xml:space="preserve">Minnema MC, Kimby E, D'Sa S, Fornecker LM, Poulain S, Snijders TJ, et al. Guideline for the diagnosis, treatment and response criteria for Bing-Neel syndrome. Haematologica 2017;102(1):43-51. </w:t>
      </w:r>
    </w:p>
    <w:p w14:paraId="78A97A7B" w14:textId="77777777" w:rsidR="00316702" w:rsidRPr="005F16FF" w:rsidRDefault="00316702" w:rsidP="00316702">
      <w:pPr>
        <w:pStyle w:val="EndNoteBibliography"/>
        <w:ind w:left="720" w:hanging="720"/>
        <w:rPr>
          <w:noProof/>
          <w:lang w:val="en-US"/>
        </w:rPr>
      </w:pPr>
      <w:r w:rsidRPr="005F16FF">
        <w:rPr>
          <w:noProof/>
          <w:lang w:val="en-US"/>
        </w:rPr>
        <w:t>194.</w:t>
      </w:r>
      <w:r w:rsidRPr="005F16FF">
        <w:rPr>
          <w:noProof/>
          <w:lang w:val="en-US"/>
        </w:rPr>
        <w:tab/>
        <w:t xml:space="preserve">Fermand JP, Bridoux F, Dispenzieri A, Jaccard A, Kyle RA, Leung N, et al. Monoclonal gammopathy of clinical significance: a novel concept with therapeutic implications. Blood 2018;132(14):1478-85. </w:t>
      </w:r>
    </w:p>
    <w:p w14:paraId="18CCB3A0" w14:textId="77777777" w:rsidR="00316702" w:rsidRPr="005F16FF" w:rsidRDefault="00316702" w:rsidP="00316702">
      <w:pPr>
        <w:pStyle w:val="EndNoteBibliography"/>
        <w:ind w:left="720" w:hanging="720"/>
        <w:rPr>
          <w:noProof/>
          <w:lang w:val="en-US"/>
        </w:rPr>
      </w:pPr>
      <w:r w:rsidRPr="005F16FF">
        <w:rPr>
          <w:noProof/>
          <w:lang w:val="en-US"/>
        </w:rPr>
        <w:t>195.</w:t>
      </w:r>
      <w:r w:rsidRPr="005F16FF">
        <w:rPr>
          <w:noProof/>
          <w:lang w:val="en-US"/>
        </w:rPr>
        <w:tab/>
        <w:t xml:space="preserve">Abeykoon JP, Paludo J, King RL, Ansell SM, Gertz MA, LaPlant BR, et al. MYD88 mutation status does not impact overall survival in Waldenstrom macroglobulinemia. Am J Hematol 2018;93(2):187-94. </w:t>
      </w:r>
    </w:p>
    <w:p w14:paraId="0013CD2E" w14:textId="77777777" w:rsidR="00316702" w:rsidRPr="00316702" w:rsidRDefault="00316702" w:rsidP="00316702">
      <w:pPr>
        <w:pStyle w:val="EndNoteBibliography"/>
        <w:ind w:left="720" w:hanging="720"/>
        <w:rPr>
          <w:noProof/>
        </w:rPr>
      </w:pPr>
      <w:r w:rsidRPr="005F16FF">
        <w:rPr>
          <w:noProof/>
          <w:lang w:val="en-US"/>
        </w:rPr>
        <w:t>196.</w:t>
      </w:r>
      <w:r w:rsidRPr="005F16FF">
        <w:rPr>
          <w:noProof/>
          <w:lang w:val="en-US"/>
        </w:rPr>
        <w:tab/>
        <w:t xml:space="preserve">Treon SP, Xu L, Hunter Z. MYD88 Mutations and Response to Ibrutinib in Waldenstrom's Macroglobulinemia. </w:t>
      </w:r>
      <w:r w:rsidRPr="00316702">
        <w:rPr>
          <w:noProof/>
        </w:rPr>
        <w:t xml:space="preserve">N Engl J Med 2015;373(6):584-6. </w:t>
      </w:r>
    </w:p>
    <w:p w14:paraId="12B31F34" w14:textId="77777777" w:rsidR="00316702" w:rsidRPr="005F16FF" w:rsidRDefault="00316702" w:rsidP="00316702">
      <w:pPr>
        <w:pStyle w:val="EndNoteBibliography"/>
        <w:ind w:left="720" w:hanging="720"/>
        <w:rPr>
          <w:noProof/>
          <w:lang w:val="en-US"/>
        </w:rPr>
      </w:pPr>
      <w:r w:rsidRPr="00316702">
        <w:rPr>
          <w:noProof/>
        </w:rPr>
        <w:t>197.</w:t>
      </w:r>
      <w:r w:rsidRPr="00316702">
        <w:rPr>
          <w:noProof/>
        </w:rPr>
        <w:tab/>
        <w:t xml:space="preserve">Leblond V, Kastritis E, Advani R, Ansell SM, Buske C, Castillo JJ, et al. </w:t>
      </w:r>
      <w:r w:rsidRPr="005F16FF">
        <w:rPr>
          <w:noProof/>
          <w:lang w:val="en-US"/>
        </w:rPr>
        <w:t xml:space="preserve">Treatment recommendations from the Eighth International Workshop on Waldenstrom's Macroglobulinemia. Blood 2016;128(10):1321-8. </w:t>
      </w:r>
    </w:p>
    <w:p w14:paraId="7CC0B7EC" w14:textId="77777777" w:rsidR="00316702" w:rsidRPr="005F16FF" w:rsidRDefault="00316702" w:rsidP="00316702">
      <w:pPr>
        <w:pStyle w:val="EndNoteBibliography"/>
        <w:ind w:left="720" w:hanging="720"/>
        <w:rPr>
          <w:noProof/>
          <w:lang w:val="en-US"/>
        </w:rPr>
      </w:pPr>
      <w:r w:rsidRPr="005F16FF">
        <w:rPr>
          <w:noProof/>
          <w:lang w:val="en-US"/>
        </w:rPr>
        <w:t>198.</w:t>
      </w:r>
      <w:r w:rsidRPr="005F16FF">
        <w:rPr>
          <w:noProof/>
          <w:lang w:val="en-US"/>
        </w:rPr>
        <w:tab/>
        <w:t xml:space="preserve">Hospital MA, Viala K, Dragomir S, Levy V, Cohen-Aubart F, Neil J, et al. Immunotherapy-based regimen in anti-MAG neuropathy: results in 45 patients. Haematologica 2013;98(12):e155-7. </w:t>
      </w:r>
    </w:p>
    <w:p w14:paraId="085CE2C6" w14:textId="77777777" w:rsidR="00316702" w:rsidRPr="005F16FF" w:rsidRDefault="00316702" w:rsidP="00316702">
      <w:pPr>
        <w:pStyle w:val="EndNoteBibliography"/>
        <w:ind w:left="720" w:hanging="720"/>
        <w:rPr>
          <w:noProof/>
          <w:lang w:val="en-US"/>
        </w:rPr>
      </w:pPr>
      <w:r w:rsidRPr="005F16FF">
        <w:rPr>
          <w:noProof/>
          <w:lang w:val="en-US"/>
        </w:rPr>
        <w:t>199.</w:t>
      </w:r>
      <w:r w:rsidRPr="005F16FF">
        <w:rPr>
          <w:noProof/>
          <w:lang w:val="en-US"/>
        </w:rPr>
        <w:tab/>
        <w:t xml:space="preserve">Leblond V, Johnson S, Chevret S, Copplestone A, Rule S, Tournilhac O, et al. Results of a randomized trial of chlorambucil versus fludarabine for patients with untreated Waldenstrom macroglobulinemia, marginal zone lymphoma, or lymphoplasmacytic lymphoma. J Clin Oncol 2013;31(3):301-7. </w:t>
      </w:r>
    </w:p>
    <w:p w14:paraId="6E7487F0" w14:textId="77777777" w:rsidR="00316702" w:rsidRPr="005F16FF" w:rsidRDefault="00316702" w:rsidP="00316702">
      <w:pPr>
        <w:pStyle w:val="EndNoteBibliography"/>
        <w:ind w:left="720" w:hanging="720"/>
        <w:rPr>
          <w:noProof/>
          <w:lang w:val="en-US"/>
        </w:rPr>
      </w:pPr>
      <w:r w:rsidRPr="005F16FF">
        <w:rPr>
          <w:noProof/>
          <w:lang w:val="en-US"/>
        </w:rPr>
        <w:t>200.</w:t>
      </w:r>
      <w:r w:rsidRPr="005F16FF">
        <w:rPr>
          <w:noProof/>
          <w:lang w:val="en-US"/>
        </w:rPr>
        <w:tab/>
        <w:t xml:space="preserve">Castillo JJ, Treon SP. Toward personalized treatment in Waldenstrom macroglobulinemia. Hematology Am Soc Hematol Educ Program 2017;2017(1):365-70. </w:t>
      </w:r>
    </w:p>
    <w:p w14:paraId="0790035E" w14:textId="77777777" w:rsidR="00316702" w:rsidRPr="005F16FF" w:rsidRDefault="00316702" w:rsidP="00316702">
      <w:pPr>
        <w:pStyle w:val="EndNoteBibliography"/>
        <w:ind w:left="720" w:hanging="720"/>
        <w:rPr>
          <w:noProof/>
          <w:lang w:val="en-US"/>
        </w:rPr>
      </w:pPr>
      <w:r w:rsidRPr="00FF68DB">
        <w:rPr>
          <w:noProof/>
          <w:lang w:val="en-US"/>
        </w:rPr>
        <w:t>201.</w:t>
      </w:r>
      <w:r w:rsidRPr="00FF68DB">
        <w:rPr>
          <w:noProof/>
          <w:lang w:val="en-US"/>
        </w:rPr>
        <w:tab/>
        <w:t xml:space="preserve">Rummel MJ, Niederle N, Maschmeyer G, Banat GA, von Grunhagen U, Losem C, et al. </w:t>
      </w:r>
      <w:r w:rsidRPr="005F16FF">
        <w:rPr>
          <w:noProof/>
          <w:lang w:val="en-US"/>
        </w:rPr>
        <w:t xml:space="preserve">Bendamustine plus rituximab versus CHOP plus rituximab as first-line treatment for patients with indolent and mantle-cell lymphomas: an open-label, multicentre, randomised, phase 3 non-inferiority trial. Lancet 2013;381(9873):1203-10. </w:t>
      </w:r>
    </w:p>
    <w:p w14:paraId="3ADDE652" w14:textId="77777777" w:rsidR="00316702" w:rsidRPr="005F16FF" w:rsidRDefault="00316702" w:rsidP="00316702">
      <w:pPr>
        <w:pStyle w:val="EndNoteBibliography"/>
        <w:ind w:left="720" w:hanging="720"/>
        <w:rPr>
          <w:noProof/>
          <w:lang w:val="en-US"/>
        </w:rPr>
      </w:pPr>
      <w:r w:rsidRPr="005F16FF">
        <w:rPr>
          <w:noProof/>
          <w:lang w:val="en-US"/>
        </w:rPr>
        <w:t>202.</w:t>
      </w:r>
      <w:r w:rsidRPr="005F16FF">
        <w:rPr>
          <w:noProof/>
          <w:lang w:val="en-US"/>
        </w:rPr>
        <w:tab/>
        <w:t xml:space="preserve">Dimopoulos MA, Garcia-Sanz R, Gavriatopoulou M, Morel P, Kyrtsonis MC, Michalis E, et al. Primary therapy of Waldenstrom macroglobulinemia (WM) with weekly bortezomib, low-dose dexamethasone, and rituximab (BDR): long-term results of a phase 2 study of the European Myeloma Network (EMN). Blood 2013;122(19):3276-82. </w:t>
      </w:r>
    </w:p>
    <w:p w14:paraId="6DD9A1F7" w14:textId="77777777" w:rsidR="00316702" w:rsidRPr="005F16FF" w:rsidRDefault="00316702" w:rsidP="00316702">
      <w:pPr>
        <w:pStyle w:val="EndNoteBibliography"/>
        <w:ind w:left="720" w:hanging="720"/>
        <w:rPr>
          <w:noProof/>
          <w:lang w:val="en-US"/>
        </w:rPr>
      </w:pPr>
      <w:r w:rsidRPr="005F16FF">
        <w:rPr>
          <w:noProof/>
          <w:lang w:val="en-US"/>
        </w:rPr>
        <w:t>203.</w:t>
      </w:r>
      <w:r w:rsidRPr="005F16FF">
        <w:rPr>
          <w:noProof/>
          <w:lang w:val="en-US"/>
        </w:rPr>
        <w:tab/>
        <w:t xml:space="preserve">Schwartz J, Padmanabhan A, Aqui N, Balogun RA, Connelly-Smith L, Delaney M, et al. Guidelines on the Use of Therapeutic Apheresis in Clinical Practice-Evidence-Based Approach from the Writing Committee of the American Society for Apheresis: The Seventh Special Issue. J Clin Apher 2016;31(3):149-62. </w:t>
      </w:r>
    </w:p>
    <w:p w14:paraId="51277A30" w14:textId="77777777" w:rsidR="00316702" w:rsidRPr="00316702" w:rsidRDefault="00316702" w:rsidP="00316702">
      <w:pPr>
        <w:pStyle w:val="EndNoteBibliography"/>
        <w:ind w:left="720" w:hanging="720"/>
        <w:rPr>
          <w:noProof/>
        </w:rPr>
      </w:pPr>
      <w:r w:rsidRPr="005F16FF">
        <w:rPr>
          <w:noProof/>
          <w:lang w:val="en-US"/>
        </w:rPr>
        <w:t>204.</w:t>
      </w:r>
      <w:r w:rsidRPr="005F16FF">
        <w:rPr>
          <w:noProof/>
          <w:lang w:val="en-US"/>
        </w:rPr>
        <w:tab/>
        <w:t xml:space="preserve">Treon SP, Tripsas CK, Meid K, Warren D, Varma G, Green R, et al. Ibrutinib in previously treated Waldenstrom's macroglobulinemia. </w:t>
      </w:r>
      <w:r w:rsidRPr="00316702">
        <w:rPr>
          <w:noProof/>
        </w:rPr>
        <w:t xml:space="preserve">N Engl J Med 2015;372(15):1430-40. </w:t>
      </w:r>
    </w:p>
    <w:p w14:paraId="72876E35" w14:textId="77777777" w:rsidR="00316702" w:rsidRPr="00316702" w:rsidRDefault="00316702" w:rsidP="00316702">
      <w:pPr>
        <w:pStyle w:val="EndNoteBibliography"/>
        <w:ind w:left="720" w:hanging="720"/>
        <w:rPr>
          <w:noProof/>
        </w:rPr>
      </w:pPr>
      <w:r w:rsidRPr="00316702">
        <w:rPr>
          <w:noProof/>
        </w:rPr>
        <w:t>205.</w:t>
      </w:r>
      <w:r w:rsidRPr="00316702">
        <w:rPr>
          <w:noProof/>
        </w:rPr>
        <w:tab/>
        <w:t xml:space="preserve">Ghanima W, Heldal D, Tjønnfjord GE. Hårcelleleukemi behandlet med cladribin. Tidsskr Nor Legeforen 2002;122(11):1094-7. </w:t>
      </w:r>
    </w:p>
    <w:p w14:paraId="509BE13D" w14:textId="77777777" w:rsidR="00316702" w:rsidRPr="005F16FF" w:rsidRDefault="00316702" w:rsidP="00316702">
      <w:pPr>
        <w:pStyle w:val="EndNoteBibliography"/>
        <w:ind w:left="720" w:hanging="720"/>
        <w:rPr>
          <w:noProof/>
          <w:lang w:val="en-US"/>
        </w:rPr>
      </w:pPr>
      <w:r w:rsidRPr="00316702">
        <w:rPr>
          <w:noProof/>
        </w:rPr>
        <w:t>206.</w:t>
      </w:r>
      <w:r w:rsidRPr="00316702">
        <w:rPr>
          <w:noProof/>
        </w:rPr>
        <w:tab/>
        <w:t xml:space="preserve">Juliusson G, Heldal D, Hippe E, Hedenus M, Malm C, Wallman K, et al. </w:t>
      </w:r>
      <w:r w:rsidRPr="005F16FF">
        <w:rPr>
          <w:noProof/>
          <w:lang w:val="en-US"/>
        </w:rPr>
        <w:t xml:space="preserve">Subcutaneous injections of 2-chlorodeoxyadenosine for symptomatic hairy cell leukemia. J Clin Oncol 1995;13(4):989-95. </w:t>
      </w:r>
    </w:p>
    <w:p w14:paraId="071CAFEA" w14:textId="77777777" w:rsidR="00316702" w:rsidRPr="005F16FF" w:rsidRDefault="00316702" w:rsidP="00316702">
      <w:pPr>
        <w:pStyle w:val="EndNoteBibliography"/>
        <w:ind w:left="720" w:hanging="720"/>
        <w:rPr>
          <w:noProof/>
          <w:lang w:val="en-US"/>
        </w:rPr>
      </w:pPr>
      <w:r w:rsidRPr="005F16FF">
        <w:rPr>
          <w:noProof/>
          <w:lang w:val="en-US"/>
        </w:rPr>
        <w:t>207.</w:t>
      </w:r>
      <w:r w:rsidRPr="005F16FF">
        <w:rPr>
          <w:noProof/>
          <w:lang w:val="en-US"/>
        </w:rPr>
        <w:tab/>
        <w:t xml:space="preserve">Sarvaria A, Topp Z, Saven A. Current Therapy and New Directions in the Treatment of Hairy Cell Leukemia: A Review. JAMA Oncol 2016;2(1):123-9. </w:t>
      </w:r>
    </w:p>
    <w:p w14:paraId="729553CF" w14:textId="77777777" w:rsidR="00316702" w:rsidRPr="005F16FF" w:rsidRDefault="00316702" w:rsidP="00316702">
      <w:pPr>
        <w:pStyle w:val="EndNoteBibliography"/>
        <w:ind w:left="720" w:hanging="720"/>
        <w:rPr>
          <w:noProof/>
          <w:lang w:val="en-US"/>
        </w:rPr>
      </w:pPr>
      <w:r w:rsidRPr="005F16FF">
        <w:rPr>
          <w:noProof/>
          <w:lang w:val="en-US"/>
        </w:rPr>
        <w:t>208.</w:t>
      </w:r>
      <w:r w:rsidRPr="005F16FF">
        <w:rPr>
          <w:noProof/>
          <w:lang w:val="en-US"/>
        </w:rPr>
        <w:tab/>
        <w:t xml:space="preserve">Else M, Dearden CE, Matutes E, Forconi F, Lauria F, Ahmad H, et al. Rituximab with pentostatin or cladribine: an effective combination treatment for hairy cell leukemia after disease recurrence. Leuk Lymphoma 2011;52 Suppl 2:75-8. </w:t>
      </w:r>
    </w:p>
    <w:p w14:paraId="65BD280E" w14:textId="77777777" w:rsidR="00316702" w:rsidRPr="005F16FF" w:rsidRDefault="00316702" w:rsidP="00316702">
      <w:pPr>
        <w:pStyle w:val="EndNoteBibliography"/>
        <w:ind w:left="720" w:hanging="720"/>
        <w:rPr>
          <w:noProof/>
          <w:lang w:val="en-US"/>
        </w:rPr>
      </w:pPr>
      <w:r w:rsidRPr="005F16FF">
        <w:rPr>
          <w:noProof/>
          <w:lang w:val="en-US"/>
        </w:rPr>
        <w:t>209.</w:t>
      </w:r>
      <w:r w:rsidRPr="005F16FF">
        <w:rPr>
          <w:noProof/>
          <w:lang w:val="en-US"/>
        </w:rPr>
        <w:tab/>
        <w:t xml:space="preserve">Osuji N, Matutes E, Tjonnfjord G, Grech H, Del Giudice I, Wotherspoon A, et al. T-cell large granular lymphocyte leukemia: A report on the treatment of 29 patients and a review of the literature. Cancer 2006;107(3):570-8. </w:t>
      </w:r>
    </w:p>
    <w:p w14:paraId="24B684AB" w14:textId="77777777" w:rsidR="00316702" w:rsidRPr="00FF68DB" w:rsidRDefault="00316702" w:rsidP="00316702">
      <w:pPr>
        <w:pStyle w:val="EndNoteBibliography"/>
        <w:ind w:left="720" w:hanging="720"/>
        <w:rPr>
          <w:noProof/>
          <w:lang w:val="en-US"/>
        </w:rPr>
      </w:pPr>
      <w:r w:rsidRPr="005F16FF">
        <w:rPr>
          <w:noProof/>
          <w:lang w:val="en-US"/>
        </w:rPr>
        <w:t>210.</w:t>
      </w:r>
      <w:r w:rsidRPr="005F16FF">
        <w:rPr>
          <w:noProof/>
          <w:lang w:val="en-US"/>
        </w:rPr>
        <w:tab/>
        <w:t xml:space="preserve">Moignet A, Hasanali Z, Zambello R, Pavan L, Bareau B, Tournilhac O, et al. Cyclophosphamide as a first-line therapy in LGL leukemia. </w:t>
      </w:r>
      <w:r w:rsidRPr="00FF68DB">
        <w:rPr>
          <w:noProof/>
          <w:lang w:val="en-US"/>
        </w:rPr>
        <w:t xml:space="preserve">Leukemia 2014;28(5):1134-6. </w:t>
      </w:r>
    </w:p>
    <w:p w14:paraId="090C56F6" w14:textId="77777777" w:rsidR="00316702" w:rsidRPr="005F16FF" w:rsidRDefault="00316702" w:rsidP="00316702">
      <w:pPr>
        <w:pStyle w:val="EndNoteBibliography"/>
        <w:ind w:left="720" w:hanging="720"/>
        <w:rPr>
          <w:noProof/>
          <w:lang w:val="en-US"/>
        </w:rPr>
      </w:pPr>
      <w:r w:rsidRPr="00316702">
        <w:rPr>
          <w:noProof/>
        </w:rPr>
        <w:t>211.</w:t>
      </w:r>
      <w:r w:rsidRPr="00316702">
        <w:rPr>
          <w:noProof/>
        </w:rPr>
        <w:tab/>
        <w:t xml:space="preserve">Rajkumar SV, Dimopoulos MA, Palumbo A, Blade J, Merlini G, Mateos MV, et al. </w:t>
      </w:r>
      <w:r w:rsidRPr="005F16FF">
        <w:rPr>
          <w:noProof/>
          <w:lang w:val="en-US"/>
        </w:rPr>
        <w:t xml:space="preserve">International Myeloma Working Group updated criteria for the diagnosis of multiple myeloma. Lancet Oncol 2014;15(12):e538-48. </w:t>
      </w:r>
    </w:p>
    <w:p w14:paraId="3970CFBE" w14:textId="77777777" w:rsidR="00316702" w:rsidRPr="005F16FF" w:rsidRDefault="00316702" w:rsidP="00316702">
      <w:pPr>
        <w:pStyle w:val="EndNoteBibliography"/>
        <w:ind w:left="720" w:hanging="720"/>
        <w:rPr>
          <w:noProof/>
          <w:lang w:val="en-US"/>
        </w:rPr>
      </w:pPr>
      <w:r w:rsidRPr="005F16FF">
        <w:rPr>
          <w:noProof/>
          <w:lang w:val="en-US"/>
        </w:rPr>
        <w:t>212.</w:t>
      </w:r>
      <w:r w:rsidRPr="005F16FF">
        <w:rPr>
          <w:noProof/>
          <w:lang w:val="en-US"/>
        </w:rPr>
        <w:tab/>
        <w:t xml:space="preserve">Soutar R, Lucraft H, Jackson G, Reece A, Bird J, Low E, et al. Guidelines on the diagnosis and management of solitary plasmacytoma of bone and solitary extramedullary plasmacytoma. Br J Haematol 2004;124(6):717-26. </w:t>
      </w:r>
    </w:p>
    <w:p w14:paraId="37DE8497" w14:textId="77777777" w:rsidR="00316702" w:rsidRPr="005F16FF" w:rsidRDefault="00316702" w:rsidP="00316702">
      <w:pPr>
        <w:pStyle w:val="EndNoteBibliography"/>
        <w:ind w:left="720" w:hanging="720"/>
        <w:rPr>
          <w:noProof/>
          <w:lang w:val="en-US"/>
        </w:rPr>
      </w:pPr>
      <w:r w:rsidRPr="005F16FF">
        <w:rPr>
          <w:noProof/>
          <w:lang w:val="en-US"/>
        </w:rPr>
        <w:t>213.</w:t>
      </w:r>
      <w:r w:rsidRPr="005F16FF">
        <w:rPr>
          <w:noProof/>
          <w:lang w:val="en-US"/>
        </w:rPr>
        <w:tab/>
        <w:t xml:space="preserve">Ravi P, Kumar SK, Roeker L, Gonsalves W, Buadi F, Lacy MQ, et al. Revised diagnostic criteria for plasma cell leukemia: results of a Mayo Clinic study with comparison of outcomes to multiple myeloma. Blood Cancer J 2018;8(12):116. </w:t>
      </w:r>
    </w:p>
    <w:p w14:paraId="6E916327" w14:textId="77777777" w:rsidR="00316702" w:rsidRPr="005F16FF" w:rsidRDefault="00316702" w:rsidP="00316702">
      <w:pPr>
        <w:pStyle w:val="EndNoteBibliography"/>
        <w:ind w:left="720" w:hanging="720"/>
        <w:rPr>
          <w:noProof/>
          <w:lang w:val="en-US"/>
        </w:rPr>
      </w:pPr>
      <w:r w:rsidRPr="005F16FF">
        <w:rPr>
          <w:noProof/>
          <w:lang w:val="en-US"/>
        </w:rPr>
        <w:lastRenderedPageBreak/>
        <w:t>214.</w:t>
      </w:r>
      <w:r w:rsidRPr="005F16FF">
        <w:rPr>
          <w:noProof/>
          <w:lang w:val="en-US"/>
        </w:rPr>
        <w:tab/>
        <w:t xml:space="preserve">Wolf MB, Murray F, Kilk K, Hillengass J, Delorme S, Heiss C, et al. Sensitivity of whole-body CT and MRI versus projection radiography in the detection of osteolyses in patients with monoclonal plasma cell disease. Eur J Radiol 2014;83(7):1222-30. </w:t>
      </w:r>
    </w:p>
    <w:p w14:paraId="5A95C840" w14:textId="77777777" w:rsidR="00316702" w:rsidRPr="005F16FF" w:rsidRDefault="00316702" w:rsidP="00316702">
      <w:pPr>
        <w:pStyle w:val="EndNoteBibliography"/>
        <w:ind w:left="720" w:hanging="720"/>
        <w:rPr>
          <w:noProof/>
          <w:lang w:val="en-US"/>
        </w:rPr>
      </w:pPr>
      <w:r w:rsidRPr="005F16FF">
        <w:rPr>
          <w:noProof/>
          <w:lang w:val="en-US"/>
        </w:rPr>
        <w:t>215.</w:t>
      </w:r>
      <w:r w:rsidRPr="005F16FF">
        <w:rPr>
          <w:noProof/>
          <w:lang w:val="en-US"/>
        </w:rPr>
        <w:tab/>
        <w:t xml:space="preserve">McCarthy PL, Holstein SA, Petrucci MT, Richardson PG, Hulin C, Tosi P, et al. Lenalidomide Maintenance After Autologous Stem-Cell Transplantation in Newly Diagnosed Multiple Myeloma: A Meta-Analysis. J Clin Oncol 2017;35(29):3279-89. </w:t>
      </w:r>
    </w:p>
    <w:p w14:paraId="3F302D78" w14:textId="77777777" w:rsidR="00316702" w:rsidRPr="005F16FF" w:rsidRDefault="00316702" w:rsidP="00316702">
      <w:pPr>
        <w:pStyle w:val="EndNoteBibliography"/>
        <w:ind w:left="720" w:hanging="720"/>
        <w:rPr>
          <w:noProof/>
          <w:lang w:val="en-US"/>
        </w:rPr>
      </w:pPr>
      <w:r w:rsidRPr="005F16FF">
        <w:rPr>
          <w:noProof/>
          <w:lang w:val="en-US"/>
        </w:rPr>
        <w:t>216.</w:t>
      </w:r>
      <w:r w:rsidRPr="005F16FF">
        <w:rPr>
          <w:noProof/>
          <w:lang w:val="en-US"/>
        </w:rPr>
        <w:tab/>
        <w:t xml:space="preserve">Jackson GH, Davies FE, Pawlyn C, Cairns DA, Striha A, Collett C, et al. Lenalidomide maintenance versus observation for patients with newly diagnosed multiple myeloma (Myeloma XI): a multicentre, open-label, randomised, phase 3 trial. Lancet Oncol 2019;20(1):57-73. </w:t>
      </w:r>
    </w:p>
    <w:p w14:paraId="364D35DA" w14:textId="77777777" w:rsidR="00316702" w:rsidRPr="005F16FF" w:rsidRDefault="00316702" w:rsidP="00316702">
      <w:pPr>
        <w:pStyle w:val="EndNoteBibliography"/>
        <w:ind w:left="720" w:hanging="720"/>
        <w:rPr>
          <w:noProof/>
          <w:lang w:val="en-US"/>
        </w:rPr>
      </w:pPr>
      <w:r w:rsidRPr="005F16FF">
        <w:rPr>
          <w:noProof/>
          <w:lang w:val="en-US"/>
        </w:rPr>
        <w:t>217.</w:t>
      </w:r>
      <w:r w:rsidRPr="005F16FF">
        <w:rPr>
          <w:noProof/>
          <w:lang w:val="en-US"/>
        </w:rPr>
        <w:tab/>
        <w:t xml:space="preserve">Cavo M, Gay F, Beksac M, Pantani L, Petrucci MT, Dimopoulos MA, et al. Autologous haematopoietic stem-cell transplantation versus bortezomib-melphalan-prednisone, with or without bortezomib-lenalidomide-dexamethasone consolidation therapy, and lenalidomide maintenance for newly diagnosed multiple myeloma (EMN02/HO95): a multicentre, randomised, open-label, phase 3 study. Lancet Haematol 2020. </w:t>
      </w:r>
    </w:p>
    <w:p w14:paraId="4B17BD31" w14:textId="77777777" w:rsidR="00316702" w:rsidRPr="005F16FF" w:rsidRDefault="00316702" w:rsidP="00316702">
      <w:pPr>
        <w:pStyle w:val="EndNoteBibliography"/>
        <w:ind w:left="720" w:hanging="720"/>
        <w:rPr>
          <w:noProof/>
          <w:lang w:val="en-US"/>
        </w:rPr>
      </w:pPr>
      <w:r w:rsidRPr="005F16FF">
        <w:rPr>
          <w:noProof/>
          <w:lang w:val="en-US"/>
        </w:rPr>
        <w:t>218.</w:t>
      </w:r>
      <w:r w:rsidRPr="005F16FF">
        <w:rPr>
          <w:noProof/>
          <w:lang w:val="en-US"/>
        </w:rPr>
        <w:tab/>
        <w:t xml:space="preserve">Cavo M, et al. Upublisert. </w:t>
      </w:r>
    </w:p>
    <w:p w14:paraId="68C1E833" w14:textId="77777777" w:rsidR="00316702" w:rsidRPr="005F16FF" w:rsidRDefault="00316702" w:rsidP="00316702">
      <w:pPr>
        <w:pStyle w:val="EndNoteBibliography"/>
        <w:ind w:left="720" w:hanging="720"/>
        <w:rPr>
          <w:noProof/>
          <w:lang w:val="en-US"/>
        </w:rPr>
      </w:pPr>
      <w:r w:rsidRPr="005F16FF">
        <w:rPr>
          <w:noProof/>
          <w:lang w:val="en-US"/>
        </w:rPr>
        <w:t>219.</w:t>
      </w:r>
      <w:r w:rsidRPr="005F16FF">
        <w:rPr>
          <w:noProof/>
          <w:lang w:val="en-US"/>
        </w:rPr>
        <w:tab/>
        <w:t xml:space="preserve">Durie BG, Hoering A, Abidi MH, Rajkumar SV, Epstein J, Kahanic SP, et al. Bortezomib with lenalidomide and dexamethasone versus lenalidomide and dexamethasone alone in patients with newly diagnosed myeloma without intent for immediate autologous stem-cell transplant (SWOG S0777): a randomised, open-label, phase 3 trial. Lancet 2017;389(10068):519-27. </w:t>
      </w:r>
    </w:p>
    <w:p w14:paraId="71F5DFD7" w14:textId="77777777" w:rsidR="00316702" w:rsidRPr="005F16FF" w:rsidRDefault="00316702" w:rsidP="00316702">
      <w:pPr>
        <w:pStyle w:val="EndNoteBibliography"/>
        <w:ind w:left="720" w:hanging="720"/>
        <w:rPr>
          <w:noProof/>
          <w:lang w:val="en-US"/>
        </w:rPr>
      </w:pPr>
      <w:r w:rsidRPr="005F16FF">
        <w:rPr>
          <w:noProof/>
          <w:lang w:val="en-US"/>
        </w:rPr>
        <w:t>220.</w:t>
      </w:r>
      <w:r w:rsidRPr="005F16FF">
        <w:rPr>
          <w:noProof/>
          <w:lang w:val="en-US"/>
        </w:rPr>
        <w:tab/>
        <w:t xml:space="preserve">Mateos MV, Dimopoulos MA, Cavo M, Suzuki K, Jakubowiak A, Knop S, et al. Daratumumab plus Bortezomib, Melphalan, and Prednisone for Untreated Myeloma. N Engl J Med 2018;378(6):518-28. </w:t>
      </w:r>
    </w:p>
    <w:p w14:paraId="009929DB" w14:textId="77777777" w:rsidR="00316702" w:rsidRPr="005F16FF" w:rsidRDefault="00316702" w:rsidP="00316702">
      <w:pPr>
        <w:pStyle w:val="EndNoteBibliography"/>
        <w:ind w:left="720" w:hanging="720"/>
        <w:rPr>
          <w:noProof/>
          <w:lang w:val="en-US"/>
        </w:rPr>
      </w:pPr>
      <w:r w:rsidRPr="005F16FF">
        <w:rPr>
          <w:noProof/>
          <w:lang w:val="en-US"/>
        </w:rPr>
        <w:t>221.</w:t>
      </w:r>
      <w:r w:rsidRPr="005F16FF">
        <w:rPr>
          <w:noProof/>
          <w:lang w:val="en-US"/>
        </w:rPr>
        <w:tab/>
        <w:t xml:space="preserve">Benboubker L, Dimopoulos MA, Dispenzieri A, Catalano J, Belch AR, Cavo M, et al. Lenalidomide and dexamethasone in transplant-ineligible patients with myeloma. N Engl J Med 2014;371(10):906-17. </w:t>
      </w:r>
    </w:p>
    <w:p w14:paraId="0EE755A8" w14:textId="77777777" w:rsidR="00316702" w:rsidRPr="005F16FF" w:rsidRDefault="00316702" w:rsidP="00316702">
      <w:pPr>
        <w:pStyle w:val="EndNoteBibliography"/>
        <w:ind w:left="720" w:hanging="720"/>
        <w:rPr>
          <w:noProof/>
          <w:lang w:val="en-US"/>
        </w:rPr>
      </w:pPr>
      <w:r w:rsidRPr="005F16FF">
        <w:rPr>
          <w:noProof/>
          <w:lang w:val="en-US"/>
        </w:rPr>
        <w:t>222.</w:t>
      </w:r>
      <w:r w:rsidRPr="005F16FF">
        <w:rPr>
          <w:noProof/>
          <w:lang w:val="en-US"/>
        </w:rPr>
        <w:tab/>
        <w:t xml:space="preserve">San Miguel JF, Schlag R, Khuageva NK, Dimopoulos MA, Shpilberg O, Kropff M, et al. Bortezomib plus melphalan and prednisone for initial treatment of multiple myeloma. N Engl J Med 2008;359(9):906-17. </w:t>
      </w:r>
    </w:p>
    <w:p w14:paraId="5BCDD01E" w14:textId="77777777" w:rsidR="00316702" w:rsidRPr="005F16FF" w:rsidRDefault="00316702" w:rsidP="00316702">
      <w:pPr>
        <w:pStyle w:val="EndNoteBibliography"/>
        <w:ind w:left="720" w:hanging="720"/>
        <w:rPr>
          <w:noProof/>
          <w:lang w:val="en-US"/>
        </w:rPr>
      </w:pPr>
      <w:r w:rsidRPr="005F16FF">
        <w:rPr>
          <w:noProof/>
          <w:lang w:val="en-US"/>
        </w:rPr>
        <w:t>223.</w:t>
      </w:r>
      <w:r w:rsidRPr="005F16FF">
        <w:rPr>
          <w:noProof/>
          <w:lang w:val="en-US"/>
        </w:rPr>
        <w:tab/>
        <w:t xml:space="preserve">Kumar S, Paiva B, Anderson KC, Durie B, Landgren O, Moreau P, et al. International Myeloma Working Group consensus criteria for response and minimal residual disease assessment in multiple myeloma. Lancet Oncol 2016;17(8):e328-e46. </w:t>
      </w:r>
    </w:p>
    <w:p w14:paraId="01B5FC2F" w14:textId="77777777" w:rsidR="00316702" w:rsidRPr="005F16FF" w:rsidRDefault="00316702" w:rsidP="00316702">
      <w:pPr>
        <w:pStyle w:val="EndNoteBibliography"/>
        <w:ind w:left="720" w:hanging="720"/>
        <w:rPr>
          <w:noProof/>
          <w:lang w:val="en-US"/>
        </w:rPr>
      </w:pPr>
      <w:r w:rsidRPr="005F16FF">
        <w:rPr>
          <w:noProof/>
          <w:lang w:val="en-US"/>
        </w:rPr>
        <w:t>224.</w:t>
      </w:r>
      <w:r w:rsidRPr="005F16FF">
        <w:rPr>
          <w:noProof/>
          <w:lang w:val="en-US"/>
        </w:rPr>
        <w:tab/>
        <w:t xml:space="preserve">Cook G, Williams C, Brown JM, Cairns DA, Cavenagh J, Snowden JA, et al. High-dose chemotherapy plus autologous stem-cell transplantation as consolidation therapy in patients with relapsed multiple myeloma after previous autologous stem-cell transplantation (NCRI Myeloma X Relapse [Intensive trial]): a randomised, open-label, phase 3 trial. Lancet Oncol 2014;15(8):874-85. </w:t>
      </w:r>
    </w:p>
    <w:p w14:paraId="3D985ACF" w14:textId="77777777" w:rsidR="00316702" w:rsidRPr="005F16FF" w:rsidRDefault="00316702" w:rsidP="00316702">
      <w:pPr>
        <w:pStyle w:val="EndNoteBibliography"/>
        <w:ind w:left="720" w:hanging="720"/>
        <w:rPr>
          <w:noProof/>
          <w:lang w:val="en-US"/>
        </w:rPr>
      </w:pPr>
      <w:r w:rsidRPr="005F16FF">
        <w:rPr>
          <w:noProof/>
          <w:lang w:val="en-US"/>
        </w:rPr>
        <w:t>225.</w:t>
      </w:r>
      <w:r w:rsidRPr="005F16FF">
        <w:rPr>
          <w:noProof/>
          <w:lang w:val="en-US"/>
        </w:rPr>
        <w:tab/>
        <w:t xml:space="preserve">Siegel DS, Dimopoulos MA, Ludwig H, Facon T, Goldschmidt H, Jakubowiak A, et al. Improvement in Overall Survival With Carfilzomib, Lenalidomide, and Dexamethasone in Patients With Relapsed or Refractory Multiple Myeloma. J Clin Oncol 2018;36(8):728-34. </w:t>
      </w:r>
    </w:p>
    <w:p w14:paraId="18E098D6" w14:textId="77777777" w:rsidR="00316702" w:rsidRPr="005F16FF" w:rsidRDefault="00316702" w:rsidP="00316702">
      <w:pPr>
        <w:pStyle w:val="EndNoteBibliography"/>
        <w:ind w:left="720" w:hanging="720"/>
        <w:rPr>
          <w:noProof/>
          <w:lang w:val="en-US"/>
        </w:rPr>
      </w:pPr>
      <w:r w:rsidRPr="005F16FF">
        <w:rPr>
          <w:noProof/>
          <w:lang w:val="en-US"/>
        </w:rPr>
        <w:t>226.</w:t>
      </w:r>
      <w:r w:rsidRPr="005F16FF">
        <w:rPr>
          <w:noProof/>
          <w:lang w:val="en-US"/>
        </w:rPr>
        <w:tab/>
        <w:t xml:space="preserve">Dimopoulos MA, Lonial S, Betts KA, Chen C, Zichlin ML, Brun A, et al. Elotuzumab plus lenalidomide and dexamethasone in relapsed/refractory multiple myeloma: Extended 4-year follow-up and analysis of relative progression-free survival from the randomized ELOQUENT-2 trial. Cancer 2018;124(20):4032-43. </w:t>
      </w:r>
    </w:p>
    <w:p w14:paraId="7B5407DB" w14:textId="77777777" w:rsidR="00316702" w:rsidRPr="005F16FF" w:rsidRDefault="00316702" w:rsidP="00316702">
      <w:pPr>
        <w:pStyle w:val="EndNoteBibliography"/>
        <w:ind w:left="720" w:hanging="720"/>
        <w:rPr>
          <w:noProof/>
          <w:lang w:val="en-US"/>
        </w:rPr>
      </w:pPr>
      <w:r w:rsidRPr="005F16FF">
        <w:rPr>
          <w:noProof/>
          <w:lang w:val="en-US"/>
        </w:rPr>
        <w:t>227.</w:t>
      </w:r>
      <w:r w:rsidRPr="005F16FF">
        <w:rPr>
          <w:noProof/>
          <w:lang w:val="en-US"/>
        </w:rPr>
        <w:tab/>
        <w:t xml:space="preserve">Dimopoulos MA, Kastritis E. Denosumab for myeloma bone disease: ready for prime time? Lancet Oncol 2018;19(3):277-8. </w:t>
      </w:r>
    </w:p>
    <w:p w14:paraId="61BE4CA6" w14:textId="77777777" w:rsidR="00316702" w:rsidRPr="005F16FF" w:rsidRDefault="00316702" w:rsidP="00316702">
      <w:pPr>
        <w:pStyle w:val="EndNoteBibliography"/>
        <w:ind w:left="720" w:hanging="720"/>
        <w:rPr>
          <w:noProof/>
          <w:lang w:val="en-US"/>
        </w:rPr>
      </w:pPr>
      <w:r w:rsidRPr="005F16FF">
        <w:rPr>
          <w:noProof/>
          <w:lang w:val="en-US"/>
        </w:rPr>
        <w:t>228.</w:t>
      </w:r>
      <w:r w:rsidRPr="005F16FF">
        <w:rPr>
          <w:noProof/>
          <w:lang w:val="en-US"/>
        </w:rPr>
        <w:tab/>
        <w:t xml:space="preserve">Chari A, Suvannasankha A, Fay JW, Arnulf B, Kaufman JL, Ifthikharuddin JJ, et al. Daratumumab plus pomalidomide and dexamethasone in relapsed and/or refractory multiple myeloma. Blood 2017;130(8):974-81. </w:t>
      </w:r>
    </w:p>
    <w:p w14:paraId="5C8F7251" w14:textId="77777777" w:rsidR="00316702" w:rsidRPr="005F16FF" w:rsidRDefault="00316702" w:rsidP="00316702">
      <w:pPr>
        <w:pStyle w:val="EndNoteBibliography"/>
        <w:ind w:left="720" w:hanging="720"/>
        <w:rPr>
          <w:noProof/>
          <w:lang w:val="en-US"/>
        </w:rPr>
      </w:pPr>
      <w:r w:rsidRPr="005F16FF">
        <w:rPr>
          <w:noProof/>
          <w:lang w:val="en-US"/>
        </w:rPr>
        <w:t>229.</w:t>
      </w:r>
      <w:r w:rsidRPr="005F16FF">
        <w:rPr>
          <w:noProof/>
          <w:lang w:val="en-US"/>
        </w:rPr>
        <w:tab/>
        <w:t xml:space="preserve">Rodon P, Hulin C, Pegourie B, Tiab M, Anglaret B, Benboubker L, et al. Phase II study of bendamustine, bortezomib and dexamethasone as second-line treatment for elderly patients with multiple myeloma: the Intergroupe Francophone du Myelome 2009-01 trial. Haematologica 2015;100(2):e56-9. </w:t>
      </w:r>
    </w:p>
    <w:p w14:paraId="06216A7E" w14:textId="77777777" w:rsidR="00316702" w:rsidRPr="005F16FF" w:rsidRDefault="00316702" w:rsidP="00316702">
      <w:pPr>
        <w:pStyle w:val="EndNoteBibliography"/>
        <w:ind w:left="720" w:hanging="720"/>
        <w:rPr>
          <w:noProof/>
          <w:lang w:val="en-US"/>
        </w:rPr>
      </w:pPr>
      <w:r w:rsidRPr="005F16FF">
        <w:rPr>
          <w:noProof/>
          <w:lang w:val="en-US"/>
        </w:rPr>
        <w:t>230.</w:t>
      </w:r>
      <w:r w:rsidRPr="005F16FF">
        <w:rPr>
          <w:noProof/>
          <w:lang w:val="en-US"/>
        </w:rPr>
        <w:tab/>
        <w:t xml:space="preserve">Beck J, Schwarzer A, Glaser D, Mugge LO, Uhlig J, Heyn S, et al. Lenalidomide in combination with bendamustine and prednisolone in relapsed/refractory multiple myeloma: results of a phase 2 clinical trial (OSHO-#077). J Cancer Res Clin Oncol 2017;143(12):2545-53. </w:t>
      </w:r>
    </w:p>
    <w:p w14:paraId="4AFF07D0" w14:textId="77777777" w:rsidR="00316702" w:rsidRPr="005F16FF" w:rsidRDefault="00316702" w:rsidP="00316702">
      <w:pPr>
        <w:pStyle w:val="EndNoteBibliography"/>
        <w:ind w:left="720" w:hanging="720"/>
        <w:rPr>
          <w:noProof/>
          <w:lang w:val="en-US"/>
        </w:rPr>
      </w:pPr>
      <w:r w:rsidRPr="005F16FF">
        <w:rPr>
          <w:noProof/>
          <w:lang w:val="en-US"/>
        </w:rPr>
        <w:t>231.</w:t>
      </w:r>
      <w:r w:rsidRPr="005F16FF">
        <w:rPr>
          <w:noProof/>
          <w:lang w:val="en-US"/>
        </w:rPr>
        <w:tab/>
        <w:t xml:space="preserve">Sivaraj D, Green MM, Kang Y, Long GD, Rizzieri DA, Li Z, et al. Bendamustine, pomalidomide, and dexamethasone for relapsed and/or refractory multiple myeloma. Blood Cancer J 2018;8(8):71. </w:t>
      </w:r>
    </w:p>
    <w:p w14:paraId="34DB9E90" w14:textId="77777777" w:rsidR="00316702" w:rsidRPr="00316702" w:rsidRDefault="00316702" w:rsidP="00316702">
      <w:pPr>
        <w:pStyle w:val="EndNoteBibliography"/>
        <w:ind w:left="720" w:hanging="720"/>
        <w:rPr>
          <w:noProof/>
        </w:rPr>
      </w:pPr>
      <w:r w:rsidRPr="005F16FF">
        <w:rPr>
          <w:noProof/>
          <w:lang w:val="en-US"/>
        </w:rPr>
        <w:t>232.</w:t>
      </w:r>
      <w:r w:rsidRPr="005F16FF">
        <w:rPr>
          <w:noProof/>
          <w:lang w:val="en-US"/>
        </w:rPr>
        <w:tab/>
        <w:t xml:space="preserve">Kumar S, Kaufman JL, Gasparetto C, Mikhael J, Vij R, Pegourie B, et al. Efficacy of venetoclax as targeted therapy for relapsed/refractory t(11;14) multiple myeloma. </w:t>
      </w:r>
      <w:r w:rsidRPr="00316702">
        <w:rPr>
          <w:noProof/>
        </w:rPr>
        <w:t xml:space="preserve">Blood 2017;130(22):2401-9. </w:t>
      </w:r>
    </w:p>
    <w:p w14:paraId="685ED8A5" w14:textId="77777777" w:rsidR="00316702" w:rsidRPr="00316702" w:rsidRDefault="00316702" w:rsidP="00316702">
      <w:pPr>
        <w:pStyle w:val="EndNoteBibliography"/>
        <w:ind w:left="720" w:hanging="720"/>
        <w:rPr>
          <w:noProof/>
        </w:rPr>
      </w:pPr>
      <w:r w:rsidRPr="00316702">
        <w:rPr>
          <w:noProof/>
        </w:rPr>
        <w:t>233.</w:t>
      </w:r>
      <w:r w:rsidRPr="00316702">
        <w:rPr>
          <w:noProof/>
        </w:rPr>
        <w:tab/>
        <w:t xml:space="preserve">de Waal EG, de Munck L, Hoogendoorn M, Woolthuis G, van der Velden A, Tromp Y, et al. </w:t>
      </w:r>
      <w:r w:rsidRPr="005F16FF">
        <w:rPr>
          <w:noProof/>
          <w:lang w:val="en-US"/>
        </w:rPr>
        <w:t xml:space="preserve">Combination therapy with bortezomib, continuous low-dose cyclophosphamide and dexamethasone followed by one year of maintenance treatment for relapsed multiple myeloma patients. </w:t>
      </w:r>
      <w:r w:rsidRPr="00316702">
        <w:rPr>
          <w:noProof/>
        </w:rPr>
        <w:t xml:space="preserve">Br J Haematol 2015;171(5):720-5. </w:t>
      </w:r>
    </w:p>
    <w:p w14:paraId="19AA2615" w14:textId="77777777" w:rsidR="00316702" w:rsidRPr="005F16FF" w:rsidRDefault="00316702" w:rsidP="00316702">
      <w:pPr>
        <w:pStyle w:val="EndNoteBibliography"/>
        <w:ind w:left="720" w:hanging="720"/>
        <w:rPr>
          <w:noProof/>
          <w:lang w:val="en-US"/>
        </w:rPr>
      </w:pPr>
      <w:r w:rsidRPr="00316702">
        <w:rPr>
          <w:noProof/>
        </w:rPr>
        <w:t>234.</w:t>
      </w:r>
      <w:r w:rsidRPr="00316702">
        <w:rPr>
          <w:noProof/>
        </w:rPr>
        <w:tab/>
        <w:t xml:space="preserve">Nijhof IS, Franssen LE, Levin MD, Bos GMJ, Broijl A, Klein SK, et al. </w:t>
      </w:r>
      <w:r w:rsidRPr="005F16FF">
        <w:rPr>
          <w:noProof/>
          <w:lang w:val="en-US"/>
        </w:rPr>
        <w:t xml:space="preserve">Phase 1/2 study of lenalidomide combined with low-dose cyclophosphamide and prednisone in lenalidomide-refractory multiple myeloma. Blood 2016;128(19):2297-306. </w:t>
      </w:r>
    </w:p>
    <w:p w14:paraId="2F83BBF0" w14:textId="77777777" w:rsidR="00316702" w:rsidRPr="005F16FF" w:rsidRDefault="00316702" w:rsidP="00316702">
      <w:pPr>
        <w:pStyle w:val="EndNoteBibliography"/>
        <w:ind w:left="720" w:hanging="720"/>
        <w:rPr>
          <w:noProof/>
          <w:lang w:val="en-US"/>
        </w:rPr>
      </w:pPr>
      <w:r w:rsidRPr="005F16FF">
        <w:rPr>
          <w:noProof/>
          <w:lang w:val="en-US"/>
        </w:rPr>
        <w:t>235.</w:t>
      </w:r>
      <w:r w:rsidRPr="005F16FF">
        <w:rPr>
          <w:noProof/>
          <w:lang w:val="en-US"/>
        </w:rPr>
        <w:tab/>
        <w:t xml:space="preserve">Baz RC, Martin TG, 3rd, Lin HY, Zhao X, Shain KH, Cho HJ, et al. Randomized multicenter phase 2 study of pomalidomide, cyclophosphamide, and dexamethasone in relapsed refractory myeloma. Blood 2016;127(21):2561-8. </w:t>
      </w:r>
    </w:p>
    <w:p w14:paraId="6BCDA487" w14:textId="77777777" w:rsidR="00316702" w:rsidRPr="005F16FF" w:rsidRDefault="00316702" w:rsidP="00316702">
      <w:pPr>
        <w:pStyle w:val="EndNoteBibliography"/>
        <w:ind w:left="720" w:hanging="720"/>
        <w:rPr>
          <w:noProof/>
          <w:lang w:val="en-US"/>
        </w:rPr>
      </w:pPr>
      <w:r w:rsidRPr="005F16FF">
        <w:rPr>
          <w:noProof/>
          <w:lang w:val="en-US"/>
        </w:rPr>
        <w:t>236.</w:t>
      </w:r>
      <w:r w:rsidRPr="005F16FF">
        <w:rPr>
          <w:noProof/>
          <w:lang w:val="en-US"/>
        </w:rPr>
        <w:tab/>
        <w:t xml:space="preserve">Bringhen S, Petrucci MT, Larocca A, Conticello C, Rossi D, Magarotto V, et al. Carfilzomib, cyclophosphamide, and dexamethasone in patients with newly diagnosed multiple myeloma: a multicenter, phase 2 study. Blood 2014;124(1):63-9. </w:t>
      </w:r>
    </w:p>
    <w:p w14:paraId="4B2DADAD" w14:textId="77777777" w:rsidR="00316702" w:rsidRPr="005F16FF" w:rsidRDefault="00316702" w:rsidP="00316702">
      <w:pPr>
        <w:pStyle w:val="EndNoteBibliography"/>
        <w:ind w:left="720" w:hanging="720"/>
        <w:rPr>
          <w:noProof/>
          <w:lang w:val="en-US"/>
        </w:rPr>
      </w:pPr>
      <w:r w:rsidRPr="005F16FF">
        <w:rPr>
          <w:noProof/>
          <w:lang w:val="en-US"/>
        </w:rPr>
        <w:lastRenderedPageBreak/>
        <w:t>237.</w:t>
      </w:r>
      <w:r w:rsidRPr="005F16FF">
        <w:rPr>
          <w:noProof/>
          <w:lang w:val="en-US"/>
        </w:rPr>
        <w:tab/>
        <w:t xml:space="preserve">Kaufman JL, Mina R, Jakubowiak AJ, Zimmerman TL, Wolf JJ, Lewis C, et al. Combining carfilzomib and panobinostat to treat relapsed/refractory multiple myeloma: results of a Multiple Myeloma Research Consortium Phase I Study. Blood Cancer J 2019;9(1):3. </w:t>
      </w:r>
    </w:p>
    <w:p w14:paraId="326CAF93" w14:textId="77777777" w:rsidR="00316702" w:rsidRPr="005F16FF" w:rsidRDefault="00316702" w:rsidP="00316702">
      <w:pPr>
        <w:pStyle w:val="EndNoteBibliography"/>
        <w:ind w:left="720" w:hanging="720"/>
        <w:rPr>
          <w:noProof/>
          <w:lang w:val="en-US"/>
        </w:rPr>
      </w:pPr>
      <w:r w:rsidRPr="005F16FF">
        <w:rPr>
          <w:noProof/>
          <w:lang w:val="en-US"/>
        </w:rPr>
        <w:t>238.</w:t>
      </w:r>
      <w:r w:rsidRPr="005F16FF">
        <w:rPr>
          <w:noProof/>
          <w:lang w:val="en-US"/>
        </w:rPr>
        <w:tab/>
        <w:t xml:space="preserve">Chari A, Cho HJ, Dhadwal A, Morgan G, La L, Zarychta K, et al. A phase 2 study of panobinostat with lenalidomide and weekly dexamethasone in myeloma. Blood Adv 2017;1(19):1575-83. </w:t>
      </w:r>
    </w:p>
    <w:p w14:paraId="0E985932" w14:textId="77777777" w:rsidR="00316702" w:rsidRPr="005F16FF" w:rsidRDefault="00316702" w:rsidP="00316702">
      <w:pPr>
        <w:pStyle w:val="EndNoteBibliography"/>
        <w:ind w:left="720" w:hanging="720"/>
        <w:rPr>
          <w:noProof/>
          <w:lang w:val="en-US"/>
        </w:rPr>
      </w:pPr>
      <w:r w:rsidRPr="005F16FF">
        <w:rPr>
          <w:noProof/>
          <w:lang w:val="en-US"/>
        </w:rPr>
        <w:t>239.</w:t>
      </w:r>
      <w:r w:rsidRPr="005F16FF">
        <w:rPr>
          <w:noProof/>
          <w:lang w:val="en-US"/>
        </w:rPr>
        <w:tab/>
        <w:t xml:space="preserve">Nienhuis HL, Bijzet J, Hazenberg BP. The Prevalence and Management of Systemic Amyloidosis in Western Countries. Kidney Dis (Basel) 2016;2(1):10-9. </w:t>
      </w:r>
    </w:p>
    <w:p w14:paraId="05A28EE3" w14:textId="77777777" w:rsidR="00316702" w:rsidRPr="005F16FF" w:rsidRDefault="00316702" w:rsidP="00316702">
      <w:pPr>
        <w:pStyle w:val="EndNoteBibliography"/>
        <w:ind w:left="720" w:hanging="720"/>
        <w:rPr>
          <w:noProof/>
          <w:lang w:val="en-US"/>
        </w:rPr>
      </w:pPr>
      <w:r w:rsidRPr="005F16FF">
        <w:rPr>
          <w:noProof/>
          <w:lang w:val="en-US"/>
        </w:rPr>
        <w:t>240.</w:t>
      </w:r>
      <w:r w:rsidRPr="005F16FF">
        <w:rPr>
          <w:noProof/>
          <w:lang w:val="en-US"/>
        </w:rPr>
        <w:tab/>
        <w:t xml:space="preserve">Kyle RA, Linos A, Beard CM, Linke RP, Gertz MA, O'Fallon WM, et al. Incidence and natural history of primary systemic amyloidosis in Olmsted County, Minnesota, 1950 through 1989. Blood 1992;79(7):1817-22. </w:t>
      </w:r>
    </w:p>
    <w:p w14:paraId="48504506" w14:textId="77777777" w:rsidR="00316702" w:rsidRPr="005F16FF" w:rsidRDefault="00316702" w:rsidP="00316702">
      <w:pPr>
        <w:pStyle w:val="EndNoteBibliography"/>
        <w:ind w:left="720" w:hanging="720"/>
        <w:rPr>
          <w:noProof/>
          <w:lang w:val="en-US"/>
        </w:rPr>
      </w:pPr>
      <w:r w:rsidRPr="005F16FF">
        <w:rPr>
          <w:noProof/>
          <w:lang w:val="en-US"/>
        </w:rPr>
        <w:t>241.</w:t>
      </w:r>
      <w:r w:rsidRPr="005F16FF">
        <w:rPr>
          <w:noProof/>
          <w:lang w:val="en-US"/>
        </w:rPr>
        <w:tab/>
        <w:t xml:space="preserve">Kourelis TV, Kumar SK, Gertz MA, Lacy MQ, Buadi FK, Hayman SR, et al. Coexistent multiple myeloma or increased bone marrow plasma cells define equally high-risk populations in patients with immunoglobulin light chain amyloidosis. J Clin Oncol 2013;31(34):4319-24. </w:t>
      </w:r>
    </w:p>
    <w:p w14:paraId="4A74D79D" w14:textId="77777777" w:rsidR="00316702" w:rsidRPr="00316702" w:rsidRDefault="00316702" w:rsidP="00316702">
      <w:pPr>
        <w:pStyle w:val="EndNoteBibliography"/>
        <w:ind w:left="720" w:hanging="720"/>
        <w:rPr>
          <w:noProof/>
        </w:rPr>
      </w:pPr>
      <w:r w:rsidRPr="005F16FF">
        <w:rPr>
          <w:noProof/>
          <w:lang w:val="en-US"/>
        </w:rPr>
        <w:t>242.</w:t>
      </w:r>
      <w:r w:rsidRPr="005F16FF">
        <w:rPr>
          <w:noProof/>
          <w:lang w:val="en-US"/>
        </w:rPr>
        <w:tab/>
        <w:t xml:space="preserve">Pardanani A, Witzig TE, Schroeder G, McElroy EA, Fonseca R, Dispenzieri A, et al. Circulating peripheral blood plasma cells as a prognostic indicator in patients with primary systemic amyloidosis. </w:t>
      </w:r>
      <w:r w:rsidRPr="00316702">
        <w:rPr>
          <w:noProof/>
        </w:rPr>
        <w:t xml:space="preserve">Blood 2003;101(3):827-30. </w:t>
      </w:r>
    </w:p>
    <w:p w14:paraId="7F80731B" w14:textId="77777777" w:rsidR="00316702" w:rsidRPr="005F16FF" w:rsidRDefault="00316702" w:rsidP="00316702">
      <w:pPr>
        <w:pStyle w:val="EndNoteBibliography"/>
        <w:ind w:left="720" w:hanging="720"/>
        <w:rPr>
          <w:noProof/>
          <w:lang w:val="en-US"/>
        </w:rPr>
      </w:pPr>
      <w:r w:rsidRPr="00316702">
        <w:rPr>
          <w:noProof/>
        </w:rPr>
        <w:t>243.</w:t>
      </w:r>
      <w:r w:rsidRPr="00316702">
        <w:rPr>
          <w:noProof/>
        </w:rPr>
        <w:tab/>
        <w:t xml:space="preserve">Dispenzieri A, Dingli D, Kumar SK, Rajkumar SV, Lacy MQ, Hayman S, et al. </w:t>
      </w:r>
      <w:r w:rsidRPr="005F16FF">
        <w:rPr>
          <w:noProof/>
          <w:lang w:val="en-US"/>
        </w:rPr>
        <w:t xml:space="preserve">Discordance between serum cardiac biomarker and immunoglobulin-free light-chain response in patients with immunoglobulin light-chain amyloidosis treated with immune modulatory drugs. Am J Hematol 2010;85(10):757-9. </w:t>
      </w:r>
    </w:p>
    <w:p w14:paraId="7DCCC12D" w14:textId="77777777" w:rsidR="00316702" w:rsidRPr="005F16FF" w:rsidRDefault="00316702" w:rsidP="00316702">
      <w:pPr>
        <w:pStyle w:val="EndNoteBibliography"/>
        <w:ind w:left="720" w:hanging="720"/>
        <w:rPr>
          <w:noProof/>
          <w:lang w:val="en-US"/>
        </w:rPr>
      </w:pPr>
      <w:r w:rsidRPr="005F16FF">
        <w:rPr>
          <w:noProof/>
          <w:lang w:val="en-US"/>
        </w:rPr>
        <w:t>244.</w:t>
      </w:r>
      <w:r w:rsidRPr="005F16FF">
        <w:rPr>
          <w:noProof/>
          <w:lang w:val="en-US"/>
        </w:rPr>
        <w:tab/>
        <w:t xml:space="preserve">Sanchorawala V, Sun F, Quillen K, Sloan JM, Berk JL, Seldin DC. Long-term outcome of patients with AL amyloidosis treated with high-dose melphalan and stem cell transplantation: 20-year experience. Blood 2015;126(20):2345-7. </w:t>
      </w:r>
    </w:p>
    <w:p w14:paraId="331BCA9E" w14:textId="77777777" w:rsidR="00316702" w:rsidRPr="005F16FF" w:rsidRDefault="00316702" w:rsidP="00316702">
      <w:pPr>
        <w:pStyle w:val="EndNoteBibliography"/>
        <w:ind w:left="720" w:hanging="720"/>
        <w:rPr>
          <w:noProof/>
          <w:lang w:val="en-US"/>
        </w:rPr>
      </w:pPr>
      <w:r w:rsidRPr="005F16FF">
        <w:rPr>
          <w:noProof/>
          <w:lang w:val="en-US"/>
        </w:rPr>
        <w:t>245.</w:t>
      </w:r>
      <w:r w:rsidRPr="005F16FF">
        <w:rPr>
          <w:noProof/>
          <w:lang w:val="en-US"/>
        </w:rPr>
        <w:tab/>
        <w:t xml:space="preserve">Venner CP, Lane T, Foard D, Rannigan L, Gibbs SD, Pinney JH, et al. Cyclophosphamide, bortezomib, and dexamethasone therapy in AL amyloidosis is associated with high clonal response rates and prolonged progression-free survival. Blood 2012;119(19):4387-90. </w:t>
      </w:r>
    </w:p>
    <w:p w14:paraId="4C38DF32" w14:textId="77777777" w:rsidR="00316702" w:rsidRPr="005F16FF" w:rsidRDefault="00316702" w:rsidP="00316702">
      <w:pPr>
        <w:pStyle w:val="EndNoteBibliography"/>
        <w:ind w:left="720" w:hanging="720"/>
        <w:rPr>
          <w:noProof/>
          <w:lang w:val="en-US"/>
        </w:rPr>
      </w:pPr>
      <w:r w:rsidRPr="005F16FF">
        <w:rPr>
          <w:noProof/>
          <w:lang w:val="en-US"/>
        </w:rPr>
        <w:t>246.</w:t>
      </w:r>
      <w:r w:rsidRPr="005F16FF">
        <w:rPr>
          <w:noProof/>
          <w:lang w:val="en-US"/>
        </w:rPr>
        <w:tab/>
        <w:t xml:space="preserve">Mikhael JR, Schuster SR, Jimenez-Zepeda VH, Bello N, Spong J, Reeder CB, et al. Cyclophosphamide-bortezomib-dexamethasone (CyBorD) produces rapid and complete hematologic response in patients with AL amyloidosis. Blood 2012;119(19):4391-4. </w:t>
      </w:r>
    </w:p>
    <w:p w14:paraId="3CD76C2A" w14:textId="77777777" w:rsidR="00316702" w:rsidRPr="005F16FF" w:rsidRDefault="00316702" w:rsidP="00316702">
      <w:pPr>
        <w:pStyle w:val="EndNoteBibliography"/>
        <w:ind w:left="720" w:hanging="720"/>
        <w:rPr>
          <w:noProof/>
          <w:lang w:val="en-US"/>
        </w:rPr>
      </w:pPr>
      <w:r w:rsidRPr="005F16FF">
        <w:rPr>
          <w:noProof/>
          <w:lang w:val="en-US"/>
        </w:rPr>
        <w:t>247.</w:t>
      </w:r>
      <w:r w:rsidRPr="005F16FF">
        <w:rPr>
          <w:noProof/>
          <w:lang w:val="en-US"/>
        </w:rPr>
        <w:tab/>
        <w:t xml:space="preserve">Dispenzieri A, Seenithamby K, Lacy MQ, Kumar SK, Buadi FK, Hayman SR, et al. Patients with immunoglobulin light chain amyloidosis undergoing autologous stem cell transplantation have superior outcomes compared with patients with multiple myeloma: a retrospective review from a tertiary referral center. Bone Marrow Transplant 2013;48(10):1302-7. </w:t>
      </w:r>
    </w:p>
    <w:p w14:paraId="2F5D496C" w14:textId="77777777" w:rsidR="00316702" w:rsidRPr="005F16FF" w:rsidRDefault="00316702" w:rsidP="00316702">
      <w:pPr>
        <w:pStyle w:val="EndNoteBibliography"/>
        <w:ind w:left="720" w:hanging="720"/>
        <w:rPr>
          <w:noProof/>
          <w:lang w:val="en-US"/>
        </w:rPr>
      </w:pPr>
      <w:r w:rsidRPr="005F16FF">
        <w:rPr>
          <w:noProof/>
          <w:lang w:val="en-US"/>
        </w:rPr>
        <w:t>248.</w:t>
      </w:r>
      <w:r w:rsidRPr="005F16FF">
        <w:rPr>
          <w:noProof/>
          <w:lang w:val="en-US"/>
        </w:rPr>
        <w:tab/>
        <w:t xml:space="preserve">Hwa YL, Kumar SK, Gertz MA, Lacy MQ, Buadi FK, Kourelis TV, et al. Induction therapy pre-autologous stem cell transplantation in immunoglobulin light chain amyloidosis: a retrospective evaluation. Am J Hematol 2016;91(10):984-8. </w:t>
      </w:r>
    </w:p>
    <w:p w14:paraId="28D6769F" w14:textId="77777777" w:rsidR="00316702" w:rsidRPr="005F16FF" w:rsidRDefault="00316702" w:rsidP="00316702">
      <w:pPr>
        <w:pStyle w:val="EndNoteBibliography"/>
        <w:ind w:left="720" w:hanging="720"/>
        <w:rPr>
          <w:noProof/>
          <w:lang w:val="en-US"/>
        </w:rPr>
      </w:pPr>
      <w:r w:rsidRPr="005F16FF">
        <w:rPr>
          <w:noProof/>
          <w:lang w:val="en-US"/>
        </w:rPr>
        <w:t>249.</w:t>
      </w:r>
      <w:r w:rsidRPr="005F16FF">
        <w:rPr>
          <w:noProof/>
          <w:lang w:val="en-US"/>
        </w:rPr>
        <w:tab/>
        <w:t xml:space="preserve">Huang X, Wang Q, Chen W, Zeng C, Chen Z, Gong D, et al. Induction therapy with bortezomib and dexamethasone followed by autologous stem cell transplantation versus autologous stem cell transplantation alone in the treatment of renal AL amyloidosis: a randomized controlled trial. BMC medicine 2014;12:2. </w:t>
      </w:r>
    </w:p>
    <w:p w14:paraId="4691890E" w14:textId="77777777" w:rsidR="00316702" w:rsidRPr="005F16FF" w:rsidRDefault="00316702" w:rsidP="00316702">
      <w:pPr>
        <w:pStyle w:val="EndNoteBibliography"/>
        <w:ind w:left="720" w:hanging="720"/>
        <w:rPr>
          <w:noProof/>
          <w:lang w:val="en-US"/>
        </w:rPr>
      </w:pPr>
      <w:r w:rsidRPr="005F16FF">
        <w:rPr>
          <w:noProof/>
          <w:lang w:val="en-US"/>
        </w:rPr>
        <w:t>250.</w:t>
      </w:r>
      <w:r w:rsidRPr="005F16FF">
        <w:rPr>
          <w:noProof/>
          <w:lang w:val="en-US"/>
        </w:rPr>
        <w:tab/>
        <w:t xml:space="preserve">Cibeira MT, Sanchorawala V, Seldin DC, Quillen K, Berk JL, Dember LM, et al. Outcome of AL amyloidosis after high-dose melphalan and autologous stem cell transplantation: long-term results in a series of 421 patients. Blood 2011;118(16):4346-52. </w:t>
      </w:r>
    </w:p>
    <w:p w14:paraId="5843A903" w14:textId="77777777" w:rsidR="00316702" w:rsidRPr="005F16FF" w:rsidRDefault="00316702" w:rsidP="00316702">
      <w:pPr>
        <w:pStyle w:val="EndNoteBibliography"/>
        <w:ind w:left="720" w:hanging="720"/>
        <w:rPr>
          <w:noProof/>
          <w:lang w:val="en-US"/>
        </w:rPr>
      </w:pPr>
      <w:r w:rsidRPr="005F16FF">
        <w:rPr>
          <w:noProof/>
          <w:lang w:val="en-US"/>
        </w:rPr>
        <w:t>251.</w:t>
      </w:r>
      <w:r w:rsidRPr="005F16FF">
        <w:rPr>
          <w:noProof/>
          <w:lang w:val="en-US"/>
        </w:rPr>
        <w:tab/>
        <w:t xml:space="preserve">Comenzo RL, Gertz MA. Autologous stem cell transplantation for primary systemic amyloidosis. Blood 2002;99(12):4276-82. </w:t>
      </w:r>
    </w:p>
    <w:p w14:paraId="36B7CA82" w14:textId="77777777" w:rsidR="00316702" w:rsidRPr="005F16FF" w:rsidRDefault="00316702" w:rsidP="00316702">
      <w:pPr>
        <w:pStyle w:val="EndNoteBibliography"/>
        <w:ind w:left="720" w:hanging="720"/>
        <w:rPr>
          <w:noProof/>
          <w:lang w:val="en-US"/>
        </w:rPr>
      </w:pPr>
      <w:r w:rsidRPr="005F16FF">
        <w:rPr>
          <w:noProof/>
          <w:lang w:val="en-US"/>
        </w:rPr>
        <w:t>252.</w:t>
      </w:r>
      <w:r w:rsidRPr="005F16FF">
        <w:rPr>
          <w:noProof/>
          <w:lang w:val="en-US"/>
        </w:rPr>
        <w:tab/>
        <w:t xml:space="preserve">Landau H, Hassoun H, Rosenzweig MA, Maurer M, Liu J, Flombaum C, et al. Bortezomib and dexamethasone consolidation following risk-adapted melphalan and stem cell transplantation for patients with newly diagnosed light-chain amyloidosis. Leukemia 2013;27(4):823-8. </w:t>
      </w:r>
    </w:p>
    <w:p w14:paraId="43E09EB7" w14:textId="77777777" w:rsidR="00316702" w:rsidRPr="005F16FF" w:rsidRDefault="00316702" w:rsidP="00316702">
      <w:pPr>
        <w:pStyle w:val="EndNoteBibliography"/>
        <w:ind w:left="720" w:hanging="720"/>
        <w:rPr>
          <w:noProof/>
          <w:lang w:val="en-US"/>
        </w:rPr>
      </w:pPr>
      <w:r w:rsidRPr="005F16FF">
        <w:rPr>
          <w:noProof/>
          <w:lang w:val="en-US"/>
        </w:rPr>
        <w:t>253.</w:t>
      </w:r>
      <w:r w:rsidRPr="005F16FF">
        <w:rPr>
          <w:noProof/>
          <w:lang w:val="en-US"/>
        </w:rPr>
        <w:tab/>
        <w:t xml:space="preserve">Wechalekar AD, Whelan C. Encouraging impact of doxycycline on early mortality in cardiac light chain (AL) amyloidosis. Blood Cancer J 2017;7(3):e546. </w:t>
      </w:r>
    </w:p>
    <w:p w14:paraId="1B35A2E2" w14:textId="77777777" w:rsidR="00316702" w:rsidRPr="005F16FF" w:rsidRDefault="00316702" w:rsidP="00316702">
      <w:pPr>
        <w:pStyle w:val="EndNoteBibliography"/>
        <w:ind w:left="720" w:hanging="720"/>
        <w:rPr>
          <w:noProof/>
          <w:lang w:val="en-US"/>
        </w:rPr>
      </w:pPr>
      <w:r w:rsidRPr="005F16FF">
        <w:rPr>
          <w:noProof/>
          <w:lang w:val="en-US"/>
        </w:rPr>
        <w:t>254.</w:t>
      </w:r>
      <w:r w:rsidRPr="005F16FF">
        <w:rPr>
          <w:noProof/>
          <w:lang w:val="en-US"/>
        </w:rPr>
        <w:tab/>
        <w:t xml:space="preserve">D'Souza A. Doxycycline to Upgrade Organ Response in Light Chain (AL) Amyloidosis Trial (DUAL) [pågående studie]. 2020. NCT02207556. Tilgjengelig fra: </w:t>
      </w:r>
      <w:hyperlink r:id="rId34" w:history="1">
        <w:r w:rsidRPr="005F16FF">
          <w:rPr>
            <w:rStyle w:val="Hyperkobling"/>
            <w:noProof/>
            <w:lang w:val="en-US"/>
          </w:rPr>
          <w:t>https://clinicaltrials.gov/ct2/show/NCT02207556</w:t>
        </w:r>
      </w:hyperlink>
    </w:p>
    <w:p w14:paraId="73B667C1" w14:textId="77777777" w:rsidR="00316702" w:rsidRPr="005F16FF" w:rsidRDefault="00316702" w:rsidP="00316702">
      <w:pPr>
        <w:pStyle w:val="EndNoteBibliography"/>
        <w:ind w:left="720" w:hanging="720"/>
        <w:rPr>
          <w:noProof/>
          <w:lang w:val="en-US"/>
        </w:rPr>
      </w:pPr>
      <w:r w:rsidRPr="005F16FF">
        <w:rPr>
          <w:noProof/>
          <w:lang w:val="en-US"/>
        </w:rPr>
        <w:t>255.</w:t>
      </w:r>
      <w:r w:rsidRPr="005F16FF">
        <w:rPr>
          <w:noProof/>
          <w:lang w:val="en-US"/>
        </w:rPr>
        <w:tab/>
        <w:t xml:space="preserve">Berk JL. Safety and Effect of Doxycycline in Patients With Amyloidosis [pågående studie]. 2017. NCT01677286. Tilgjengelig fra: </w:t>
      </w:r>
      <w:hyperlink r:id="rId35" w:history="1">
        <w:r w:rsidRPr="005F16FF">
          <w:rPr>
            <w:rStyle w:val="Hyperkobling"/>
            <w:noProof/>
            <w:lang w:val="en-US"/>
          </w:rPr>
          <w:t>https://clinicaltrials.gov/ct2/show/NCT01677286</w:t>
        </w:r>
      </w:hyperlink>
    </w:p>
    <w:p w14:paraId="37B74509" w14:textId="77777777" w:rsidR="00316702" w:rsidRPr="005F16FF" w:rsidRDefault="00316702" w:rsidP="00316702">
      <w:pPr>
        <w:pStyle w:val="EndNoteBibliography"/>
        <w:ind w:left="720" w:hanging="720"/>
        <w:rPr>
          <w:noProof/>
          <w:lang w:val="en-US"/>
        </w:rPr>
      </w:pPr>
      <w:r w:rsidRPr="005F16FF">
        <w:rPr>
          <w:noProof/>
          <w:lang w:val="en-US"/>
        </w:rPr>
        <w:t>256.</w:t>
      </w:r>
      <w:r w:rsidRPr="005F16FF">
        <w:rPr>
          <w:noProof/>
          <w:lang w:val="en-US"/>
        </w:rPr>
        <w:tab/>
        <w:t xml:space="preserve">Kaufman GP, Schrier SL, Lafayette RA, Arai S, Witteles RM, Liedtke M. Daratumumab yields rapid and deep hematologic responses in patients with heavily pretreated AL amyloidosis. Blood 2017;130(7):900-2. </w:t>
      </w:r>
    </w:p>
    <w:p w14:paraId="0CE02FBB" w14:textId="77777777" w:rsidR="00316702" w:rsidRPr="005F16FF" w:rsidRDefault="00316702" w:rsidP="00316702">
      <w:pPr>
        <w:pStyle w:val="EndNoteBibliography"/>
        <w:ind w:left="720" w:hanging="720"/>
        <w:rPr>
          <w:noProof/>
          <w:lang w:val="en-US"/>
        </w:rPr>
      </w:pPr>
      <w:r w:rsidRPr="005F16FF">
        <w:rPr>
          <w:noProof/>
          <w:lang w:val="en-US"/>
        </w:rPr>
        <w:t>257.</w:t>
      </w:r>
      <w:r w:rsidRPr="005F16FF">
        <w:rPr>
          <w:noProof/>
          <w:lang w:val="en-US"/>
        </w:rPr>
        <w:tab/>
        <w:t xml:space="preserve">Sher T, Fenton B, Akhtar A, Gertz MA. First report of safety and efficacy of daratumumab in 2 cases of advanced immunoglobulin light chain amyloidosis. Blood 2016;128(15):1987-9. </w:t>
      </w:r>
    </w:p>
    <w:p w14:paraId="0F93DB06" w14:textId="77777777" w:rsidR="00316702" w:rsidRPr="005F16FF" w:rsidRDefault="00316702" w:rsidP="00316702">
      <w:pPr>
        <w:pStyle w:val="EndNoteBibliography"/>
        <w:ind w:left="720" w:hanging="720"/>
        <w:rPr>
          <w:noProof/>
          <w:lang w:val="en-US"/>
        </w:rPr>
      </w:pPr>
      <w:r w:rsidRPr="005F16FF">
        <w:rPr>
          <w:noProof/>
          <w:lang w:val="en-US"/>
        </w:rPr>
        <w:t>258.</w:t>
      </w:r>
      <w:r w:rsidRPr="005F16FF">
        <w:rPr>
          <w:noProof/>
          <w:lang w:val="en-US"/>
        </w:rPr>
        <w:tab/>
        <w:t xml:space="preserve">Sanchorawala V, Shelton AC, Lo S, Varga C, Sloan JM, Seldin DC. Pomalidomide and dexamethasone in the treatment of AL amyloidosis: results of a phase 1 and 2 trial. Blood 2016;128(8):1059-62. </w:t>
      </w:r>
    </w:p>
    <w:p w14:paraId="36463099" w14:textId="77777777" w:rsidR="00316702" w:rsidRPr="00316702" w:rsidRDefault="00316702" w:rsidP="00316702">
      <w:pPr>
        <w:pStyle w:val="EndNoteBibliography"/>
        <w:ind w:left="720" w:hanging="720"/>
        <w:rPr>
          <w:noProof/>
        </w:rPr>
      </w:pPr>
      <w:r w:rsidRPr="005F16FF">
        <w:rPr>
          <w:noProof/>
          <w:lang w:val="en-US"/>
        </w:rPr>
        <w:t>259.</w:t>
      </w:r>
      <w:r w:rsidRPr="005F16FF">
        <w:rPr>
          <w:noProof/>
          <w:lang w:val="en-US"/>
        </w:rPr>
        <w:tab/>
        <w:t xml:space="preserve">Palladini G, Milani P, Foli A, Basset M, Russo F, Perlini S, et al. A phase 2 trial of pomalidomide and dexamethasone rescue treatment in patients with AL amyloidosis. </w:t>
      </w:r>
      <w:r w:rsidRPr="00316702">
        <w:rPr>
          <w:noProof/>
        </w:rPr>
        <w:t xml:space="preserve">Blood 2017;129(15):2120-3. </w:t>
      </w:r>
    </w:p>
    <w:p w14:paraId="3DC338FF" w14:textId="77777777" w:rsidR="00316702" w:rsidRPr="005F16FF" w:rsidRDefault="00316702" w:rsidP="00316702">
      <w:pPr>
        <w:pStyle w:val="EndNoteBibliography"/>
        <w:ind w:left="720" w:hanging="720"/>
        <w:rPr>
          <w:noProof/>
          <w:lang w:val="en-US"/>
        </w:rPr>
      </w:pPr>
      <w:r w:rsidRPr="00316702">
        <w:rPr>
          <w:noProof/>
        </w:rPr>
        <w:t>260.</w:t>
      </w:r>
      <w:r w:rsidRPr="00316702">
        <w:rPr>
          <w:noProof/>
        </w:rPr>
        <w:tab/>
        <w:t xml:space="preserve">Kastritis E, Terpos E, Roussou M, Gavriatopoulou M, Pamboukas C, Boletis I, et al. </w:t>
      </w:r>
      <w:r w:rsidRPr="005F16FF">
        <w:rPr>
          <w:noProof/>
          <w:lang w:val="en-US"/>
        </w:rPr>
        <w:t xml:space="preserve">A phase 1/2 study of lenalidomide with low-dose oral cyclophosphamide and low-dose dexamethasone (RdC) in AL amyloidosis. Blood 2012;119(23):5384-90. </w:t>
      </w:r>
    </w:p>
    <w:p w14:paraId="056E5932" w14:textId="77777777" w:rsidR="00316702" w:rsidRPr="005F16FF" w:rsidRDefault="00316702" w:rsidP="00316702">
      <w:pPr>
        <w:pStyle w:val="EndNoteBibliography"/>
        <w:ind w:left="720" w:hanging="720"/>
        <w:rPr>
          <w:noProof/>
          <w:lang w:val="en-US"/>
        </w:rPr>
      </w:pPr>
      <w:r w:rsidRPr="005F16FF">
        <w:rPr>
          <w:noProof/>
          <w:lang w:val="en-US"/>
        </w:rPr>
        <w:lastRenderedPageBreak/>
        <w:t>261.</w:t>
      </w:r>
      <w:r w:rsidRPr="005F16FF">
        <w:rPr>
          <w:noProof/>
          <w:lang w:val="en-US"/>
        </w:rPr>
        <w:tab/>
        <w:t xml:space="preserve">Kumar SK, Hayman SR, Buadi FK, Roy V, Lacy MQ, Gertz MA, et al. Lenalidomide, cyclophosphamide, and dexamethasone (CRd) for light-chain amyloidosis: long-term results from a phase 2 trial. Blood 2012;119(21):4860-7. </w:t>
      </w:r>
    </w:p>
    <w:p w14:paraId="75607C5F" w14:textId="77777777" w:rsidR="00316702" w:rsidRPr="005F16FF" w:rsidRDefault="00316702" w:rsidP="00316702">
      <w:pPr>
        <w:pStyle w:val="EndNoteBibliography"/>
        <w:ind w:left="720" w:hanging="720"/>
        <w:rPr>
          <w:noProof/>
          <w:lang w:val="en-US"/>
        </w:rPr>
      </w:pPr>
      <w:r w:rsidRPr="005F16FF">
        <w:rPr>
          <w:noProof/>
          <w:lang w:val="en-US"/>
        </w:rPr>
        <w:t>262.</w:t>
      </w:r>
      <w:r w:rsidRPr="005F16FF">
        <w:rPr>
          <w:noProof/>
          <w:lang w:val="en-US"/>
        </w:rPr>
        <w:tab/>
        <w:t xml:space="preserve">Sanchorawala V, Patel JM, Sloan JM, Shelton AC, Zeldis JB, Seldin DC. Melphalan, lenalidomide and dexamethasone for the treatment of immunoglobulin light chain amyloidosis: results of a phase II trial. Haematologica 2013;98(5):789-92. </w:t>
      </w:r>
    </w:p>
    <w:p w14:paraId="119044F9" w14:textId="77777777" w:rsidR="00316702" w:rsidRPr="005F16FF" w:rsidRDefault="00316702" w:rsidP="00316702">
      <w:pPr>
        <w:pStyle w:val="EndNoteBibliography"/>
        <w:ind w:left="720" w:hanging="720"/>
        <w:rPr>
          <w:noProof/>
          <w:lang w:val="en-US"/>
        </w:rPr>
      </w:pPr>
      <w:r w:rsidRPr="005F16FF">
        <w:rPr>
          <w:noProof/>
          <w:lang w:val="en-US"/>
        </w:rPr>
        <w:t>263.</w:t>
      </w:r>
      <w:r w:rsidRPr="005F16FF">
        <w:rPr>
          <w:noProof/>
          <w:lang w:val="en-US"/>
        </w:rPr>
        <w:tab/>
        <w:t xml:space="preserve">Lin G, Dispenzieri A, Kyle R, Grogan M, Brady PA. Implantable cardioverter defibrillators in patients with cardiac amyloidosis. J Cardiovasc Electrophysiol 2013;24(7):793-8. </w:t>
      </w:r>
    </w:p>
    <w:p w14:paraId="66B2ACB1" w14:textId="77777777" w:rsidR="00316702" w:rsidRPr="005F16FF" w:rsidRDefault="00316702" w:rsidP="00316702">
      <w:pPr>
        <w:pStyle w:val="EndNoteBibliography"/>
        <w:ind w:left="720" w:hanging="720"/>
        <w:rPr>
          <w:noProof/>
          <w:lang w:val="en-US"/>
        </w:rPr>
      </w:pPr>
      <w:r w:rsidRPr="005F16FF">
        <w:rPr>
          <w:noProof/>
          <w:lang w:val="en-US"/>
        </w:rPr>
        <w:t>264.</w:t>
      </w:r>
      <w:r w:rsidRPr="005F16FF">
        <w:rPr>
          <w:noProof/>
          <w:lang w:val="en-US"/>
        </w:rPr>
        <w:tab/>
        <w:t xml:space="preserve">Feng D, Edwards WD, Oh JK, Chandrasekaran K, Grogan M, Martinez MW, et al. Intracardiac thrombosis and embolism in patients with cardiac amyloidosis. Circulation 2007;116(21):2420-6. </w:t>
      </w:r>
    </w:p>
    <w:p w14:paraId="6F97F0E4" w14:textId="77777777" w:rsidR="00316702" w:rsidRPr="005F16FF" w:rsidRDefault="00316702" w:rsidP="00316702">
      <w:pPr>
        <w:pStyle w:val="EndNoteBibliography"/>
        <w:ind w:left="720" w:hanging="720"/>
        <w:rPr>
          <w:noProof/>
          <w:lang w:val="en-US"/>
        </w:rPr>
      </w:pPr>
      <w:r w:rsidRPr="005F16FF">
        <w:rPr>
          <w:noProof/>
          <w:lang w:val="en-US"/>
        </w:rPr>
        <w:t>265.</w:t>
      </w:r>
      <w:r w:rsidRPr="005F16FF">
        <w:rPr>
          <w:noProof/>
          <w:lang w:val="en-US"/>
        </w:rPr>
        <w:tab/>
        <w:t xml:space="preserve">Feng D, Syed IS, Martinez M, Oh JK, Jaffe AS, Grogan M, et al. Intracardiac thrombosis and anticoagulation therapy in cardiac amyloidosis. Circulation 2009;119(18):2490-7. </w:t>
      </w:r>
    </w:p>
    <w:p w14:paraId="33015EEE" w14:textId="77777777" w:rsidR="00316702" w:rsidRPr="005F16FF" w:rsidRDefault="00316702" w:rsidP="00316702">
      <w:pPr>
        <w:pStyle w:val="EndNoteBibliography"/>
        <w:ind w:left="720" w:hanging="720"/>
        <w:rPr>
          <w:noProof/>
          <w:lang w:val="en-US"/>
        </w:rPr>
      </w:pPr>
      <w:r w:rsidRPr="005F16FF">
        <w:rPr>
          <w:noProof/>
          <w:lang w:val="en-US"/>
        </w:rPr>
        <w:t>266.</w:t>
      </w:r>
      <w:r w:rsidRPr="005F16FF">
        <w:rPr>
          <w:noProof/>
          <w:lang w:val="en-US"/>
        </w:rPr>
        <w:tab/>
        <w:t xml:space="preserve">Rubinow A, Skinner M, Cohen AS. Digoxin sensitivity in amyloid cardiomyopathy. Circulation 1981;63(6):1285-8. </w:t>
      </w:r>
    </w:p>
    <w:p w14:paraId="56A38CED" w14:textId="77777777" w:rsidR="00316702" w:rsidRPr="005F16FF" w:rsidRDefault="00316702" w:rsidP="00316702">
      <w:pPr>
        <w:pStyle w:val="EndNoteBibliography"/>
        <w:ind w:left="720" w:hanging="720"/>
        <w:rPr>
          <w:noProof/>
          <w:lang w:val="en-US"/>
        </w:rPr>
      </w:pPr>
      <w:r w:rsidRPr="005F16FF">
        <w:rPr>
          <w:noProof/>
          <w:lang w:val="en-US"/>
        </w:rPr>
        <w:t>267.</w:t>
      </w:r>
      <w:r w:rsidRPr="005F16FF">
        <w:rPr>
          <w:noProof/>
          <w:lang w:val="en-US"/>
        </w:rPr>
        <w:tab/>
        <w:t xml:space="preserve">Falk RH. Diagnosis and management of the cardiac amyloidoses. Circulation 2005;112(13):2047-60. </w:t>
      </w:r>
    </w:p>
    <w:p w14:paraId="5B625057" w14:textId="77777777" w:rsidR="00316702" w:rsidRPr="005F16FF" w:rsidRDefault="00316702" w:rsidP="00316702">
      <w:pPr>
        <w:pStyle w:val="EndNoteBibliography"/>
        <w:ind w:left="720" w:hanging="720"/>
        <w:rPr>
          <w:noProof/>
          <w:lang w:val="en-US"/>
        </w:rPr>
      </w:pPr>
      <w:r w:rsidRPr="005F16FF">
        <w:rPr>
          <w:noProof/>
          <w:lang w:val="en-US"/>
        </w:rPr>
        <w:t>268.</w:t>
      </w:r>
      <w:r w:rsidRPr="005F16FF">
        <w:rPr>
          <w:noProof/>
          <w:lang w:val="en-US"/>
        </w:rPr>
        <w:tab/>
        <w:t xml:space="preserve">Gertz MA, Comenzo R, Falk RH, Fermand JP, Hazenberg BP, Hawkins PN, et al. Definition of organ involvement and treatment response in immunoglobulin light chain amyloidosis (AL): a consensus opinion from the 10th International Symposium on Amyloid and Amyloidosis, Tours, France, 18-22 April 2004. Am J Hematol 2005;79(4):319-28. </w:t>
      </w:r>
    </w:p>
    <w:p w14:paraId="65B0F730" w14:textId="77777777" w:rsidR="00316702" w:rsidRPr="005F16FF" w:rsidRDefault="00316702" w:rsidP="00316702">
      <w:pPr>
        <w:pStyle w:val="EndNoteBibliography"/>
        <w:ind w:left="720" w:hanging="720"/>
        <w:rPr>
          <w:noProof/>
          <w:lang w:val="en-US"/>
        </w:rPr>
      </w:pPr>
      <w:r w:rsidRPr="005F16FF">
        <w:rPr>
          <w:noProof/>
          <w:lang w:val="en-US"/>
        </w:rPr>
        <w:t>269.</w:t>
      </w:r>
      <w:r w:rsidRPr="005F16FF">
        <w:rPr>
          <w:noProof/>
          <w:lang w:val="en-US"/>
        </w:rPr>
        <w:tab/>
        <w:t xml:space="preserve">Comenzo RL, Reece D, Palladini G, Seldin D, Sanchorawala V, Landau H, et al. Consensus guidelines for the conduct and reporting of clinical trials in systemic light-chain amyloidosis. Leukemia 2012;26(11):2317-25. </w:t>
      </w:r>
    </w:p>
    <w:p w14:paraId="5107E79E" w14:textId="77777777" w:rsidR="00316702" w:rsidRPr="005F16FF" w:rsidRDefault="00316702" w:rsidP="00316702">
      <w:pPr>
        <w:pStyle w:val="EndNoteBibliography"/>
        <w:ind w:left="720" w:hanging="720"/>
        <w:rPr>
          <w:noProof/>
          <w:lang w:val="en-US"/>
        </w:rPr>
      </w:pPr>
      <w:r w:rsidRPr="005F16FF">
        <w:rPr>
          <w:noProof/>
          <w:lang w:val="en-US"/>
        </w:rPr>
        <w:t>270.</w:t>
      </w:r>
      <w:r w:rsidRPr="005F16FF">
        <w:rPr>
          <w:noProof/>
          <w:lang w:val="en-US"/>
        </w:rPr>
        <w:tab/>
        <w:t xml:space="preserve">Greenberg PL, Tuechler H, Schanz J, Sanz G, Garcia-Manero G, Solé F, et al. Revised international prognostic scoring system for myelodysplastic syndromes. Blood 2012;120(12):2454-65. </w:t>
      </w:r>
    </w:p>
    <w:p w14:paraId="374D89EA" w14:textId="77777777" w:rsidR="00316702" w:rsidRPr="005F16FF" w:rsidRDefault="00316702" w:rsidP="00316702">
      <w:pPr>
        <w:pStyle w:val="EndNoteBibliography"/>
        <w:ind w:left="720" w:hanging="720"/>
        <w:rPr>
          <w:noProof/>
          <w:lang w:val="en-US"/>
        </w:rPr>
      </w:pPr>
      <w:r w:rsidRPr="005F16FF">
        <w:rPr>
          <w:noProof/>
          <w:lang w:val="en-US"/>
        </w:rPr>
        <w:t>271.</w:t>
      </w:r>
      <w:r w:rsidRPr="005F16FF">
        <w:rPr>
          <w:noProof/>
          <w:lang w:val="en-US"/>
        </w:rPr>
        <w:tab/>
        <w:t xml:space="preserve">Haferlach T, Nagata Y, Grossmann V, Okuno Y, Bacher U, Nagae G, et al. Landscape of genetic lesions in 944 patients with myelodysplastic syndromes. Leukemia 2014;28(2):241-7. </w:t>
      </w:r>
    </w:p>
    <w:p w14:paraId="34B0B6F7" w14:textId="77777777" w:rsidR="00316702" w:rsidRPr="005F16FF" w:rsidRDefault="00316702" w:rsidP="00316702">
      <w:pPr>
        <w:pStyle w:val="EndNoteBibliography"/>
        <w:ind w:left="720" w:hanging="720"/>
        <w:rPr>
          <w:noProof/>
          <w:lang w:val="en-US"/>
        </w:rPr>
      </w:pPr>
      <w:r w:rsidRPr="005F16FF">
        <w:rPr>
          <w:noProof/>
          <w:lang w:val="en-US"/>
        </w:rPr>
        <w:t>272.</w:t>
      </w:r>
      <w:r w:rsidRPr="005F16FF">
        <w:rPr>
          <w:noProof/>
          <w:lang w:val="en-US"/>
        </w:rPr>
        <w:tab/>
        <w:t xml:space="preserve">Papaemmanuil E, Gerstung M, Malcovati L, Tauro S, Gundem G, Van Loo P, et al. Clinical and biological implications of driver mutations in myelodysplastic syndromes. Blood 2013;122(22):3616-27; quiz 99. </w:t>
      </w:r>
    </w:p>
    <w:p w14:paraId="7A67FD37" w14:textId="77777777" w:rsidR="00316702" w:rsidRPr="00316702" w:rsidRDefault="00316702" w:rsidP="00316702">
      <w:pPr>
        <w:pStyle w:val="EndNoteBibliography"/>
        <w:ind w:left="720" w:hanging="720"/>
        <w:rPr>
          <w:noProof/>
        </w:rPr>
      </w:pPr>
      <w:r w:rsidRPr="005F16FF">
        <w:rPr>
          <w:noProof/>
          <w:lang w:val="en-US"/>
        </w:rPr>
        <w:t>273.</w:t>
      </w:r>
      <w:r w:rsidRPr="005F16FF">
        <w:rPr>
          <w:noProof/>
          <w:lang w:val="en-US"/>
        </w:rPr>
        <w:tab/>
        <w:t xml:space="preserve">Nordic MDS Group. Nordic guidelines: germline predisposition to myeloid neoplasms: recommendations for genetic diagnosis, clinical management and follow-up. </w:t>
      </w:r>
      <w:r w:rsidRPr="00316702">
        <w:rPr>
          <w:noProof/>
        </w:rPr>
        <w:t xml:space="preserve">Stockholm: NMDS; 2019. Tilgjengelig fra: </w:t>
      </w:r>
      <w:hyperlink r:id="rId36" w:history="1">
        <w:r w:rsidRPr="00316702">
          <w:rPr>
            <w:rStyle w:val="Hyperkobling"/>
            <w:noProof/>
          </w:rPr>
          <w:t>https://www.nmds.org/index.php/guidelines/118-summary-pages-of-nordic-guidelines-germline-predisposition-to-myeloid-neoplasms-recommendations-for-genetic-diagnosis-clinical-management-and-follow-up-version-1-0-may-20th-2019</w:t>
        </w:r>
      </w:hyperlink>
    </w:p>
    <w:p w14:paraId="026A1EDF" w14:textId="77777777" w:rsidR="00316702" w:rsidRPr="005F16FF" w:rsidRDefault="00316702" w:rsidP="00316702">
      <w:pPr>
        <w:pStyle w:val="EndNoteBibliography"/>
        <w:ind w:left="720" w:hanging="720"/>
        <w:rPr>
          <w:noProof/>
          <w:lang w:val="en-US"/>
        </w:rPr>
      </w:pPr>
      <w:r w:rsidRPr="00316702">
        <w:rPr>
          <w:noProof/>
        </w:rPr>
        <w:t>274.</w:t>
      </w:r>
      <w:r w:rsidRPr="00316702">
        <w:rPr>
          <w:noProof/>
        </w:rPr>
        <w:tab/>
        <w:t xml:space="preserve">Swerdlow SH, Campo E, Harris NL, Jaffe ES, Pileri SA, Stein H, et al., red. </w:t>
      </w:r>
      <w:r w:rsidRPr="005F16FF">
        <w:rPr>
          <w:noProof/>
          <w:lang w:val="en-US"/>
        </w:rPr>
        <w:t xml:space="preserve">WHO classification of tumours of haematopoietic and lymphoid tissue. rev. 4. utg. Lyon: IARC; 2017. </w:t>
      </w:r>
    </w:p>
    <w:p w14:paraId="3C2EF61A" w14:textId="77777777" w:rsidR="00316702" w:rsidRPr="005F16FF" w:rsidRDefault="00316702" w:rsidP="00316702">
      <w:pPr>
        <w:pStyle w:val="EndNoteBibliography"/>
        <w:ind w:left="720" w:hanging="720"/>
        <w:rPr>
          <w:noProof/>
          <w:lang w:val="en-US"/>
        </w:rPr>
      </w:pPr>
      <w:r w:rsidRPr="005F16FF">
        <w:rPr>
          <w:noProof/>
          <w:lang w:val="en-US"/>
        </w:rPr>
        <w:t>275.</w:t>
      </w:r>
      <w:r w:rsidRPr="005F16FF">
        <w:rPr>
          <w:noProof/>
          <w:lang w:val="en-US"/>
        </w:rPr>
        <w:tab/>
        <w:t xml:space="preserve">Yoshizato T, Nannya Y, Atsuta Y, Shiozawa Y, Iijima-Yamashita Y, Yoshida K, et al. Genetic abnormalities in myelodysplasia and secondary acute myeloid leukemia: impact on outcome of stem cell transplantation. Blood 2017;129(17):2347-58. </w:t>
      </w:r>
    </w:p>
    <w:p w14:paraId="70A419EA" w14:textId="77777777" w:rsidR="00316702" w:rsidRPr="005F16FF" w:rsidRDefault="00316702" w:rsidP="00316702">
      <w:pPr>
        <w:pStyle w:val="EndNoteBibliography"/>
        <w:ind w:left="720" w:hanging="720"/>
        <w:rPr>
          <w:noProof/>
          <w:lang w:val="en-US"/>
        </w:rPr>
      </w:pPr>
      <w:r w:rsidRPr="005F16FF">
        <w:rPr>
          <w:noProof/>
          <w:lang w:val="en-US"/>
        </w:rPr>
        <w:t>276.</w:t>
      </w:r>
      <w:r w:rsidRPr="005F16FF">
        <w:rPr>
          <w:noProof/>
          <w:lang w:val="en-US"/>
        </w:rPr>
        <w:tab/>
        <w:t xml:space="preserve">Duetz C, Westers TM, van de Loosdrecht AA. Clinical Implication of Multi-Parameter Flow Cytometry in Myelodysplastic Syndromes. Pathobiology 2019;86(1):14-23. </w:t>
      </w:r>
    </w:p>
    <w:p w14:paraId="62830803" w14:textId="77777777" w:rsidR="00316702" w:rsidRPr="00316702" w:rsidRDefault="00316702" w:rsidP="00316702">
      <w:pPr>
        <w:pStyle w:val="EndNoteBibliography"/>
        <w:ind w:left="720" w:hanging="720"/>
        <w:rPr>
          <w:noProof/>
        </w:rPr>
      </w:pPr>
      <w:r w:rsidRPr="005F16FF">
        <w:rPr>
          <w:noProof/>
          <w:lang w:val="en-US"/>
        </w:rPr>
        <w:t>277.</w:t>
      </w:r>
      <w:r w:rsidRPr="005F16FF">
        <w:rPr>
          <w:noProof/>
          <w:lang w:val="en-US"/>
        </w:rPr>
        <w:tab/>
        <w:t xml:space="preserve">Westers TM, Ireland R, Kern W, Alhan C, Balleisen JS, Bettelheim P, et al. Standardization of flow cytometry in myelodysplastic syndromes: a report from an international consortium and the European LeukemiaNet Working Group. </w:t>
      </w:r>
      <w:r w:rsidRPr="00316702">
        <w:rPr>
          <w:noProof/>
        </w:rPr>
        <w:t xml:space="preserve">Leukemia 2012;26(7):1730-41. </w:t>
      </w:r>
    </w:p>
    <w:p w14:paraId="57D74B68" w14:textId="77777777" w:rsidR="00316702" w:rsidRPr="005F16FF" w:rsidRDefault="00316702" w:rsidP="00316702">
      <w:pPr>
        <w:pStyle w:val="EndNoteBibliography"/>
        <w:ind w:left="720" w:hanging="720"/>
        <w:rPr>
          <w:noProof/>
          <w:lang w:val="en-US"/>
        </w:rPr>
      </w:pPr>
      <w:r w:rsidRPr="00316702">
        <w:rPr>
          <w:noProof/>
        </w:rPr>
        <w:t>278.</w:t>
      </w:r>
      <w:r w:rsidRPr="00316702">
        <w:rPr>
          <w:noProof/>
        </w:rPr>
        <w:tab/>
        <w:t xml:space="preserve">Porwit A, van de Loosdrecht AA, Bettelheim P, Brodersen LE, Burbury K, Cremers E, et al. </w:t>
      </w:r>
      <w:r w:rsidRPr="005F16FF">
        <w:rPr>
          <w:noProof/>
          <w:lang w:val="en-US"/>
        </w:rPr>
        <w:t xml:space="preserve">Revisiting guidelines for integration of flow cytometry results in the WHO classification of myelodysplastic syndromes-proposal from the International/European LeukemiaNet Working Group for Flow Cytometry in MDS. Leukemia 2014;28(9):1793-8. </w:t>
      </w:r>
    </w:p>
    <w:p w14:paraId="7974B955" w14:textId="77777777" w:rsidR="00316702" w:rsidRPr="005F16FF" w:rsidRDefault="00316702" w:rsidP="00316702">
      <w:pPr>
        <w:pStyle w:val="EndNoteBibliography"/>
        <w:ind w:left="720" w:hanging="720"/>
        <w:rPr>
          <w:noProof/>
          <w:lang w:val="en-US"/>
        </w:rPr>
      </w:pPr>
      <w:r w:rsidRPr="005F16FF">
        <w:rPr>
          <w:noProof/>
          <w:lang w:val="en-US"/>
        </w:rPr>
        <w:t>279.</w:t>
      </w:r>
      <w:r w:rsidRPr="005F16FF">
        <w:rPr>
          <w:noProof/>
          <w:lang w:val="en-US"/>
        </w:rPr>
        <w:tab/>
        <w:t xml:space="preserve">Greenberg P, Cox C, LeBeau MM, Fenaux P, Morel P, Sanz G, et al. International scoring system for evaluating prognosis in myelodysplastic syndromes. Blood 1997;89(6):2079-88. </w:t>
      </w:r>
    </w:p>
    <w:p w14:paraId="0DF6E8F1" w14:textId="77777777" w:rsidR="00316702" w:rsidRPr="005F16FF" w:rsidRDefault="00316702" w:rsidP="00316702">
      <w:pPr>
        <w:pStyle w:val="EndNoteBibliography"/>
        <w:ind w:left="720" w:hanging="720"/>
        <w:rPr>
          <w:noProof/>
          <w:lang w:val="en-US"/>
        </w:rPr>
      </w:pPr>
      <w:r w:rsidRPr="005F16FF">
        <w:rPr>
          <w:noProof/>
          <w:lang w:val="en-US"/>
        </w:rPr>
        <w:t>280.</w:t>
      </w:r>
      <w:r w:rsidRPr="005F16FF">
        <w:rPr>
          <w:noProof/>
          <w:lang w:val="en-US"/>
        </w:rPr>
        <w:tab/>
        <w:t xml:space="preserve">Schanz J, Tüchler H, Solé F, Mallo M, Luño E, Cervera J, et al. New comprehensive cytogenetic scoring system for primary myelodysplastic syndromes (MDS) and oligoblastic acute myeloid leukemia after MDS derived from an international database merge. J Clin Oncol 2012;30(8):820-9. </w:t>
      </w:r>
    </w:p>
    <w:p w14:paraId="54533127" w14:textId="77777777" w:rsidR="00316702" w:rsidRPr="00316702" w:rsidRDefault="00316702" w:rsidP="00316702">
      <w:pPr>
        <w:pStyle w:val="EndNoteBibliography"/>
        <w:ind w:left="720" w:hanging="720"/>
        <w:rPr>
          <w:noProof/>
        </w:rPr>
      </w:pPr>
      <w:r w:rsidRPr="005F16FF">
        <w:rPr>
          <w:noProof/>
          <w:lang w:val="en-US"/>
        </w:rPr>
        <w:t>281.</w:t>
      </w:r>
      <w:r w:rsidRPr="005F16FF">
        <w:rPr>
          <w:noProof/>
          <w:lang w:val="en-US"/>
        </w:rPr>
        <w:tab/>
        <w:t xml:space="preserve">de Witte T, Bowen D, Robin M, Malcovati L, Niederwieser D, Yakoub-Agha I, et al. Allogeneic hematopoietic stem cell transplantation for MDS and CMML: recommendations from an international expert panel. </w:t>
      </w:r>
      <w:r w:rsidRPr="00316702">
        <w:rPr>
          <w:noProof/>
        </w:rPr>
        <w:t xml:space="preserve">Blood 2017;129(13):1753-62. </w:t>
      </w:r>
    </w:p>
    <w:p w14:paraId="16918993" w14:textId="77777777" w:rsidR="00316702" w:rsidRPr="005F16FF" w:rsidRDefault="00316702" w:rsidP="00316702">
      <w:pPr>
        <w:pStyle w:val="EndNoteBibliography"/>
        <w:ind w:left="720" w:hanging="720"/>
        <w:rPr>
          <w:noProof/>
          <w:lang w:val="en-US"/>
        </w:rPr>
      </w:pPr>
      <w:r w:rsidRPr="00316702">
        <w:rPr>
          <w:noProof/>
        </w:rPr>
        <w:t>282.</w:t>
      </w:r>
      <w:r w:rsidRPr="00316702">
        <w:rPr>
          <w:noProof/>
        </w:rPr>
        <w:tab/>
        <w:t xml:space="preserve">Lindsley RC, Saber W, Mar BG, Redd R, Wang T, Haagenson MD, et al. </w:t>
      </w:r>
      <w:r w:rsidRPr="005F16FF">
        <w:rPr>
          <w:noProof/>
          <w:lang w:val="en-US"/>
        </w:rPr>
        <w:t xml:space="preserve">Prognostic Mutations in Myelodysplastic Syndrome after Stem-Cell Transplantation. N Engl J Med 2017;376(6):536-47. </w:t>
      </w:r>
    </w:p>
    <w:p w14:paraId="68578F29" w14:textId="77777777" w:rsidR="00316702" w:rsidRPr="005F16FF" w:rsidRDefault="00316702" w:rsidP="00316702">
      <w:pPr>
        <w:pStyle w:val="EndNoteBibliography"/>
        <w:ind w:left="720" w:hanging="720"/>
        <w:rPr>
          <w:noProof/>
          <w:lang w:val="en-US"/>
        </w:rPr>
      </w:pPr>
      <w:r w:rsidRPr="005F16FF">
        <w:rPr>
          <w:noProof/>
          <w:lang w:val="en-US"/>
        </w:rPr>
        <w:t>283.</w:t>
      </w:r>
      <w:r w:rsidRPr="005F16FF">
        <w:rPr>
          <w:noProof/>
          <w:lang w:val="en-US"/>
        </w:rPr>
        <w:tab/>
        <w:t xml:space="preserve">Cheson BD, Greenberg PL, Bennett JM, Lowenberg B, Wijermans PW, Nimer SD, et al. Clinical application and proposal for modification of the International Working Group (IWG) response criteria in myelodysplasia. Blood 2006;108(2):419-25. </w:t>
      </w:r>
    </w:p>
    <w:p w14:paraId="021C1208" w14:textId="77777777" w:rsidR="00316702" w:rsidRPr="005F16FF" w:rsidRDefault="00316702" w:rsidP="00316702">
      <w:pPr>
        <w:pStyle w:val="EndNoteBibliography"/>
        <w:ind w:left="720" w:hanging="720"/>
        <w:rPr>
          <w:noProof/>
          <w:lang w:val="en-US"/>
        </w:rPr>
      </w:pPr>
      <w:r w:rsidRPr="005F16FF">
        <w:rPr>
          <w:noProof/>
          <w:lang w:val="en-US"/>
        </w:rPr>
        <w:t>284.</w:t>
      </w:r>
      <w:r w:rsidRPr="005F16FF">
        <w:rPr>
          <w:noProof/>
          <w:lang w:val="en-US"/>
        </w:rPr>
        <w:tab/>
        <w:t xml:space="preserve">Nilsson-Ehle H, Birgegard G, Samuelsson J, Antunovic P, Astermark J, Garelius H, et al. Quality of life, physical function and MRI T2* in elderly low-risk MDS patients treated to a haemoglobin level of &gt;/=120 g/L with darbepoetin alfa +/- filgrastim or erythrocyte transfusions. Eur J Haematol 2011;87(3):244-52. </w:t>
      </w:r>
    </w:p>
    <w:p w14:paraId="09EC733C" w14:textId="77777777" w:rsidR="00316702" w:rsidRPr="005F16FF" w:rsidRDefault="00316702" w:rsidP="00316702">
      <w:pPr>
        <w:pStyle w:val="EndNoteBibliography"/>
        <w:ind w:left="720" w:hanging="720"/>
        <w:rPr>
          <w:noProof/>
          <w:lang w:val="en-US"/>
        </w:rPr>
      </w:pPr>
      <w:r w:rsidRPr="005F16FF">
        <w:rPr>
          <w:noProof/>
          <w:lang w:val="en-US"/>
        </w:rPr>
        <w:t>285.</w:t>
      </w:r>
      <w:r w:rsidRPr="005F16FF">
        <w:rPr>
          <w:noProof/>
          <w:lang w:val="en-US"/>
        </w:rPr>
        <w:tab/>
        <w:t xml:space="preserve">Garelius HK, Johnston WT, Smith AG, Park S, de Swart L, Fenaux P, et al. Erythropoiesis-stimulating agents significantly delay the onset of a regular transfusion need in nontransfused patients with lower-risk myelodysplastic syndrome. J Intern Med 2017;281(3):284-99. </w:t>
      </w:r>
    </w:p>
    <w:p w14:paraId="4F0D6C5C" w14:textId="77777777" w:rsidR="00316702" w:rsidRPr="00316702" w:rsidRDefault="00316702" w:rsidP="00316702">
      <w:pPr>
        <w:pStyle w:val="EndNoteBibliography"/>
        <w:ind w:left="720" w:hanging="720"/>
        <w:rPr>
          <w:noProof/>
        </w:rPr>
      </w:pPr>
      <w:r w:rsidRPr="005F16FF">
        <w:rPr>
          <w:noProof/>
          <w:lang w:val="en-US"/>
        </w:rPr>
        <w:lastRenderedPageBreak/>
        <w:t>286.</w:t>
      </w:r>
      <w:r w:rsidRPr="005F16FF">
        <w:rPr>
          <w:noProof/>
          <w:lang w:val="en-US"/>
        </w:rPr>
        <w:tab/>
        <w:t xml:space="preserve">Fenaux P, Santini V, Spiriti MAA, Giagounidis A, Schlag R, Radinoff A, et al. A phase 3 randomized, placebo-controlled study assessing the efficacy and safety of epoetin-alpha in anemic patients with low-risk MDS. </w:t>
      </w:r>
      <w:r w:rsidRPr="00316702">
        <w:rPr>
          <w:noProof/>
        </w:rPr>
        <w:t xml:space="preserve">Leukemia 2018;32(12):2648-58. </w:t>
      </w:r>
    </w:p>
    <w:p w14:paraId="5102F2A8" w14:textId="77777777" w:rsidR="00316702" w:rsidRPr="005F16FF" w:rsidRDefault="00316702" w:rsidP="00316702">
      <w:pPr>
        <w:pStyle w:val="EndNoteBibliography"/>
        <w:ind w:left="720" w:hanging="720"/>
        <w:rPr>
          <w:noProof/>
          <w:lang w:val="en-US"/>
        </w:rPr>
      </w:pPr>
      <w:r w:rsidRPr="00316702">
        <w:rPr>
          <w:noProof/>
        </w:rPr>
        <w:t>287.</w:t>
      </w:r>
      <w:r w:rsidRPr="00316702">
        <w:rPr>
          <w:noProof/>
        </w:rPr>
        <w:tab/>
        <w:t xml:space="preserve">Hellström-Lindberg E, Gulbrandsen N, Lindberg G, Ahlgren T, Dahl IM, Dybedal I, et al. </w:t>
      </w:r>
      <w:r w:rsidRPr="005F16FF">
        <w:rPr>
          <w:noProof/>
          <w:lang w:val="en-US"/>
        </w:rPr>
        <w:t xml:space="preserve">A validated decision model for treating the anaemia of myelodysplastic syndromes with erythropoietin + granulocyte colony-stimulating factor: significant effects on quality of life. Br J Haematol 2003;120(6):1037-46. </w:t>
      </w:r>
    </w:p>
    <w:p w14:paraId="79240180" w14:textId="77777777" w:rsidR="00316702" w:rsidRPr="005F16FF" w:rsidRDefault="00316702" w:rsidP="00316702">
      <w:pPr>
        <w:pStyle w:val="EndNoteBibliography"/>
        <w:ind w:left="720" w:hanging="720"/>
        <w:rPr>
          <w:noProof/>
          <w:lang w:val="en-US"/>
        </w:rPr>
      </w:pPr>
      <w:r w:rsidRPr="005F16FF">
        <w:rPr>
          <w:noProof/>
          <w:lang w:val="en-US"/>
        </w:rPr>
        <w:t>288.</w:t>
      </w:r>
      <w:r w:rsidRPr="005F16FF">
        <w:rPr>
          <w:noProof/>
          <w:lang w:val="en-US"/>
        </w:rPr>
        <w:tab/>
        <w:t xml:space="preserve">Park S, Greenberg P, Yucel A, Farmer C, O'Neill F, De Oliveira Brandao C, et al. Clinical effectiveness and safety of erythropoietin-stimulating agents for the treatment of low- and intermediate-1-risk myelodysplastic syndrome: a systematic literature review. Br J Haematol 2019;184(2):134-60. </w:t>
      </w:r>
    </w:p>
    <w:p w14:paraId="755A8FF8" w14:textId="77777777" w:rsidR="00316702" w:rsidRPr="005F16FF" w:rsidRDefault="00316702" w:rsidP="00316702">
      <w:pPr>
        <w:pStyle w:val="EndNoteBibliography"/>
        <w:ind w:left="720" w:hanging="720"/>
        <w:rPr>
          <w:noProof/>
          <w:lang w:val="en-US"/>
        </w:rPr>
      </w:pPr>
      <w:r w:rsidRPr="005F16FF">
        <w:rPr>
          <w:noProof/>
          <w:lang w:val="en-US"/>
        </w:rPr>
        <w:t>289.</w:t>
      </w:r>
      <w:r w:rsidRPr="005F16FF">
        <w:rPr>
          <w:noProof/>
          <w:lang w:val="en-US"/>
        </w:rPr>
        <w:tab/>
        <w:t xml:space="preserve">Fink EC, Ebert BL. The novel mechanism of lenalidomide activity. Blood 2015;126(21):2366-9. </w:t>
      </w:r>
    </w:p>
    <w:p w14:paraId="2E5222B1" w14:textId="77777777" w:rsidR="00316702" w:rsidRPr="005F16FF" w:rsidRDefault="00316702" w:rsidP="00316702">
      <w:pPr>
        <w:pStyle w:val="EndNoteBibliography"/>
        <w:ind w:left="720" w:hanging="720"/>
        <w:rPr>
          <w:noProof/>
          <w:lang w:val="en-US"/>
        </w:rPr>
      </w:pPr>
      <w:r w:rsidRPr="005F16FF">
        <w:rPr>
          <w:noProof/>
          <w:lang w:val="en-US"/>
        </w:rPr>
        <w:t>290.</w:t>
      </w:r>
      <w:r w:rsidRPr="005F16FF">
        <w:rPr>
          <w:noProof/>
          <w:lang w:val="en-US"/>
        </w:rPr>
        <w:tab/>
        <w:t xml:space="preserve">Lian XY, Zhang ZH, Deng ZQ, He PF, Yao DM, Xu ZJ, et al. Efficacy and Safety of Lenalidomide for Treatment of Low-/Intermediate-1-Risk Myelodysplastic Syndromes with or without 5q Deletion: A Systematic Review and Meta-Analysis. PloS one 2016;11(11):e0165948. </w:t>
      </w:r>
    </w:p>
    <w:p w14:paraId="2009B50C" w14:textId="77777777" w:rsidR="00316702" w:rsidRPr="005F16FF" w:rsidRDefault="00316702" w:rsidP="00316702">
      <w:pPr>
        <w:pStyle w:val="EndNoteBibliography"/>
        <w:ind w:left="720" w:hanging="720"/>
        <w:rPr>
          <w:noProof/>
          <w:lang w:val="en-US"/>
        </w:rPr>
      </w:pPr>
      <w:r w:rsidRPr="005F16FF">
        <w:rPr>
          <w:noProof/>
          <w:lang w:val="en-US"/>
        </w:rPr>
        <w:t>291.</w:t>
      </w:r>
      <w:r w:rsidRPr="005F16FF">
        <w:rPr>
          <w:noProof/>
          <w:lang w:val="en-US"/>
        </w:rPr>
        <w:tab/>
        <w:t xml:space="preserve">Fenaux P, Giagounidis A, Selleslag D, Beyne-Rauzy O, Mufti G, Mittelman M, et al. A randomized phase 3 study of lenalidomide versus placebo in RBC transfusion-dependent patients with Low-/Intermediate-1-risk myelodysplastic syndromes with del5q. Blood 2011;118(14):3765-76. </w:t>
      </w:r>
    </w:p>
    <w:p w14:paraId="2F73518C" w14:textId="77777777" w:rsidR="00316702" w:rsidRPr="005F16FF" w:rsidRDefault="00316702" w:rsidP="00316702">
      <w:pPr>
        <w:pStyle w:val="EndNoteBibliography"/>
        <w:ind w:left="720" w:hanging="720"/>
        <w:rPr>
          <w:noProof/>
          <w:lang w:val="en-US"/>
        </w:rPr>
      </w:pPr>
      <w:r w:rsidRPr="005F16FF">
        <w:rPr>
          <w:noProof/>
          <w:lang w:val="en-US"/>
        </w:rPr>
        <w:t>292.</w:t>
      </w:r>
      <w:r w:rsidRPr="005F16FF">
        <w:rPr>
          <w:noProof/>
          <w:lang w:val="en-US"/>
        </w:rPr>
        <w:tab/>
        <w:t xml:space="preserve">Saft L, Karimi M, Ghaderi M, Matolcsy A, Mufti GJ, Kulasekararaj A, et al. p53 protein expression independently predicts outcome in patients with lower-risk myelodysplastic syndromes with del(5q). Haematologica 2014;99(6):1041-9. </w:t>
      </w:r>
    </w:p>
    <w:p w14:paraId="760C2692" w14:textId="77777777" w:rsidR="00316702" w:rsidRPr="005F16FF" w:rsidRDefault="00316702" w:rsidP="00316702">
      <w:pPr>
        <w:pStyle w:val="EndNoteBibliography"/>
        <w:ind w:left="720" w:hanging="720"/>
        <w:rPr>
          <w:noProof/>
          <w:lang w:val="en-US"/>
        </w:rPr>
      </w:pPr>
      <w:r w:rsidRPr="005F16FF">
        <w:rPr>
          <w:noProof/>
          <w:lang w:val="en-US"/>
        </w:rPr>
        <w:t>293.</w:t>
      </w:r>
      <w:r w:rsidRPr="005F16FF">
        <w:rPr>
          <w:noProof/>
          <w:lang w:val="en-US"/>
        </w:rPr>
        <w:tab/>
        <w:t xml:space="preserve">Jädersten M, Saft L, Smith A, Kulasekararaj A, Pomplun S, Göhring G, et al. TP53 mutations in low-risk myelodysplastic syndromes with del(5q) predict disease progression. J Clin Oncol 2011;29(15):1971-9. </w:t>
      </w:r>
    </w:p>
    <w:p w14:paraId="4B30B084" w14:textId="77777777" w:rsidR="00316702" w:rsidRPr="005F16FF" w:rsidRDefault="00316702" w:rsidP="00316702">
      <w:pPr>
        <w:pStyle w:val="EndNoteBibliography"/>
        <w:ind w:left="720" w:hanging="720"/>
        <w:rPr>
          <w:noProof/>
          <w:lang w:val="en-US"/>
        </w:rPr>
      </w:pPr>
      <w:r w:rsidRPr="005F16FF">
        <w:rPr>
          <w:noProof/>
          <w:lang w:val="en-US"/>
        </w:rPr>
        <w:t>294.</w:t>
      </w:r>
      <w:r w:rsidRPr="005F16FF">
        <w:rPr>
          <w:noProof/>
          <w:lang w:val="en-US"/>
        </w:rPr>
        <w:tab/>
        <w:t xml:space="preserve">Pfeilstöcker M, Tuechler H, Sanz G, Schanz J, Garcia-Manero G, Solé F, et al. Time-dependent changes in mortality and transformation risk in MDS. Blood 2016;128(7):902-10. </w:t>
      </w:r>
    </w:p>
    <w:p w14:paraId="25F08D00" w14:textId="77777777" w:rsidR="00316702" w:rsidRPr="00316702" w:rsidRDefault="00316702" w:rsidP="00316702">
      <w:pPr>
        <w:pStyle w:val="EndNoteBibliography"/>
        <w:ind w:left="720" w:hanging="720"/>
        <w:rPr>
          <w:noProof/>
        </w:rPr>
      </w:pPr>
      <w:r w:rsidRPr="005F16FF">
        <w:rPr>
          <w:noProof/>
          <w:lang w:val="en-US"/>
        </w:rPr>
        <w:t>295.</w:t>
      </w:r>
      <w:r w:rsidRPr="005F16FF">
        <w:rPr>
          <w:noProof/>
          <w:lang w:val="en-US"/>
        </w:rPr>
        <w:tab/>
        <w:t xml:space="preserve">Aggarwal S, van de Loosdrecht AA, Alhan C, Ossenkoppele GJ, Westers TM, Bontkes HJ. Role of immune responses in the pathogenesis of low-risk MDS and high-risk MDS: implications for immunotherapy. </w:t>
      </w:r>
      <w:r w:rsidRPr="00316702">
        <w:rPr>
          <w:noProof/>
        </w:rPr>
        <w:t xml:space="preserve">Br J Haematol 2011;153(5):568-81. </w:t>
      </w:r>
    </w:p>
    <w:p w14:paraId="185DF2B3" w14:textId="77777777" w:rsidR="00316702" w:rsidRPr="005F16FF" w:rsidRDefault="00316702" w:rsidP="00316702">
      <w:pPr>
        <w:pStyle w:val="EndNoteBibliography"/>
        <w:ind w:left="720" w:hanging="720"/>
        <w:rPr>
          <w:noProof/>
          <w:lang w:val="en-US"/>
        </w:rPr>
      </w:pPr>
      <w:r w:rsidRPr="00316702">
        <w:rPr>
          <w:noProof/>
        </w:rPr>
        <w:t>296.</w:t>
      </w:r>
      <w:r w:rsidRPr="00316702">
        <w:rPr>
          <w:noProof/>
        </w:rPr>
        <w:tab/>
        <w:t xml:space="preserve">Stahl M, DeVeaux M, de Witte T, Neukirchen J, Sekeres MA, Brunner AM, et al. </w:t>
      </w:r>
      <w:r w:rsidRPr="005F16FF">
        <w:rPr>
          <w:noProof/>
          <w:lang w:val="en-US"/>
        </w:rPr>
        <w:t xml:space="preserve">The use of immunosuppressive therapy in MDS: clinical outcomes and their predictors in a large international patient cohort. Blood Adv 2018;2(14):1765-72. </w:t>
      </w:r>
    </w:p>
    <w:p w14:paraId="67346B42" w14:textId="77777777" w:rsidR="00316702" w:rsidRPr="00316702" w:rsidRDefault="00316702" w:rsidP="00316702">
      <w:pPr>
        <w:pStyle w:val="EndNoteBibliography"/>
        <w:ind w:left="720" w:hanging="720"/>
        <w:rPr>
          <w:noProof/>
        </w:rPr>
      </w:pPr>
      <w:r w:rsidRPr="005F16FF">
        <w:rPr>
          <w:noProof/>
          <w:lang w:val="en-US"/>
        </w:rPr>
        <w:t>297.</w:t>
      </w:r>
      <w:r w:rsidRPr="005F16FF">
        <w:rPr>
          <w:noProof/>
          <w:lang w:val="en-US"/>
        </w:rPr>
        <w:tab/>
        <w:t xml:space="preserve">Kadia TM, Borthakur G, Garcia-Manero G, Faderl S, Jabbour E, Estrov Z, et al. Final results of the phase II study of rabbit anti-thymocyte globulin, ciclosporin, methylprednisone, and granulocyte colony-stimulating factor in patients with aplastic anaemia and myelodysplastic syndrome. </w:t>
      </w:r>
      <w:r w:rsidRPr="00316702">
        <w:rPr>
          <w:noProof/>
        </w:rPr>
        <w:t xml:space="preserve">Br J Haematol 2012;157(3):312-20. </w:t>
      </w:r>
    </w:p>
    <w:p w14:paraId="61039F96" w14:textId="77777777" w:rsidR="00316702" w:rsidRPr="005F16FF" w:rsidRDefault="00316702" w:rsidP="00316702">
      <w:pPr>
        <w:pStyle w:val="EndNoteBibliography"/>
        <w:ind w:left="720" w:hanging="720"/>
        <w:rPr>
          <w:noProof/>
          <w:lang w:val="en-US"/>
        </w:rPr>
      </w:pPr>
      <w:r w:rsidRPr="00316702">
        <w:rPr>
          <w:noProof/>
        </w:rPr>
        <w:t>298.</w:t>
      </w:r>
      <w:r w:rsidRPr="00316702">
        <w:rPr>
          <w:noProof/>
        </w:rPr>
        <w:tab/>
        <w:t xml:space="preserve">Gattermann N, Finelli C, Porta MD, Fenaux P, Ganser A, Guerci-Bresler A, et al. </w:t>
      </w:r>
      <w:r w:rsidRPr="005F16FF">
        <w:rPr>
          <w:noProof/>
          <w:lang w:val="en-US"/>
        </w:rPr>
        <w:t xml:space="preserve">Deferasirox in iron-overloaded patients with transfusion-dependent myelodysplastic syndromes: Results from the large 1-year EPIC study. Leuk Res 2010;34(9):1143-50. </w:t>
      </w:r>
    </w:p>
    <w:p w14:paraId="630E2AD0" w14:textId="77777777" w:rsidR="00316702" w:rsidRPr="005F16FF" w:rsidRDefault="00316702" w:rsidP="00316702">
      <w:pPr>
        <w:pStyle w:val="EndNoteBibliography"/>
        <w:ind w:left="720" w:hanging="720"/>
        <w:rPr>
          <w:noProof/>
          <w:lang w:val="en-US"/>
        </w:rPr>
      </w:pPr>
      <w:r w:rsidRPr="005F16FF">
        <w:rPr>
          <w:noProof/>
          <w:lang w:val="en-US"/>
        </w:rPr>
        <w:t>299.</w:t>
      </w:r>
      <w:r w:rsidRPr="005F16FF">
        <w:rPr>
          <w:noProof/>
          <w:lang w:val="en-US"/>
        </w:rPr>
        <w:tab/>
        <w:t xml:space="preserve">Hoeks M, Yu G, Langemeijer S, Crouch S, de Swart L, Fenaux P, et al. Impact of treatment with iron chelation therapy in patients with lower-risk myelodysplastic syndromes participating in the European MDS registry. Haematologica 2020;105(3):640-51. </w:t>
      </w:r>
    </w:p>
    <w:p w14:paraId="318D47ED" w14:textId="77777777" w:rsidR="00316702" w:rsidRPr="005F16FF" w:rsidRDefault="00316702" w:rsidP="00316702">
      <w:pPr>
        <w:pStyle w:val="EndNoteBibliography"/>
        <w:ind w:left="720" w:hanging="720"/>
        <w:rPr>
          <w:noProof/>
          <w:lang w:val="en-US"/>
        </w:rPr>
      </w:pPr>
      <w:r w:rsidRPr="005F16FF">
        <w:rPr>
          <w:noProof/>
          <w:lang w:val="en-US"/>
        </w:rPr>
        <w:t>300.</w:t>
      </w:r>
      <w:r w:rsidRPr="005F16FF">
        <w:rPr>
          <w:noProof/>
          <w:lang w:val="en-US"/>
        </w:rPr>
        <w:tab/>
        <w:t xml:space="preserve">Wermke M, Schmidt A, Middeke JM, Sockel K, von Bonin M, Schönefeldt C, et al. MRI-based liver iron content predicts for nonrelapse mortality in MDS and AML patients undergoing allogeneic stem cell transplantation. Clin Cancer Res 2012;18(23):6460-8. </w:t>
      </w:r>
    </w:p>
    <w:p w14:paraId="140D2B30" w14:textId="77777777" w:rsidR="00316702" w:rsidRPr="005F16FF" w:rsidRDefault="00316702" w:rsidP="00316702">
      <w:pPr>
        <w:pStyle w:val="EndNoteBibliography"/>
        <w:ind w:left="720" w:hanging="720"/>
        <w:rPr>
          <w:noProof/>
          <w:lang w:val="en-US"/>
        </w:rPr>
      </w:pPr>
      <w:r w:rsidRPr="005F16FF">
        <w:rPr>
          <w:noProof/>
          <w:lang w:val="en-US"/>
        </w:rPr>
        <w:t>301.</w:t>
      </w:r>
      <w:r w:rsidRPr="005F16FF">
        <w:rPr>
          <w:noProof/>
          <w:lang w:val="en-US"/>
        </w:rPr>
        <w:tab/>
        <w:t xml:space="preserve">Wermke M, Eckoldt J, Götze KS, Klein SA, Bug G, de Wreede LC, et al. Enhanced labile plasma iron and outcome in acute myeloid leukaemia and myelodysplastic syndrome after allogeneic haemopoietic cell transplantation (ALLIVE): a prospective, multicentre, observational trial. Lancet Haematol 2018;5(5):e201-e10. </w:t>
      </w:r>
    </w:p>
    <w:p w14:paraId="583E8CFA" w14:textId="77777777" w:rsidR="00316702" w:rsidRPr="005F16FF" w:rsidRDefault="00316702" w:rsidP="00316702">
      <w:pPr>
        <w:pStyle w:val="EndNoteBibliography"/>
        <w:ind w:left="720" w:hanging="720"/>
        <w:rPr>
          <w:noProof/>
          <w:lang w:val="en-US"/>
        </w:rPr>
      </w:pPr>
      <w:r w:rsidRPr="005F16FF">
        <w:rPr>
          <w:noProof/>
          <w:lang w:val="en-US"/>
        </w:rPr>
        <w:t>302.</w:t>
      </w:r>
      <w:r w:rsidRPr="005F16FF">
        <w:rPr>
          <w:noProof/>
          <w:lang w:val="en-US"/>
        </w:rPr>
        <w:tab/>
        <w:t xml:space="preserve">Armand P, Kim HT, Virtanen JM, Parkkola RK, Itälä-Remes MA, Majhail NS, et al. Iron overload in allogeneic hematopoietic cell transplantation outcome: a meta-analysis. Biol Blood Marrow Transplant 2014;20(8):1248-51. </w:t>
      </w:r>
    </w:p>
    <w:p w14:paraId="72B34A07" w14:textId="77777777" w:rsidR="00316702" w:rsidRPr="00316702" w:rsidRDefault="00316702" w:rsidP="00316702">
      <w:pPr>
        <w:pStyle w:val="EndNoteBibliography"/>
        <w:ind w:left="720" w:hanging="720"/>
        <w:rPr>
          <w:noProof/>
        </w:rPr>
      </w:pPr>
      <w:r w:rsidRPr="005F16FF">
        <w:rPr>
          <w:noProof/>
          <w:lang w:val="en-US"/>
        </w:rPr>
        <w:t>303.</w:t>
      </w:r>
      <w:r w:rsidRPr="005F16FF">
        <w:rPr>
          <w:noProof/>
          <w:lang w:val="en-US"/>
        </w:rPr>
        <w:tab/>
        <w:t xml:space="preserve">Dodillet H, Kreuzer KA, Monsef I, Skoetz N. Thrombopoietin mimetics for patients with myelodysplastic syndromes. </w:t>
      </w:r>
      <w:r w:rsidRPr="00316702">
        <w:rPr>
          <w:noProof/>
        </w:rPr>
        <w:t xml:space="preserve">Cochrane Database Syst Rev 2017;9:CD009883. </w:t>
      </w:r>
    </w:p>
    <w:p w14:paraId="632BEE5E" w14:textId="77777777" w:rsidR="00316702" w:rsidRPr="005F16FF" w:rsidRDefault="00316702" w:rsidP="00316702">
      <w:pPr>
        <w:pStyle w:val="EndNoteBibliography"/>
        <w:ind w:left="720" w:hanging="720"/>
        <w:rPr>
          <w:noProof/>
          <w:lang w:val="en-US"/>
        </w:rPr>
      </w:pPr>
      <w:r w:rsidRPr="00316702">
        <w:rPr>
          <w:noProof/>
        </w:rPr>
        <w:t>304.</w:t>
      </w:r>
      <w:r w:rsidRPr="00316702">
        <w:rPr>
          <w:noProof/>
        </w:rPr>
        <w:tab/>
        <w:t xml:space="preserve">Kantarjian HM, Fenaux P, Sekeres MA, Szer J, Platzbecker U, Kuendgen A, et al. </w:t>
      </w:r>
      <w:r w:rsidRPr="005F16FF">
        <w:rPr>
          <w:noProof/>
          <w:lang w:val="en-US"/>
        </w:rPr>
        <w:t xml:space="preserve">Long-term follow-up for up to 5 years on the risk of leukaemic progression in thrombocytopenic patients with lower-risk myelodysplastic syndromes treated with romiplostim or placebo in a randomised double-blind trial. Lancet Haematol 2018;5(3):e117-e26. </w:t>
      </w:r>
    </w:p>
    <w:p w14:paraId="276487DB" w14:textId="77777777" w:rsidR="00316702" w:rsidRPr="00316702" w:rsidRDefault="00316702" w:rsidP="00316702">
      <w:pPr>
        <w:pStyle w:val="EndNoteBibliography"/>
        <w:ind w:left="720" w:hanging="720"/>
        <w:rPr>
          <w:noProof/>
        </w:rPr>
      </w:pPr>
      <w:r w:rsidRPr="005F16FF">
        <w:rPr>
          <w:noProof/>
          <w:lang w:val="en-US"/>
        </w:rPr>
        <w:t>305.</w:t>
      </w:r>
      <w:r w:rsidRPr="005F16FF">
        <w:rPr>
          <w:noProof/>
          <w:lang w:val="en-US"/>
        </w:rPr>
        <w:tab/>
        <w:t xml:space="preserve">Mittelman M, Platzbecker U, Afanasyev B, Grosicki S, Wong RSM, Anagnostopoulos A, et al. Eltrombopag for advanced myelodysplastic syndromes or acute myeloid leukaemia and severe thrombocytopenia (ASPIRE): a randomised, placebo-controlled, phase 2 trial. </w:t>
      </w:r>
      <w:r w:rsidRPr="00316702">
        <w:rPr>
          <w:noProof/>
        </w:rPr>
        <w:t xml:space="preserve">Lancet Haematol 2018;5(1):e34-e43. </w:t>
      </w:r>
    </w:p>
    <w:p w14:paraId="56BCB220" w14:textId="77777777" w:rsidR="00316702" w:rsidRPr="005F16FF" w:rsidRDefault="00316702" w:rsidP="00316702">
      <w:pPr>
        <w:pStyle w:val="EndNoteBibliography"/>
        <w:ind w:left="720" w:hanging="720"/>
        <w:rPr>
          <w:noProof/>
          <w:lang w:val="en-US"/>
        </w:rPr>
      </w:pPr>
      <w:r w:rsidRPr="00316702">
        <w:rPr>
          <w:noProof/>
        </w:rPr>
        <w:t>306.</w:t>
      </w:r>
      <w:r w:rsidRPr="00316702">
        <w:rPr>
          <w:noProof/>
        </w:rPr>
        <w:tab/>
        <w:t xml:space="preserve">Oliva EN, Alati C, Santini V, Poloni A, Molteni A, Niscola P, et al. </w:t>
      </w:r>
      <w:r w:rsidRPr="005F16FF">
        <w:rPr>
          <w:noProof/>
          <w:lang w:val="en-US"/>
        </w:rPr>
        <w:t xml:space="preserve">Eltrombopag versus placebo for low-risk myelodysplastic syndromes with thrombocytopenia (EQoL-MDS): phase 1 results of a single-blind, randomised, controlled, phase 2 superiority trial. Lancet Haematol 2017;4(3):e127-e36. </w:t>
      </w:r>
    </w:p>
    <w:p w14:paraId="200A601A" w14:textId="77777777" w:rsidR="00316702" w:rsidRPr="005F16FF" w:rsidRDefault="00316702" w:rsidP="00316702">
      <w:pPr>
        <w:pStyle w:val="EndNoteBibliography"/>
        <w:ind w:left="720" w:hanging="720"/>
        <w:rPr>
          <w:noProof/>
          <w:lang w:val="en-US"/>
        </w:rPr>
      </w:pPr>
      <w:r w:rsidRPr="005F16FF">
        <w:rPr>
          <w:noProof/>
          <w:lang w:val="en-US"/>
        </w:rPr>
        <w:t>307.</w:t>
      </w:r>
      <w:r w:rsidRPr="005F16FF">
        <w:rPr>
          <w:noProof/>
          <w:lang w:val="en-US"/>
        </w:rPr>
        <w:tab/>
        <w:t xml:space="preserve">Girmenia C, Candoni A, Delia M, Latagliata R, Molteni A, Oliva EN, et al. Infection control in patients with myelodysplastic syndromes who are candidates for active treatment: Expert panel consensus-based recommendations. Blood Rev 2019;34:16-25. </w:t>
      </w:r>
    </w:p>
    <w:p w14:paraId="49157D31" w14:textId="77777777" w:rsidR="00316702" w:rsidRPr="005F16FF" w:rsidRDefault="00316702" w:rsidP="00316702">
      <w:pPr>
        <w:pStyle w:val="EndNoteBibliography"/>
        <w:ind w:left="720" w:hanging="720"/>
        <w:rPr>
          <w:noProof/>
          <w:lang w:val="en-US"/>
        </w:rPr>
      </w:pPr>
      <w:r w:rsidRPr="005F16FF">
        <w:rPr>
          <w:noProof/>
          <w:lang w:val="en-US"/>
        </w:rPr>
        <w:lastRenderedPageBreak/>
        <w:t>308.</w:t>
      </w:r>
      <w:r w:rsidRPr="005F16FF">
        <w:rPr>
          <w:noProof/>
          <w:lang w:val="en-US"/>
        </w:rPr>
        <w:tab/>
        <w:t xml:space="preserve">Saber W, Horowitz MM. Transplantation for myelodysplastic syndromes: who, when, and which conditioning regimens. Hematology Am Soc Hematol Educ Program 2016;2016(1):478-84. </w:t>
      </w:r>
    </w:p>
    <w:p w14:paraId="5870A009" w14:textId="77777777" w:rsidR="00316702" w:rsidRPr="005F16FF" w:rsidRDefault="00316702" w:rsidP="00316702">
      <w:pPr>
        <w:pStyle w:val="EndNoteBibliography"/>
        <w:ind w:left="720" w:hanging="720"/>
        <w:rPr>
          <w:noProof/>
          <w:lang w:val="en-US"/>
        </w:rPr>
      </w:pPr>
      <w:r w:rsidRPr="005F16FF">
        <w:rPr>
          <w:noProof/>
          <w:lang w:val="en-US"/>
        </w:rPr>
        <w:t>309.</w:t>
      </w:r>
      <w:r w:rsidRPr="005F16FF">
        <w:rPr>
          <w:noProof/>
          <w:lang w:val="en-US"/>
        </w:rPr>
        <w:tab/>
        <w:t xml:space="preserve">Shaffer BC, Ahn KW, Hu ZH, Nishihori T, Malone AK, Valcárcel D, et al. Scoring System Prognostic of Outcome in Patients Undergoing Allogeneic Hematopoietic Cell Transplantation for Myelodysplastic Syndrome. J Clin Oncol 2016;34(16):1864-71. </w:t>
      </w:r>
    </w:p>
    <w:p w14:paraId="73B84DF0" w14:textId="77777777" w:rsidR="00316702" w:rsidRPr="005F16FF" w:rsidRDefault="00316702" w:rsidP="00316702">
      <w:pPr>
        <w:pStyle w:val="EndNoteBibliography"/>
        <w:ind w:left="720" w:hanging="720"/>
        <w:rPr>
          <w:noProof/>
          <w:lang w:val="en-US"/>
        </w:rPr>
      </w:pPr>
      <w:r w:rsidRPr="005F16FF">
        <w:rPr>
          <w:noProof/>
          <w:lang w:val="en-US"/>
        </w:rPr>
        <w:t>310.</w:t>
      </w:r>
      <w:r w:rsidRPr="005F16FF">
        <w:rPr>
          <w:noProof/>
          <w:lang w:val="en-US"/>
        </w:rPr>
        <w:tab/>
        <w:t xml:space="preserve">Shimoni A, Labopin M, Savani B, Volin L, Ehninger G, Kuball J, et al. Long-term survival and late events after allogeneic stem cell transplantation from HLA-matched siblings for acute myeloid leukemia with myeloablative compared to reduced-intensity conditioning: a report on behalf of the acute leukemia working party of European group for blood and marrow transplantation. J Hematol Oncol 2016;9(1):118. </w:t>
      </w:r>
    </w:p>
    <w:p w14:paraId="0092D3C5" w14:textId="77777777" w:rsidR="00316702" w:rsidRPr="005F16FF" w:rsidRDefault="00316702" w:rsidP="00316702">
      <w:pPr>
        <w:pStyle w:val="EndNoteBibliography"/>
        <w:ind w:left="720" w:hanging="720"/>
        <w:rPr>
          <w:noProof/>
          <w:lang w:val="en-US"/>
        </w:rPr>
      </w:pPr>
      <w:r w:rsidRPr="005F16FF">
        <w:rPr>
          <w:noProof/>
          <w:lang w:val="en-US"/>
        </w:rPr>
        <w:t>311.</w:t>
      </w:r>
      <w:r w:rsidRPr="005F16FF">
        <w:rPr>
          <w:noProof/>
          <w:lang w:val="en-US"/>
        </w:rPr>
        <w:tab/>
        <w:t xml:space="preserve">Kröger N, Iacobelli S, Franke GN, Platzbecker U, Uddin R, Hübel K, et al. Dose-Reduced Versus Standard Conditioning Followed by Allogeneic Stem-Cell Transplantation for Patients With Myelodysplastic Syndrome: A Prospective Randomized Phase III Study of the EBMT (RICMAC Trial). J Clin Oncol 2017;35(19):2157-64. </w:t>
      </w:r>
    </w:p>
    <w:p w14:paraId="1BD2EF7B" w14:textId="77777777" w:rsidR="00316702" w:rsidRPr="005F16FF" w:rsidRDefault="00316702" w:rsidP="00316702">
      <w:pPr>
        <w:pStyle w:val="EndNoteBibliography"/>
        <w:ind w:left="720" w:hanging="720"/>
        <w:rPr>
          <w:noProof/>
          <w:lang w:val="en-US"/>
        </w:rPr>
      </w:pPr>
      <w:r w:rsidRPr="00FF68DB">
        <w:rPr>
          <w:noProof/>
          <w:lang w:val="en-US"/>
        </w:rPr>
        <w:t>312.</w:t>
      </w:r>
      <w:r w:rsidRPr="00FF68DB">
        <w:rPr>
          <w:noProof/>
          <w:lang w:val="en-US"/>
        </w:rPr>
        <w:tab/>
        <w:t xml:space="preserve">Ruutu T, Volin L, Beelen DW, Trenschel R, Finke J, Schnitzler M, et al. </w:t>
      </w:r>
      <w:r w:rsidRPr="005F16FF">
        <w:rPr>
          <w:noProof/>
          <w:lang w:val="en-US"/>
        </w:rPr>
        <w:t xml:space="preserve">Reduced-toxicity conditioning with treosulfan and fludarabine in allogeneic hematopoietic stem cell transplantation for myelodysplastic syndromes: final results of an international prospective phase II trial. Haematologica 2011;96(9):1344-50. </w:t>
      </w:r>
    </w:p>
    <w:p w14:paraId="0639FD08" w14:textId="77777777" w:rsidR="00316702" w:rsidRPr="005F16FF" w:rsidRDefault="00316702" w:rsidP="00316702">
      <w:pPr>
        <w:pStyle w:val="EndNoteBibliography"/>
        <w:ind w:left="720" w:hanging="720"/>
        <w:rPr>
          <w:noProof/>
          <w:lang w:val="en-US"/>
        </w:rPr>
      </w:pPr>
      <w:r w:rsidRPr="005F16FF">
        <w:rPr>
          <w:noProof/>
          <w:lang w:val="en-US"/>
        </w:rPr>
        <w:t>313.</w:t>
      </w:r>
      <w:r w:rsidRPr="005F16FF">
        <w:rPr>
          <w:noProof/>
          <w:lang w:val="en-US"/>
        </w:rPr>
        <w:tab/>
        <w:t xml:space="preserve">Sorror ML. How I assess comorbidities before hematopoietic cell transplantation. Blood 2013;121(15):2854-63. </w:t>
      </w:r>
    </w:p>
    <w:p w14:paraId="79ACD57C" w14:textId="77777777" w:rsidR="00316702" w:rsidRPr="005F16FF" w:rsidRDefault="00316702" w:rsidP="00316702">
      <w:pPr>
        <w:pStyle w:val="EndNoteBibliography"/>
        <w:ind w:left="720" w:hanging="720"/>
        <w:rPr>
          <w:noProof/>
          <w:lang w:val="en-US"/>
        </w:rPr>
      </w:pPr>
      <w:r w:rsidRPr="005F16FF">
        <w:rPr>
          <w:noProof/>
          <w:lang w:val="en-US"/>
        </w:rPr>
        <w:t>314.</w:t>
      </w:r>
      <w:r w:rsidRPr="005F16FF">
        <w:rPr>
          <w:noProof/>
          <w:lang w:val="en-US"/>
        </w:rPr>
        <w:tab/>
        <w:t xml:space="preserve">Scott LJ. Azacitidine: A Review in Myelodysplastic Syndromes and Acute Myeloid Leukaemia. Drugs 2016;76(8):889-900. </w:t>
      </w:r>
    </w:p>
    <w:p w14:paraId="7686F9BB" w14:textId="77777777" w:rsidR="00316702" w:rsidRPr="005F16FF" w:rsidRDefault="00316702" w:rsidP="00316702">
      <w:pPr>
        <w:pStyle w:val="EndNoteBibliography"/>
        <w:ind w:left="720" w:hanging="720"/>
        <w:rPr>
          <w:noProof/>
          <w:lang w:val="en-US"/>
        </w:rPr>
      </w:pPr>
      <w:r w:rsidRPr="005F16FF">
        <w:rPr>
          <w:noProof/>
          <w:lang w:val="en-US"/>
        </w:rPr>
        <w:t>315.</w:t>
      </w:r>
      <w:r w:rsidRPr="005F16FF">
        <w:rPr>
          <w:noProof/>
          <w:lang w:val="en-US"/>
        </w:rPr>
        <w:tab/>
        <w:t xml:space="preserve">Shapiro RM, Lazo-Langner A. Systematic review of azacitidine regimens in myelodysplastic syndrome and acute myeloid leukemia. BMC Hematol 2018;18:3. </w:t>
      </w:r>
    </w:p>
    <w:p w14:paraId="332770F2" w14:textId="77777777" w:rsidR="00316702" w:rsidRPr="005F16FF" w:rsidRDefault="00316702" w:rsidP="00316702">
      <w:pPr>
        <w:pStyle w:val="EndNoteBibliography"/>
        <w:ind w:left="720" w:hanging="720"/>
        <w:rPr>
          <w:noProof/>
          <w:lang w:val="en-US"/>
        </w:rPr>
      </w:pPr>
      <w:r w:rsidRPr="005F16FF">
        <w:rPr>
          <w:noProof/>
          <w:lang w:val="en-US"/>
        </w:rPr>
        <w:t>316.</w:t>
      </w:r>
      <w:r w:rsidRPr="005F16FF">
        <w:rPr>
          <w:noProof/>
          <w:lang w:val="en-US"/>
        </w:rPr>
        <w:tab/>
        <w:t xml:space="preserve">Platzbecker U. Treatment of MDS. Blood 2019;133(10):1096-107. </w:t>
      </w:r>
    </w:p>
    <w:p w14:paraId="0B24D10E" w14:textId="77777777" w:rsidR="00316702" w:rsidRPr="005F16FF" w:rsidRDefault="00316702" w:rsidP="00316702">
      <w:pPr>
        <w:pStyle w:val="EndNoteBibliography"/>
        <w:ind w:left="720" w:hanging="720"/>
        <w:rPr>
          <w:noProof/>
          <w:lang w:val="en-US"/>
        </w:rPr>
      </w:pPr>
      <w:r w:rsidRPr="005F16FF">
        <w:rPr>
          <w:noProof/>
          <w:lang w:val="en-US"/>
        </w:rPr>
        <w:t>317.</w:t>
      </w:r>
      <w:r w:rsidRPr="005F16FF">
        <w:rPr>
          <w:noProof/>
          <w:lang w:val="en-US"/>
        </w:rPr>
        <w:tab/>
        <w:t xml:space="preserve">Damaj G, Duhamel A, Robin M, Beguin Y, Michallet M, Mohty M, et al. Impact of azacitidine before allogeneic stem-cell transplantation for myelodysplastic syndromes: a study by the Societe Francaise de Greffe de Moelle et de Therapie-Cellulaire and the Groupe-Francophone des Myelodysplasies. J Clin Oncol 2012;30(36):4533-40. </w:t>
      </w:r>
    </w:p>
    <w:p w14:paraId="1E74B119" w14:textId="77777777" w:rsidR="00316702" w:rsidRPr="00316702" w:rsidRDefault="00316702" w:rsidP="00316702">
      <w:pPr>
        <w:pStyle w:val="EndNoteBibliography"/>
        <w:ind w:left="720" w:hanging="720"/>
        <w:rPr>
          <w:noProof/>
        </w:rPr>
      </w:pPr>
      <w:r w:rsidRPr="005F16FF">
        <w:rPr>
          <w:noProof/>
          <w:lang w:val="en-US"/>
        </w:rPr>
        <w:t>318.</w:t>
      </w:r>
      <w:r w:rsidRPr="005F16FF">
        <w:rPr>
          <w:noProof/>
          <w:lang w:val="en-US"/>
        </w:rPr>
        <w:tab/>
        <w:t xml:space="preserve">Voso MT, Leone G, Piciocchi A, Fianchi L, Santarone S, Candoni A, et al. Feasibility of allogeneic stem-cell transplantation after azacitidine bridge in higher-risk myelodysplastic syndromes and low blast count acute myeloid leukemia: results of the BMT-AZA prospective study. </w:t>
      </w:r>
      <w:r w:rsidRPr="00316702">
        <w:rPr>
          <w:noProof/>
        </w:rPr>
        <w:t xml:space="preserve">Ann Oncol 2017;28(7):1547-53. </w:t>
      </w:r>
    </w:p>
    <w:p w14:paraId="7DBAC998" w14:textId="77777777" w:rsidR="00316702" w:rsidRPr="005F16FF" w:rsidRDefault="00316702" w:rsidP="00316702">
      <w:pPr>
        <w:pStyle w:val="EndNoteBibliography"/>
        <w:ind w:left="720" w:hanging="720"/>
        <w:rPr>
          <w:noProof/>
          <w:lang w:val="en-US"/>
        </w:rPr>
      </w:pPr>
      <w:r w:rsidRPr="00316702">
        <w:rPr>
          <w:noProof/>
        </w:rPr>
        <w:t>319.</w:t>
      </w:r>
      <w:r w:rsidRPr="00316702">
        <w:rPr>
          <w:noProof/>
        </w:rPr>
        <w:tab/>
        <w:t xml:space="preserve">Santini V, Prebet T, Fenaux P, Gattermann N, Nilsson L, Pfeilstöcker M, et al. </w:t>
      </w:r>
      <w:r w:rsidRPr="005F16FF">
        <w:rPr>
          <w:noProof/>
          <w:lang w:val="en-US"/>
        </w:rPr>
        <w:t xml:space="preserve">Minimizing risk of hypomethylating agent failure in patients with higher-risk MDS and practical management recommendations. Leuk Res 2014;38(12):1381-91. </w:t>
      </w:r>
    </w:p>
    <w:p w14:paraId="01D4D14C" w14:textId="77777777" w:rsidR="00316702" w:rsidRPr="005F16FF" w:rsidRDefault="00316702" w:rsidP="00316702">
      <w:pPr>
        <w:pStyle w:val="EndNoteBibliography"/>
        <w:ind w:left="720" w:hanging="720"/>
        <w:rPr>
          <w:noProof/>
          <w:lang w:val="en-US"/>
        </w:rPr>
      </w:pPr>
      <w:r w:rsidRPr="005F16FF">
        <w:rPr>
          <w:noProof/>
          <w:lang w:val="en-US"/>
        </w:rPr>
        <w:t>320.</w:t>
      </w:r>
      <w:r w:rsidRPr="005F16FF">
        <w:rPr>
          <w:noProof/>
          <w:lang w:val="en-US"/>
        </w:rPr>
        <w:tab/>
        <w:t xml:space="preserve">Lee YG, Kim I, Yoon SS, Park S, Cheong JW, Min YH, et al. Comparative analysis between azacitidine and decitabine for the treatment of myelodysplastic syndromes. Br J Haematol 2013;161(3):339-47. </w:t>
      </w:r>
    </w:p>
    <w:p w14:paraId="5C6DF480" w14:textId="77777777" w:rsidR="00316702" w:rsidRPr="005F16FF" w:rsidRDefault="00316702" w:rsidP="00316702">
      <w:pPr>
        <w:pStyle w:val="EndNoteBibliography"/>
        <w:ind w:left="720" w:hanging="720"/>
        <w:rPr>
          <w:noProof/>
          <w:lang w:val="en-US"/>
        </w:rPr>
      </w:pPr>
      <w:r w:rsidRPr="005F16FF">
        <w:rPr>
          <w:noProof/>
          <w:lang w:val="en-US"/>
        </w:rPr>
        <w:t>321.</w:t>
      </w:r>
      <w:r w:rsidRPr="005F16FF">
        <w:rPr>
          <w:noProof/>
          <w:lang w:val="en-US"/>
        </w:rPr>
        <w:tab/>
        <w:t xml:space="preserve">Chang CK, Zhao YS, Xu F, Guo J, Zhang Z, He Q, et al. TP53 mutations predict decitabine-induced complete responses in patients with myelodysplastic syndromes. Br J Haematol 2017;176(4):600-8. </w:t>
      </w:r>
    </w:p>
    <w:p w14:paraId="0149AC92" w14:textId="77777777" w:rsidR="00316702" w:rsidRPr="005F16FF" w:rsidRDefault="00316702" w:rsidP="00316702">
      <w:pPr>
        <w:pStyle w:val="EndNoteBibliography"/>
        <w:ind w:left="720" w:hanging="720"/>
        <w:rPr>
          <w:noProof/>
          <w:lang w:val="en-US"/>
        </w:rPr>
      </w:pPr>
      <w:r w:rsidRPr="005F16FF">
        <w:rPr>
          <w:noProof/>
          <w:lang w:val="en-US"/>
        </w:rPr>
        <w:t>322.</w:t>
      </w:r>
      <w:r w:rsidRPr="005F16FF">
        <w:rPr>
          <w:noProof/>
          <w:lang w:val="en-US"/>
        </w:rPr>
        <w:tab/>
        <w:t xml:space="preserve">Montalban-Bravo G, Takahashi K, Garcia-Manero G. Decitabine in TP53-Mutated AML. N Engl J Med 2017;376(8):796-7. </w:t>
      </w:r>
    </w:p>
    <w:p w14:paraId="026E0DE5" w14:textId="77777777" w:rsidR="00316702" w:rsidRPr="005F16FF" w:rsidRDefault="00316702" w:rsidP="00316702">
      <w:pPr>
        <w:pStyle w:val="EndNoteBibliography"/>
        <w:ind w:left="720" w:hanging="720"/>
        <w:rPr>
          <w:noProof/>
          <w:lang w:val="en-US"/>
        </w:rPr>
      </w:pPr>
      <w:r w:rsidRPr="005F16FF">
        <w:rPr>
          <w:noProof/>
          <w:lang w:val="en-US"/>
        </w:rPr>
        <w:t>323.</w:t>
      </w:r>
      <w:r w:rsidRPr="005F16FF">
        <w:rPr>
          <w:noProof/>
          <w:lang w:val="en-US"/>
        </w:rPr>
        <w:tab/>
        <w:t xml:space="preserve">Omoto E, Deguchi S, Takaba S, Kojima K, Yano T, Katayama Y, et al. Low-dose melphalan for treatment of high-risk myelodysplastic syndromes. Leukemia 1996;10(4):609-14. </w:t>
      </w:r>
    </w:p>
    <w:p w14:paraId="5317CE27" w14:textId="77777777" w:rsidR="00316702" w:rsidRPr="005F16FF" w:rsidRDefault="00316702" w:rsidP="00316702">
      <w:pPr>
        <w:pStyle w:val="EndNoteBibliography"/>
        <w:ind w:left="720" w:hanging="720"/>
        <w:rPr>
          <w:noProof/>
          <w:lang w:val="en-US"/>
        </w:rPr>
      </w:pPr>
      <w:r w:rsidRPr="005F16FF">
        <w:rPr>
          <w:noProof/>
          <w:lang w:val="en-US"/>
        </w:rPr>
        <w:t>324.</w:t>
      </w:r>
      <w:r w:rsidRPr="005F16FF">
        <w:rPr>
          <w:noProof/>
          <w:lang w:val="en-US"/>
        </w:rPr>
        <w:tab/>
        <w:t xml:space="preserve">Denzlinger C, Bowen D, Benz D, Gelly K, Brugger W, Kanz L. Low-dose melphalan induces favourable responses in elderly patients with high-risk myelodysplastic syndromes or secondary acute myeloid leukaemia. Br J Haematol 2000;108(1):93-5. </w:t>
      </w:r>
    </w:p>
    <w:p w14:paraId="534C89D7" w14:textId="77777777" w:rsidR="00316702" w:rsidRPr="005F16FF" w:rsidRDefault="00316702" w:rsidP="00316702">
      <w:pPr>
        <w:pStyle w:val="EndNoteBibliography"/>
        <w:ind w:left="720" w:hanging="720"/>
        <w:rPr>
          <w:noProof/>
          <w:lang w:val="en-US"/>
        </w:rPr>
      </w:pPr>
      <w:r w:rsidRPr="005F16FF">
        <w:rPr>
          <w:noProof/>
          <w:lang w:val="en-US"/>
        </w:rPr>
        <w:t>325.</w:t>
      </w:r>
      <w:r w:rsidRPr="005F16FF">
        <w:rPr>
          <w:noProof/>
          <w:lang w:val="en-US"/>
        </w:rPr>
        <w:tab/>
        <w:t xml:space="preserve">Kerr R, Cunningham J, Bowen DT. Low-dose melphalan in elderly acute myeloid leukaemia: complete remissions but resistant relapse with therapy-related karyotypes. Leukemia 2000;14(5):953. </w:t>
      </w:r>
    </w:p>
    <w:p w14:paraId="3A50DC44" w14:textId="77777777" w:rsidR="00316702" w:rsidRPr="005F16FF" w:rsidRDefault="00316702" w:rsidP="00316702">
      <w:pPr>
        <w:pStyle w:val="EndNoteBibliography"/>
        <w:ind w:left="720" w:hanging="720"/>
        <w:rPr>
          <w:noProof/>
          <w:lang w:val="en-US"/>
        </w:rPr>
      </w:pPr>
      <w:r w:rsidRPr="005F16FF">
        <w:rPr>
          <w:noProof/>
          <w:lang w:val="en-US"/>
        </w:rPr>
        <w:t>326.</w:t>
      </w:r>
      <w:r w:rsidRPr="005F16FF">
        <w:rPr>
          <w:noProof/>
          <w:lang w:val="en-US"/>
        </w:rPr>
        <w:tab/>
        <w:t xml:space="preserve">Whittle AM, Feyler S, Bowen DT. Durable second complete remissions with oral melphalan in hypocellular Acute Myeloid Leukemia and Refractory Anemia with Excess Blast with normal karyotype relapsing after intensive chemotherapy. Leuk Res Rep 2013;2(1):9-11. </w:t>
      </w:r>
    </w:p>
    <w:p w14:paraId="4B1EEA67" w14:textId="77777777" w:rsidR="00316702" w:rsidRPr="005F16FF" w:rsidRDefault="00316702" w:rsidP="00316702">
      <w:pPr>
        <w:pStyle w:val="EndNoteBibliography"/>
        <w:ind w:left="720" w:hanging="720"/>
        <w:rPr>
          <w:noProof/>
          <w:lang w:val="en-US"/>
        </w:rPr>
      </w:pPr>
      <w:r w:rsidRPr="005F16FF">
        <w:rPr>
          <w:noProof/>
          <w:lang w:val="en-US"/>
        </w:rPr>
        <w:t>327.</w:t>
      </w:r>
      <w:r w:rsidRPr="005F16FF">
        <w:rPr>
          <w:noProof/>
          <w:lang w:val="en-US"/>
        </w:rPr>
        <w:tab/>
        <w:t xml:space="preserve">Itzykson R, Fenaux P, Bowen D, Cross NCP, Cortes J, De Witte T, et al. Diagnosis and Treatment of Chronic Myelomonocytic Leukemias in Adults: Recommendations From the European Hematology Association and the European LeukemiaNet. HemaSphere 2018;2(6):e150. </w:t>
      </w:r>
    </w:p>
    <w:p w14:paraId="7C13591E" w14:textId="77777777" w:rsidR="00316702" w:rsidRPr="005F16FF" w:rsidRDefault="00316702" w:rsidP="00316702">
      <w:pPr>
        <w:pStyle w:val="EndNoteBibliography"/>
        <w:ind w:left="720" w:hanging="720"/>
        <w:rPr>
          <w:noProof/>
          <w:lang w:val="en-US"/>
        </w:rPr>
      </w:pPr>
      <w:r w:rsidRPr="005F16FF">
        <w:rPr>
          <w:noProof/>
          <w:lang w:val="en-US"/>
        </w:rPr>
        <w:t>328.</w:t>
      </w:r>
      <w:r w:rsidRPr="005F16FF">
        <w:rPr>
          <w:noProof/>
          <w:lang w:val="en-US"/>
        </w:rPr>
        <w:tab/>
        <w:t xml:space="preserve">Patnaik MM, Vallapureddy R, Yalniz FF, Hanson CA, Ketterling RP, Lasho TL, et al. Therapy related-chronic myelomonocytic leukemia (CMML): Molecular, cytogenetic, and clinical distinctions from de novo CMML. Am J Hematol 2018;93(1):65-73. </w:t>
      </w:r>
    </w:p>
    <w:p w14:paraId="0D4EBCBA" w14:textId="77777777" w:rsidR="00316702" w:rsidRPr="005F16FF" w:rsidRDefault="00316702" w:rsidP="00316702">
      <w:pPr>
        <w:pStyle w:val="EndNoteBibliography"/>
        <w:ind w:left="720" w:hanging="720"/>
        <w:rPr>
          <w:noProof/>
          <w:lang w:val="en-US"/>
        </w:rPr>
      </w:pPr>
      <w:r w:rsidRPr="005F16FF">
        <w:rPr>
          <w:noProof/>
          <w:lang w:val="en-US"/>
        </w:rPr>
        <w:t>329.</w:t>
      </w:r>
      <w:r w:rsidRPr="005F16FF">
        <w:rPr>
          <w:noProof/>
          <w:lang w:val="en-US"/>
        </w:rPr>
        <w:tab/>
        <w:t xml:space="preserve">Myelodysplastic/myeloproliferative neoplasms I: Swerdlow SH, Campo E, Harris NL, Jaffe ES, Pileri SA, Stein H, et al., red. WHO classification of tumours of haematopoietic and lymphoid tissue. rev. 4. utg. Lyon: IARC; 2017. s. 81-96. </w:t>
      </w:r>
    </w:p>
    <w:p w14:paraId="20AAE38B" w14:textId="77777777" w:rsidR="00316702" w:rsidRPr="005F16FF" w:rsidRDefault="00316702" w:rsidP="00316702">
      <w:pPr>
        <w:pStyle w:val="EndNoteBibliography"/>
        <w:ind w:left="720" w:hanging="720"/>
        <w:rPr>
          <w:noProof/>
          <w:lang w:val="en-US"/>
        </w:rPr>
      </w:pPr>
      <w:r w:rsidRPr="005F16FF">
        <w:rPr>
          <w:noProof/>
          <w:lang w:val="en-US"/>
        </w:rPr>
        <w:t>330.</w:t>
      </w:r>
      <w:r w:rsidRPr="005F16FF">
        <w:rPr>
          <w:noProof/>
          <w:lang w:val="en-US"/>
        </w:rPr>
        <w:tab/>
        <w:t xml:space="preserve">Such E, Germing U, Malcovati L, Cervera J, Kuendgen A, Della Porta MG, et al. Development and validation of a prognostic scoring system for patients with chronic myelomonocytic leukemia. Blood 2013;121(15):3005-15. </w:t>
      </w:r>
    </w:p>
    <w:p w14:paraId="56E81945" w14:textId="77777777" w:rsidR="00316702" w:rsidRPr="00316702" w:rsidRDefault="00316702" w:rsidP="00316702">
      <w:pPr>
        <w:pStyle w:val="EndNoteBibliography"/>
        <w:ind w:left="720" w:hanging="720"/>
        <w:rPr>
          <w:noProof/>
        </w:rPr>
      </w:pPr>
      <w:r w:rsidRPr="005F16FF">
        <w:rPr>
          <w:noProof/>
          <w:lang w:val="en-US"/>
        </w:rPr>
        <w:t>331.</w:t>
      </w:r>
      <w:r w:rsidRPr="005F16FF">
        <w:rPr>
          <w:noProof/>
          <w:lang w:val="en-US"/>
        </w:rPr>
        <w:tab/>
        <w:t xml:space="preserve">Patnaik MM, Parikh SA, Hanson CA, Tefferi A. Chronic myelomonocytic leukaemia: a concise clinical and pathophysiological review. </w:t>
      </w:r>
      <w:r w:rsidRPr="00316702">
        <w:rPr>
          <w:noProof/>
        </w:rPr>
        <w:t xml:space="preserve">Br J Haematol 2014;165(3):273-86. </w:t>
      </w:r>
    </w:p>
    <w:p w14:paraId="211E5ABD" w14:textId="77777777" w:rsidR="00316702" w:rsidRPr="005F16FF" w:rsidRDefault="00316702" w:rsidP="00316702">
      <w:pPr>
        <w:pStyle w:val="EndNoteBibliography"/>
        <w:ind w:left="720" w:hanging="720"/>
        <w:rPr>
          <w:noProof/>
          <w:lang w:val="en-US"/>
        </w:rPr>
      </w:pPr>
      <w:r w:rsidRPr="00316702">
        <w:rPr>
          <w:noProof/>
        </w:rPr>
        <w:lastRenderedPageBreak/>
        <w:t>332.</w:t>
      </w:r>
      <w:r w:rsidRPr="00316702">
        <w:rPr>
          <w:noProof/>
        </w:rPr>
        <w:tab/>
        <w:t xml:space="preserve">Zahid MF, Barraco D, Lasho TL, Finke C, Ketterling RP, Gangat N, et al. </w:t>
      </w:r>
      <w:r w:rsidRPr="005F16FF">
        <w:rPr>
          <w:noProof/>
          <w:lang w:val="en-US"/>
        </w:rPr>
        <w:t xml:space="preserve">Spectrum of autoimmune diseases and systemic inflammatory syndromes in patients with chronic myelomonocytic leukemia. Leuk Lymphoma 2017;58(6):1488-93. </w:t>
      </w:r>
    </w:p>
    <w:p w14:paraId="248BC301" w14:textId="77777777" w:rsidR="00316702" w:rsidRPr="005F16FF" w:rsidRDefault="00316702" w:rsidP="00316702">
      <w:pPr>
        <w:pStyle w:val="EndNoteBibliography"/>
        <w:ind w:left="720" w:hanging="720"/>
        <w:rPr>
          <w:noProof/>
          <w:lang w:val="en-US"/>
        </w:rPr>
      </w:pPr>
      <w:r w:rsidRPr="005F16FF">
        <w:rPr>
          <w:noProof/>
          <w:lang w:val="en-US"/>
        </w:rPr>
        <w:t>333.</w:t>
      </w:r>
      <w:r w:rsidRPr="005F16FF">
        <w:rPr>
          <w:noProof/>
          <w:lang w:val="en-US"/>
        </w:rPr>
        <w:tab/>
        <w:t xml:space="preserve">Selimoglu-Buet D, Badaoui B, Benayoun E, Toma A, Fenaux P, Quesnel B, et al. Accumulation of classical monocytes defines a subgroup of MDS that frequently evolves into CMML. Blood 2017;130(6):832-5. </w:t>
      </w:r>
    </w:p>
    <w:p w14:paraId="20C4B5A3" w14:textId="77777777" w:rsidR="00316702" w:rsidRPr="005F16FF" w:rsidRDefault="00316702" w:rsidP="00316702">
      <w:pPr>
        <w:pStyle w:val="EndNoteBibliography"/>
        <w:ind w:left="720" w:hanging="720"/>
        <w:rPr>
          <w:noProof/>
          <w:lang w:val="en-US"/>
        </w:rPr>
      </w:pPr>
      <w:r w:rsidRPr="005F16FF">
        <w:rPr>
          <w:noProof/>
          <w:lang w:val="en-US"/>
        </w:rPr>
        <w:t>334.</w:t>
      </w:r>
      <w:r w:rsidRPr="005F16FF">
        <w:rPr>
          <w:noProof/>
          <w:lang w:val="en-US"/>
        </w:rPr>
        <w:tab/>
        <w:t xml:space="preserve">Shen Q, Ouyang J, Tang G, Jabbour EJ, Garcia-Manero G, Routbort M, et al. Flow cytometry immunophenotypic findings in chronic myelomonocytic leukemia and its utility in monitoring treatment response. Eur J Haematol 2015;95(2):168-76. </w:t>
      </w:r>
    </w:p>
    <w:p w14:paraId="3578F180" w14:textId="77777777" w:rsidR="00316702" w:rsidRPr="005F16FF" w:rsidRDefault="00316702" w:rsidP="00316702">
      <w:pPr>
        <w:pStyle w:val="EndNoteBibliography"/>
        <w:ind w:left="720" w:hanging="720"/>
        <w:rPr>
          <w:noProof/>
          <w:lang w:val="en-US"/>
        </w:rPr>
      </w:pPr>
      <w:r w:rsidRPr="005F16FF">
        <w:rPr>
          <w:noProof/>
          <w:lang w:val="en-US"/>
        </w:rPr>
        <w:t>335.</w:t>
      </w:r>
      <w:r w:rsidRPr="005F16FF">
        <w:rPr>
          <w:noProof/>
          <w:lang w:val="en-US"/>
        </w:rPr>
        <w:tab/>
        <w:t xml:space="preserve">Elena C, Galli A, Such E, Meggendorfer M, Germing U, Rizzo E, et al. Integrating clinical features and genetic lesions in the risk assessment of patients with chronic myelomonocytic leukemia. Blood 2016;128(10):1408-17. </w:t>
      </w:r>
    </w:p>
    <w:p w14:paraId="7BD599AE" w14:textId="77777777" w:rsidR="00316702" w:rsidRPr="005F16FF" w:rsidRDefault="00316702" w:rsidP="00316702">
      <w:pPr>
        <w:pStyle w:val="EndNoteBibliography"/>
        <w:ind w:left="720" w:hanging="720"/>
        <w:rPr>
          <w:noProof/>
          <w:lang w:val="en-US"/>
        </w:rPr>
      </w:pPr>
      <w:r w:rsidRPr="005F16FF">
        <w:rPr>
          <w:noProof/>
          <w:lang w:val="en-US"/>
        </w:rPr>
        <w:t>336.</w:t>
      </w:r>
      <w:r w:rsidRPr="005F16FF">
        <w:rPr>
          <w:noProof/>
          <w:lang w:val="en-US"/>
        </w:rPr>
        <w:tab/>
        <w:t xml:space="preserve">Patnaik MM, Tefferi A. Chronic myelomonocytic leukemia: 2018 update on diagnosis, risk stratification and management. Am J Hematol 2018;93(6):824-40. </w:t>
      </w:r>
    </w:p>
    <w:p w14:paraId="4C75B4C7" w14:textId="77777777" w:rsidR="00316702" w:rsidRPr="005F16FF" w:rsidRDefault="00316702" w:rsidP="00316702">
      <w:pPr>
        <w:pStyle w:val="EndNoteBibliography"/>
        <w:ind w:left="720" w:hanging="720"/>
        <w:rPr>
          <w:noProof/>
          <w:lang w:val="en-US"/>
        </w:rPr>
      </w:pPr>
      <w:r w:rsidRPr="005F16FF">
        <w:rPr>
          <w:noProof/>
          <w:lang w:val="en-US"/>
        </w:rPr>
        <w:t>337.</w:t>
      </w:r>
      <w:r w:rsidRPr="005F16FF">
        <w:rPr>
          <w:noProof/>
          <w:lang w:val="en-US"/>
        </w:rPr>
        <w:tab/>
        <w:t xml:space="preserve">Duong HK, Akhtari M, Ahn KW, Hu ZH, Popat UR, Alyea IEP, et al. Allogeneic hematopoietic cell transplantation for adult chronic myelomonocytic leukemia. Biol Blood Marrow Transplant 2015;21(2 SUPPL. 1):S30-S1. </w:t>
      </w:r>
    </w:p>
    <w:p w14:paraId="5AA506D7" w14:textId="77777777" w:rsidR="00316702" w:rsidRPr="005F16FF" w:rsidRDefault="00316702" w:rsidP="00316702">
      <w:pPr>
        <w:pStyle w:val="EndNoteBibliography"/>
        <w:ind w:left="720" w:hanging="720"/>
        <w:rPr>
          <w:noProof/>
          <w:lang w:val="en-US"/>
        </w:rPr>
      </w:pPr>
      <w:r w:rsidRPr="005F16FF">
        <w:rPr>
          <w:noProof/>
          <w:lang w:val="en-US"/>
        </w:rPr>
        <w:t>338.</w:t>
      </w:r>
      <w:r w:rsidRPr="005F16FF">
        <w:rPr>
          <w:noProof/>
          <w:lang w:val="en-US"/>
        </w:rPr>
        <w:tab/>
        <w:t xml:space="preserve">Liu HD, Ahn KW, Hu ZH, Hamadani M, Nishihori T, Wirk B, et al. Allogeneic Hematopoietic Cell Transplantation for Adult Chronic Myelomonocytic Leukemia. Biol Blood Marrow Transplant 2017;23(5):767-75. </w:t>
      </w:r>
    </w:p>
    <w:p w14:paraId="08044A10" w14:textId="77777777" w:rsidR="00316702" w:rsidRPr="005F16FF" w:rsidRDefault="00316702" w:rsidP="00316702">
      <w:pPr>
        <w:pStyle w:val="EndNoteBibliography"/>
        <w:ind w:left="720" w:hanging="720"/>
        <w:rPr>
          <w:noProof/>
          <w:lang w:val="en-US"/>
        </w:rPr>
      </w:pPr>
      <w:r w:rsidRPr="005F16FF">
        <w:rPr>
          <w:noProof/>
          <w:lang w:val="en-US"/>
        </w:rPr>
        <w:t>339.</w:t>
      </w:r>
      <w:r w:rsidRPr="005F16FF">
        <w:rPr>
          <w:noProof/>
          <w:lang w:val="en-US"/>
        </w:rPr>
        <w:tab/>
        <w:t xml:space="preserve">Symeonidis A, van Biezen A, de Wreede L, Piciocchi A, Finke J, Beelen D, et al. Achievement of complete remission predicts outcome of allogeneic haematopoietic stem cell transplantation in patients with chronic myelomonocytic leukaemia. A study of the Chronic Malignancies Working Party of the European Group for Blood and Marrow Transplantation. Br J Haematol 2015;171(2):239-46. </w:t>
      </w:r>
    </w:p>
    <w:p w14:paraId="279A0721" w14:textId="77777777" w:rsidR="00316702" w:rsidRPr="005F16FF" w:rsidRDefault="00316702" w:rsidP="00316702">
      <w:pPr>
        <w:pStyle w:val="EndNoteBibliography"/>
        <w:ind w:left="720" w:hanging="720"/>
        <w:rPr>
          <w:noProof/>
          <w:lang w:val="en-US"/>
        </w:rPr>
      </w:pPr>
      <w:r w:rsidRPr="005F16FF">
        <w:rPr>
          <w:noProof/>
          <w:lang w:val="en-US"/>
        </w:rPr>
        <w:t>340.</w:t>
      </w:r>
      <w:r w:rsidRPr="005F16FF">
        <w:rPr>
          <w:noProof/>
          <w:lang w:val="en-US"/>
        </w:rPr>
        <w:tab/>
        <w:t xml:space="preserve">Potter VT, Iacobelli S, van Biezen A, Maertens J, Bourhis JH, Passweg JR, et al. Comparison of Intensive Chemotherapy and Hypomethylating Agents before Allogeneic Stem Cell Transplantation for Advanced Myelodysplastic Syndromes: A Study of the Myelodysplastic Syndrome Subcommittee of the Chronic Malignancies Working Party of the European Society for Blood and Marrow Transplant Research. Biol Blood Marrow Transplant 2016;22(9):1615-20. </w:t>
      </w:r>
    </w:p>
    <w:p w14:paraId="5B10431F" w14:textId="77777777" w:rsidR="00316702" w:rsidRPr="005F16FF" w:rsidRDefault="00316702" w:rsidP="00316702">
      <w:pPr>
        <w:pStyle w:val="EndNoteBibliography"/>
        <w:ind w:left="720" w:hanging="720"/>
        <w:rPr>
          <w:noProof/>
          <w:lang w:val="en-US"/>
        </w:rPr>
      </w:pPr>
      <w:r w:rsidRPr="005F16FF">
        <w:rPr>
          <w:noProof/>
          <w:lang w:val="en-US"/>
        </w:rPr>
        <w:t>341.</w:t>
      </w:r>
      <w:r w:rsidRPr="005F16FF">
        <w:rPr>
          <w:noProof/>
          <w:lang w:val="en-US"/>
        </w:rPr>
        <w:tab/>
        <w:t xml:space="preserve">Robin M, Fenaux P. Hypomethylating Agents as Bridging Therapy before Allogeneic Hematopoietic Stem Cell Transplantation in Patients with Chronic Myelomonocytic Leukemia? Biol Blood Marrow Transplant 2016;22(1):1-2. </w:t>
      </w:r>
    </w:p>
    <w:p w14:paraId="19EBD6B4" w14:textId="77777777" w:rsidR="00316702" w:rsidRPr="005F16FF" w:rsidRDefault="00316702" w:rsidP="00316702">
      <w:pPr>
        <w:pStyle w:val="EndNoteBibliography"/>
        <w:ind w:left="720" w:hanging="720"/>
        <w:rPr>
          <w:noProof/>
          <w:lang w:val="en-US"/>
        </w:rPr>
      </w:pPr>
      <w:r w:rsidRPr="005F16FF">
        <w:rPr>
          <w:noProof/>
          <w:lang w:val="en-US"/>
        </w:rPr>
        <w:t>342.</w:t>
      </w:r>
      <w:r w:rsidRPr="005F16FF">
        <w:rPr>
          <w:noProof/>
          <w:lang w:val="en-US"/>
        </w:rPr>
        <w:tab/>
        <w:t xml:space="preserve">Costa R, Abdulhaq H, Haq B, Shadduck RK, Latsko J, Zenati M, et al. Activity of azacitidine in chronic myelomonocytic leukemia. Cancer 2011;117(12):2690-6. </w:t>
      </w:r>
    </w:p>
    <w:p w14:paraId="07987416" w14:textId="77777777" w:rsidR="00316702" w:rsidRPr="005F16FF" w:rsidRDefault="00316702" w:rsidP="00316702">
      <w:pPr>
        <w:pStyle w:val="EndNoteBibliography"/>
        <w:ind w:left="720" w:hanging="720"/>
        <w:rPr>
          <w:noProof/>
          <w:lang w:val="en-US"/>
        </w:rPr>
      </w:pPr>
      <w:r w:rsidRPr="005F16FF">
        <w:rPr>
          <w:noProof/>
          <w:lang w:val="en-US"/>
        </w:rPr>
        <w:t>343.</w:t>
      </w:r>
      <w:r w:rsidRPr="005F16FF">
        <w:rPr>
          <w:noProof/>
          <w:lang w:val="en-US"/>
        </w:rPr>
        <w:tab/>
        <w:t xml:space="preserve">Wattel E, Guerci A, Hecquet B, Economopoulos T, Copplestone A, Mahe B, et al. A randomized trial of hydroxyurea versus VP16 in adult chronic myelomonocytic leukemia. Groupe Francais des Myelodysplasies and European CMML Group. Blood 1996;88(7):2480-7. </w:t>
      </w:r>
    </w:p>
    <w:p w14:paraId="7EAA2869" w14:textId="77777777" w:rsidR="00316702" w:rsidRPr="005F16FF" w:rsidRDefault="00316702" w:rsidP="00316702">
      <w:pPr>
        <w:pStyle w:val="EndNoteBibliography"/>
        <w:ind w:left="720" w:hanging="720"/>
        <w:rPr>
          <w:noProof/>
          <w:u w:val="single"/>
          <w:lang w:val="en-US"/>
        </w:rPr>
      </w:pPr>
      <w:r w:rsidRPr="00EC4E12">
        <w:rPr>
          <w:noProof/>
          <w:lang w:val="en-US"/>
        </w:rPr>
        <w:t>344.</w:t>
      </w:r>
      <w:r w:rsidRPr="00EC4E12">
        <w:rPr>
          <w:noProof/>
          <w:lang w:val="en-US"/>
        </w:rPr>
        <w:tab/>
        <w:t xml:space="preserve">Andersen CL, Andreasson B, Hasselbalch H, Hultcrantz M, Knutsen H, Lindgren M, et al. </w:t>
      </w:r>
      <w:r w:rsidRPr="005F16FF">
        <w:rPr>
          <w:noProof/>
          <w:lang w:val="en-US"/>
        </w:rPr>
        <w:t xml:space="preserve">Nordic guidelines on the diagnosis and treatment of patients with Myeloproliferative Neoplasms. rev. utg. Stockholm: Nordic MPD study group; 2013. Tilgjengelig fra: </w:t>
      </w:r>
      <w:hyperlink r:id="rId37" w:history="1">
        <w:r w:rsidRPr="005F16FF">
          <w:rPr>
            <w:rStyle w:val="Hyperkobling"/>
            <w:noProof/>
            <w:lang w:val="en-US"/>
          </w:rPr>
          <w:t>http://legeforeningen.no/pagefiles/5783/nordisk%20handlingsprogram%20for%20mpd%202.pdf</w:t>
        </w:r>
      </w:hyperlink>
    </w:p>
    <w:p w14:paraId="60DD3BBA" w14:textId="77777777" w:rsidR="00316702" w:rsidRPr="005F16FF" w:rsidRDefault="00316702" w:rsidP="00316702">
      <w:pPr>
        <w:pStyle w:val="EndNoteBibliography"/>
        <w:ind w:left="720" w:hanging="720"/>
        <w:rPr>
          <w:noProof/>
          <w:lang w:val="en-US"/>
        </w:rPr>
      </w:pPr>
      <w:r w:rsidRPr="005F16FF">
        <w:rPr>
          <w:noProof/>
          <w:lang w:val="en-US"/>
        </w:rPr>
        <w:t>345.</w:t>
      </w:r>
      <w:r w:rsidRPr="005F16FF">
        <w:rPr>
          <w:noProof/>
          <w:lang w:val="en-US"/>
        </w:rPr>
        <w:tab/>
        <w:t xml:space="preserve">Harrison CN, Campbell PJ, Buck G, Wheatley K, East CL, Bareford D, et al. Hydroxyurea compared with anagrelide in high-risk essential thrombocythemia. N Engl J Med 2005;353(1):33-45. </w:t>
      </w:r>
    </w:p>
    <w:p w14:paraId="22494AE1" w14:textId="77777777" w:rsidR="00316702" w:rsidRPr="005F16FF" w:rsidRDefault="00316702" w:rsidP="00316702">
      <w:pPr>
        <w:pStyle w:val="EndNoteBibliography"/>
        <w:ind w:left="720" w:hanging="720"/>
        <w:rPr>
          <w:noProof/>
          <w:lang w:val="en-US"/>
        </w:rPr>
      </w:pPr>
      <w:r w:rsidRPr="005F16FF">
        <w:rPr>
          <w:noProof/>
          <w:lang w:val="en-US"/>
        </w:rPr>
        <w:t>346.</w:t>
      </w:r>
      <w:r w:rsidRPr="005F16FF">
        <w:rPr>
          <w:noProof/>
          <w:lang w:val="en-US"/>
        </w:rPr>
        <w:tab/>
        <w:t xml:space="preserve">Alvarez-Larrán A, Pereira A, Guglielmelli P, Hernández-Boluda JC, Arellano-Rodrigo E, Ferrer-Marin F, et al. Antiplatelet therapy versus observation in low-risk essential thrombocythemia with a CALR mutation. Haematologica 2016;101(8):926-31. </w:t>
      </w:r>
    </w:p>
    <w:p w14:paraId="70CA5A53" w14:textId="77777777" w:rsidR="00316702" w:rsidRPr="00316702" w:rsidRDefault="00316702" w:rsidP="00316702">
      <w:pPr>
        <w:pStyle w:val="EndNoteBibliography"/>
        <w:ind w:left="720" w:hanging="720"/>
        <w:rPr>
          <w:noProof/>
        </w:rPr>
      </w:pPr>
      <w:r w:rsidRPr="005F16FF">
        <w:rPr>
          <w:noProof/>
          <w:lang w:val="en-US"/>
        </w:rPr>
        <w:t>347.</w:t>
      </w:r>
      <w:r w:rsidRPr="005F16FF">
        <w:rPr>
          <w:noProof/>
          <w:lang w:val="en-US"/>
        </w:rPr>
        <w:tab/>
        <w:t xml:space="preserve">Gisslinger H, Gotic M, Holowiecki J, Penka M, Thiele J, Kvasnicka HM, et al. Anagrelide compared with hydroxyurea in WHO-classified essential thrombocythemia: the ANAHYDRET Study, a randomized controlled trial. </w:t>
      </w:r>
      <w:r w:rsidRPr="00316702">
        <w:rPr>
          <w:noProof/>
        </w:rPr>
        <w:t xml:space="preserve">Blood 2013;121(10):1720-8. </w:t>
      </w:r>
    </w:p>
    <w:p w14:paraId="1DF81206" w14:textId="77777777" w:rsidR="00316702" w:rsidRPr="005F16FF" w:rsidRDefault="00316702" w:rsidP="00316702">
      <w:pPr>
        <w:pStyle w:val="EndNoteBibliography"/>
        <w:ind w:left="720" w:hanging="720"/>
        <w:rPr>
          <w:noProof/>
          <w:lang w:val="en-US"/>
        </w:rPr>
      </w:pPr>
      <w:r w:rsidRPr="00316702">
        <w:rPr>
          <w:noProof/>
        </w:rPr>
        <w:t>348.</w:t>
      </w:r>
      <w:r w:rsidRPr="00316702">
        <w:rPr>
          <w:noProof/>
        </w:rPr>
        <w:tab/>
        <w:t xml:space="preserve">Birgegård G, Besses C, Griesshammer M, Gugliotta L, Harrison CN, Hamdani M, et al. </w:t>
      </w:r>
      <w:r w:rsidRPr="005F16FF">
        <w:rPr>
          <w:noProof/>
          <w:lang w:val="en-US"/>
        </w:rPr>
        <w:t xml:space="preserve">Treatment of essential thrombocythemia in Europe: a prospective long-term observational study of 3649 high-risk patients in the Evaluation of Anagrelide Efficacy and Long-term Safety study. Haematologica 2018;103(1):51-60. </w:t>
      </w:r>
    </w:p>
    <w:p w14:paraId="50D82AFF" w14:textId="77777777" w:rsidR="00316702" w:rsidRPr="005F16FF" w:rsidRDefault="00316702" w:rsidP="00316702">
      <w:pPr>
        <w:pStyle w:val="EndNoteBibliography"/>
        <w:ind w:left="720" w:hanging="720"/>
        <w:rPr>
          <w:noProof/>
          <w:lang w:val="en-US"/>
        </w:rPr>
      </w:pPr>
      <w:r w:rsidRPr="005F16FF">
        <w:rPr>
          <w:noProof/>
          <w:lang w:val="en-US"/>
        </w:rPr>
        <w:t>349.</w:t>
      </w:r>
      <w:r w:rsidRPr="005F16FF">
        <w:rPr>
          <w:noProof/>
          <w:lang w:val="en-US"/>
        </w:rPr>
        <w:tab/>
        <w:t xml:space="preserve">Masarova L, Patel KP, Newberry KJ, Cortes J, Borthakur G, Konopleva M, et al. Pegylated interferon alfa-2a in patients with essential thrombocythaemia or polycythaemia vera: a post-hoc, median 83 month follow-up of an open-label, phase 2 trial. Lancet Haematol 2017;4(4):e165-e75. </w:t>
      </w:r>
    </w:p>
    <w:p w14:paraId="0FF66908" w14:textId="77777777" w:rsidR="00316702" w:rsidRPr="005F16FF" w:rsidRDefault="00316702" w:rsidP="00316702">
      <w:pPr>
        <w:pStyle w:val="EndNoteBibliography"/>
        <w:ind w:left="720" w:hanging="720"/>
        <w:rPr>
          <w:noProof/>
          <w:lang w:val="en-US"/>
        </w:rPr>
      </w:pPr>
      <w:r w:rsidRPr="005F16FF">
        <w:rPr>
          <w:noProof/>
          <w:lang w:val="en-US"/>
        </w:rPr>
        <w:t>350.</w:t>
      </w:r>
      <w:r w:rsidRPr="005F16FF">
        <w:rPr>
          <w:noProof/>
          <w:lang w:val="en-US"/>
        </w:rPr>
        <w:tab/>
        <w:t xml:space="preserve">Huang BT, Zeng QC, Zhao WH, Li BS, Chen RL. Interferon alpha-2b gains high sustained response therapy for advanced essential thrombocythemia and polycythemia vera with JAK2V617F positive mutation. Leuk Res 2014;38(10):1177-83. </w:t>
      </w:r>
    </w:p>
    <w:p w14:paraId="7B281D10" w14:textId="77777777" w:rsidR="00316702" w:rsidRPr="005F16FF" w:rsidRDefault="00316702" w:rsidP="00316702">
      <w:pPr>
        <w:pStyle w:val="EndNoteBibliography"/>
        <w:ind w:left="720" w:hanging="720"/>
        <w:rPr>
          <w:noProof/>
          <w:lang w:val="en-US"/>
        </w:rPr>
      </w:pPr>
      <w:r w:rsidRPr="005F16FF">
        <w:rPr>
          <w:noProof/>
          <w:lang w:val="en-US"/>
        </w:rPr>
        <w:t>351.</w:t>
      </w:r>
      <w:r w:rsidRPr="005F16FF">
        <w:rPr>
          <w:noProof/>
          <w:lang w:val="en-US"/>
        </w:rPr>
        <w:tab/>
        <w:t xml:space="preserve">Hasselbalch HC, Holmström MO. Perspectives on interferon-alpha in the treatment of polycythemia vera and related myeloproliferative neoplasms: minimal residual disease and cure? Semin Immunopathol 2019;41(1):5-19. </w:t>
      </w:r>
    </w:p>
    <w:p w14:paraId="4CEFE1C1" w14:textId="77777777" w:rsidR="00316702" w:rsidRPr="005F16FF" w:rsidRDefault="00316702" w:rsidP="00316702">
      <w:pPr>
        <w:pStyle w:val="EndNoteBibliography"/>
        <w:ind w:left="720" w:hanging="720"/>
        <w:rPr>
          <w:noProof/>
          <w:lang w:val="en-US"/>
        </w:rPr>
      </w:pPr>
      <w:r w:rsidRPr="005F16FF">
        <w:rPr>
          <w:noProof/>
          <w:lang w:val="en-US"/>
        </w:rPr>
        <w:t>352.</w:t>
      </w:r>
      <w:r w:rsidRPr="005F16FF">
        <w:rPr>
          <w:noProof/>
          <w:lang w:val="en-US"/>
        </w:rPr>
        <w:tab/>
        <w:t xml:space="preserve">Cuthbert D, Stein BL. Therapy-associated leukemic transformation in myeloproliferative neoplasms - What do we know? Best Pract Res Clin Haematol 2019;32(1):65-73. </w:t>
      </w:r>
    </w:p>
    <w:p w14:paraId="29B4752B" w14:textId="77777777" w:rsidR="00316702" w:rsidRPr="005F16FF" w:rsidRDefault="00316702" w:rsidP="00316702">
      <w:pPr>
        <w:pStyle w:val="EndNoteBibliography"/>
        <w:ind w:left="720" w:hanging="720"/>
        <w:rPr>
          <w:noProof/>
          <w:lang w:val="en-US"/>
        </w:rPr>
      </w:pPr>
      <w:r w:rsidRPr="005F16FF">
        <w:rPr>
          <w:noProof/>
          <w:lang w:val="en-US"/>
        </w:rPr>
        <w:t>353.</w:t>
      </w:r>
      <w:r w:rsidRPr="005F16FF">
        <w:rPr>
          <w:noProof/>
          <w:lang w:val="en-US"/>
        </w:rPr>
        <w:tab/>
        <w:t xml:space="preserve">Björkholm M, Hultcrantz M, Derolf ÅR. Leukemic transformation in myeloproliferative neoplasms: therapy-related or unrelated? Best Pract Res Clin Haematol 2014;27(2):141-53. </w:t>
      </w:r>
    </w:p>
    <w:p w14:paraId="0AFFB41D" w14:textId="77777777" w:rsidR="00316702" w:rsidRPr="005F16FF" w:rsidRDefault="00316702" w:rsidP="00316702">
      <w:pPr>
        <w:pStyle w:val="EndNoteBibliography"/>
        <w:ind w:left="720" w:hanging="720"/>
        <w:rPr>
          <w:noProof/>
          <w:lang w:val="en-US"/>
        </w:rPr>
      </w:pPr>
      <w:r w:rsidRPr="005F16FF">
        <w:rPr>
          <w:noProof/>
          <w:lang w:val="en-US"/>
        </w:rPr>
        <w:lastRenderedPageBreak/>
        <w:t>354.</w:t>
      </w:r>
      <w:r w:rsidRPr="005F16FF">
        <w:rPr>
          <w:noProof/>
          <w:lang w:val="en-US"/>
        </w:rPr>
        <w:tab/>
        <w:t xml:space="preserve">Desterro J, McLornan DP, Curto Garcia N, O'Sullivan J, Alimam S, Keohane C, et al. Essential thrombocythaemia treated with recombinant interferon: 'real world' United Kingdom referral centre experience. Br J Haematol 2019;186(4):561-4. </w:t>
      </w:r>
    </w:p>
    <w:p w14:paraId="0EAD6693" w14:textId="77777777" w:rsidR="00316702" w:rsidRPr="005F16FF" w:rsidRDefault="00316702" w:rsidP="00316702">
      <w:pPr>
        <w:pStyle w:val="EndNoteBibliography"/>
        <w:ind w:left="720" w:hanging="720"/>
        <w:rPr>
          <w:noProof/>
          <w:lang w:val="en-US"/>
        </w:rPr>
      </w:pPr>
      <w:r w:rsidRPr="005F16FF">
        <w:rPr>
          <w:noProof/>
          <w:lang w:val="en-US"/>
        </w:rPr>
        <w:t>355.</w:t>
      </w:r>
      <w:r w:rsidRPr="005F16FF">
        <w:rPr>
          <w:noProof/>
          <w:lang w:val="en-US"/>
        </w:rPr>
        <w:tab/>
        <w:t xml:space="preserve">Landtblom AR, Bower H, Andersson TM, Dickman PW, Samuelsson J, Björkholm M, et al. Second malignancies in patients with myeloproliferative neoplasms: a population-based cohort study of 9379 patients. Leukemia 2018;32(10):2203-10. </w:t>
      </w:r>
    </w:p>
    <w:p w14:paraId="2D44C50F" w14:textId="77777777" w:rsidR="00316702" w:rsidRPr="005F16FF" w:rsidRDefault="00316702" w:rsidP="00316702">
      <w:pPr>
        <w:pStyle w:val="EndNoteBibliography"/>
        <w:ind w:left="720" w:hanging="720"/>
        <w:rPr>
          <w:noProof/>
          <w:lang w:val="en-US"/>
        </w:rPr>
      </w:pPr>
      <w:r w:rsidRPr="005F16FF">
        <w:rPr>
          <w:noProof/>
          <w:lang w:val="en-US"/>
        </w:rPr>
        <w:t>356.</w:t>
      </w:r>
      <w:r w:rsidRPr="005F16FF">
        <w:rPr>
          <w:noProof/>
          <w:lang w:val="en-US"/>
        </w:rPr>
        <w:tab/>
        <w:t xml:space="preserve">Marchioli R, Finazzi G, Specchia G, Cacciola R, Cavazzina R, Cilloni D, et al. Cardiovascular events and intensity of treatment in polycythemia vera. N Engl J Med 2013;368(1):22-33. </w:t>
      </w:r>
    </w:p>
    <w:p w14:paraId="42489802" w14:textId="77777777" w:rsidR="00316702" w:rsidRPr="005F16FF" w:rsidRDefault="00316702" w:rsidP="00316702">
      <w:pPr>
        <w:pStyle w:val="EndNoteBibliography"/>
        <w:ind w:left="720" w:hanging="720"/>
        <w:rPr>
          <w:noProof/>
          <w:lang w:val="en-US"/>
        </w:rPr>
      </w:pPr>
      <w:r w:rsidRPr="00316702">
        <w:rPr>
          <w:noProof/>
        </w:rPr>
        <w:t>357.</w:t>
      </w:r>
      <w:r w:rsidRPr="00316702">
        <w:rPr>
          <w:noProof/>
        </w:rPr>
        <w:tab/>
        <w:t xml:space="preserve">Landolfi R, Marchioli R, Kutti J, Gisslinger H, Tognoni G, Patrono C, et al. </w:t>
      </w:r>
      <w:r w:rsidRPr="005F16FF">
        <w:rPr>
          <w:noProof/>
          <w:lang w:val="en-US"/>
        </w:rPr>
        <w:t xml:space="preserve">Efficacy and safety of low-dose aspirin in polycythemia vera. N Engl J Med 2004;350(2):114-24. </w:t>
      </w:r>
    </w:p>
    <w:p w14:paraId="75FC4A1B" w14:textId="77777777" w:rsidR="00316702" w:rsidRPr="005F16FF" w:rsidRDefault="00316702" w:rsidP="00316702">
      <w:pPr>
        <w:pStyle w:val="EndNoteBibliography"/>
        <w:ind w:left="720" w:hanging="720"/>
        <w:rPr>
          <w:noProof/>
          <w:lang w:val="en-US"/>
        </w:rPr>
      </w:pPr>
      <w:r w:rsidRPr="005F16FF">
        <w:rPr>
          <w:noProof/>
          <w:lang w:val="en-US"/>
        </w:rPr>
        <w:t>358.</w:t>
      </w:r>
      <w:r w:rsidRPr="005F16FF">
        <w:rPr>
          <w:noProof/>
          <w:lang w:val="en-US"/>
        </w:rPr>
        <w:tab/>
        <w:t xml:space="preserve">Hasselbalch HC, Bjørn ME. Ruxolitinib versus standard therapy for the treatment of polycythemia vera. N Engl J Med 2015;372(17):1670. </w:t>
      </w:r>
    </w:p>
    <w:p w14:paraId="6AB3F5A7" w14:textId="77777777" w:rsidR="00316702" w:rsidRPr="005F16FF" w:rsidRDefault="00316702" w:rsidP="00316702">
      <w:pPr>
        <w:pStyle w:val="EndNoteBibliography"/>
        <w:ind w:left="720" w:hanging="720"/>
        <w:rPr>
          <w:noProof/>
          <w:lang w:val="en-US"/>
        </w:rPr>
      </w:pPr>
      <w:r w:rsidRPr="005F16FF">
        <w:rPr>
          <w:noProof/>
          <w:lang w:val="en-US"/>
        </w:rPr>
        <w:t>359.</w:t>
      </w:r>
      <w:r w:rsidRPr="005F16FF">
        <w:rPr>
          <w:noProof/>
          <w:lang w:val="en-US"/>
        </w:rPr>
        <w:tab/>
        <w:t xml:space="preserve">Verstovsek S, Vannucchi AM, Griesshammer M, Masszi T, Durrant S, Passamonti F, et al. Ruxolitinib versus best available therapy in patients with polycythemia vera: 80-week follow-up from the RESPONSE trial. Haematologica 2016;101(7):821-9. </w:t>
      </w:r>
    </w:p>
    <w:p w14:paraId="14E3EDA6" w14:textId="77777777" w:rsidR="00316702" w:rsidRPr="005F16FF" w:rsidRDefault="00316702" w:rsidP="00316702">
      <w:pPr>
        <w:pStyle w:val="EndNoteBibliography"/>
        <w:ind w:left="720" w:hanging="720"/>
        <w:rPr>
          <w:noProof/>
          <w:lang w:val="en-US"/>
        </w:rPr>
      </w:pPr>
      <w:r w:rsidRPr="005F16FF">
        <w:rPr>
          <w:noProof/>
          <w:lang w:val="en-US"/>
        </w:rPr>
        <w:t>360.</w:t>
      </w:r>
      <w:r w:rsidRPr="005F16FF">
        <w:rPr>
          <w:noProof/>
          <w:lang w:val="en-US"/>
        </w:rPr>
        <w:tab/>
        <w:t xml:space="preserve">Pieri L, Pancrazzi A, Pacilli A, Rabuzzi C, Rotunno G, Fanelli T, et al. JAK2V617F complete molecular remission in polycythemia vera/essential thrombocythemia patients treated with ruxolitinib. Blood 2015;125(21):3352-3. </w:t>
      </w:r>
    </w:p>
    <w:p w14:paraId="0720B4F4" w14:textId="77777777" w:rsidR="00316702" w:rsidRPr="005F16FF" w:rsidRDefault="00316702" w:rsidP="00316702">
      <w:pPr>
        <w:pStyle w:val="EndNoteBibliography"/>
        <w:ind w:left="720" w:hanging="720"/>
        <w:rPr>
          <w:noProof/>
          <w:lang w:val="en-US"/>
        </w:rPr>
      </w:pPr>
      <w:r w:rsidRPr="005F16FF">
        <w:rPr>
          <w:noProof/>
          <w:lang w:val="en-US"/>
        </w:rPr>
        <w:t>361.</w:t>
      </w:r>
      <w:r w:rsidRPr="005F16FF">
        <w:rPr>
          <w:noProof/>
          <w:lang w:val="en-US"/>
        </w:rPr>
        <w:tab/>
        <w:t xml:space="preserve">Verger E, Soret-Dulphy J, Maslah N, Roy L, Rey J, Ghrieb Z, et al. Ropeginterferon alpha-2b targets JAK2V617F-positive polycythemia vera cells in vitro and in vivo. Blood Cancer J 2018;8(10):94. </w:t>
      </w:r>
    </w:p>
    <w:p w14:paraId="0CCA983C" w14:textId="77777777" w:rsidR="00316702" w:rsidRPr="005F16FF" w:rsidRDefault="00316702" w:rsidP="00316702">
      <w:pPr>
        <w:pStyle w:val="EndNoteBibliography"/>
        <w:ind w:left="720" w:hanging="720"/>
        <w:rPr>
          <w:noProof/>
          <w:lang w:val="en-US"/>
        </w:rPr>
      </w:pPr>
      <w:r w:rsidRPr="005F16FF">
        <w:rPr>
          <w:noProof/>
          <w:lang w:val="en-US"/>
        </w:rPr>
        <w:t>362.</w:t>
      </w:r>
      <w:r w:rsidRPr="005F16FF">
        <w:rPr>
          <w:noProof/>
          <w:lang w:val="en-US"/>
        </w:rPr>
        <w:tab/>
        <w:t xml:space="preserve">Gowin K, Jain T, Kosiorek H, Tibes R, Camoriano J, Palmer J, et al. Pegylated interferon alpha - 2a is clinically effective and tolerable in myeloproliferative neoplasm patients treated off clinical trial. Leuk Res 2017;54:73-7. </w:t>
      </w:r>
    </w:p>
    <w:p w14:paraId="533EF3FD" w14:textId="77777777" w:rsidR="00316702" w:rsidRPr="005F16FF" w:rsidRDefault="00316702" w:rsidP="00316702">
      <w:pPr>
        <w:pStyle w:val="EndNoteBibliography"/>
        <w:ind w:left="720" w:hanging="720"/>
        <w:rPr>
          <w:noProof/>
          <w:lang w:val="en-US"/>
        </w:rPr>
      </w:pPr>
      <w:r w:rsidRPr="005F16FF">
        <w:rPr>
          <w:noProof/>
          <w:lang w:val="en-US"/>
        </w:rPr>
        <w:t>363.</w:t>
      </w:r>
      <w:r w:rsidRPr="005F16FF">
        <w:rPr>
          <w:noProof/>
          <w:lang w:val="en-US"/>
        </w:rPr>
        <w:tab/>
        <w:t xml:space="preserve">Quintás-Cardama A, Abdel-Wahab O, Manshouri T, Kilpivaara O, Cortes J, Roupie AL, et al. Molecular analysis of patients with polycythemia vera or essential thrombocythemia receiving pegylated interferon alpha-2a. Blood 2013;122(6):893-901. </w:t>
      </w:r>
    </w:p>
    <w:p w14:paraId="3123019C" w14:textId="77777777" w:rsidR="00316702" w:rsidRPr="005F16FF" w:rsidRDefault="00316702" w:rsidP="00316702">
      <w:pPr>
        <w:pStyle w:val="EndNoteBibliography"/>
        <w:ind w:left="720" w:hanging="720"/>
        <w:rPr>
          <w:noProof/>
          <w:lang w:val="en-US"/>
        </w:rPr>
      </w:pPr>
      <w:r w:rsidRPr="005F16FF">
        <w:rPr>
          <w:noProof/>
          <w:lang w:val="en-US"/>
        </w:rPr>
        <w:t>364.</w:t>
      </w:r>
      <w:r w:rsidRPr="005F16FF">
        <w:rPr>
          <w:noProof/>
          <w:lang w:val="en-US"/>
        </w:rPr>
        <w:tab/>
        <w:t xml:space="preserve">Quintás-Cardama A, Kantarjian H, Manshouri T, Luthra R, Estrov Z, Pierce S, et al. Pegylated interferon alfa-2a yields high rates of hematologic and molecular response in patients with advanced essential thrombocythemia and polycythemia vera. J Clin Oncol 2009;27(32):5418-24. </w:t>
      </w:r>
    </w:p>
    <w:p w14:paraId="27018934" w14:textId="77777777" w:rsidR="00316702" w:rsidRPr="005F16FF" w:rsidRDefault="00316702" w:rsidP="00316702">
      <w:pPr>
        <w:pStyle w:val="EndNoteBibliography"/>
        <w:ind w:left="720" w:hanging="720"/>
        <w:rPr>
          <w:noProof/>
          <w:lang w:val="en-US"/>
        </w:rPr>
      </w:pPr>
      <w:r w:rsidRPr="005F16FF">
        <w:rPr>
          <w:noProof/>
          <w:lang w:val="en-US"/>
        </w:rPr>
        <w:t>365.</w:t>
      </w:r>
      <w:r w:rsidRPr="005F16FF">
        <w:rPr>
          <w:noProof/>
          <w:lang w:val="en-US"/>
        </w:rPr>
        <w:tab/>
        <w:t xml:space="preserve">Aloe Spiriti M, Latagliata R, Avvisati G, Battistel V, Montefusco E, Spadea A, et al. Erythropoietin treatment of idiopathic myelofibrosis. Haematologica 1993;78(6):371-3. </w:t>
      </w:r>
    </w:p>
    <w:p w14:paraId="00F946F8" w14:textId="77777777" w:rsidR="00316702" w:rsidRPr="005F16FF" w:rsidRDefault="00316702" w:rsidP="00316702">
      <w:pPr>
        <w:pStyle w:val="EndNoteBibliography"/>
        <w:ind w:left="720" w:hanging="720"/>
        <w:rPr>
          <w:noProof/>
          <w:lang w:val="en-US"/>
        </w:rPr>
      </w:pPr>
      <w:r w:rsidRPr="005F16FF">
        <w:rPr>
          <w:noProof/>
          <w:lang w:val="en-US"/>
        </w:rPr>
        <w:t>366.</w:t>
      </w:r>
      <w:r w:rsidRPr="005F16FF">
        <w:rPr>
          <w:noProof/>
          <w:lang w:val="en-US"/>
        </w:rPr>
        <w:tab/>
        <w:t xml:space="preserve">Cervantes F, Alvarez-Larrán A, Hernández-Boluda JC, Sureda A, Torrebadell M, Montserrat E. Erythropoietin treatment of the anaemia of myelofibrosis with myeloid metaplasia: results in 20 patients and review of the literature. Br J Haematol 2004;127(4):399-403. </w:t>
      </w:r>
    </w:p>
    <w:p w14:paraId="7624389C" w14:textId="77777777" w:rsidR="00316702" w:rsidRPr="005F16FF" w:rsidRDefault="00316702" w:rsidP="00316702">
      <w:pPr>
        <w:pStyle w:val="EndNoteBibliography"/>
        <w:ind w:left="720" w:hanging="720"/>
        <w:rPr>
          <w:noProof/>
          <w:lang w:val="en-US"/>
        </w:rPr>
      </w:pPr>
      <w:r w:rsidRPr="005F16FF">
        <w:rPr>
          <w:noProof/>
          <w:lang w:val="en-US"/>
        </w:rPr>
        <w:t>367.</w:t>
      </w:r>
      <w:r w:rsidRPr="005F16FF">
        <w:rPr>
          <w:noProof/>
          <w:lang w:val="en-US"/>
        </w:rPr>
        <w:tab/>
        <w:t xml:space="preserve">Cervantes F, Alvarez-Larrán A, Hernández-Boluda JC, Sureda A, Granell M, Vallansot R, et al. Darbepoetin-alpha for the anaemia of myelofibrosis with myeloid metaplasia. Br J Haematol 2006;134(2):184-6. </w:t>
      </w:r>
    </w:p>
    <w:p w14:paraId="669CB26E" w14:textId="77777777" w:rsidR="00316702" w:rsidRPr="005F16FF" w:rsidRDefault="00316702" w:rsidP="00316702">
      <w:pPr>
        <w:pStyle w:val="EndNoteBibliography"/>
        <w:ind w:left="720" w:hanging="720"/>
        <w:rPr>
          <w:noProof/>
          <w:lang w:val="en-US"/>
        </w:rPr>
      </w:pPr>
      <w:r w:rsidRPr="005F16FF">
        <w:rPr>
          <w:noProof/>
          <w:lang w:val="en-US"/>
        </w:rPr>
        <w:t>368.</w:t>
      </w:r>
      <w:r w:rsidRPr="005F16FF">
        <w:rPr>
          <w:noProof/>
          <w:lang w:val="en-US"/>
        </w:rPr>
        <w:tab/>
        <w:t xml:space="preserve">Tefferi A. Myeloproliferative neoplasms: A decade of discoveries and treatment advances. Am J Hematol 2016;91(1):50-8. </w:t>
      </w:r>
    </w:p>
    <w:p w14:paraId="247611C9" w14:textId="77777777" w:rsidR="00316702" w:rsidRPr="005F16FF" w:rsidRDefault="00316702" w:rsidP="00316702">
      <w:pPr>
        <w:pStyle w:val="EndNoteBibliography"/>
        <w:ind w:left="720" w:hanging="720"/>
        <w:rPr>
          <w:noProof/>
          <w:lang w:val="en-US"/>
        </w:rPr>
      </w:pPr>
      <w:r w:rsidRPr="005F16FF">
        <w:rPr>
          <w:noProof/>
          <w:lang w:val="en-US"/>
        </w:rPr>
        <w:t>369.</w:t>
      </w:r>
      <w:r w:rsidRPr="005F16FF">
        <w:rPr>
          <w:noProof/>
          <w:lang w:val="en-US"/>
        </w:rPr>
        <w:tab/>
        <w:t xml:space="preserve">Barbui T, Barosi G, Birgegard G, Cervantes F, Finazzi G, Griesshammer M, et al. Philadelphia-negative classical myeloproliferative neoplasms: critical concepts and management recommendations from European LeukemiaNet. J Clin Oncol 2011;29(6):761-70. </w:t>
      </w:r>
    </w:p>
    <w:p w14:paraId="60950E1B" w14:textId="77777777" w:rsidR="00316702" w:rsidRPr="005F16FF" w:rsidRDefault="00316702" w:rsidP="00316702">
      <w:pPr>
        <w:pStyle w:val="EndNoteBibliography"/>
        <w:ind w:left="720" w:hanging="720"/>
        <w:rPr>
          <w:noProof/>
          <w:lang w:val="en-US"/>
        </w:rPr>
      </w:pPr>
      <w:r w:rsidRPr="005F16FF">
        <w:rPr>
          <w:noProof/>
          <w:lang w:val="en-US"/>
        </w:rPr>
        <w:t>370.</w:t>
      </w:r>
      <w:r w:rsidRPr="005F16FF">
        <w:rPr>
          <w:noProof/>
          <w:lang w:val="en-US"/>
        </w:rPr>
        <w:tab/>
        <w:t xml:space="preserve">Tefferi A, Barbui T. Polycythemia vera and essential thrombocythemia: 2017 update on diagnosis, risk-stratification, and management. Am J Hematol 2017;92(1):94-108. </w:t>
      </w:r>
    </w:p>
    <w:p w14:paraId="514B0397" w14:textId="77777777" w:rsidR="00316702" w:rsidRPr="00316702" w:rsidRDefault="00316702" w:rsidP="00316702">
      <w:pPr>
        <w:pStyle w:val="EndNoteBibliography"/>
        <w:ind w:left="720" w:hanging="720"/>
        <w:rPr>
          <w:noProof/>
        </w:rPr>
      </w:pPr>
      <w:r w:rsidRPr="005F16FF">
        <w:rPr>
          <w:noProof/>
          <w:lang w:val="en-US"/>
        </w:rPr>
        <w:t>371.</w:t>
      </w:r>
      <w:r w:rsidRPr="005F16FF">
        <w:rPr>
          <w:noProof/>
          <w:lang w:val="en-US"/>
        </w:rPr>
        <w:tab/>
        <w:t xml:space="preserve">Alimam S, Wilkins BS, Harrison CN. How we diagnose and treat essential thrombocythaemia. </w:t>
      </w:r>
      <w:r w:rsidRPr="00316702">
        <w:rPr>
          <w:noProof/>
        </w:rPr>
        <w:t xml:space="preserve">Br J Haematol 2015;171(3):306-21. </w:t>
      </w:r>
    </w:p>
    <w:p w14:paraId="45D59345" w14:textId="77777777" w:rsidR="00316702" w:rsidRPr="005F16FF" w:rsidRDefault="00316702" w:rsidP="00316702">
      <w:pPr>
        <w:pStyle w:val="EndNoteBibliography"/>
        <w:ind w:left="720" w:hanging="720"/>
        <w:rPr>
          <w:noProof/>
          <w:lang w:val="en-US"/>
        </w:rPr>
      </w:pPr>
      <w:r w:rsidRPr="00316702">
        <w:rPr>
          <w:noProof/>
        </w:rPr>
        <w:t>372.</w:t>
      </w:r>
      <w:r w:rsidRPr="00316702">
        <w:rPr>
          <w:noProof/>
        </w:rPr>
        <w:tab/>
        <w:t xml:space="preserve">Stein BL, Oh ST, Berenzon D, Hobbs GS, Kremyanskaya M, Rampal RK, et al. </w:t>
      </w:r>
      <w:r w:rsidRPr="005F16FF">
        <w:rPr>
          <w:noProof/>
          <w:lang w:val="en-US"/>
        </w:rPr>
        <w:t xml:space="preserve">Polycythemia Vera: An Appraisal of the Biology and Management 10 Years After the Discovery of JAK2 V617F. J Clin Oncol 2015;33(33):3953-60. </w:t>
      </w:r>
    </w:p>
    <w:p w14:paraId="2D7F889F" w14:textId="77777777" w:rsidR="00316702" w:rsidRPr="005F16FF" w:rsidRDefault="00316702" w:rsidP="00316702">
      <w:pPr>
        <w:pStyle w:val="EndNoteBibliography"/>
        <w:ind w:left="720" w:hanging="720"/>
        <w:rPr>
          <w:noProof/>
          <w:lang w:val="en-US"/>
        </w:rPr>
      </w:pPr>
      <w:r w:rsidRPr="005F16FF">
        <w:rPr>
          <w:noProof/>
          <w:lang w:val="en-US"/>
        </w:rPr>
        <w:t>373.</w:t>
      </w:r>
      <w:r w:rsidRPr="005F16FF">
        <w:rPr>
          <w:noProof/>
          <w:lang w:val="en-US"/>
        </w:rPr>
        <w:tab/>
        <w:t xml:space="preserve">McMullin MF, Wilkins BS, Harrison CN. Management of polycythaemia vera: a critical review of current data. Br J Haematol 2016;172(3):337-49. </w:t>
      </w:r>
    </w:p>
    <w:p w14:paraId="10A90B57" w14:textId="77777777" w:rsidR="00316702" w:rsidRPr="005F16FF" w:rsidRDefault="00316702" w:rsidP="00316702">
      <w:pPr>
        <w:pStyle w:val="EndNoteBibliography"/>
        <w:ind w:left="720" w:hanging="720"/>
        <w:rPr>
          <w:noProof/>
          <w:lang w:val="en-US"/>
        </w:rPr>
      </w:pPr>
      <w:r w:rsidRPr="005F16FF">
        <w:rPr>
          <w:noProof/>
          <w:lang w:val="en-US"/>
        </w:rPr>
        <w:t>374.</w:t>
      </w:r>
      <w:r w:rsidRPr="005F16FF">
        <w:rPr>
          <w:noProof/>
          <w:lang w:val="en-US"/>
        </w:rPr>
        <w:tab/>
        <w:t xml:space="preserve">Geyer HL, Mesa RA. Therapy for myeloproliferative neoplasms: when, which agent, and how? Blood 2014;124(24):3529-37. </w:t>
      </w:r>
    </w:p>
    <w:p w14:paraId="4024B856" w14:textId="77777777" w:rsidR="00316702" w:rsidRPr="005F16FF" w:rsidRDefault="00316702" w:rsidP="00316702">
      <w:pPr>
        <w:pStyle w:val="EndNoteBibliography"/>
        <w:ind w:left="720" w:hanging="720"/>
        <w:rPr>
          <w:noProof/>
          <w:lang w:val="en-US"/>
        </w:rPr>
      </w:pPr>
      <w:r w:rsidRPr="005F16FF">
        <w:rPr>
          <w:noProof/>
          <w:lang w:val="en-US"/>
        </w:rPr>
        <w:t>375.</w:t>
      </w:r>
      <w:r w:rsidRPr="005F16FF">
        <w:rPr>
          <w:noProof/>
          <w:lang w:val="en-US"/>
        </w:rPr>
        <w:tab/>
        <w:t xml:space="preserve">Harrison C, Kiladjian JJ, Al-Ali HK, Gisslinger H, Waltzman R, Stalbovskaya V, et al. JAK inhibition with ruxolitinib versus best available therapy for myelofibrosis. N Engl J Med 2012;366(9):787-98. </w:t>
      </w:r>
    </w:p>
    <w:p w14:paraId="5BC089C4" w14:textId="77777777" w:rsidR="00316702" w:rsidRPr="005F16FF" w:rsidRDefault="00316702" w:rsidP="00316702">
      <w:pPr>
        <w:pStyle w:val="EndNoteBibliography"/>
        <w:ind w:left="720" w:hanging="720"/>
        <w:rPr>
          <w:noProof/>
          <w:lang w:val="en-US"/>
        </w:rPr>
      </w:pPr>
      <w:r w:rsidRPr="005F16FF">
        <w:rPr>
          <w:noProof/>
          <w:lang w:val="en-US"/>
        </w:rPr>
        <w:t>376.</w:t>
      </w:r>
      <w:r w:rsidRPr="005F16FF">
        <w:rPr>
          <w:noProof/>
          <w:lang w:val="en-US"/>
        </w:rPr>
        <w:tab/>
        <w:t xml:space="preserve">Verstovsek S, Mesa RA, Gotlib J, Levy RS, Gupta V, DiPersio JF, et al. A double-blind, placebo-controlled trial of ruxolitinib for myelofibrosis. N Engl J Med 2012;366(9):799-807. </w:t>
      </w:r>
    </w:p>
    <w:p w14:paraId="04720BD5" w14:textId="77777777" w:rsidR="00316702" w:rsidRPr="005F16FF" w:rsidRDefault="00316702" w:rsidP="00316702">
      <w:pPr>
        <w:pStyle w:val="EndNoteBibliography"/>
        <w:ind w:left="720" w:hanging="720"/>
        <w:rPr>
          <w:noProof/>
          <w:lang w:val="en-US"/>
        </w:rPr>
      </w:pPr>
      <w:r w:rsidRPr="005F16FF">
        <w:rPr>
          <w:noProof/>
          <w:lang w:val="en-US"/>
        </w:rPr>
        <w:t>377.</w:t>
      </w:r>
      <w:r w:rsidRPr="005F16FF">
        <w:rPr>
          <w:noProof/>
          <w:lang w:val="en-US"/>
        </w:rPr>
        <w:tab/>
        <w:t xml:space="preserve">Cervantes F, Dupriez B, Pereira A, Passamonti F, Reilly JT, Morra E, et al. New prognostic scoring system for primary myelofibrosis based on a study of the International Working Group for Myelofibrosis Research and Treatment. Blood 2009;113(13):2895-901. </w:t>
      </w:r>
    </w:p>
    <w:p w14:paraId="263CA5E0" w14:textId="77777777" w:rsidR="00316702" w:rsidRPr="005F16FF" w:rsidRDefault="00316702" w:rsidP="00316702">
      <w:pPr>
        <w:pStyle w:val="EndNoteBibliography"/>
        <w:ind w:left="720" w:hanging="720"/>
        <w:rPr>
          <w:noProof/>
          <w:lang w:val="en-US"/>
        </w:rPr>
      </w:pPr>
      <w:r w:rsidRPr="005F16FF">
        <w:rPr>
          <w:noProof/>
          <w:lang w:val="en-US"/>
        </w:rPr>
        <w:t>378.</w:t>
      </w:r>
      <w:r w:rsidRPr="005F16FF">
        <w:rPr>
          <w:noProof/>
          <w:lang w:val="en-US"/>
        </w:rPr>
        <w:tab/>
        <w:t xml:space="preserve">Passamonti F, Cervantes F, Vannucchi AM, Morra E, Rumi E, Pereira A, et al. A dynamic prognostic model to predict survival in primary myelofibrosis: a study by the IWG-MRT (International Working Group for Myeloproliferative Neoplasms Research and Treatment). Blood 2010;115(9):1703-8. </w:t>
      </w:r>
    </w:p>
    <w:p w14:paraId="7FB43E64" w14:textId="77777777" w:rsidR="00316702" w:rsidRPr="005F16FF" w:rsidRDefault="00316702" w:rsidP="00316702">
      <w:pPr>
        <w:pStyle w:val="EndNoteBibliography"/>
        <w:ind w:left="720" w:hanging="720"/>
        <w:rPr>
          <w:noProof/>
          <w:lang w:val="en-US"/>
        </w:rPr>
      </w:pPr>
      <w:r w:rsidRPr="005F16FF">
        <w:rPr>
          <w:noProof/>
          <w:lang w:val="en-US"/>
        </w:rPr>
        <w:t>379.</w:t>
      </w:r>
      <w:r w:rsidRPr="005F16FF">
        <w:rPr>
          <w:noProof/>
          <w:lang w:val="en-US"/>
        </w:rPr>
        <w:tab/>
        <w:t xml:space="preserve">Gangat N, Caramazza D, Vaidya R, George G, Begna K, Schwager S, et al. DIPSS plus: a refined Dynamic International Prognostic Scoring System for primary myelofibrosis that incorporates prognostic information from karyotype, platelet count, and transfusion status. J Clin Oncol 2011;29(4):392-7. </w:t>
      </w:r>
    </w:p>
    <w:p w14:paraId="40CA6F20" w14:textId="77777777" w:rsidR="00316702" w:rsidRPr="005F16FF" w:rsidRDefault="00316702" w:rsidP="00316702">
      <w:pPr>
        <w:pStyle w:val="EndNoteBibliography"/>
        <w:ind w:left="720" w:hanging="720"/>
        <w:rPr>
          <w:noProof/>
          <w:lang w:val="en-US"/>
        </w:rPr>
      </w:pPr>
      <w:r w:rsidRPr="005F16FF">
        <w:rPr>
          <w:noProof/>
          <w:lang w:val="en-US"/>
        </w:rPr>
        <w:lastRenderedPageBreak/>
        <w:t>380.</w:t>
      </w:r>
      <w:r w:rsidRPr="005F16FF">
        <w:rPr>
          <w:noProof/>
          <w:lang w:val="en-US"/>
        </w:rPr>
        <w:tab/>
        <w:t xml:space="preserve">Guglielmelli P, Lasho TL, Rotunno G, Score J, Mannarelli C, Pancrazzi A, et al. The number of prognostically detrimental mutations and prognosis in primary myelofibrosis: an international study of 797 patients. Leukemia 2014;28(9):1804-10. </w:t>
      </w:r>
    </w:p>
    <w:p w14:paraId="3115EE93" w14:textId="77777777" w:rsidR="00316702" w:rsidRPr="005F16FF" w:rsidRDefault="00316702" w:rsidP="00316702">
      <w:pPr>
        <w:pStyle w:val="EndNoteBibliography"/>
        <w:ind w:left="720" w:hanging="720"/>
        <w:rPr>
          <w:noProof/>
          <w:lang w:val="en-US"/>
        </w:rPr>
      </w:pPr>
      <w:r w:rsidRPr="005F16FF">
        <w:rPr>
          <w:noProof/>
          <w:lang w:val="en-US"/>
        </w:rPr>
        <w:t>381.</w:t>
      </w:r>
      <w:r w:rsidRPr="005F16FF">
        <w:rPr>
          <w:noProof/>
          <w:lang w:val="en-US"/>
        </w:rPr>
        <w:tab/>
        <w:t xml:space="preserve">Cervantes F, Hernández-Boluda JC, Alvarez A, Nadal E, Montserrat E. Danazol treatment of idiopathic myelofibrosis with severe anemia. Haematologica 2000;85(6):595-9. </w:t>
      </w:r>
    </w:p>
    <w:p w14:paraId="316E4FF9" w14:textId="77777777" w:rsidR="00316702" w:rsidRPr="005F16FF" w:rsidRDefault="00316702" w:rsidP="00316702">
      <w:pPr>
        <w:pStyle w:val="EndNoteBibliography"/>
        <w:ind w:left="720" w:hanging="720"/>
        <w:rPr>
          <w:noProof/>
          <w:lang w:val="en-US"/>
        </w:rPr>
      </w:pPr>
      <w:r w:rsidRPr="005F16FF">
        <w:rPr>
          <w:noProof/>
          <w:lang w:val="en-US"/>
        </w:rPr>
        <w:t>382.</w:t>
      </w:r>
      <w:r w:rsidRPr="005F16FF">
        <w:rPr>
          <w:noProof/>
          <w:lang w:val="en-US"/>
        </w:rPr>
        <w:tab/>
        <w:t xml:space="preserve">Cervantes F, Alvarez-Larrán A, Domingo A, Arellano-Rodrigo E, Montserrat E. Efficacy and tolerability of danazol as a treatment for the anaemia of myelofibrosis with myeloid metaplasia: long-term results in 30 patients. Br J Haematol 2005;129(6):771-5. </w:t>
      </w:r>
    </w:p>
    <w:p w14:paraId="6FFEE3BD" w14:textId="77777777" w:rsidR="00316702" w:rsidRPr="005F16FF" w:rsidRDefault="00316702" w:rsidP="00316702">
      <w:pPr>
        <w:pStyle w:val="EndNoteBibliography"/>
        <w:ind w:left="720" w:hanging="720"/>
        <w:rPr>
          <w:noProof/>
          <w:lang w:val="en-US"/>
        </w:rPr>
      </w:pPr>
      <w:r w:rsidRPr="005F16FF">
        <w:rPr>
          <w:noProof/>
          <w:lang w:val="en-US"/>
        </w:rPr>
        <w:t>383.</w:t>
      </w:r>
      <w:r w:rsidRPr="005F16FF">
        <w:rPr>
          <w:noProof/>
          <w:lang w:val="en-US"/>
        </w:rPr>
        <w:tab/>
        <w:t xml:space="preserve">Shimoda K, Shide K, Kamezaki K, Okamura T, Harada N, Kinukawa N, et al. The effect of anabolic steroids on anemia in myelofibrosis with myeloid metaplasia: retrospective analysis of 39 patients in Japan. Int J Hematol 2007;85(4):338-43. </w:t>
      </w:r>
    </w:p>
    <w:p w14:paraId="2073B329" w14:textId="77777777" w:rsidR="00316702" w:rsidRPr="005F16FF" w:rsidRDefault="00316702" w:rsidP="00316702">
      <w:pPr>
        <w:pStyle w:val="EndNoteBibliography"/>
        <w:ind w:left="720" w:hanging="720"/>
        <w:rPr>
          <w:noProof/>
          <w:lang w:val="en-US"/>
        </w:rPr>
      </w:pPr>
      <w:r w:rsidRPr="005F16FF">
        <w:rPr>
          <w:noProof/>
          <w:lang w:val="en-US"/>
        </w:rPr>
        <w:t>384.</w:t>
      </w:r>
      <w:r w:rsidRPr="005F16FF">
        <w:rPr>
          <w:noProof/>
          <w:lang w:val="en-US"/>
        </w:rPr>
        <w:tab/>
        <w:t xml:space="preserve">Barosi G, Birgegard G, Finazzi G, Griesshammer M, Harrison C, Hasselbalch HC, et al. Response criteria for essential thrombocythemia and polycythemia vera: result of a European LeukemiaNet consensus conference. Blood 2009;113(20):4829-33. </w:t>
      </w:r>
    </w:p>
    <w:p w14:paraId="11ACFC25" w14:textId="77777777" w:rsidR="00316702" w:rsidRPr="005F16FF" w:rsidRDefault="00316702" w:rsidP="00316702">
      <w:pPr>
        <w:pStyle w:val="EndNoteBibliography"/>
        <w:ind w:left="720" w:hanging="720"/>
        <w:rPr>
          <w:noProof/>
          <w:lang w:val="en-US"/>
        </w:rPr>
      </w:pPr>
      <w:r w:rsidRPr="005F16FF">
        <w:rPr>
          <w:noProof/>
          <w:lang w:val="en-US"/>
        </w:rPr>
        <w:t>385.</w:t>
      </w:r>
      <w:r w:rsidRPr="005F16FF">
        <w:rPr>
          <w:noProof/>
          <w:lang w:val="en-US"/>
        </w:rPr>
        <w:tab/>
        <w:t xml:space="preserve">Harrison CN, Robinson SE. Myeloproliferative disorders in pregnancy. Hematol Oncol Clin North Am 2011;25(2):261-75, vii. </w:t>
      </w:r>
    </w:p>
    <w:p w14:paraId="3451DF86" w14:textId="77777777" w:rsidR="00316702" w:rsidRPr="00316702" w:rsidRDefault="00316702" w:rsidP="00316702">
      <w:pPr>
        <w:pStyle w:val="EndNoteBibliography"/>
        <w:ind w:left="720" w:hanging="720"/>
        <w:rPr>
          <w:noProof/>
        </w:rPr>
      </w:pPr>
      <w:r w:rsidRPr="00316702">
        <w:rPr>
          <w:noProof/>
        </w:rPr>
        <w:t>386.</w:t>
      </w:r>
      <w:r w:rsidRPr="00316702">
        <w:rPr>
          <w:noProof/>
        </w:rPr>
        <w:tab/>
        <w:t xml:space="preserve">Lov om kommunale helse- og omsorgstjenester m.m. (helse- og omsorgstjenesteloven). LOV-2011-06-24-30. </w:t>
      </w:r>
    </w:p>
    <w:p w14:paraId="43F8E77A" w14:textId="77777777" w:rsidR="000B4A22" w:rsidRDefault="000B4A22" w:rsidP="00453E51">
      <w:pPr>
        <w:pStyle w:val="Brdtekst"/>
      </w:pPr>
      <w:r>
        <w:rPr>
          <w:lang w:val="nn-NO"/>
        </w:rPr>
        <w:fldChar w:fldCharType="end"/>
      </w:r>
    </w:p>
    <w:p w14:paraId="3ED51E51" w14:textId="77777777" w:rsidR="000B4A22" w:rsidRDefault="000B4A22" w:rsidP="00645B79">
      <w:pPr>
        <w:pStyle w:val="11pt"/>
        <w:sectPr w:rsidR="000B4A22" w:rsidSect="00E97F67">
          <w:headerReference w:type="default" r:id="rId38"/>
          <w:headerReference w:type="first" r:id="rId39"/>
          <w:pgSz w:w="11906" w:h="16838" w:code="9"/>
          <w:pgMar w:top="1134" w:right="2268" w:bottom="1418" w:left="1134" w:header="709" w:footer="567" w:gutter="0"/>
          <w:cols w:space="708"/>
          <w:titlePg/>
          <w:docGrid w:linePitch="360"/>
        </w:sectPr>
      </w:pPr>
    </w:p>
    <w:p w14:paraId="10F8F1F4" w14:textId="77777777" w:rsidR="005D035D" w:rsidRPr="00CD081A" w:rsidRDefault="005D035D" w:rsidP="005D035D">
      <w:pPr>
        <w:pStyle w:val="Brdtekst"/>
        <w:rPr>
          <w:lang w:val="en-US"/>
        </w:rPr>
      </w:pPr>
    </w:p>
    <w:sectPr w:rsidR="005D035D" w:rsidRPr="00CD081A" w:rsidSect="003E4CA0">
      <w:headerReference w:type="default" r:id="rId40"/>
      <w:headerReference w:type="first" r:id="rId41"/>
      <w:pgSz w:w="11906" w:h="16838" w:code="9"/>
      <w:pgMar w:top="1134" w:right="2268" w:bottom="1418" w:left="1134" w:header="709" w:footer="567" w:gutter="0"/>
      <w:cols w:space="708"/>
      <w:titlePg/>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98" w:author="Tvedt, Tor Henrik Anderson" w:date="2021-04-22T20:43:00Z" w:initials="TTHA">
    <w:p w14:paraId="1508C806" w14:textId="77777777" w:rsidR="007750C8" w:rsidRDefault="007750C8">
      <w:pPr>
        <w:pStyle w:val="Merknadstekst"/>
      </w:pPr>
      <w:r>
        <w:rPr>
          <w:rStyle w:val="Merknadsreferanse"/>
        </w:rPr>
        <w:annotationRef/>
      </w:r>
      <w:r>
        <w:t>Ny tabell</w:t>
      </w:r>
    </w:p>
  </w:comment>
  <w:comment w:id="114" w:author="Tvedt, Tor Henrik Anderson" w:date="2021-03-11T11:33:00Z" w:initials="TTHA">
    <w:p w14:paraId="2AB00356" w14:textId="77777777" w:rsidR="007750C8" w:rsidRPr="00F81B06" w:rsidRDefault="007750C8" w:rsidP="00497DAF">
      <w:pPr>
        <w:numPr>
          <w:ilvl w:val="0"/>
          <w:numId w:val="64"/>
        </w:numPr>
        <w:shd w:val="clear" w:color="auto" w:fill="FFFFFF"/>
        <w:spacing w:before="100" w:beforeAutospacing="1" w:after="100" w:afterAutospacing="1" w:line="240" w:lineRule="auto"/>
        <w:ind w:left="0"/>
        <w:rPr>
          <w:rFonts w:ascii="Segoe UI" w:eastAsia="Times New Roman" w:hAnsi="Segoe UI" w:cs="Segoe UI"/>
          <w:color w:val="212121"/>
          <w:sz w:val="24"/>
          <w:szCs w:val="24"/>
          <w:lang w:val="en-GB" w:eastAsia="en-GB"/>
        </w:rPr>
      </w:pPr>
      <w:bookmarkStart w:id="115" w:name="_GoBack"/>
      <w:bookmarkEnd w:id="115"/>
      <w:r>
        <w:rPr>
          <w:rStyle w:val="Merknadsreferanse"/>
        </w:rPr>
        <w:annotationRef/>
      </w:r>
      <w:r w:rsidRPr="00F81B06">
        <w:rPr>
          <w:rFonts w:ascii="Segoe UI" w:eastAsia="Times New Roman" w:hAnsi="Segoe UI" w:cs="Segoe UI"/>
          <w:color w:val="212121"/>
          <w:sz w:val="24"/>
          <w:szCs w:val="24"/>
          <w:lang w:val="en-GB" w:eastAsia="en-GB"/>
        </w:rPr>
        <w:t>PMID: 30630862</w:t>
      </w:r>
    </w:p>
    <w:p w14:paraId="3D7CBA3B" w14:textId="77777777" w:rsidR="007750C8" w:rsidRDefault="007750C8" w:rsidP="00497DAF">
      <w:pPr>
        <w:pStyle w:val="Merknadstekst"/>
      </w:pPr>
    </w:p>
  </w:comment>
  <w:comment w:id="130" w:author="Tvedt, Tor Henrik Anderson" w:date="2021-04-22T20:58:00Z" w:initials="TTHA">
    <w:p w14:paraId="750147EA" w14:textId="2348334C" w:rsidR="007750C8" w:rsidRDefault="007750C8">
      <w:pPr>
        <w:pStyle w:val="Merknadstekst"/>
      </w:pPr>
      <w:r>
        <w:rPr>
          <w:rStyle w:val="Merknadsreferanse"/>
        </w:rPr>
        <w:annotationRef/>
      </w:r>
    </w:p>
    <w:p w14:paraId="30980F88" w14:textId="77777777" w:rsidR="00EC4E12" w:rsidRDefault="00EC4E12" w:rsidP="00EC4E12">
      <w:pPr>
        <w:pStyle w:val="c-article-titlesuper"/>
        <w:shd w:val="clear" w:color="auto" w:fill="FFFFFF"/>
        <w:spacing w:before="240" w:beforeAutospacing="0" w:after="0" w:afterAutospacing="0"/>
        <w:rPr>
          <w:rFonts w:ascii="Segoe UI" w:hAnsi="Segoe UI" w:cs="Segoe UI"/>
          <w:color w:val="626262"/>
        </w:rPr>
      </w:pPr>
      <w:r>
        <w:rPr>
          <w:rFonts w:ascii="Segoe UI" w:hAnsi="Segoe UI" w:cs="Segoe UI"/>
          <w:color w:val="626262"/>
        </w:rPr>
        <w:t>Acute myeloid leukemia</w:t>
      </w:r>
    </w:p>
    <w:p w14:paraId="5498AD1F" w14:textId="77777777" w:rsidR="00EC4E12" w:rsidRPr="00EC4E12" w:rsidRDefault="00EC4E12" w:rsidP="00EC4E12">
      <w:pPr>
        <w:pStyle w:val="Overskrift1"/>
        <w:shd w:val="clear" w:color="auto" w:fill="FFFFFF"/>
        <w:spacing w:before="0" w:after="240"/>
        <w:rPr>
          <w:rFonts w:ascii="Segoe UI" w:hAnsi="Segoe UI" w:cs="Segoe UI"/>
          <w:color w:val="222222"/>
          <w:lang w:val="en-GB"/>
        </w:rPr>
      </w:pPr>
      <w:r w:rsidRPr="00EC4E12">
        <w:rPr>
          <w:rFonts w:ascii="Segoe UI" w:hAnsi="Segoe UI" w:cs="Segoe UI"/>
          <w:color w:val="222222"/>
          <w:lang w:val="en-GB"/>
        </w:rPr>
        <w:t>How we use venetoclax with hypomethylating agents for the treatment of newly diagnosed patients with acute myeloid leukemia</w:t>
      </w:r>
    </w:p>
    <w:p w14:paraId="00365A81" w14:textId="77777777" w:rsidR="00EC4E12" w:rsidRDefault="00EC4E12" w:rsidP="00EC4E12">
      <w:pPr>
        <w:numPr>
          <w:ilvl w:val="0"/>
          <w:numId w:val="69"/>
        </w:numPr>
        <w:shd w:val="clear" w:color="auto" w:fill="FFFFFF"/>
        <w:spacing w:before="100" w:beforeAutospacing="1" w:after="100" w:afterAutospacing="1" w:line="240" w:lineRule="auto"/>
        <w:rPr>
          <w:rFonts w:ascii="Segoe UI" w:hAnsi="Segoe UI" w:cs="Segoe UI"/>
          <w:color w:val="222222"/>
        </w:rPr>
      </w:pPr>
      <w:hyperlink r:id="rId1" w:anchor="auth-Brian_A_-Jonas" w:history="1">
        <w:r>
          <w:rPr>
            <w:rStyle w:val="Hyperkobling"/>
            <w:rFonts w:ascii="Segoe UI" w:hAnsi="Segoe UI" w:cs="Segoe UI"/>
            <w:color w:val="006699"/>
          </w:rPr>
          <w:t>Brian A. Jonas</w:t>
        </w:r>
      </w:hyperlink>
      <w:r>
        <w:rPr>
          <w:rFonts w:ascii="Segoe UI" w:hAnsi="Segoe UI" w:cs="Segoe UI"/>
          <w:color w:val="222222"/>
        </w:rPr>
        <w:t> &amp; </w:t>
      </w:r>
    </w:p>
    <w:p w14:paraId="403AAAFB" w14:textId="77777777" w:rsidR="00EC4E12" w:rsidRDefault="00EC4E12" w:rsidP="00EC4E12">
      <w:pPr>
        <w:numPr>
          <w:ilvl w:val="0"/>
          <w:numId w:val="69"/>
        </w:numPr>
        <w:shd w:val="clear" w:color="auto" w:fill="FFFFFF"/>
        <w:spacing w:before="100" w:beforeAutospacing="1" w:after="100" w:afterAutospacing="1" w:line="240" w:lineRule="auto"/>
        <w:rPr>
          <w:rFonts w:ascii="Segoe UI" w:hAnsi="Segoe UI" w:cs="Segoe UI"/>
          <w:color w:val="222222"/>
        </w:rPr>
      </w:pPr>
      <w:hyperlink r:id="rId2" w:anchor="auth-Daniel_A_-Pollyea" w:history="1">
        <w:r>
          <w:rPr>
            <w:rStyle w:val="Hyperkobling"/>
            <w:rFonts w:ascii="Segoe UI" w:hAnsi="Segoe UI" w:cs="Segoe UI"/>
            <w:color w:val="006699"/>
          </w:rPr>
          <w:t>Daniel A. Pollyea</w:t>
        </w:r>
      </w:hyperlink>
      <w:r>
        <w:rPr>
          <w:rFonts w:ascii="Segoe UI" w:hAnsi="Segoe UI" w:cs="Segoe UI"/>
          <w:color w:val="222222"/>
        </w:rPr>
        <w:t> </w:t>
      </w:r>
    </w:p>
    <w:p w14:paraId="25BE27CB" w14:textId="77777777" w:rsidR="00EC4E12" w:rsidRDefault="00EC4E12" w:rsidP="00EC4E12">
      <w:pPr>
        <w:pStyle w:val="c-article-info-details"/>
        <w:shd w:val="clear" w:color="auto" w:fill="FFFFFF"/>
        <w:spacing w:before="0" w:beforeAutospacing="0" w:after="0" w:afterAutospacing="0"/>
        <w:rPr>
          <w:rFonts w:ascii="Segoe UI" w:hAnsi="Segoe UI" w:cs="Segoe UI"/>
          <w:color w:val="222222"/>
        </w:rPr>
      </w:pPr>
      <w:hyperlink r:id="rId3" w:history="1">
        <w:r>
          <w:rPr>
            <w:rStyle w:val="Hyperkobling"/>
            <w:rFonts w:ascii="Segoe UI" w:hAnsi="Segoe UI" w:cs="Segoe UI"/>
            <w:i/>
            <w:iCs/>
            <w:color w:val="006699"/>
          </w:rPr>
          <w:t>Leukemia</w:t>
        </w:r>
      </w:hyperlink>
      <w:r>
        <w:rPr>
          <w:rFonts w:ascii="Segoe UI" w:hAnsi="Segoe UI" w:cs="Segoe UI"/>
          <w:color w:val="222222"/>
        </w:rPr>
        <w:t> </w:t>
      </w:r>
      <w:r>
        <w:rPr>
          <w:rStyle w:val="u-visually-hidden"/>
          <w:rFonts w:ascii="Segoe UI" w:hAnsi="Segoe UI" w:cs="Segoe UI"/>
          <w:b/>
          <w:bCs/>
          <w:color w:val="222222"/>
          <w:bdr w:val="none" w:sz="0" w:space="0" w:color="auto" w:frame="1"/>
        </w:rPr>
        <w:t>volume</w:t>
      </w:r>
      <w:r>
        <w:rPr>
          <w:rFonts w:ascii="Segoe UI" w:hAnsi="Segoe UI" w:cs="Segoe UI"/>
          <w:b/>
          <w:bCs/>
          <w:color w:val="222222"/>
        </w:rPr>
        <w:t> 33</w:t>
      </w:r>
      <w:r>
        <w:rPr>
          <w:rFonts w:ascii="Segoe UI" w:hAnsi="Segoe UI" w:cs="Segoe UI"/>
          <w:color w:val="222222"/>
        </w:rPr>
        <w:t>, </w:t>
      </w:r>
      <w:r>
        <w:rPr>
          <w:rStyle w:val="u-visually-hidden"/>
          <w:rFonts w:ascii="Segoe UI" w:hAnsi="Segoe UI" w:cs="Segoe UI"/>
          <w:color w:val="222222"/>
          <w:bdr w:val="none" w:sz="0" w:space="0" w:color="auto" w:frame="1"/>
        </w:rPr>
        <w:t>pages</w:t>
      </w:r>
      <w:r>
        <w:rPr>
          <w:rFonts w:ascii="Segoe UI" w:hAnsi="Segoe UI" w:cs="Segoe UI"/>
          <w:color w:val="222222"/>
        </w:rPr>
        <w:t>2795–2804(2019)</w:t>
      </w:r>
      <w:hyperlink r:id="rId4" w:anchor="citeas" w:history="1">
        <w:r>
          <w:rPr>
            <w:rStyle w:val="Hyperkobling"/>
            <w:rFonts w:ascii="Segoe UI" w:hAnsi="Segoe UI" w:cs="Segoe UI"/>
            <w:color w:val="006699"/>
          </w:rPr>
          <w:t>Cite this article</w:t>
        </w:r>
      </w:hyperlink>
    </w:p>
    <w:p w14:paraId="23E4A308" w14:textId="2E05CA13" w:rsidR="00EC4E12" w:rsidRDefault="00EC4E12">
      <w:pPr>
        <w:pStyle w:val="Merknadstekst"/>
        <w:rPr>
          <w:lang w:val="en-GB"/>
        </w:rPr>
      </w:pPr>
    </w:p>
    <w:p w14:paraId="6C442AFD" w14:textId="77777777" w:rsidR="004B28FF" w:rsidRDefault="004B28FF" w:rsidP="004B28FF">
      <w:pPr>
        <w:rPr>
          <w:rFonts w:ascii="Times New Roman" w:hAnsi="Times New Roman" w:cs="Times New Roman"/>
          <w:lang w:val="en-US"/>
        </w:rPr>
      </w:pPr>
      <w:bookmarkStart w:id="131" w:name="OLE_LINK19"/>
      <w:bookmarkStart w:id="132" w:name="OLE_LINK18"/>
      <w:r>
        <w:rPr>
          <w:rFonts w:ascii="Times New Roman" w:hAnsi="Times New Roman" w:cs="Times New Roman"/>
          <w:lang w:val="en-US"/>
        </w:rPr>
        <w:t>Samra B, Konopleva M, Isidori A, Daver N, DiNardo C. Venetoclax-Based Combinations in Acute Myeloid Leukemia: Current Evidence and Future Directions. Front Oncol. 2020 Nov 5;10:562558. doi: 10.3389/fonc.2020.562558. PMID: 33251134; PMCID: PMC7675064.</w:t>
      </w:r>
      <w:bookmarkEnd w:id="131"/>
      <w:bookmarkEnd w:id="132"/>
    </w:p>
    <w:p w14:paraId="2F25FA4B" w14:textId="767F7BBB" w:rsidR="00EC4E12" w:rsidRDefault="00EC4E12">
      <w:pPr>
        <w:pStyle w:val="Merknadstekst"/>
        <w:rPr>
          <w:lang w:val="en-GB"/>
        </w:rPr>
      </w:pPr>
    </w:p>
    <w:p w14:paraId="13BAB690" w14:textId="2CE09A08" w:rsidR="00EC4E12" w:rsidRDefault="00EC4E12">
      <w:pPr>
        <w:pStyle w:val="Merknadstekst"/>
        <w:rPr>
          <w:lang w:val="en-GB"/>
        </w:rPr>
      </w:pPr>
    </w:p>
    <w:p w14:paraId="3F81E9B1" w14:textId="77777777" w:rsidR="00EC4E12" w:rsidRPr="00EC4E12" w:rsidRDefault="00EC4E12">
      <w:pPr>
        <w:pStyle w:val="Merknadstekst"/>
        <w:rPr>
          <w:lang w:val="en-GB"/>
        </w:rPr>
      </w:pPr>
    </w:p>
  </w:comment>
  <w:comment w:id="143" w:author="Tvedt, Tor Henrik Anderson" w:date="2021-04-29T11:37:00Z" w:initials="TTHA">
    <w:p w14:paraId="3D7F64AD" w14:textId="77777777" w:rsidR="00E9218F" w:rsidRPr="00E9218F" w:rsidRDefault="007750C8" w:rsidP="00E9218F">
      <w:pPr>
        <w:numPr>
          <w:ilvl w:val="0"/>
          <w:numId w:val="68"/>
        </w:numPr>
        <w:shd w:val="clear" w:color="auto" w:fill="FFFFFF"/>
        <w:spacing w:before="100" w:beforeAutospacing="1" w:after="100" w:afterAutospacing="1" w:line="240" w:lineRule="auto"/>
        <w:ind w:left="0"/>
        <w:rPr>
          <w:rFonts w:ascii="Segoe UI" w:eastAsia="Times New Roman" w:hAnsi="Segoe UI" w:cs="Segoe UI"/>
          <w:color w:val="212121"/>
          <w:sz w:val="24"/>
          <w:szCs w:val="24"/>
          <w:lang w:val="en-GB" w:eastAsia="en-GB"/>
        </w:rPr>
      </w:pPr>
      <w:r>
        <w:rPr>
          <w:rStyle w:val="Merknadsreferanse"/>
        </w:rPr>
        <w:annotationRef/>
      </w:r>
      <w:r w:rsidR="00E9218F" w:rsidRPr="00E9218F">
        <w:rPr>
          <w:rFonts w:ascii="Segoe UI" w:eastAsia="Times New Roman" w:hAnsi="Segoe UI" w:cs="Segoe UI"/>
          <w:color w:val="212121"/>
          <w:sz w:val="24"/>
          <w:szCs w:val="24"/>
          <w:lang w:val="en-GB" w:eastAsia="en-GB"/>
        </w:rPr>
        <w:t>PMID: 30803991</w:t>
      </w:r>
    </w:p>
    <w:p w14:paraId="1CF2959F" w14:textId="2162C2B0" w:rsidR="007750C8" w:rsidRDefault="007750C8">
      <w:pPr>
        <w:pStyle w:val="Merknadstekst"/>
      </w:pP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1508C806" w15:done="0"/>
  <w15:commentEx w15:paraId="3D7CBA3B" w15:done="0"/>
  <w15:commentEx w15:paraId="3F81E9B1" w15:done="0"/>
  <w15:commentEx w15:paraId="1CF2959F" w15:done="0"/>
</w15:commentsEx>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4310353" w16cex:dateUtc="2021-04-26T07:16:00Z"/>
  <w16cex:commentExtensible w16cex:durableId="243103D7" w16cex:dateUtc="2021-04-26T07:18:00Z"/>
  <w16cex:commentExtensible w16cex:durableId="24312954" w16cex:dateUtc="2021-04-26T09:58:00Z"/>
  <w16cex:commentExtensible w16cex:durableId="243129A6" w16cex:dateUtc="2021-04-26T09:59:00Z"/>
  <w16cex:commentExtensible w16cex:durableId="24313F5E" w16cex:dateUtc="2021-04-26T11:32:00Z"/>
  <w16cex:commentExtensible w16cex:durableId="2431436A" w16cex:dateUtc="2021-04-26T11:49:00Z"/>
  <w16cex:commentExtensible w16cex:durableId="243143A3" w16cex:dateUtc="2021-04-26T11:50:00Z"/>
  <w16cex:commentExtensible w16cex:durableId="2431445F" w16cex:dateUtc="2021-04-26T11:53:00Z"/>
  <w16cex:commentExtensible w16cex:durableId="243156A9" w16cex:dateUtc="2021-04-26T13:11:00Z"/>
  <w16cex:commentExtensible w16cex:durableId="24327570" w16cex:dateUtc="2021-04-27T09:35:00Z"/>
  <w16cex:commentExtensible w16cex:durableId="2432769B" w16cex:dateUtc="2021-04-27T09:40:00Z"/>
  <w16cex:commentExtensible w16cex:durableId="24327905" w16cex:dateUtc="2021-04-27T09:50:00Z"/>
  <w16cex:commentExtensible w16cex:durableId="24327EF2" w16cex:dateUtc="2021-04-27T10:15:00Z"/>
  <w16cex:commentExtensible w16cex:durableId="24327FEC" w16cex:dateUtc="2021-04-27T10:19:00Z"/>
  <w16cex:commentExtensible w16cex:durableId="2432824C" w16cex:dateUtc="2021-04-27T10:30:00Z"/>
  <w16cex:commentExtensible w16cex:durableId="243282B4" w16cex:dateUtc="2021-04-27T10:31:00Z"/>
  <w16cex:commentExtensible w16cex:durableId="2432835C" w16cex:dateUtc="2021-04-27T10:34:00Z"/>
  <w16cex:commentExtensible w16cex:durableId="2432844D" w16cex:dateUtc="2021-04-27T10:38:00Z"/>
  <w16cex:commentExtensible w16cex:durableId="24328558" w16cex:dateUtc="2021-04-27T10:43:00Z"/>
  <w16cex:commentExtensible w16cex:durableId="243285C7" w16cex:dateUtc="2021-04-27T10:44:00Z"/>
  <w16cex:commentExtensible w16cex:durableId="24328F18" w16cex:dateUtc="2021-04-27T11:24:00Z"/>
  <w16cex:commentExtensible w16cex:durableId="24328FCB" w16cex:dateUtc="2021-04-27T11:27:00Z"/>
  <w16cex:commentExtensible w16cex:durableId="24329135" w16cex:dateUtc="2021-04-27T11:33:00Z"/>
  <w16cex:commentExtensible w16cex:durableId="2432A628" w16cex:dateUtc="2021-04-27T13:03:00Z"/>
  <w16cex:commentExtensible w16cex:durableId="243295B8" w16cex:dateUtc="2021-04-27T11:52:00Z"/>
  <w16cex:commentExtensible w16cex:durableId="24329866" w16cex:dateUtc="2021-04-27T12:04:00Z"/>
  <w16cex:commentExtensible w16cex:durableId="2432ABE1" w16cex:dateUtc="2021-04-27T13:27:00Z"/>
  <w16cex:commentExtensible w16cex:durableId="2432F910" w16cex:dateUtc="2021-04-27T18:56:00Z"/>
  <w16cex:commentExtensible w16cex:durableId="2432FA9B" w16cex:dateUtc="2021-04-27T19:03:00Z"/>
  <w16cex:commentExtensible w16cex:durableId="243302A7" w16cex:dateUtc="2021-04-27T19:37:00Z"/>
  <w16cex:commentExtensible w16cex:durableId="24330715" w16cex:dateUtc="2021-04-27T19:56:00Z"/>
  <w16cex:commentExtensible w16cex:durableId="24330BE3" w16cex:dateUtc="2021-04-27T20:17:00Z"/>
  <w16cex:commentExtensible w16cex:durableId="24330D34" w16cex:dateUtc="2021-04-27T20:22:00Z"/>
  <w16cex:commentExtensible w16cex:durableId="2433CFBD" w16cex:dateUtc="2021-04-28T10:12:00Z"/>
  <w16cex:commentExtensible w16cex:durableId="2433D046" w16cex:dateUtc="2021-04-28T10:15:00Z"/>
  <w16cex:commentExtensible w16cex:durableId="2433D30B" w16cex:dateUtc="2021-04-28T10:26:00Z"/>
  <w16cex:commentExtensible w16cex:durableId="2433D4FD" w16cex:dateUtc="2021-04-28T10:35:00Z"/>
  <w16cex:commentExtensible w16cex:durableId="2433D62B" w16cex:dateUtc="2021-04-28T10:40:00Z"/>
  <w16cex:commentExtensible w16cex:durableId="2433D8B9" w16cex:dateUtc="2021-04-28T10:51:00Z"/>
  <w16cex:commentExtensible w16cex:durableId="2433E07C" w16cex:dateUtc="2021-04-28T11:24:00Z"/>
  <w16cex:commentExtensible w16cex:durableId="2433E146" w16cex:dateUtc="2021-04-28T11:27: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1056EE01" w16cid:durableId="24310353"/>
  <w16cid:commentId w16cid:paraId="13CF21E5" w16cid:durableId="243103D7"/>
  <w16cid:commentId w16cid:paraId="18CDC112" w16cid:durableId="24312954"/>
  <w16cid:commentId w16cid:paraId="5401ECC5" w16cid:durableId="243129A6"/>
  <w16cid:commentId w16cid:paraId="03D38706" w16cid:durableId="24313F5E"/>
  <w16cid:commentId w16cid:paraId="7D8269F8" w16cid:durableId="2431436A"/>
  <w16cid:commentId w16cid:paraId="0042D0EA" w16cid:durableId="243143A3"/>
  <w16cid:commentId w16cid:paraId="03189305" w16cid:durableId="2431445F"/>
  <w16cid:commentId w16cid:paraId="39D86054" w16cid:durableId="243156A9"/>
  <w16cid:commentId w16cid:paraId="0BB91F8F" w16cid:durableId="24327570"/>
  <w16cid:commentId w16cid:paraId="1A8B4C23" w16cid:durableId="2432769B"/>
  <w16cid:commentId w16cid:paraId="20AED2A7" w16cid:durableId="24327905"/>
  <w16cid:commentId w16cid:paraId="0109ED41" w16cid:durableId="24327EF2"/>
  <w16cid:commentId w16cid:paraId="73E95B7E" w16cid:durableId="24327FEC"/>
  <w16cid:commentId w16cid:paraId="46AB5052" w16cid:durableId="2432824C"/>
  <w16cid:commentId w16cid:paraId="7A91BDB1" w16cid:durableId="243282B4"/>
  <w16cid:commentId w16cid:paraId="1245ED62" w16cid:durableId="2432835C"/>
  <w16cid:commentId w16cid:paraId="34C5D418" w16cid:durableId="2432844D"/>
  <w16cid:commentId w16cid:paraId="2039E52C" w16cid:durableId="24328558"/>
  <w16cid:commentId w16cid:paraId="73B1FE2E" w16cid:durableId="243285C7"/>
  <w16cid:commentId w16cid:paraId="4E2258E7" w16cid:durableId="24328F18"/>
  <w16cid:commentId w16cid:paraId="4B217D66" w16cid:durableId="24328FCB"/>
  <w16cid:commentId w16cid:paraId="7A2CDD7A" w16cid:durableId="24329135"/>
  <w16cid:commentId w16cid:paraId="67F1D293" w16cid:durableId="2432A628"/>
  <w16cid:commentId w16cid:paraId="3A65E1AC" w16cid:durableId="243295B8"/>
  <w16cid:commentId w16cid:paraId="521AECF3" w16cid:durableId="24329866"/>
  <w16cid:commentId w16cid:paraId="1508C806" w16cid:durableId="24310283"/>
  <w16cid:commentId w16cid:paraId="22041E68" w16cid:durableId="2432ABE1"/>
  <w16cid:commentId w16cid:paraId="0CEE3D3D" w16cid:durableId="24310284"/>
  <w16cid:commentId w16cid:paraId="7B1E73B0" w16cid:durableId="2432F910"/>
  <w16cid:commentId w16cid:paraId="0476F3EF" w16cid:durableId="2432FA9B"/>
  <w16cid:commentId w16cid:paraId="3D7CBA3B" w16cid:durableId="24310285"/>
  <w16cid:commentId w16cid:paraId="31B6F619" w16cid:durableId="243302A7"/>
  <w16cid:commentId w16cid:paraId="78EEE6F6" w16cid:durableId="24330715"/>
  <w16cid:commentId w16cid:paraId="4649DF7C" w16cid:durableId="24330BE3"/>
  <w16cid:commentId w16cid:paraId="31080893" w16cid:durableId="24330D34"/>
  <w16cid:commentId w16cid:paraId="23CDB851" w16cid:durableId="2433CFBD"/>
  <w16cid:commentId w16cid:paraId="462F59D0" w16cid:durableId="2433D046"/>
  <w16cid:commentId w16cid:paraId="0F880055" w16cid:durableId="2433D30B"/>
  <w16cid:commentId w16cid:paraId="750147EA" w16cid:durableId="24310286"/>
  <w16cid:commentId w16cid:paraId="5A3A21AF" w16cid:durableId="2433D4FD"/>
  <w16cid:commentId w16cid:paraId="362BD856" w16cid:durableId="2433D62B"/>
  <w16cid:commentId w16cid:paraId="1E3B5E6F" w16cid:durableId="2433D8B9"/>
  <w16cid:commentId w16cid:paraId="32FFB5FF" w16cid:durableId="2433E07C"/>
  <w16cid:commentId w16cid:paraId="0DE82A6D" w16cid:durableId="2433E14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61A9239" w14:textId="77777777" w:rsidR="007750C8" w:rsidRDefault="007750C8" w:rsidP="00953CB0">
      <w:pPr>
        <w:spacing w:after="0" w:line="240" w:lineRule="auto"/>
      </w:pPr>
      <w:r>
        <w:separator/>
      </w:r>
    </w:p>
    <w:p w14:paraId="44684051" w14:textId="77777777" w:rsidR="007750C8" w:rsidRDefault="007750C8"/>
  </w:endnote>
  <w:endnote w:type="continuationSeparator" w:id="0">
    <w:p w14:paraId="142F7E42" w14:textId="77777777" w:rsidR="007750C8" w:rsidRDefault="007750C8" w:rsidP="00953CB0">
      <w:pPr>
        <w:spacing w:after="0" w:line="240" w:lineRule="auto"/>
      </w:pPr>
      <w:r>
        <w:continuationSeparator/>
      </w:r>
    </w:p>
    <w:p w14:paraId="7D0B7739" w14:textId="77777777" w:rsidR="007750C8" w:rsidRDefault="007750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auto"/>
    <w:notTrueType/>
    <w:pitch w:val="variable"/>
    <w:sig w:usb0="00000003" w:usb1="00000000" w:usb2="00000000" w:usb3="00000000" w:csb0="00000001"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merican Typewriter">
    <w:altName w:val="Sitka Small"/>
    <w:charset w:val="4D"/>
    <w:family w:val="roman"/>
    <w:pitch w:val="variable"/>
    <w:sig w:usb0="00000001" w:usb1="00000019" w:usb2="00000000" w:usb3="00000000" w:csb0="0000011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6AE82FE" w14:textId="6EE26E17" w:rsidR="007750C8" w:rsidRDefault="007750C8" w:rsidP="00953CB0">
    <w:pPr>
      <w:pStyle w:val="Bunntekst"/>
      <w:tabs>
        <w:tab w:val="clear" w:pos="4536"/>
        <w:tab w:val="clear" w:pos="9072"/>
        <w:tab w:val="right" w:pos="7370"/>
      </w:tabs>
    </w:pPr>
    <w:sdt>
      <w:sdtPr>
        <w:alias w:val="Tittel"/>
        <w:tag w:val=""/>
        <w:id w:val="-324901142"/>
        <w:dataBinding w:prefixMappings="xmlns:ns0='http://purl.org/dc/elements/1.1/' xmlns:ns1='http://schemas.openxmlformats.org/package/2006/metadata/core-properties' " w:xpath="/ns1:coreProperties[1]/ns0:title[1]" w:storeItemID="{6C3C8BC8-F283-45AE-878A-BAB7291924A1}"/>
        <w:text/>
      </w:sdtPr>
      <w:sdtContent>
        <w:r>
          <w:t>Nasjonalt handlingsprogram med retningslinjer for diagnostikk, behandling og oppfølging av maligne blodsykdommer</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sidR="004B28FF">
      <w:rPr>
        <w:rStyle w:val="Sidetall"/>
        <w:noProof/>
      </w:rPr>
      <w:t>40</w:t>
    </w:r>
    <w:r w:rsidRPr="007A467C">
      <w:rPr>
        <w:rStyle w:val="Sidetall"/>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32F85E6" w14:textId="53EDAE9D" w:rsidR="007750C8" w:rsidRPr="0066488B" w:rsidRDefault="007750C8" w:rsidP="0066488B">
    <w:pPr>
      <w:pStyle w:val="Bunntekst"/>
      <w:rPr>
        <w:b/>
      </w:rPr>
    </w:pPr>
    <w:sdt>
      <w:sdtPr>
        <w:alias w:val="Tittel"/>
        <w:tag w:val=""/>
        <w:id w:val="1837725226"/>
        <w:dataBinding w:prefixMappings="xmlns:ns0='http://purl.org/dc/elements/1.1/' xmlns:ns1='http://schemas.openxmlformats.org/package/2006/metadata/core-properties' " w:xpath="/ns1:coreProperties[1]/ns0:title[1]" w:storeItemID="{6C3C8BC8-F283-45AE-878A-BAB7291924A1}"/>
        <w:text/>
      </w:sdtPr>
      <w:sdtContent>
        <w:r>
          <w:t>Nasjonalt handlingsprogram med retningslinjer for diagnostikk, behandling og oppfølging av maligne blodsykdommer</w:t>
        </w:r>
      </w:sdtContent>
    </w:sdt>
    <w:r>
      <w:ptab w:relativeTo="margin" w:alignment="right" w:leader="none"/>
    </w:r>
    <w:r w:rsidRPr="007A467C">
      <w:rPr>
        <w:rStyle w:val="Sidetall"/>
      </w:rPr>
      <w:fldChar w:fldCharType="begin"/>
    </w:r>
    <w:r w:rsidRPr="007A467C">
      <w:rPr>
        <w:rStyle w:val="Sidetall"/>
      </w:rPr>
      <w:instrText xml:space="preserve"> page </w:instrText>
    </w:r>
    <w:r w:rsidRPr="007A467C">
      <w:rPr>
        <w:rStyle w:val="Sidetall"/>
      </w:rPr>
      <w:fldChar w:fldCharType="separate"/>
    </w:r>
    <w:r w:rsidR="004B28FF">
      <w:rPr>
        <w:rStyle w:val="Sidetall"/>
        <w:noProof/>
      </w:rPr>
      <w:t>20</w:t>
    </w:r>
    <w:r w:rsidRPr="007A467C">
      <w:rPr>
        <w:rStyle w:val="Sidetall"/>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3CB3196" w14:textId="77777777" w:rsidR="007750C8" w:rsidRDefault="007750C8" w:rsidP="005A319B">
      <w:pPr>
        <w:spacing w:after="0" w:line="240" w:lineRule="auto"/>
      </w:pPr>
      <w:r>
        <w:separator/>
      </w:r>
    </w:p>
  </w:footnote>
  <w:footnote w:type="continuationSeparator" w:id="0">
    <w:p w14:paraId="6E60569D" w14:textId="77777777" w:rsidR="007750C8" w:rsidRDefault="007750C8" w:rsidP="00953CB0">
      <w:pPr>
        <w:spacing w:after="0" w:line="240" w:lineRule="auto"/>
      </w:pPr>
      <w:r>
        <w:continuationSeparator/>
      </w:r>
    </w:p>
    <w:p w14:paraId="00E7BC07" w14:textId="77777777" w:rsidR="007750C8" w:rsidRDefault="007750C8"/>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FE9A76" w14:textId="77777777" w:rsidR="007750C8" w:rsidRDefault="007750C8">
    <w:pPr>
      <w:pStyle w:val="Toppteks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B19E2F" w14:textId="77777777" w:rsidR="007750C8" w:rsidRDefault="007750C8">
    <w:pPr>
      <w:pStyle w:val="Topptekst"/>
    </w:pPr>
    <w:r>
      <w:rPr>
        <w:noProof/>
        <w:lang w:val="en-GB" w:eastAsia="en-GB"/>
      </w:rPr>
      <mc:AlternateContent>
        <mc:Choice Requires="wps">
          <w:drawing>
            <wp:anchor distT="0" distB="0" distL="114300" distR="114300" simplePos="0" relativeHeight="251662848" behindDoc="0" locked="1" layoutInCell="1" allowOverlap="1" wp14:anchorId="0217BFC7" wp14:editId="6424EC5D">
              <wp:simplePos x="0" y="0"/>
              <wp:positionH relativeFrom="page">
                <wp:posOffset>0</wp:posOffset>
              </wp:positionH>
              <wp:positionV relativeFrom="page">
                <wp:posOffset>0</wp:posOffset>
              </wp:positionV>
              <wp:extent cx="7596000" cy="10692000"/>
              <wp:effectExtent l="0" t="0" r="5080" b="0"/>
              <wp:wrapNone/>
              <wp:docPr id="3" name="Rektangel 3"/>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5373D2AB" id="Rektangel 3" o:spid="_x0000_s1026" style="position:absolute;margin-left:0;margin-top:0;width:598.1pt;height:841.9pt;z-index:2516628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DI+3tp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977A6E" w14:textId="77777777" w:rsidR="007750C8" w:rsidRDefault="007750C8">
    <w:pPr>
      <w:pStyle w:val="Topptekst"/>
    </w:pPr>
    <w:r>
      <w:rPr>
        <w:noProof/>
        <w:lang w:val="en-GB" w:eastAsia="en-GB"/>
      </w:rPr>
      <mc:AlternateContent>
        <mc:Choice Requires="wps">
          <w:drawing>
            <wp:anchor distT="0" distB="0" distL="114300" distR="114300" simplePos="0" relativeHeight="251642368" behindDoc="0" locked="1" layoutInCell="1" allowOverlap="1" wp14:anchorId="2081242B" wp14:editId="15555413">
              <wp:simplePos x="0" y="0"/>
              <wp:positionH relativeFrom="page">
                <wp:posOffset>0</wp:posOffset>
              </wp:positionH>
              <wp:positionV relativeFrom="page">
                <wp:posOffset>0</wp:posOffset>
              </wp:positionV>
              <wp:extent cx="7596000" cy="10692000"/>
              <wp:effectExtent l="0" t="0" r="5080" b="0"/>
              <wp:wrapNone/>
              <wp:docPr id="5" name="Rektangel 5"/>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091860BE" id="Rektangel 5" o:spid="_x0000_s1026" style="position:absolute;margin-left:0;margin-top:0;width:598.1pt;height:841.9pt;z-index:2516423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U7N1AZ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4135969" w14:textId="77777777" w:rsidR="007750C8" w:rsidRDefault="007750C8">
    <w:pPr>
      <w:pStyle w:val="Toppteks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AC33C8" w14:textId="77777777" w:rsidR="007750C8" w:rsidRDefault="007750C8">
    <w:pPr>
      <w:pStyle w:val="Topptekst"/>
    </w:pPr>
    <w:r>
      <w:rPr>
        <w:noProof/>
        <w:lang w:val="en-GB" w:eastAsia="en-GB"/>
      </w:rPr>
      <mc:AlternateContent>
        <mc:Choice Requires="wps">
          <w:drawing>
            <wp:anchor distT="0" distB="0" distL="114300" distR="114300" simplePos="0" relativeHeight="251632128" behindDoc="0" locked="1" layoutInCell="1" allowOverlap="1" wp14:anchorId="05871733" wp14:editId="2A91BF25">
              <wp:simplePos x="0" y="0"/>
              <wp:positionH relativeFrom="page">
                <wp:posOffset>0</wp:posOffset>
              </wp:positionH>
              <wp:positionV relativeFrom="page">
                <wp:posOffset>0</wp:posOffset>
              </wp:positionV>
              <wp:extent cx="7596000" cy="10692000"/>
              <wp:effectExtent l="0" t="0" r="5080" b="0"/>
              <wp:wrapNone/>
              <wp:docPr id="2" name="Rektangel 2"/>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7C157A18" id="Rektangel 2" o:spid="_x0000_s1026" style="position:absolute;margin-left:0;margin-top:0;width:598.1pt;height:841.9pt;z-index:2516321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" fillcolor="#76c499 [3206]" stroked="f" strokeweight="1pt">
              <w10:wrap anchorx="page" anchory="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5E58A28" w14:textId="77777777" w:rsidR="007750C8" w:rsidRDefault="007750C8">
    <w:pPr>
      <w:pStyle w:val="Topptekst"/>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2DA206" w14:textId="77777777" w:rsidR="007750C8" w:rsidRDefault="007750C8">
    <w:pPr>
      <w:pStyle w:val="Topptekst"/>
    </w:pPr>
    <w:r>
      <w:rPr>
        <w:noProof/>
        <w:lang w:val="en-GB" w:eastAsia="en-GB"/>
      </w:rPr>
      <mc:AlternateContent>
        <mc:Choice Requires="wps">
          <w:drawing>
            <wp:anchor distT="0" distB="0" distL="114300" distR="114300" simplePos="0" relativeHeight="251645440" behindDoc="0" locked="1" layoutInCell="1" allowOverlap="1" wp14:anchorId="345EAA16" wp14:editId="2EAFD7F3">
              <wp:simplePos x="0" y="0"/>
              <wp:positionH relativeFrom="page">
                <wp:posOffset>0</wp:posOffset>
              </wp:positionH>
              <wp:positionV relativeFrom="page">
                <wp:posOffset>0</wp:posOffset>
              </wp:positionV>
              <wp:extent cx="7596000" cy="10692000"/>
              <wp:effectExtent l="0" t="0" r="5080" b="0"/>
              <wp:wrapNone/>
              <wp:docPr id="8" name="Rektangel 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6D8B4729" id="Rektangel 8" o:spid="_x0000_s1026" style="position:absolute;margin-left:0;margin-top:0;width:598.1pt;height:841.9pt;z-index:2516454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" fillcolor="#76c499 [3206]" stroked="f" strokeweight="1pt">
              <w10:wrap anchorx="page" anchory="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9516DA6" w14:textId="77777777" w:rsidR="007750C8" w:rsidRDefault="007750C8">
    <w:pPr>
      <w:pStyle w:val="Topptekst"/>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D6039A" w14:textId="77777777" w:rsidR="007750C8" w:rsidRDefault="007750C8">
    <w:pPr>
      <w:pStyle w:val="Topptekst"/>
    </w:pPr>
    <w:r>
      <w:rPr>
        <w:noProof/>
        <w:lang w:val="en-GB" w:eastAsia="en-GB"/>
      </w:rPr>
      <mc:AlternateContent>
        <mc:Choice Requires="wps">
          <w:drawing>
            <wp:anchor distT="0" distB="0" distL="114300" distR="114300" simplePos="0" relativeHeight="251682304" behindDoc="0" locked="1" layoutInCell="1" allowOverlap="1" wp14:anchorId="2AFC4378" wp14:editId="2AB5234B">
              <wp:simplePos x="0" y="0"/>
              <wp:positionH relativeFrom="page">
                <wp:posOffset>0</wp:posOffset>
              </wp:positionH>
              <wp:positionV relativeFrom="page">
                <wp:posOffset>0</wp:posOffset>
              </wp:positionV>
              <wp:extent cx="7596000" cy="10692000"/>
              <wp:effectExtent l="0" t="0" r="5080" b="0"/>
              <wp:wrapNone/>
              <wp:docPr id="58" name="Rektangel 58"/>
              <wp:cNvGraphicFramePr/>
              <a:graphic xmlns:a="http://schemas.openxmlformats.org/drawingml/2006/main">
                <a:graphicData uri="http://schemas.microsoft.com/office/word/2010/wordprocessingShape">
                  <wps:wsp>
                    <wps:cNvSpPr/>
                    <wps:spPr>
                      <a:xfrm>
                        <a:off x="0" y="0"/>
                        <a:ext cx="7596000" cy="10692000"/>
                      </a:xfrm>
                      <a:prstGeom prst="rect">
                        <a:avLst/>
                      </a:pr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w:pict>
            <v:rect w14:anchorId="2962817C" id="Rektangel 58" o:spid="_x0000_s1026" style="position:absolute;margin-left:0;margin-top:0;width:598.1pt;height:841.9pt;z-index:2516823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" fillcolor="#76c499 [3206]" stroked="f" strokeweight="1pt">
              <w10:wrap anchorx="page" anchory="page"/>
              <w10:anchorlock/>
            </v:rect>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B5C0423" w14:textId="77777777" w:rsidR="007750C8" w:rsidRDefault="007750C8">
    <w:pPr>
      <w:pStyle w:val="Topptekst"/>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B7284C"/>
    <w:multiLevelType w:val="multilevel"/>
    <w:tmpl w:val="5F084262"/>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pStyle w:val="Sitatliste3"/>
      <w:lvlText w:val="%3."/>
      <w:lvlJc w:val="left"/>
      <w:pPr>
        <w:tabs>
          <w:tab w:val="num" w:pos="2160"/>
        </w:tabs>
        <w:ind w:left="2160" w:hanging="720"/>
      </w:pPr>
    </w:lvl>
    <w:lvl w:ilvl="3">
      <w:start w:val="1"/>
      <w:numFmt w:val="decimal"/>
      <w:pStyle w:val="Sitatliste4"/>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pStyle w:val="Listeromerstor8"/>
      <w:lvlText w:val="%8."/>
      <w:lvlJc w:val="left"/>
      <w:pPr>
        <w:tabs>
          <w:tab w:val="num" w:pos="5760"/>
        </w:tabs>
        <w:ind w:left="5760" w:hanging="720"/>
      </w:pPr>
    </w:lvl>
    <w:lvl w:ilvl="8">
      <w:start w:val="1"/>
      <w:numFmt w:val="decimal"/>
      <w:pStyle w:val="Listeromerstor9"/>
      <w:lvlText w:val="%9."/>
      <w:lvlJc w:val="left"/>
      <w:pPr>
        <w:tabs>
          <w:tab w:val="num" w:pos="6480"/>
        </w:tabs>
        <w:ind w:left="6480" w:hanging="720"/>
      </w:pPr>
    </w:lvl>
  </w:abstractNum>
  <w:abstractNum w:abstractNumId="1" w15:restartNumberingAfterBreak="0">
    <w:nsid w:val="03480AFE"/>
    <w:multiLevelType w:val="multilevel"/>
    <w:tmpl w:val="FBB28400"/>
    <w:lvl w:ilvl="0">
      <w:start w:val="1"/>
      <w:numFmt w:val="decimal"/>
      <w:pStyle w:val="Overskrift1"/>
      <w:lvlText w:val="%1"/>
      <w:lvlJc w:val="left"/>
      <w:pPr>
        <w:ind w:left="907" w:hanging="907"/>
      </w:pPr>
      <w:rPr>
        <w:rFonts w:hint="default"/>
      </w:rPr>
    </w:lvl>
    <w:lvl w:ilvl="1">
      <w:start w:val="1"/>
      <w:numFmt w:val="decimal"/>
      <w:pStyle w:val="Overskrift2"/>
      <w:lvlText w:val="%1.%2"/>
      <w:lvlJc w:val="left"/>
      <w:pPr>
        <w:tabs>
          <w:tab w:val="num" w:pos="907"/>
        </w:tabs>
        <w:ind w:left="907" w:hanging="907"/>
      </w:pPr>
      <w:rPr>
        <w:rFonts w:hint="default"/>
        <w:specVanish w:val="0"/>
      </w:rPr>
    </w:lvl>
    <w:lvl w:ilvl="2">
      <w:start w:val="1"/>
      <w:numFmt w:val="decimal"/>
      <w:pStyle w:val="Overskrift3"/>
      <w:lvlText w:val="%1.%2.%3"/>
      <w:lvlJc w:val="left"/>
      <w:pPr>
        <w:tabs>
          <w:tab w:val="num" w:pos="907"/>
        </w:tabs>
        <w:ind w:left="907" w:hanging="907"/>
      </w:pPr>
    </w:lvl>
    <w:lvl w:ilvl="3">
      <w:start w:val="1"/>
      <w:numFmt w:val="decimal"/>
      <w:pStyle w:val="Overskrift4"/>
      <w:lvlText w:val="%1.%2.%3.%4"/>
      <w:lvlJc w:val="left"/>
      <w:pPr>
        <w:tabs>
          <w:tab w:val="num" w:pos="1021"/>
        </w:tabs>
        <w:ind w:left="907" w:hanging="907"/>
      </w:pPr>
    </w:lvl>
    <w:lvl w:ilvl="4">
      <w:start w:val="1"/>
      <w:numFmt w:val="decimal"/>
      <w:pStyle w:val="Overskrift5"/>
      <w:lvlText w:val="%1.%2.%3.%4.%5"/>
      <w:lvlJc w:val="left"/>
      <w:pPr>
        <w:ind w:left="1247" w:hanging="1247"/>
      </w:pPr>
      <w:rPr>
        <w:rFonts w:hint="default"/>
      </w:rPr>
    </w:lvl>
    <w:lvl w:ilvl="5">
      <w:start w:val="1"/>
      <w:numFmt w:val="decimal"/>
      <w:pStyle w:val="Overskrift6"/>
      <w:lvlText w:val="%1.%2.%3.%4.%5.%6"/>
      <w:lvlJc w:val="left"/>
      <w:pPr>
        <w:ind w:left="1247" w:hanging="1247"/>
      </w:pPr>
      <w:rPr>
        <w:rFonts w:hint="default"/>
      </w:rPr>
    </w:lvl>
    <w:lvl w:ilvl="6">
      <w:start w:val="1"/>
      <w:numFmt w:val="decimal"/>
      <w:pStyle w:val="Overskrift7"/>
      <w:lvlText w:val="%1.%2.%3.%4.%5.%6.%7"/>
      <w:lvlJc w:val="left"/>
      <w:pPr>
        <w:tabs>
          <w:tab w:val="num" w:pos="1474"/>
        </w:tabs>
        <w:ind w:left="1474" w:hanging="1474"/>
      </w:pPr>
      <w:rPr>
        <w:rFonts w:hint="default"/>
      </w:rPr>
    </w:lvl>
    <w:lvl w:ilvl="7">
      <w:start w:val="1"/>
      <w:numFmt w:val="decimal"/>
      <w:pStyle w:val="Overskrift8"/>
      <w:lvlText w:val="%1.%2.%3.%4.%5.%6.%7.%8"/>
      <w:lvlJc w:val="left"/>
      <w:pPr>
        <w:tabs>
          <w:tab w:val="num" w:pos="1474"/>
        </w:tabs>
        <w:ind w:left="1474" w:hanging="1474"/>
      </w:pPr>
      <w:rPr>
        <w:rFonts w:hint="default"/>
      </w:rPr>
    </w:lvl>
    <w:lvl w:ilvl="8">
      <w:start w:val="1"/>
      <w:numFmt w:val="decimal"/>
      <w:pStyle w:val="Overskrift9"/>
      <w:lvlText w:val="%1.%2.%3.%4.%5.%6.%7.%8.%9"/>
      <w:lvlJc w:val="left"/>
      <w:pPr>
        <w:tabs>
          <w:tab w:val="num" w:pos="1588"/>
        </w:tabs>
        <w:ind w:left="1588" w:hanging="1588"/>
      </w:pPr>
      <w:rPr>
        <w:rFonts w:hint="default"/>
      </w:rPr>
    </w:lvl>
  </w:abstractNum>
  <w:abstractNum w:abstractNumId="2" w15:restartNumberingAfterBreak="0">
    <w:nsid w:val="0689608A"/>
    <w:multiLevelType w:val="multilevel"/>
    <w:tmpl w:val="A6F452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D8303B"/>
    <w:multiLevelType w:val="hybridMultilevel"/>
    <w:tmpl w:val="118A44B2"/>
    <w:lvl w:ilvl="0" w:tplc="08090001">
      <w:start w:val="1"/>
      <w:numFmt w:val="bullet"/>
      <w:lvlText w:val=""/>
      <w:lvlJc w:val="left"/>
      <w:pPr>
        <w:ind w:left="1429" w:hanging="360"/>
      </w:pPr>
      <w:rPr>
        <w:rFonts w:ascii="Symbol" w:hAnsi="Symbol" w:hint="default"/>
      </w:rPr>
    </w:lvl>
    <w:lvl w:ilvl="1" w:tplc="08090003" w:tentative="1">
      <w:start w:val="1"/>
      <w:numFmt w:val="bullet"/>
      <w:lvlText w:val="o"/>
      <w:lvlJc w:val="left"/>
      <w:pPr>
        <w:ind w:left="2149" w:hanging="360"/>
      </w:pPr>
      <w:rPr>
        <w:rFonts w:ascii="Courier New" w:hAnsi="Courier New" w:cs="Courier New" w:hint="default"/>
      </w:rPr>
    </w:lvl>
    <w:lvl w:ilvl="2" w:tplc="08090005" w:tentative="1">
      <w:start w:val="1"/>
      <w:numFmt w:val="bullet"/>
      <w:lvlText w:val=""/>
      <w:lvlJc w:val="left"/>
      <w:pPr>
        <w:ind w:left="2869" w:hanging="360"/>
      </w:pPr>
      <w:rPr>
        <w:rFonts w:ascii="Wingdings" w:hAnsi="Wingdings" w:hint="default"/>
      </w:rPr>
    </w:lvl>
    <w:lvl w:ilvl="3" w:tplc="08090001" w:tentative="1">
      <w:start w:val="1"/>
      <w:numFmt w:val="bullet"/>
      <w:lvlText w:val=""/>
      <w:lvlJc w:val="left"/>
      <w:pPr>
        <w:ind w:left="3589" w:hanging="360"/>
      </w:pPr>
      <w:rPr>
        <w:rFonts w:ascii="Symbol" w:hAnsi="Symbol" w:hint="default"/>
      </w:rPr>
    </w:lvl>
    <w:lvl w:ilvl="4" w:tplc="08090003" w:tentative="1">
      <w:start w:val="1"/>
      <w:numFmt w:val="bullet"/>
      <w:lvlText w:val="o"/>
      <w:lvlJc w:val="left"/>
      <w:pPr>
        <w:ind w:left="4309" w:hanging="360"/>
      </w:pPr>
      <w:rPr>
        <w:rFonts w:ascii="Courier New" w:hAnsi="Courier New" w:cs="Courier New" w:hint="default"/>
      </w:rPr>
    </w:lvl>
    <w:lvl w:ilvl="5" w:tplc="08090005" w:tentative="1">
      <w:start w:val="1"/>
      <w:numFmt w:val="bullet"/>
      <w:lvlText w:val=""/>
      <w:lvlJc w:val="left"/>
      <w:pPr>
        <w:ind w:left="5029" w:hanging="360"/>
      </w:pPr>
      <w:rPr>
        <w:rFonts w:ascii="Wingdings" w:hAnsi="Wingdings" w:hint="default"/>
      </w:rPr>
    </w:lvl>
    <w:lvl w:ilvl="6" w:tplc="08090001" w:tentative="1">
      <w:start w:val="1"/>
      <w:numFmt w:val="bullet"/>
      <w:lvlText w:val=""/>
      <w:lvlJc w:val="left"/>
      <w:pPr>
        <w:ind w:left="5749" w:hanging="360"/>
      </w:pPr>
      <w:rPr>
        <w:rFonts w:ascii="Symbol" w:hAnsi="Symbol" w:hint="default"/>
      </w:rPr>
    </w:lvl>
    <w:lvl w:ilvl="7" w:tplc="08090003" w:tentative="1">
      <w:start w:val="1"/>
      <w:numFmt w:val="bullet"/>
      <w:lvlText w:val="o"/>
      <w:lvlJc w:val="left"/>
      <w:pPr>
        <w:ind w:left="6469" w:hanging="360"/>
      </w:pPr>
      <w:rPr>
        <w:rFonts w:ascii="Courier New" w:hAnsi="Courier New" w:cs="Courier New" w:hint="default"/>
      </w:rPr>
    </w:lvl>
    <w:lvl w:ilvl="8" w:tplc="08090005" w:tentative="1">
      <w:start w:val="1"/>
      <w:numFmt w:val="bullet"/>
      <w:lvlText w:val=""/>
      <w:lvlJc w:val="left"/>
      <w:pPr>
        <w:ind w:left="7189" w:hanging="360"/>
      </w:pPr>
      <w:rPr>
        <w:rFonts w:ascii="Wingdings" w:hAnsi="Wingdings" w:hint="default"/>
      </w:rPr>
    </w:lvl>
  </w:abstractNum>
  <w:abstractNum w:abstractNumId="4" w15:restartNumberingAfterBreak="0">
    <w:nsid w:val="083C054A"/>
    <w:multiLevelType w:val="multilevel"/>
    <w:tmpl w:val="F1088A0C"/>
    <w:lvl w:ilvl="0">
      <w:start w:val="1"/>
      <w:numFmt w:val="bullet"/>
      <w:pStyle w:val="Tabelltekstpetitliste1"/>
      <w:lvlText w:val="•"/>
      <w:lvlJc w:val="left"/>
      <w:pPr>
        <w:ind w:left="170" w:hanging="170"/>
      </w:pPr>
      <w:rPr>
        <w:rFonts w:ascii="Calibri" w:hAnsi="Calibri" w:hint="default"/>
        <w:color w:val="auto"/>
      </w:rPr>
    </w:lvl>
    <w:lvl w:ilvl="1">
      <w:start w:val="1"/>
      <w:numFmt w:val="lowerLetter"/>
      <w:lvlText w:val="%2)"/>
      <w:lvlJc w:val="left"/>
      <w:pPr>
        <w:ind w:left="340" w:hanging="170"/>
      </w:pPr>
      <w:rPr>
        <w:rFonts w:hint="default"/>
      </w:rPr>
    </w:lvl>
    <w:lvl w:ilvl="2">
      <w:start w:val="1"/>
      <w:numFmt w:val="lowerRoman"/>
      <w:lvlText w:val="%3)"/>
      <w:lvlJc w:val="left"/>
      <w:pPr>
        <w:ind w:left="510" w:hanging="170"/>
      </w:pPr>
      <w:rPr>
        <w:rFonts w:hint="default"/>
      </w:rPr>
    </w:lvl>
    <w:lvl w:ilvl="3">
      <w:start w:val="1"/>
      <w:numFmt w:val="decimal"/>
      <w:lvlText w:val="(%4)"/>
      <w:lvlJc w:val="left"/>
      <w:pPr>
        <w:ind w:left="680" w:hanging="170"/>
      </w:pPr>
      <w:rPr>
        <w:rFonts w:hint="default"/>
      </w:rPr>
    </w:lvl>
    <w:lvl w:ilvl="4">
      <w:start w:val="1"/>
      <w:numFmt w:val="lowerLetter"/>
      <w:lvlText w:val="(%5)"/>
      <w:lvlJc w:val="left"/>
      <w:pPr>
        <w:ind w:left="850" w:hanging="170"/>
      </w:pPr>
      <w:rPr>
        <w:rFonts w:hint="default"/>
      </w:rPr>
    </w:lvl>
    <w:lvl w:ilvl="5">
      <w:start w:val="1"/>
      <w:numFmt w:val="lowerRoman"/>
      <w:lvlText w:val="(%6)"/>
      <w:lvlJc w:val="left"/>
      <w:pPr>
        <w:ind w:left="1020" w:hanging="170"/>
      </w:pPr>
      <w:rPr>
        <w:rFonts w:hint="default"/>
      </w:rPr>
    </w:lvl>
    <w:lvl w:ilvl="6">
      <w:start w:val="1"/>
      <w:numFmt w:val="decimal"/>
      <w:lvlText w:val="%7."/>
      <w:lvlJc w:val="left"/>
      <w:pPr>
        <w:ind w:left="1190" w:hanging="170"/>
      </w:pPr>
      <w:rPr>
        <w:rFonts w:hint="default"/>
      </w:rPr>
    </w:lvl>
    <w:lvl w:ilvl="7">
      <w:start w:val="1"/>
      <w:numFmt w:val="lowerLetter"/>
      <w:lvlText w:val="%8."/>
      <w:lvlJc w:val="left"/>
      <w:pPr>
        <w:ind w:left="1360" w:hanging="170"/>
      </w:pPr>
      <w:rPr>
        <w:rFonts w:hint="default"/>
      </w:rPr>
    </w:lvl>
    <w:lvl w:ilvl="8">
      <w:start w:val="1"/>
      <w:numFmt w:val="lowerRoman"/>
      <w:lvlText w:val="%9."/>
      <w:lvlJc w:val="left"/>
      <w:pPr>
        <w:ind w:left="1530" w:hanging="170"/>
      </w:pPr>
      <w:rPr>
        <w:rFonts w:hint="default"/>
      </w:rPr>
    </w:lvl>
  </w:abstractNum>
  <w:abstractNum w:abstractNumId="5" w15:restartNumberingAfterBreak="0">
    <w:nsid w:val="0C682BB8"/>
    <w:multiLevelType w:val="multilevel"/>
    <w:tmpl w:val="04140023"/>
    <w:styleLink w:val="Artikkelavsnitt"/>
    <w:lvl w:ilvl="0">
      <w:start w:val="1"/>
      <w:numFmt w:val="upperRoman"/>
      <w:lvlText w:val="Artikkel %1."/>
      <w:lvlJc w:val="left"/>
      <w:pPr>
        <w:ind w:left="0" w:firstLine="0"/>
      </w:pPr>
    </w:lvl>
    <w:lvl w:ilvl="1">
      <w:start w:val="1"/>
      <w:numFmt w:val="decimalZero"/>
      <w:isLgl/>
      <w:lvlText w:val="Inndeling %1.%2"/>
      <w:lvlJc w:val="left"/>
      <w:pPr>
        <w:ind w:left="0" w:firstLine="0"/>
      </w:pPr>
    </w:lvl>
    <w:lvl w:ilvl="2">
      <w:start w:val="1"/>
      <w:numFmt w:val="lowerLetter"/>
      <w:lvlText w:val="(%3)"/>
      <w:lvlJc w:val="left"/>
      <w:pPr>
        <w:ind w:left="720" w:hanging="432"/>
      </w:pPr>
    </w:lvl>
    <w:lvl w:ilvl="3">
      <w:start w:val="1"/>
      <w:numFmt w:val="lowerRoman"/>
      <w:lvlText w:val="(%4)"/>
      <w:lvlJc w:val="right"/>
      <w:pPr>
        <w:ind w:left="864" w:hanging="144"/>
      </w:pPr>
    </w:lvl>
    <w:lvl w:ilvl="4">
      <w:start w:val="1"/>
      <w:numFmt w:val="decimal"/>
      <w:lvlText w:val="%5)"/>
      <w:lvlJc w:val="left"/>
      <w:pPr>
        <w:ind w:left="1008" w:hanging="432"/>
      </w:pPr>
    </w:lvl>
    <w:lvl w:ilvl="5">
      <w:start w:val="1"/>
      <w:numFmt w:val="lowerLetter"/>
      <w:lvlText w:val="%6)"/>
      <w:lvlJc w:val="left"/>
      <w:pPr>
        <w:ind w:left="1152" w:hanging="432"/>
      </w:pPr>
    </w:lvl>
    <w:lvl w:ilvl="6">
      <w:start w:val="1"/>
      <w:numFmt w:val="lowerRoman"/>
      <w:lvlText w:val="%7)"/>
      <w:lvlJc w:val="right"/>
      <w:pPr>
        <w:ind w:left="1296" w:hanging="288"/>
      </w:pPr>
    </w:lvl>
    <w:lvl w:ilvl="7">
      <w:start w:val="1"/>
      <w:numFmt w:val="lowerLetter"/>
      <w:lvlText w:val="%8."/>
      <w:lvlJc w:val="left"/>
      <w:pPr>
        <w:ind w:left="1440" w:hanging="432"/>
      </w:pPr>
    </w:lvl>
    <w:lvl w:ilvl="8">
      <w:start w:val="1"/>
      <w:numFmt w:val="lowerRoman"/>
      <w:lvlText w:val="%9."/>
      <w:lvlJc w:val="right"/>
      <w:pPr>
        <w:ind w:left="1584" w:hanging="144"/>
      </w:pPr>
    </w:lvl>
  </w:abstractNum>
  <w:abstractNum w:abstractNumId="6" w15:restartNumberingAfterBreak="0">
    <w:nsid w:val="0E5B6E5E"/>
    <w:multiLevelType w:val="multilevel"/>
    <w:tmpl w:val="EA14BEE8"/>
    <w:lvl w:ilvl="0">
      <w:start w:val="1"/>
      <w:numFmt w:val="lowerLetter"/>
      <w:pStyle w:val="Listealfa1"/>
      <w:lvlText w:val="%1)"/>
      <w:lvlJc w:val="left"/>
      <w:pPr>
        <w:ind w:left="340" w:hanging="340"/>
      </w:pPr>
      <w:rPr>
        <w:rFonts w:hint="default"/>
      </w:rPr>
    </w:lvl>
    <w:lvl w:ilvl="1">
      <w:start w:val="1"/>
      <w:numFmt w:val="lowerLetter"/>
      <w:pStyle w:val="Listealfa2"/>
      <w:lvlText w:val="%2)"/>
      <w:lvlJc w:val="left"/>
      <w:pPr>
        <w:ind w:left="680" w:hanging="340"/>
      </w:pPr>
      <w:rPr>
        <w:rFonts w:hint="default"/>
      </w:rPr>
    </w:lvl>
    <w:lvl w:ilvl="2">
      <w:start w:val="1"/>
      <w:numFmt w:val="lowerLetter"/>
      <w:pStyle w:val="Listealfa3"/>
      <w:lvlText w:val="%3)"/>
      <w:lvlJc w:val="left"/>
      <w:pPr>
        <w:ind w:left="1020" w:hanging="340"/>
      </w:pPr>
      <w:rPr>
        <w:rFonts w:hint="default"/>
      </w:rPr>
    </w:lvl>
    <w:lvl w:ilvl="3">
      <w:start w:val="1"/>
      <w:numFmt w:val="lowerLetter"/>
      <w:pStyle w:val="Listealfa4"/>
      <w:lvlText w:val="%4)"/>
      <w:lvlJc w:val="left"/>
      <w:pPr>
        <w:ind w:left="1361" w:hanging="341"/>
      </w:pPr>
      <w:rPr>
        <w:rFonts w:hint="default"/>
      </w:rPr>
    </w:lvl>
    <w:lvl w:ilvl="4">
      <w:start w:val="1"/>
      <w:numFmt w:val="lowerLetter"/>
      <w:pStyle w:val="Listealfa5"/>
      <w:lvlText w:val="%5)"/>
      <w:lvlJc w:val="left"/>
      <w:pPr>
        <w:ind w:left="1701" w:hanging="340"/>
      </w:pPr>
      <w:rPr>
        <w:rFonts w:hint="default"/>
      </w:rPr>
    </w:lvl>
    <w:lvl w:ilvl="5">
      <w:start w:val="1"/>
      <w:numFmt w:val="lowerLetter"/>
      <w:pStyle w:val="Listealfa6"/>
      <w:lvlText w:val="%6)"/>
      <w:lvlJc w:val="left"/>
      <w:pPr>
        <w:ind w:left="2041" w:hanging="340"/>
      </w:pPr>
      <w:rPr>
        <w:rFonts w:hint="default"/>
      </w:rPr>
    </w:lvl>
    <w:lvl w:ilvl="6">
      <w:start w:val="1"/>
      <w:numFmt w:val="lowerLetter"/>
      <w:pStyle w:val="Listealfa7"/>
      <w:lvlText w:val="%7)"/>
      <w:lvlJc w:val="left"/>
      <w:pPr>
        <w:ind w:left="2381" w:hanging="340"/>
      </w:pPr>
      <w:rPr>
        <w:rFonts w:hint="default"/>
      </w:rPr>
    </w:lvl>
    <w:lvl w:ilvl="7">
      <w:start w:val="1"/>
      <w:numFmt w:val="lowerLetter"/>
      <w:pStyle w:val="Listealfa8"/>
      <w:lvlText w:val="%8)"/>
      <w:lvlJc w:val="left"/>
      <w:pPr>
        <w:ind w:left="2721" w:hanging="340"/>
      </w:pPr>
      <w:rPr>
        <w:rFonts w:hint="default"/>
      </w:rPr>
    </w:lvl>
    <w:lvl w:ilvl="8">
      <w:start w:val="1"/>
      <w:numFmt w:val="lowerLetter"/>
      <w:pStyle w:val="Listealfa9"/>
      <w:lvlText w:val="%9)"/>
      <w:lvlJc w:val="left"/>
      <w:pPr>
        <w:ind w:left="3061" w:hanging="340"/>
      </w:pPr>
      <w:rPr>
        <w:rFonts w:hint="default"/>
      </w:rPr>
    </w:lvl>
  </w:abstractNum>
  <w:abstractNum w:abstractNumId="7" w15:restartNumberingAfterBreak="0">
    <w:nsid w:val="101658A6"/>
    <w:multiLevelType w:val="multilevel"/>
    <w:tmpl w:val="B686BA12"/>
    <w:lvl w:ilvl="0">
      <w:start w:val="1"/>
      <w:numFmt w:val="bullet"/>
      <w:pStyle w:val="Tabelllistepunkt1"/>
      <w:lvlText w:val="•"/>
      <w:lvlJc w:val="left"/>
      <w:pPr>
        <w:tabs>
          <w:tab w:val="num" w:pos="340"/>
        </w:tabs>
        <w:ind w:left="227" w:hanging="227"/>
      </w:pPr>
      <w:rPr>
        <w:rFonts w:ascii="Arial" w:hAnsi="Arial" w:hint="default"/>
        <w:color w:val="7F7F7F" w:themeColor="text1" w:themeTint="80"/>
      </w:rPr>
    </w:lvl>
    <w:lvl w:ilvl="1">
      <w:start w:val="1"/>
      <w:numFmt w:val="bullet"/>
      <w:pStyle w:val="Tabelllistepunkt2"/>
      <w:lvlText w:val="–"/>
      <w:lvlJc w:val="left"/>
      <w:pPr>
        <w:ind w:left="567" w:hanging="227"/>
      </w:pPr>
      <w:rPr>
        <w:rFonts w:ascii="Adobe Garamond Pro" w:hAnsi="Adobe Garamond Pro" w:hint="default"/>
        <w:color w:val="231F20"/>
      </w:rPr>
    </w:lvl>
    <w:lvl w:ilvl="2">
      <w:start w:val="1"/>
      <w:numFmt w:val="bullet"/>
      <w:pStyle w:val="Tabelllistepunkt3"/>
      <w:lvlText w:val="–"/>
      <w:lvlJc w:val="left"/>
      <w:pPr>
        <w:ind w:left="1020" w:hanging="340"/>
      </w:pPr>
      <w:rPr>
        <w:rFonts w:ascii="Adobe Garamond Pro" w:hAnsi="Adobe Garamond Pro" w:hint="default"/>
        <w:color w:val="231F20"/>
      </w:rPr>
    </w:lvl>
    <w:lvl w:ilvl="3">
      <w:start w:val="1"/>
      <w:numFmt w:val="bullet"/>
      <w:pStyle w:val="Tabelllistepunkt4"/>
      <w:lvlText w:val="–"/>
      <w:lvlJc w:val="left"/>
      <w:pPr>
        <w:tabs>
          <w:tab w:val="num" w:pos="1361"/>
        </w:tabs>
        <w:ind w:left="1360" w:hanging="340"/>
      </w:pPr>
      <w:rPr>
        <w:rFonts w:ascii="Adobe Garamond Pro" w:hAnsi="Adobe Garamond Pro" w:hint="default"/>
        <w:color w:val="231F20"/>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8" w15:restartNumberingAfterBreak="0">
    <w:nsid w:val="11AD5267"/>
    <w:multiLevelType w:val="multilevel"/>
    <w:tmpl w:val="29365886"/>
    <w:lvl w:ilvl="0">
      <w:start w:val="1"/>
      <w:numFmt w:val="lowerLetter"/>
      <w:pStyle w:val="Bokslistealfa1"/>
      <w:lvlText w:val="%1)"/>
      <w:lvlJc w:val="left"/>
      <w:pPr>
        <w:tabs>
          <w:tab w:val="num" w:pos="340"/>
        </w:tabs>
        <w:ind w:left="340" w:hanging="340"/>
      </w:pPr>
      <w:rPr>
        <w:rFonts w:hint="default"/>
      </w:rPr>
    </w:lvl>
    <w:lvl w:ilvl="1">
      <w:start w:val="1"/>
      <w:numFmt w:val="lowerLetter"/>
      <w:pStyle w:val="Bokslistealfa2"/>
      <w:lvlText w:val="%2)"/>
      <w:lvlJc w:val="left"/>
      <w:pPr>
        <w:tabs>
          <w:tab w:val="num" w:pos="907"/>
        </w:tabs>
        <w:ind w:left="680" w:hanging="340"/>
      </w:pPr>
      <w:rPr>
        <w:rFonts w:hint="default"/>
      </w:rPr>
    </w:lvl>
    <w:lvl w:ilvl="2">
      <w:start w:val="1"/>
      <w:numFmt w:val="lowerRoman"/>
      <w:lvlText w:val="%3)"/>
      <w:lvlJc w:val="left"/>
      <w:pPr>
        <w:tabs>
          <w:tab w:val="num" w:pos="1247"/>
        </w:tabs>
        <w:ind w:left="1020" w:hanging="340"/>
      </w:pPr>
      <w:rPr>
        <w:rFonts w:hint="default"/>
      </w:rPr>
    </w:lvl>
    <w:lvl w:ilvl="3">
      <w:start w:val="1"/>
      <w:numFmt w:val="decimal"/>
      <w:lvlText w:val="(%4)"/>
      <w:lvlJc w:val="left"/>
      <w:pPr>
        <w:tabs>
          <w:tab w:val="num" w:pos="1587"/>
        </w:tabs>
        <w:ind w:left="1360" w:hanging="340"/>
      </w:pPr>
      <w:rPr>
        <w:rFonts w:hint="default"/>
      </w:rPr>
    </w:lvl>
    <w:lvl w:ilvl="4">
      <w:start w:val="1"/>
      <w:numFmt w:val="lowerLetter"/>
      <w:lvlText w:val="(%5)"/>
      <w:lvlJc w:val="left"/>
      <w:pPr>
        <w:tabs>
          <w:tab w:val="num" w:pos="1927"/>
        </w:tabs>
        <w:ind w:left="1700" w:hanging="340"/>
      </w:pPr>
      <w:rPr>
        <w:rFonts w:hint="default"/>
      </w:rPr>
    </w:lvl>
    <w:lvl w:ilvl="5">
      <w:start w:val="1"/>
      <w:numFmt w:val="lowerRoman"/>
      <w:lvlText w:val="(%6)"/>
      <w:lvlJc w:val="left"/>
      <w:pPr>
        <w:tabs>
          <w:tab w:val="num" w:pos="2267"/>
        </w:tabs>
        <w:ind w:left="2040" w:hanging="340"/>
      </w:pPr>
      <w:rPr>
        <w:rFonts w:hint="default"/>
      </w:rPr>
    </w:lvl>
    <w:lvl w:ilvl="6">
      <w:start w:val="1"/>
      <w:numFmt w:val="decimal"/>
      <w:lvlText w:val="%7."/>
      <w:lvlJc w:val="left"/>
      <w:pPr>
        <w:tabs>
          <w:tab w:val="num" w:pos="2607"/>
        </w:tabs>
        <w:ind w:left="2380" w:hanging="340"/>
      </w:pPr>
      <w:rPr>
        <w:rFonts w:hint="default"/>
      </w:rPr>
    </w:lvl>
    <w:lvl w:ilvl="7">
      <w:start w:val="1"/>
      <w:numFmt w:val="lowerLetter"/>
      <w:lvlText w:val="%8."/>
      <w:lvlJc w:val="left"/>
      <w:pPr>
        <w:tabs>
          <w:tab w:val="num" w:pos="2947"/>
        </w:tabs>
        <w:ind w:left="2720" w:hanging="340"/>
      </w:pPr>
      <w:rPr>
        <w:rFonts w:hint="default"/>
      </w:rPr>
    </w:lvl>
    <w:lvl w:ilvl="8">
      <w:start w:val="1"/>
      <w:numFmt w:val="lowerRoman"/>
      <w:lvlText w:val="%9."/>
      <w:lvlJc w:val="left"/>
      <w:pPr>
        <w:tabs>
          <w:tab w:val="num" w:pos="3287"/>
        </w:tabs>
        <w:ind w:left="3060" w:hanging="340"/>
      </w:pPr>
      <w:rPr>
        <w:rFonts w:hint="default"/>
      </w:rPr>
    </w:lvl>
  </w:abstractNum>
  <w:abstractNum w:abstractNumId="9" w15:restartNumberingAfterBreak="0">
    <w:nsid w:val="18344967"/>
    <w:multiLevelType w:val="multilevel"/>
    <w:tmpl w:val="00400C4A"/>
    <w:lvl w:ilvl="0">
      <w:start w:val="1"/>
      <w:numFmt w:val="lowerLetter"/>
      <w:pStyle w:val="Tabelllistealfa1"/>
      <w:lvlText w:val="%1)"/>
      <w:lvlJc w:val="left"/>
      <w:pPr>
        <w:tabs>
          <w:tab w:val="num" w:pos="340"/>
        </w:tabs>
        <w:ind w:left="340" w:hanging="340"/>
      </w:pPr>
      <w:rPr>
        <w:rFonts w:hint="default"/>
      </w:rPr>
    </w:lvl>
    <w:lvl w:ilvl="1">
      <w:start w:val="1"/>
      <w:numFmt w:val="lowerLetter"/>
      <w:pStyle w:val="Tabelllistealfa2"/>
      <w:lvlText w:val="%2)"/>
      <w:lvlJc w:val="left"/>
      <w:pPr>
        <w:ind w:left="680" w:hanging="340"/>
      </w:pPr>
      <w:rPr>
        <w:rFonts w:hint="default"/>
      </w:rPr>
    </w:lvl>
    <w:lvl w:ilvl="2">
      <w:start w:val="1"/>
      <w:numFmt w:val="lowerLetter"/>
      <w:pStyle w:val="Tabelllistealfa3"/>
      <w:lvlText w:val="%3)"/>
      <w:lvlJc w:val="left"/>
      <w:pPr>
        <w:ind w:left="1020" w:hanging="340"/>
      </w:pPr>
      <w:rPr>
        <w:rFonts w:hint="default"/>
      </w:rPr>
    </w:lvl>
    <w:lvl w:ilvl="3">
      <w:start w:val="1"/>
      <w:numFmt w:val="lowerLetter"/>
      <w:pStyle w:val="Tabelllistealfa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10" w15:restartNumberingAfterBreak="0">
    <w:nsid w:val="1A276E18"/>
    <w:multiLevelType w:val="hybridMultilevel"/>
    <w:tmpl w:val="BA9EB3DA"/>
    <w:lvl w:ilvl="0" w:tplc="222EC950">
      <w:start w:val="1"/>
      <w:numFmt w:val="upperLetter"/>
      <w:lvlText w:val="%1."/>
      <w:lvlJc w:val="left"/>
      <w:pPr>
        <w:ind w:left="1069" w:hanging="360"/>
      </w:pPr>
      <w:rPr>
        <w:rFonts w:hint="default"/>
      </w:rPr>
    </w:lvl>
    <w:lvl w:ilvl="1" w:tplc="08090019" w:tentative="1">
      <w:start w:val="1"/>
      <w:numFmt w:val="lowerLetter"/>
      <w:lvlText w:val="%2."/>
      <w:lvlJc w:val="left"/>
      <w:pPr>
        <w:ind w:left="1789" w:hanging="360"/>
      </w:pPr>
    </w:lvl>
    <w:lvl w:ilvl="2" w:tplc="0809001B" w:tentative="1">
      <w:start w:val="1"/>
      <w:numFmt w:val="lowerRoman"/>
      <w:lvlText w:val="%3."/>
      <w:lvlJc w:val="right"/>
      <w:pPr>
        <w:ind w:left="2509" w:hanging="180"/>
      </w:pPr>
    </w:lvl>
    <w:lvl w:ilvl="3" w:tplc="0809000F" w:tentative="1">
      <w:start w:val="1"/>
      <w:numFmt w:val="decimal"/>
      <w:lvlText w:val="%4."/>
      <w:lvlJc w:val="left"/>
      <w:pPr>
        <w:ind w:left="3229" w:hanging="360"/>
      </w:pPr>
    </w:lvl>
    <w:lvl w:ilvl="4" w:tplc="08090019" w:tentative="1">
      <w:start w:val="1"/>
      <w:numFmt w:val="lowerLetter"/>
      <w:lvlText w:val="%5."/>
      <w:lvlJc w:val="left"/>
      <w:pPr>
        <w:ind w:left="3949" w:hanging="360"/>
      </w:pPr>
    </w:lvl>
    <w:lvl w:ilvl="5" w:tplc="0809001B" w:tentative="1">
      <w:start w:val="1"/>
      <w:numFmt w:val="lowerRoman"/>
      <w:lvlText w:val="%6."/>
      <w:lvlJc w:val="right"/>
      <w:pPr>
        <w:ind w:left="4669" w:hanging="180"/>
      </w:pPr>
    </w:lvl>
    <w:lvl w:ilvl="6" w:tplc="0809000F" w:tentative="1">
      <w:start w:val="1"/>
      <w:numFmt w:val="decimal"/>
      <w:lvlText w:val="%7."/>
      <w:lvlJc w:val="left"/>
      <w:pPr>
        <w:ind w:left="5389" w:hanging="360"/>
      </w:pPr>
    </w:lvl>
    <w:lvl w:ilvl="7" w:tplc="08090019" w:tentative="1">
      <w:start w:val="1"/>
      <w:numFmt w:val="lowerLetter"/>
      <w:lvlText w:val="%8."/>
      <w:lvlJc w:val="left"/>
      <w:pPr>
        <w:ind w:left="6109" w:hanging="360"/>
      </w:pPr>
    </w:lvl>
    <w:lvl w:ilvl="8" w:tplc="0809001B" w:tentative="1">
      <w:start w:val="1"/>
      <w:numFmt w:val="lowerRoman"/>
      <w:lvlText w:val="%9."/>
      <w:lvlJc w:val="right"/>
      <w:pPr>
        <w:ind w:left="6829" w:hanging="180"/>
      </w:pPr>
    </w:lvl>
  </w:abstractNum>
  <w:abstractNum w:abstractNumId="11" w15:restartNumberingAfterBreak="0">
    <w:nsid w:val="207E4A27"/>
    <w:multiLevelType w:val="multilevel"/>
    <w:tmpl w:val="0414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216B3D05"/>
    <w:multiLevelType w:val="multilevel"/>
    <w:tmpl w:val="BEA6794E"/>
    <w:lvl w:ilvl="0">
      <w:start w:val="1"/>
      <w:numFmt w:val="decimal"/>
      <w:pStyle w:val="Bokslistenum1"/>
      <w:lvlText w:val="%1."/>
      <w:lvlJc w:val="left"/>
      <w:pPr>
        <w:tabs>
          <w:tab w:val="num" w:pos="340"/>
        </w:tabs>
        <w:ind w:left="340" w:hanging="340"/>
      </w:pPr>
      <w:rPr>
        <w:rFonts w:hint="default"/>
        <w:b/>
      </w:rPr>
    </w:lvl>
    <w:lvl w:ilvl="1">
      <w:start w:val="1"/>
      <w:numFmt w:val="decimal"/>
      <w:pStyle w:val="Bokslistenum2"/>
      <w:lvlText w:val="%2."/>
      <w:lvlJc w:val="left"/>
      <w:pPr>
        <w:tabs>
          <w:tab w:val="num" w:pos="680"/>
        </w:tabs>
        <w:ind w:left="680" w:hanging="340"/>
      </w:pPr>
      <w:rPr>
        <w:rFonts w:hint="default"/>
      </w:rPr>
    </w:lvl>
    <w:lvl w:ilvl="2">
      <w:start w:val="1"/>
      <w:numFmt w:val="lowerRoman"/>
      <w:lvlText w:val="%3)"/>
      <w:lvlJc w:val="left"/>
      <w:pPr>
        <w:tabs>
          <w:tab w:val="num" w:pos="1020"/>
        </w:tabs>
        <w:ind w:left="1020" w:hanging="340"/>
      </w:pPr>
      <w:rPr>
        <w:rFonts w:hint="default"/>
      </w:rPr>
    </w:lvl>
    <w:lvl w:ilvl="3">
      <w:start w:val="1"/>
      <w:numFmt w:val="decimal"/>
      <w:lvlText w:val="(%4)"/>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13" w15:restartNumberingAfterBreak="0">
    <w:nsid w:val="27C32FDA"/>
    <w:multiLevelType w:val="hybridMultilevel"/>
    <w:tmpl w:val="6A2EC6A0"/>
    <w:lvl w:ilvl="0" w:tplc="08090015">
      <w:start w:val="1"/>
      <w:numFmt w:val="upp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 w15:restartNumberingAfterBreak="0">
    <w:nsid w:val="2A523EAA"/>
    <w:multiLevelType w:val="hybridMultilevel"/>
    <w:tmpl w:val="8392E318"/>
    <w:lvl w:ilvl="0" w:tplc="81728BC4">
      <w:numFmt w:val="bullet"/>
      <w:lvlText w:val="-"/>
      <w:lvlJc w:val="left"/>
      <w:pPr>
        <w:ind w:left="408" w:hanging="360"/>
      </w:pPr>
      <w:rPr>
        <w:rFonts w:ascii="Calibri" w:eastAsiaTheme="minorHAnsi" w:hAnsi="Calibri" w:cs="Calibri" w:hint="default"/>
      </w:rPr>
    </w:lvl>
    <w:lvl w:ilvl="1" w:tplc="04140003" w:tentative="1">
      <w:start w:val="1"/>
      <w:numFmt w:val="bullet"/>
      <w:lvlText w:val="o"/>
      <w:lvlJc w:val="left"/>
      <w:pPr>
        <w:ind w:left="1128" w:hanging="360"/>
      </w:pPr>
      <w:rPr>
        <w:rFonts w:ascii="Courier New" w:hAnsi="Courier New" w:cs="Courier New" w:hint="default"/>
      </w:rPr>
    </w:lvl>
    <w:lvl w:ilvl="2" w:tplc="04140005" w:tentative="1">
      <w:start w:val="1"/>
      <w:numFmt w:val="bullet"/>
      <w:lvlText w:val=""/>
      <w:lvlJc w:val="left"/>
      <w:pPr>
        <w:ind w:left="1848" w:hanging="360"/>
      </w:pPr>
      <w:rPr>
        <w:rFonts w:ascii="Wingdings" w:hAnsi="Wingdings" w:hint="default"/>
      </w:rPr>
    </w:lvl>
    <w:lvl w:ilvl="3" w:tplc="04140001" w:tentative="1">
      <w:start w:val="1"/>
      <w:numFmt w:val="bullet"/>
      <w:lvlText w:val=""/>
      <w:lvlJc w:val="left"/>
      <w:pPr>
        <w:ind w:left="2568" w:hanging="360"/>
      </w:pPr>
      <w:rPr>
        <w:rFonts w:ascii="Symbol" w:hAnsi="Symbol" w:hint="default"/>
      </w:rPr>
    </w:lvl>
    <w:lvl w:ilvl="4" w:tplc="04140003" w:tentative="1">
      <w:start w:val="1"/>
      <w:numFmt w:val="bullet"/>
      <w:lvlText w:val="o"/>
      <w:lvlJc w:val="left"/>
      <w:pPr>
        <w:ind w:left="3288" w:hanging="360"/>
      </w:pPr>
      <w:rPr>
        <w:rFonts w:ascii="Courier New" w:hAnsi="Courier New" w:cs="Courier New" w:hint="default"/>
      </w:rPr>
    </w:lvl>
    <w:lvl w:ilvl="5" w:tplc="04140005" w:tentative="1">
      <w:start w:val="1"/>
      <w:numFmt w:val="bullet"/>
      <w:lvlText w:val=""/>
      <w:lvlJc w:val="left"/>
      <w:pPr>
        <w:ind w:left="4008" w:hanging="360"/>
      </w:pPr>
      <w:rPr>
        <w:rFonts w:ascii="Wingdings" w:hAnsi="Wingdings" w:hint="default"/>
      </w:rPr>
    </w:lvl>
    <w:lvl w:ilvl="6" w:tplc="04140001" w:tentative="1">
      <w:start w:val="1"/>
      <w:numFmt w:val="bullet"/>
      <w:lvlText w:val=""/>
      <w:lvlJc w:val="left"/>
      <w:pPr>
        <w:ind w:left="4728" w:hanging="360"/>
      </w:pPr>
      <w:rPr>
        <w:rFonts w:ascii="Symbol" w:hAnsi="Symbol" w:hint="default"/>
      </w:rPr>
    </w:lvl>
    <w:lvl w:ilvl="7" w:tplc="04140003" w:tentative="1">
      <w:start w:val="1"/>
      <w:numFmt w:val="bullet"/>
      <w:lvlText w:val="o"/>
      <w:lvlJc w:val="left"/>
      <w:pPr>
        <w:ind w:left="5448" w:hanging="360"/>
      </w:pPr>
      <w:rPr>
        <w:rFonts w:ascii="Courier New" w:hAnsi="Courier New" w:cs="Courier New" w:hint="default"/>
      </w:rPr>
    </w:lvl>
    <w:lvl w:ilvl="8" w:tplc="04140005" w:tentative="1">
      <w:start w:val="1"/>
      <w:numFmt w:val="bullet"/>
      <w:lvlText w:val=""/>
      <w:lvlJc w:val="left"/>
      <w:pPr>
        <w:ind w:left="6168" w:hanging="360"/>
      </w:pPr>
      <w:rPr>
        <w:rFonts w:ascii="Wingdings" w:hAnsi="Wingdings" w:hint="default"/>
      </w:rPr>
    </w:lvl>
  </w:abstractNum>
  <w:abstractNum w:abstractNumId="15" w15:restartNumberingAfterBreak="0">
    <w:nsid w:val="2CE63B16"/>
    <w:multiLevelType w:val="hybridMultilevel"/>
    <w:tmpl w:val="F89C45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F82506A"/>
    <w:multiLevelType w:val="hybridMultilevel"/>
    <w:tmpl w:val="7AC66ACC"/>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17" w15:restartNumberingAfterBreak="0">
    <w:nsid w:val="31FF3B24"/>
    <w:multiLevelType w:val="multilevel"/>
    <w:tmpl w:val="B0FAF4C2"/>
    <w:lvl w:ilvl="0">
      <w:start w:val="1"/>
      <w:numFmt w:val="decimal"/>
      <w:pStyle w:val="Overskriftvedlegg1"/>
      <w:lvlText w:val="%1"/>
      <w:lvlJc w:val="left"/>
      <w:pPr>
        <w:ind w:left="567" w:hanging="567"/>
      </w:pPr>
      <w:rPr>
        <w:rFonts w:hint="default"/>
      </w:rPr>
    </w:lvl>
    <w:lvl w:ilvl="1">
      <w:start w:val="1"/>
      <w:numFmt w:val="decimal"/>
      <w:pStyle w:val="Overskriftvedlegg2"/>
      <w:lvlText w:val="%1.%2"/>
      <w:lvlJc w:val="left"/>
      <w:pPr>
        <w:ind w:left="567" w:hanging="567"/>
      </w:pPr>
      <w:rPr>
        <w:rFonts w:hint="default"/>
      </w:rPr>
    </w:lvl>
    <w:lvl w:ilvl="2">
      <w:start w:val="1"/>
      <w:numFmt w:val="decimal"/>
      <w:pStyle w:val="Overskriftvedlegg3"/>
      <w:lvlText w:val="%1.%2.%3"/>
      <w:lvlJc w:val="left"/>
      <w:pPr>
        <w:ind w:left="1021" w:hanging="1021"/>
      </w:pPr>
      <w:rPr>
        <w:rFonts w:hint="default"/>
      </w:rPr>
    </w:lvl>
    <w:lvl w:ilvl="3">
      <w:start w:val="1"/>
      <w:numFmt w:val="decimal"/>
      <w:pStyle w:val="Overskriftvedlegg4"/>
      <w:lvlText w:val="%1.%2.%3.%4"/>
      <w:lvlJc w:val="left"/>
      <w:pPr>
        <w:ind w:left="1021" w:hanging="1021"/>
      </w:pPr>
      <w:rPr>
        <w:rFonts w:hint="default"/>
      </w:rPr>
    </w:lvl>
    <w:lvl w:ilvl="4">
      <w:start w:val="1"/>
      <w:numFmt w:val="decimal"/>
      <w:pStyle w:val="Overskriftvedlegg5"/>
      <w:lvlText w:val="%5.%4"/>
      <w:lvlJc w:val="left"/>
      <w:pPr>
        <w:ind w:left="0" w:firstLine="0"/>
      </w:pPr>
      <w:rPr>
        <w:rFonts w:hint="default"/>
      </w:rPr>
    </w:lvl>
    <w:lvl w:ilvl="5">
      <w:start w:val="1"/>
      <w:numFmt w:val="decimal"/>
      <w:pStyle w:val="Overskriftvedlegg6"/>
      <w:lvlText w:val="%4.%5.%6"/>
      <w:lvlJc w:val="left"/>
      <w:pPr>
        <w:ind w:left="0" w:firstLine="0"/>
      </w:pPr>
      <w:rPr>
        <w:rFonts w:hint="default"/>
      </w:rPr>
    </w:lvl>
    <w:lvl w:ilvl="6">
      <w:start w:val="1"/>
      <w:numFmt w:val="upperLetter"/>
      <w:pStyle w:val="Overskriftvedlegg7"/>
      <w:lvlText w:val="%7."/>
      <w:lvlJc w:val="left"/>
      <w:pPr>
        <w:ind w:left="0" w:firstLine="0"/>
      </w:pPr>
      <w:rPr>
        <w:rFonts w:hint="default"/>
      </w:rPr>
    </w:lvl>
    <w:lvl w:ilvl="7">
      <w:start w:val="1"/>
      <w:numFmt w:val="upperLetter"/>
      <w:pStyle w:val="Overskriftvedlegg8"/>
      <w:lvlText w:val="%8."/>
      <w:lvlJc w:val="left"/>
      <w:pPr>
        <w:ind w:left="0" w:firstLine="0"/>
      </w:pPr>
      <w:rPr>
        <w:rFonts w:hint="default"/>
      </w:rPr>
    </w:lvl>
    <w:lvl w:ilvl="8">
      <w:start w:val="1"/>
      <w:numFmt w:val="upperLetter"/>
      <w:pStyle w:val="Overskriftvedlegg9"/>
      <w:lvlText w:val="%9."/>
      <w:lvlJc w:val="left"/>
      <w:pPr>
        <w:ind w:left="0" w:firstLine="0"/>
      </w:pPr>
      <w:rPr>
        <w:rFonts w:hint="default"/>
      </w:rPr>
    </w:lvl>
  </w:abstractNum>
  <w:abstractNum w:abstractNumId="18" w15:restartNumberingAfterBreak="0">
    <w:nsid w:val="34F425F5"/>
    <w:multiLevelType w:val="multilevel"/>
    <w:tmpl w:val="97D89E68"/>
    <w:lvl w:ilvl="0">
      <w:start w:val="1"/>
      <w:numFmt w:val="upperRoman"/>
      <w:pStyle w:val="Listeromerstor1"/>
      <w:lvlText w:val="%1)"/>
      <w:lvlJc w:val="left"/>
      <w:pPr>
        <w:ind w:left="340" w:hanging="340"/>
      </w:pPr>
      <w:rPr>
        <w:rFonts w:hint="default"/>
      </w:rPr>
    </w:lvl>
    <w:lvl w:ilvl="1">
      <w:start w:val="1"/>
      <w:numFmt w:val="upperRoman"/>
      <w:pStyle w:val="Listeromerstor2"/>
      <w:lvlText w:val="%2)"/>
      <w:lvlJc w:val="left"/>
      <w:pPr>
        <w:ind w:left="680" w:hanging="340"/>
      </w:pPr>
      <w:rPr>
        <w:rFonts w:hint="default"/>
      </w:rPr>
    </w:lvl>
    <w:lvl w:ilvl="2">
      <w:start w:val="1"/>
      <w:numFmt w:val="upperRoman"/>
      <w:pStyle w:val="Listeromerstor3"/>
      <w:lvlText w:val="%3)"/>
      <w:lvlJc w:val="left"/>
      <w:pPr>
        <w:ind w:left="1020" w:hanging="340"/>
      </w:pPr>
    </w:lvl>
    <w:lvl w:ilvl="3">
      <w:start w:val="1"/>
      <w:numFmt w:val="upperRoman"/>
      <w:pStyle w:val="Listeromerstor4"/>
      <w:lvlText w:val="%4)"/>
      <w:lvlJc w:val="left"/>
      <w:pPr>
        <w:ind w:left="1360" w:hanging="340"/>
      </w:pPr>
    </w:lvl>
    <w:lvl w:ilvl="4">
      <w:start w:val="1"/>
      <w:numFmt w:val="upperRoman"/>
      <w:pStyle w:val="Listeromerstor5"/>
      <w:lvlText w:val="%5)"/>
      <w:lvlJc w:val="left"/>
      <w:pPr>
        <w:ind w:left="1700" w:hanging="340"/>
      </w:pPr>
      <w:rPr>
        <w:rFonts w:hint="default"/>
      </w:rPr>
    </w:lvl>
    <w:lvl w:ilvl="5">
      <w:start w:val="1"/>
      <w:numFmt w:val="upperRoman"/>
      <w:pStyle w:val="Listeromerstor6"/>
      <w:lvlText w:val="%6)"/>
      <w:lvlJc w:val="left"/>
      <w:pPr>
        <w:ind w:left="2040" w:hanging="340"/>
      </w:pPr>
      <w:rPr>
        <w:rFonts w:hint="default"/>
      </w:rPr>
    </w:lvl>
    <w:lvl w:ilvl="6">
      <w:start w:val="1"/>
      <w:numFmt w:val="upperRoman"/>
      <w:pStyle w:val="Listeromerstor7"/>
      <w:lvlText w:val="%7)"/>
      <w:lvlJc w:val="left"/>
      <w:pPr>
        <w:ind w:left="2380" w:hanging="340"/>
      </w:pPr>
      <w:rPr>
        <w:rFonts w:hint="default"/>
      </w:rPr>
    </w:lvl>
    <w:lvl w:ilvl="7">
      <w:start w:val="1"/>
      <w:numFmt w:val="upperRoman"/>
      <w:lvlText w:val="%8)"/>
      <w:lvlJc w:val="left"/>
      <w:pPr>
        <w:ind w:left="2720" w:hanging="340"/>
      </w:pPr>
      <w:rPr>
        <w:rFonts w:hint="default"/>
      </w:rPr>
    </w:lvl>
    <w:lvl w:ilvl="8">
      <w:start w:val="1"/>
      <w:numFmt w:val="upperRoman"/>
      <w:lvlText w:val="%9)"/>
      <w:lvlJc w:val="left"/>
      <w:pPr>
        <w:ind w:left="3060" w:hanging="340"/>
      </w:pPr>
      <w:rPr>
        <w:rFonts w:hint="default"/>
      </w:rPr>
    </w:lvl>
  </w:abstractNum>
  <w:abstractNum w:abstractNumId="19" w15:restartNumberingAfterBreak="0">
    <w:nsid w:val="364113AF"/>
    <w:multiLevelType w:val="multilevel"/>
    <w:tmpl w:val="9502E44E"/>
    <w:lvl w:ilvl="0">
      <w:start w:val="1"/>
      <w:numFmt w:val="decimal"/>
      <w:pStyle w:val="Listenum1"/>
      <w:lvlText w:val="%1."/>
      <w:lvlJc w:val="left"/>
      <w:pPr>
        <w:tabs>
          <w:tab w:val="num" w:pos="340"/>
        </w:tabs>
        <w:ind w:left="340" w:hanging="340"/>
      </w:pPr>
      <w:rPr>
        <w:rFonts w:hint="default"/>
      </w:rPr>
    </w:lvl>
    <w:lvl w:ilvl="1">
      <w:start w:val="1"/>
      <w:numFmt w:val="none"/>
      <w:pStyle w:val="Listenum2"/>
      <w:lvlText w:val="1."/>
      <w:lvlJc w:val="left"/>
      <w:pPr>
        <w:tabs>
          <w:tab w:val="num" w:pos="680"/>
        </w:tabs>
        <w:ind w:left="680" w:hanging="340"/>
      </w:pPr>
      <w:rPr>
        <w:rFonts w:hint="default"/>
      </w:rPr>
    </w:lvl>
    <w:lvl w:ilvl="2">
      <w:start w:val="1"/>
      <w:numFmt w:val="none"/>
      <w:pStyle w:val="Listenum3"/>
      <w:lvlText w:val="1."/>
      <w:lvlJc w:val="left"/>
      <w:pPr>
        <w:tabs>
          <w:tab w:val="num" w:pos="1020"/>
        </w:tabs>
        <w:ind w:left="1020" w:hanging="340"/>
      </w:pPr>
      <w:rPr>
        <w:rFonts w:hint="default"/>
      </w:rPr>
    </w:lvl>
    <w:lvl w:ilvl="3">
      <w:start w:val="1"/>
      <w:numFmt w:val="none"/>
      <w:pStyle w:val="Listenum4"/>
      <w:lvlText w:val="1."/>
      <w:lvlJc w:val="left"/>
      <w:pPr>
        <w:tabs>
          <w:tab w:val="num" w:pos="1360"/>
        </w:tabs>
        <w:ind w:left="1360" w:hanging="340"/>
      </w:pPr>
      <w:rPr>
        <w:rFonts w:hint="default"/>
      </w:rPr>
    </w:lvl>
    <w:lvl w:ilvl="4">
      <w:start w:val="1"/>
      <w:numFmt w:val="lowerLetter"/>
      <w:lvlText w:val="(%5)"/>
      <w:lvlJc w:val="left"/>
      <w:pPr>
        <w:tabs>
          <w:tab w:val="num" w:pos="1700"/>
        </w:tabs>
        <w:ind w:left="1700" w:hanging="340"/>
      </w:pPr>
      <w:rPr>
        <w:rFonts w:hint="default"/>
      </w:rPr>
    </w:lvl>
    <w:lvl w:ilvl="5">
      <w:start w:val="1"/>
      <w:numFmt w:val="lowerRoman"/>
      <w:lvlText w:val="(%6)"/>
      <w:lvlJc w:val="left"/>
      <w:pPr>
        <w:tabs>
          <w:tab w:val="num" w:pos="2040"/>
        </w:tabs>
        <w:ind w:left="2040" w:hanging="340"/>
      </w:pPr>
      <w:rPr>
        <w:rFonts w:hint="default"/>
      </w:rPr>
    </w:lvl>
    <w:lvl w:ilvl="6">
      <w:start w:val="1"/>
      <w:numFmt w:val="decimal"/>
      <w:lvlText w:val="%7."/>
      <w:lvlJc w:val="left"/>
      <w:pPr>
        <w:tabs>
          <w:tab w:val="num" w:pos="2380"/>
        </w:tabs>
        <w:ind w:left="2380" w:hanging="340"/>
      </w:pPr>
      <w:rPr>
        <w:rFonts w:hint="default"/>
      </w:rPr>
    </w:lvl>
    <w:lvl w:ilvl="7">
      <w:start w:val="1"/>
      <w:numFmt w:val="lowerLetter"/>
      <w:lvlText w:val="%8."/>
      <w:lvlJc w:val="left"/>
      <w:pPr>
        <w:tabs>
          <w:tab w:val="num" w:pos="2720"/>
        </w:tabs>
        <w:ind w:left="2720" w:hanging="340"/>
      </w:pPr>
      <w:rPr>
        <w:rFonts w:hint="default"/>
      </w:rPr>
    </w:lvl>
    <w:lvl w:ilvl="8">
      <w:start w:val="1"/>
      <w:numFmt w:val="lowerRoman"/>
      <w:lvlText w:val="%9."/>
      <w:lvlJc w:val="left"/>
      <w:pPr>
        <w:tabs>
          <w:tab w:val="num" w:pos="3060"/>
        </w:tabs>
        <w:ind w:left="3060" w:hanging="340"/>
      </w:pPr>
      <w:rPr>
        <w:rFonts w:hint="default"/>
      </w:rPr>
    </w:lvl>
  </w:abstractNum>
  <w:abstractNum w:abstractNumId="20" w15:restartNumberingAfterBreak="0">
    <w:nsid w:val="36650831"/>
    <w:multiLevelType w:val="multilevel"/>
    <w:tmpl w:val="06F43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FE87197"/>
    <w:multiLevelType w:val="hybridMultilevel"/>
    <w:tmpl w:val="1754628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6E03F0A"/>
    <w:multiLevelType w:val="multilevel"/>
    <w:tmpl w:val="E076A9D2"/>
    <w:lvl w:ilvl="0">
      <w:start w:val="1"/>
      <w:numFmt w:val="lowerRoman"/>
      <w:pStyle w:val="Listeromer1"/>
      <w:lvlText w:val="%1)"/>
      <w:lvlJc w:val="left"/>
      <w:pPr>
        <w:ind w:left="340" w:hanging="340"/>
      </w:pPr>
    </w:lvl>
    <w:lvl w:ilvl="1">
      <w:start w:val="1"/>
      <w:numFmt w:val="lowerRoman"/>
      <w:pStyle w:val="Listeromer2"/>
      <w:lvlText w:val="%2)"/>
      <w:lvlJc w:val="left"/>
      <w:pPr>
        <w:ind w:left="680" w:hanging="340"/>
      </w:pPr>
    </w:lvl>
    <w:lvl w:ilvl="2">
      <w:start w:val="1"/>
      <w:numFmt w:val="lowerRoman"/>
      <w:pStyle w:val="Listeromer3"/>
      <w:lvlText w:val="%3)"/>
      <w:lvlJc w:val="left"/>
      <w:pPr>
        <w:ind w:left="1020" w:hanging="340"/>
      </w:pPr>
    </w:lvl>
    <w:lvl w:ilvl="3">
      <w:start w:val="1"/>
      <w:numFmt w:val="lowerRoman"/>
      <w:pStyle w:val="Listeromer4"/>
      <w:lvlText w:val="%4)"/>
      <w:lvlJc w:val="left"/>
      <w:pPr>
        <w:ind w:left="1361" w:hanging="341"/>
      </w:pPr>
    </w:lvl>
    <w:lvl w:ilvl="4">
      <w:start w:val="1"/>
      <w:numFmt w:val="lowerRoman"/>
      <w:pStyle w:val="Listeromer5"/>
      <w:lvlText w:val="%5)"/>
      <w:lvlJc w:val="left"/>
      <w:pPr>
        <w:ind w:left="1701" w:hanging="340"/>
      </w:pPr>
    </w:lvl>
    <w:lvl w:ilvl="5">
      <w:start w:val="1"/>
      <w:numFmt w:val="lowerRoman"/>
      <w:pStyle w:val="Listeromer6"/>
      <w:lvlText w:val="%6)"/>
      <w:lvlJc w:val="left"/>
      <w:pPr>
        <w:ind w:left="2041" w:hanging="340"/>
      </w:pPr>
    </w:lvl>
    <w:lvl w:ilvl="6">
      <w:start w:val="1"/>
      <w:numFmt w:val="lowerRoman"/>
      <w:pStyle w:val="Listeromer7"/>
      <w:lvlText w:val="%7)"/>
      <w:lvlJc w:val="left"/>
      <w:pPr>
        <w:ind w:left="2381" w:hanging="340"/>
      </w:pPr>
    </w:lvl>
    <w:lvl w:ilvl="7">
      <w:start w:val="1"/>
      <w:numFmt w:val="lowerRoman"/>
      <w:pStyle w:val="Listeromer8"/>
      <w:lvlText w:val="%8)"/>
      <w:lvlJc w:val="left"/>
      <w:pPr>
        <w:ind w:left="2721" w:hanging="340"/>
      </w:pPr>
    </w:lvl>
    <w:lvl w:ilvl="8">
      <w:start w:val="1"/>
      <w:numFmt w:val="lowerRoman"/>
      <w:pStyle w:val="Listeromer9"/>
      <w:lvlText w:val="%9)"/>
      <w:lvlJc w:val="left"/>
      <w:pPr>
        <w:ind w:left="3061" w:hanging="340"/>
      </w:pPr>
    </w:lvl>
  </w:abstractNum>
  <w:abstractNum w:abstractNumId="23" w15:restartNumberingAfterBreak="0">
    <w:nsid w:val="4ABF5033"/>
    <w:multiLevelType w:val="multilevel"/>
    <w:tmpl w:val="D0504DE2"/>
    <w:lvl w:ilvl="0">
      <w:start w:val="1"/>
      <w:numFmt w:val="bullet"/>
      <w:pStyle w:val="Listepunkt1"/>
      <w:lvlText w:val="•"/>
      <w:lvlJc w:val="left"/>
      <w:pPr>
        <w:tabs>
          <w:tab w:val="num" w:pos="340"/>
        </w:tabs>
        <w:ind w:left="340" w:hanging="340"/>
      </w:pPr>
      <w:rPr>
        <w:rFonts w:ascii="Arial" w:hAnsi="Arial" w:hint="default"/>
        <w:color w:val="auto"/>
      </w:rPr>
    </w:lvl>
    <w:lvl w:ilvl="1">
      <w:start w:val="1"/>
      <w:numFmt w:val="bullet"/>
      <w:pStyle w:val="Listepunkt2"/>
      <w:lvlText w:val="–"/>
      <w:lvlJc w:val="left"/>
      <w:pPr>
        <w:tabs>
          <w:tab w:val="num" w:pos="794"/>
        </w:tabs>
        <w:ind w:left="680" w:hanging="340"/>
      </w:pPr>
      <w:rPr>
        <w:rFonts w:hint="default"/>
      </w:rPr>
    </w:lvl>
    <w:lvl w:ilvl="2">
      <w:start w:val="1"/>
      <w:numFmt w:val="bullet"/>
      <w:pStyle w:val="Listepunkt3"/>
      <w:lvlText w:val="•"/>
      <w:lvlJc w:val="left"/>
      <w:pPr>
        <w:tabs>
          <w:tab w:val="num" w:pos="1134"/>
        </w:tabs>
        <w:ind w:left="1020" w:hanging="340"/>
      </w:pPr>
      <w:rPr>
        <w:rFonts w:ascii="Arial" w:hAnsi="Arial" w:hint="default"/>
        <w:color w:val="7F7F7F" w:themeColor="text1" w:themeTint="80"/>
        <w:sz w:val="24"/>
      </w:rPr>
    </w:lvl>
    <w:lvl w:ilvl="3">
      <w:start w:val="1"/>
      <w:numFmt w:val="bullet"/>
      <w:pStyle w:val="Listepunkt4"/>
      <w:lvlText w:val="–"/>
      <w:lvlJc w:val="left"/>
      <w:pPr>
        <w:tabs>
          <w:tab w:val="num" w:pos="1474"/>
        </w:tabs>
        <w:ind w:left="1360" w:hanging="340"/>
      </w:pPr>
      <w:rPr>
        <w:rFonts w:hint="default"/>
      </w:rPr>
    </w:lvl>
    <w:lvl w:ilvl="4">
      <w:start w:val="1"/>
      <w:numFmt w:val="bullet"/>
      <w:pStyle w:val="Listepunkt5"/>
      <w:lvlText w:val="–"/>
      <w:lvlJc w:val="left"/>
      <w:pPr>
        <w:tabs>
          <w:tab w:val="num" w:pos="1814"/>
        </w:tabs>
        <w:ind w:left="1700" w:hanging="340"/>
      </w:pPr>
      <w:rPr>
        <w:rFonts w:cs="Times New Roman" w:hint="default"/>
      </w:rPr>
    </w:lvl>
    <w:lvl w:ilvl="5">
      <w:start w:val="1"/>
      <w:numFmt w:val="bullet"/>
      <w:pStyle w:val="Listepunkt6"/>
      <w:lvlText w:val="–"/>
      <w:lvlJc w:val="left"/>
      <w:pPr>
        <w:tabs>
          <w:tab w:val="num" w:pos="2154"/>
        </w:tabs>
        <w:ind w:left="2040" w:hanging="340"/>
      </w:pPr>
      <w:rPr>
        <w:rFonts w:hint="default"/>
      </w:rPr>
    </w:lvl>
    <w:lvl w:ilvl="6">
      <w:start w:val="1"/>
      <w:numFmt w:val="bullet"/>
      <w:pStyle w:val="Listepunkt7"/>
      <w:lvlText w:val="–"/>
      <w:lvlJc w:val="left"/>
      <w:pPr>
        <w:tabs>
          <w:tab w:val="num" w:pos="2494"/>
        </w:tabs>
        <w:ind w:left="2380" w:hanging="340"/>
      </w:pPr>
      <w:rPr>
        <w:rFonts w:cs="Times New Roman" w:hint="default"/>
      </w:rPr>
    </w:lvl>
    <w:lvl w:ilvl="7">
      <w:start w:val="1"/>
      <w:numFmt w:val="bullet"/>
      <w:pStyle w:val="Listepunkt8"/>
      <w:lvlText w:val="–"/>
      <w:lvlJc w:val="left"/>
      <w:pPr>
        <w:tabs>
          <w:tab w:val="num" w:pos="2834"/>
        </w:tabs>
        <w:ind w:left="2720" w:hanging="340"/>
      </w:pPr>
      <w:rPr>
        <w:rFonts w:cs="Times New Roman" w:hint="default"/>
      </w:rPr>
    </w:lvl>
    <w:lvl w:ilvl="8">
      <w:start w:val="1"/>
      <w:numFmt w:val="bullet"/>
      <w:pStyle w:val="Listepunkt9"/>
      <w:lvlText w:val="–"/>
      <w:lvlJc w:val="left"/>
      <w:pPr>
        <w:tabs>
          <w:tab w:val="num" w:pos="3174"/>
        </w:tabs>
        <w:ind w:left="3060" w:hanging="340"/>
      </w:pPr>
      <w:rPr>
        <w:rFonts w:hint="default"/>
      </w:rPr>
    </w:lvl>
  </w:abstractNum>
  <w:abstractNum w:abstractNumId="24" w15:restartNumberingAfterBreak="0">
    <w:nsid w:val="4D132224"/>
    <w:multiLevelType w:val="multilevel"/>
    <w:tmpl w:val="89D06AEE"/>
    <w:lvl w:ilvl="0">
      <w:start w:val="1"/>
      <w:numFmt w:val="bullet"/>
      <w:pStyle w:val="Bokslistepunkt1"/>
      <w:lvlText w:val="•"/>
      <w:lvlJc w:val="left"/>
      <w:pPr>
        <w:tabs>
          <w:tab w:val="num" w:pos="340"/>
        </w:tabs>
        <w:ind w:left="340" w:hanging="340"/>
      </w:pPr>
      <w:rPr>
        <w:rFonts w:ascii="Calibri" w:hAnsi="Calibri" w:hint="default"/>
        <w:color w:val="auto"/>
        <w:sz w:val="20"/>
      </w:rPr>
    </w:lvl>
    <w:lvl w:ilvl="1">
      <w:start w:val="1"/>
      <w:numFmt w:val="none"/>
      <w:pStyle w:val="Bokslistepunkt2"/>
      <w:lvlText w:val="–"/>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5" w15:restartNumberingAfterBreak="0">
    <w:nsid w:val="5DB375C9"/>
    <w:multiLevelType w:val="multilevel"/>
    <w:tmpl w:val="FC6EA912"/>
    <w:lvl w:ilvl="0">
      <w:start w:val="1"/>
      <w:numFmt w:val="upperLetter"/>
      <w:pStyle w:val="Listealfastor1"/>
      <w:lvlText w:val="%1."/>
      <w:lvlJc w:val="left"/>
      <w:pPr>
        <w:tabs>
          <w:tab w:val="num" w:pos="340"/>
        </w:tabs>
        <w:ind w:left="340" w:hanging="340"/>
      </w:pPr>
      <w:rPr>
        <w:rFonts w:hint="default"/>
      </w:rPr>
    </w:lvl>
    <w:lvl w:ilvl="1">
      <w:start w:val="1"/>
      <w:numFmt w:val="lowerLetter"/>
      <w:lvlText w:val="%2)"/>
      <w:lvlJc w:val="left"/>
      <w:pPr>
        <w:ind w:left="680" w:hanging="340"/>
      </w:pPr>
      <w:rPr>
        <w:rFonts w:hint="default"/>
      </w:rPr>
    </w:lvl>
    <w:lvl w:ilvl="2">
      <w:start w:val="1"/>
      <w:numFmt w:val="lowerRoman"/>
      <w:lvlText w:val="%3)"/>
      <w:lvlJc w:val="left"/>
      <w:pPr>
        <w:ind w:left="1020" w:hanging="340"/>
      </w:pPr>
      <w:rPr>
        <w:rFonts w:hint="default"/>
      </w:rPr>
    </w:lvl>
    <w:lvl w:ilvl="3">
      <w:start w:val="1"/>
      <w:numFmt w:val="decimal"/>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26" w15:restartNumberingAfterBreak="0">
    <w:nsid w:val="66A91DAE"/>
    <w:multiLevelType w:val="multilevel"/>
    <w:tmpl w:val="A9B2B95A"/>
    <w:lvl w:ilvl="0">
      <w:start w:val="1"/>
      <w:numFmt w:val="bullet"/>
      <w:pStyle w:val="Sitatliste1"/>
      <w:lvlText w:val="•"/>
      <w:lvlJc w:val="left"/>
      <w:pPr>
        <w:ind w:left="907" w:hanging="340"/>
      </w:pPr>
      <w:rPr>
        <w:rFonts w:ascii="Arial" w:hAnsi="Arial" w:hint="default"/>
        <w:color w:val="auto"/>
      </w:rPr>
    </w:lvl>
    <w:lvl w:ilvl="1">
      <w:start w:val="1"/>
      <w:numFmt w:val="none"/>
      <w:pStyle w:val="Sitatliste2"/>
      <w:lvlText w:val="–"/>
      <w:lvlJc w:val="left"/>
      <w:pPr>
        <w:ind w:left="1247" w:hanging="340"/>
      </w:pPr>
      <w:rPr>
        <w:rFonts w:hint="default"/>
        <w:color w:val="auto"/>
      </w:rPr>
    </w:lvl>
    <w:lvl w:ilvl="2">
      <w:start w:val="1"/>
      <w:numFmt w:val="bullet"/>
      <w:lvlText w:val="•"/>
      <w:lvlJc w:val="left"/>
      <w:pPr>
        <w:ind w:left="1587" w:hanging="340"/>
      </w:pPr>
      <w:rPr>
        <w:rFonts w:hint="default"/>
        <w:color w:val="7F7F7F" w:themeColor="text1" w:themeTint="80"/>
      </w:rPr>
    </w:lvl>
    <w:lvl w:ilvl="3">
      <w:start w:val="1"/>
      <w:numFmt w:val="none"/>
      <w:lvlText w:val="–"/>
      <w:lvlJc w:val="left"/>
      <w:pPr>
        <w:ind w:left="1927" w:hanging="340"/>
      </w:pPr>
      <w:rPr>
        <w:rFonts w:hint="default"/>
      </w:rPr>
    </w:lvl>
    <w:lvl w:ilvl="4">
      <w:start w:val="1"/>
      <w:numFmt w:val="lowerLetter"/>
      <w:lvlText w:val="(%5)"/>
      <w:lvlJc w:val="left"/>
      <w:pPr>
        <w:ind w:left="2267" w:hanging="340"/>
      </w:pPr>
      <w:rPr>
        <w:rFonts w:hint="default"/>
      </w:rPr>
    </w:lvl>
    <w:lvl w:ilvl="5">
      <w:start w:val="1"/>
      <w:numFmt w:val="lowerRoman"/>
      <w:lvlText w:val="(%6)"/>
      <w:lvlJc w:val="left"/>
      <w:pPr>
        <w:ind w:left="2607" w:hanging="340"/>
      </w:pPr>
      <w:rPr>
        <w:rFonts w:hint="default"/>
      </w:rPr>
    </w:lvl>
    <w:lvl w:ilvl="6">
      <w:start w:val="1"/>
      <w:numFmt w:val="decimal"/>
      <w:lvlText w:val="%7."/>
      <w:lvlJc w:val="left"/>
      <w:pPr>
        <w:ind w:left="2947" w:hanging="340"/>
      </w:pPr>
      <w:rPr>
        <w:rFonts w:hint="default"/>
      </w:rPr>
    </w:lvl>
    <w:lvl w:ilvl="7">
      <w:start w:val="1"/>
      <w:numFmt w:val="lowerLetter"/>
      <w:lvlText w:val="%8."/>
      <w:lvlJc w:val="left"/>
      <w:pPr>
        <w:ind w:left="3287" w:hanging="340"/>
      </w:pPr>
      <w:rPr>
        <w:rFonts w:hint="default"/>
      </w:rPr>
    </w:lvl>
    <w:lvl w:ilvl="8">
      <w:start w:val="1"/>
      <w:numFmt w:val="lowerRoman"/>
      <w:lvlText w:val="%9."/>
      <w:lvlJc w:val="left"/>
      <w:pPr>
        <w:ind w:left="3627" w:hanging="340"/>
      </w:pPr>
      <w:rPr>
        <w:rFonts w:hint="default"/>
      </w:rPr>
    </w:lvl>
  </w:abstractNum>
  <w:abstractNum w:abstractNumId="27" w15:restartNumberingAfterBreak="0">
    <w:nsid w:val="69B222B1"/>
    <w:multiLevelType w:val="hybridMultilevel"/>
    <w:tmpl w:val="23304968"/>
    <w:lvl w:ilvl="0" w:tplc="04140001">
      <w:start w:val="1"/>
      <w:numFmt w:val="bullet"/>
      <w:lvlText w:val=""/>
      <w:lvlJc w:val="left"/>
      <w:pPr>
        <w:ind w:left="720" w:hanging="360"/>
      </w:pPr>
      <w:rPr>
        <w:rFonts w:ascii="Symbol" w:hAnsi="Symbol" w:hint="default"/>
      </w:rPr>
    </w:lvl>
    <w:lvl w:ilvl="1" w:tplc="04140003">
      <w:start w:val="1"/>
      <w:numFmt w:val="bullet"/>
      <w:lvlText w:val="o"/>
      <w:lvlJc w:val="left"/>
      <w:pPr>
        <w:ind w:left="1440" w:hanging="360"/>
      </w:pPr>
      <w:rPr>
        <w:rFonts w:ascii="Courier New" w:hAnsi="Courier New" w:cs="Courier New" w:hint="default"/>
      </w:rPr>
    </w:lvl>
    <w:lvl w:ilvl="2" w:tplc="04140005">
      <w:start w:val="1"/>
      <w:numFmt w:val="bullet"/>
      <w:lvlText w:val=""/>
      <w:lvlJc w:val="left"/>
      <w:pPr>
        <w:ind w:left="2160" w:hanging="360"/>
      </w:pPr>
      <w:rPr>
        <w:rFonts w:ascii="Wingdings" w:hAnsi="Wingdings" w:hint="default"/>
      </w:rPr>
    </w:lvl>
    <w:lvl w:ilvl="3" w:tplc="04140001">
      <w:start w:val="1"/>
      <w:numFmt w:val="bullet"/>
      <w:lvlText w:val=""/>
      <w:lvlJc w:val="left"/>
      <w:pPr>
        <w:ind w:left="2880" w:hanging="360"/>
      </w:pPr>
      <w:rPr>
        <w:rFonts w:ascii="Symbol" w:hAnsi="Symbol" w:hint="default"/>
      </w:rPr>
    </w:lvl>
    <w:lvl w:ilvl="4" w:tplc="04140003">
      <w:start w:val="1"/>
      <w:numFmt w:val="bullet"/>
      <w:lvlText w:val="o"/>
      <w:lvlJc w:val="left"/>
      <w:pPr>
        <w:ind w:left="3600" w:hanging="360"/>
      </w:pPr>
      <w:rPr>
        <w:rFonts w:ascii="Courier New" w:hAnsi="Courier New" w:cs="Courier New" w:hint="default"/>
      </w:rPr>
    </w:lvl>
    <w:lvl w:ilvl="5" w:tplc="04140005">
      <w:start w:val="1"/>
      <w:numFmt w:val="bullet"/>
      <w:lvlText w:val=""/>
      <w:lvlJc w:val="left"/>
      <w:pPr>
        <w:ind w:left="4320" w:hanging="360"/>
      </w:pPr>
      <w:rPr>
        <w:rFonts w:ascii="Wingdings" w:hAnsi="Wingdings" w:hint="default"/>
      </w:rPr>
    </w:lvl>
    <w:lvl w:ilvl="6" w:tplc="04140001">
      <w:start w:val="1"/>
      <w:numFmt w:val="bullet"/>
      <w:lvlText w:val=""/>
      <w:lvlJc w:val="left"/>
      <w:pPr>
        <w:ind w:left="5040" w:hanging="360"/>
      </w:pPr>
      <w:rPr>
        <w:rFonts w:ascii="Symbol" w:hAnsi="Symbol" w:hint="default"/>
      </w:rPr>
    </w:lvl>
    <w:lvl w:ilvl="7" w:tplc="04140003">
      <w:start w:val="1"/>
      <w:numFmt w:val="bullet"/>
      <w:lvlText w:val="o"/>
      <w:lvlJc w:val="left"/>
      <w:pPr>
        <w:ind w:left="5760" w:hanging="360"/>
      </w:pPr>
      <w:rPr>
        <w:rFonts w:ascii="Courier New" w:hAnsi="Courier New" w:cs="Courier New" w:hint="default"/>
      </w:rPr>
    </w:lvl>
    <w:lvl w:ilvl="8" w:tplc="04140005">
      <w:start w:val="1"/>
      <w:numFmt w:val="bullet"/>
      <w:lvlText w:val=""/>
      <w:lvlJc w:val="left"/>
      <w:pPr>
        <w:ind w:left="6480" w:hanging="360"/>
      </w:pPr>
      <w:rPr>
        <w:rFonts w:ascii="Wingdings" w:hAnsi="Wingdings" w:hint="default"/>
      </w:rPr>
    </w:lvl>
  </w:abstractNum>
  <w:abstractNum w:abstractNumId="28" w15:restartNumberingAfterBreak="0">
    <w:nsid w:val="69C14FFF"/>
    <w:multiLevelType w:val="multilevel"/>
    <w:tmpl w:val="274AA67A"/>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15:restartNumberingAfterBreak="0">
    <w:nsid w:val="6A6B5940"/>
    <w:multiLevelType w:val="multilevel"/>
    <w:tmpl w:val="564E5AFE"/>
    <w:lvl w:ilvl="0">
      <w:start w:val="1"/>
      <w:numFmt w:val="decimal"/>
      <w:pStyle w:val="Tabelllistenum1"/>
      <w:lvlText w:val="%1."/>
      <w:lvlJc w:val="left"/>
      <w:pPr>
        <w:ind w:left="284" w:hanging="284"/>
      </w:pPr>
      <w:rPr>
        <w:rFonts w:hint="default"/>
      </w:rPr>
    </w:lvl>
    <w:lvl w:ilvl="1">
      <w:start w:val="1"/>
      <w:numFmt w:val="decimal"/>
      <w:pStyle w:val="Tabelllistenum2"/>
      <w:lvlText w:val="%2."/>
      <w:lvlJc w:val="left"/>
      <w:pPr>
        <w:ind w:left="680" w:hanging="340"/>
      </w:pPr>
      <w:rPr>
        <w:rFonts w:hint="default"/>
      </w:rPr>
    </w:lvl>
    <w:lvl w:ilvl="2">
      <w:start w:val="1"/>
      <w:numFmt w:val="decimal"/>
      <w:pStyle w:val="Tabelllistenum3"/>
      <w:lvlText w:val="%3."/>
      <w:lvlJc w:val="left"/>
      <w:pPr>
        <w:ind w:left="1020" w:hanging="340"/>
      </w:pPr>
      <w:rPr>
        <w:rFonts w:hint="default"/>
      </w:rPr>
    </w:lvl>
    <w:lvl w:ilvl="3">
      <w:start w:val="1"/>
      <w:numFmt w:val="decimal"/>
      <w:pStyle w:val="Tabelllistenum4"/>
      <w:lvlText w:val="%4."/>
      <w:lvlJc w:val="left"/>
      <w:pPr>
        <w:ind w:left="1360" w:hanging="340"/>
      </w:pPr>
      <w:rPr>
        <w:rFonts w:hint="default"/>
      </w:rPr>
    </w:lvl>
    <w:lvl w:ilvl="4">
      <w:start w:val="1"/>
      <w:numFmt w:val="lowerLetter"/>
      <w:lvlText w:val="(%5)"/>
      <w:lvlJc w:val="left"/>
      <w:pPr>
        <w:ind w:left="1700" w:hanging="340"/>
      </w:pPr>
      <w:rPr>
        <w:rFonts w:hint="default"/>
      </w:rPr>
    </w:lvl>
    <w:lvl w:ilvl="5">
      <w:start w:val="1"/>
      <w:numFmt w:val="lowerRoman"/>
      <w:lvlText w:val="(%6)"/>
      <w:lvlJc w:val="left"/>
      <w:pPr>
        <w:ind w:left="2040" w:hanging="340"/>
      </w:pPr>
      <w:rPr>
        <w:rFonts w:hint="default"/>
      </w:rPr>
    </w:lvl>
    <w:lvl w:ilvl="6">
      <w:start w:val="1"/>
      <w:numFmt w:val="decimal"/>
      <w:lvlText w:val="%7."/>
      <w:lvlJc w:val="left"/>
      <w:pPr>
        <w:ind w:left="2380" w:hanging="340"/>
      </w:pPr>
      <w:rPr>
        <w:rFonts w:hint="default"/>
      </w:rPr>
    </w:lvl>
    <w:lvl w:ilvl="7">
      <w:start w:val="1"/>
      <w:numFmt w:val="lowerLetter"/>
      <w:lvlText w:val="%8."/>
      <w:lvlJc w:val="left"/>
      <w:pPr>
        <w:ind w:left="2720" w:hanging="340"/>
      </w:pPr>
      <w:rPr>
        <w:rFonts w:hint="default"/>
      </w:rPr>
    </w:lvl>
    <w:lvl w:ilvl="8">
      <w:start w:val="1"/>
      <w:numFmt w:val="lowerRoman"/>
      <w:lvlText w:val="%9."/>
      <w:lvlJc w:val="left"/>
      <w:pPr>
        <w:ind w:left="3060" w:hanging="340"/>
      </w:pPr>
      <w:rPr>
        <w:rFonts w:hint="default"/>
      </w:rPr>
    </w:lvl>
  </w:abstractNum>
  <w:abstractNum w:abstractNumId="30" w15:restartNumberingAfterBreak="0">
    <w:nsid w:val="72B849C3"/>
    <w:multiLevelType w:val="multilevel"/>
    <w:tmpl w:val="FB94FE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73136FD5"/>
    <w:multiLevelType w:val="multilevel"/>
    <w:tmpl w:val="E11C69E6"/>
    <w:lvl w:ilvl="0">
      <w:start w:val="1"/>
      <w:numFmt w:val="decimal"/>
      <w:pStyle w:val="Overskriftsub1"/>
      <w:lvlText w:val="%1"/>
      <w:lvlJc w:val="left"/>
      <w:pPr>
        <w:ind w:left="680" w:hanging="680"/>
      </w:pPr>
      <w:rPr>
        <w:rFonts w:hint="default"/>
      </w:rPr>
    </w:lvl>
    <w:lvl w:ilvl="1">
      <w:start w:val="1"/>
      <w:numFmt w:val="decimal"/>
      <w:pStyle w:val="Overskriftsub2"/>
      <w:lvlText w:val="%1.%2"/>
      <w:lvlJc w:val="left"/>
      <w:pPr>
        <w:ind w:left="680" w:hanging="68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B147C14"/>
    <w:multiLevelType w:val="multilevel"/>
    <w:tmpl w:val="09D696C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b w:val="0"/>
      </w:rPr>
    </w:lvl>
    <w:lvl w:ilvl="2">
      <w:start w:val="1"/>
      <w:numFmt w:val="lowerLetter"/>
      <w:lvlText w:val="%3."/>
      <w:lvlJc w:val="left"/>
      <w:pPr>
        <w:ind w:left="2160" w:hanging="360"/>
      </w:p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7B1C43E9"/>
    <w:multiLevelType w:val="hybridMultilevel"/>
    <w:tmpl w:val="378EB80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BF5448B"/>
    <w:multiLevelType w:val="hybridMultilevel"/>
    <w:tmpl w:val="AED261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515228"/>
    <w:multiLevelType w:val="hybridMultilevel"/>
    <w:tmpl w:val="3E2C93C0"/>
    <w:lvl w:ilvl="0" w:tplc="62E2EFE8">
      <w:start w:val="2"/>
      <w:numFmt w:val="decimal"/>
      <w:lvlText w:val="%1."/>
      <w:lvlJc w:val="left"/>
      <w:pPr>
        <w:ind w:left="1440" w:hanging="360"/>
      </w:pPr>
    </w:lvl>
    <w:lvl w:ilvl="1" w:tplc="08090019">
      <w:start w:val="1"/>
      <w:numFmt w:val="lowerLetter"/>
      <w:lvlText w:val="%2."/>
      <w:lvlJc w:val="left"/>
      <w:pPr>
        <w:ind w:left="2160" w:hanging="360"/>
      </w:pPr>
    </w:lvl>
    <w:lvl w:ilvl="2" w:tplc="0809001B">
      <w:start w:val="1"/>
      <w:numFmt w:val="lowerRoman"/>
      <w:lvlText w:val="%3."/>
      <w:lvlJc w:val="right"/>
      <w:pPr>
        <w:ind w:left="2880" w:hanging="180"/>
      </w:pPr>
    </w:lvl>
    <w:lvl w:ilvl="3" w:tplc="0809000F">
      <w:start w:val="1"/>
      <w:numFmt w:val="decimal"/>
      <w:lvlText w:val="%4."/>
      <w:lvlJc w:val="left"/>
      <w:pPr>
        <w:ind w:left="3600" w:hanging="360"/>
      </w:pPr>
    </w:lvl>
    <w:lvl w:ilvl="4" w:tplc="08090019">
      <w:start w:val="1"/>
      <w:numFmt w:val="lowerLetter"/>
      <w:lvlText w:val="%5."/>
      <w:lvlJc w:val="left"/>
      <w:pPr>
        <w:ind w:left="4320" w:hanging="360"/>
      </w:pPr>
    </w:lvl>
    <w:lvl w:ilvl="5" w:tplc="0809001B">
      <w:start w:val="1"/>
      <w:numFmt w:val="lowerRoman"/>
      <w:lvlText w:val="%6."/>
      <w:lvlJc w:val="right"/>
      <w:pPr>
        <w:ind w:left="5040" w:hanging="180"/>
      </w:pPr>
    </w:lvl>
    <w:lvl w:ilvl="6" w:tplc="0809000F">
      <w:start w:val="1"/>
      <w:numFmt w:val="decimal"/>
      <w:lvlText w:val="%7."/>
      <w:lvlJc w:val="left"/>
      <w:pPr>
        <w:ind w:left="5760" w:hanging="360"/>
      </w:pPr>
    </w:lvl>
    <w:lvl w:ilvl="7" w:tplc="08090019">
      <w:start w:val="1"/>
      <w:numFmt w:val="lowerLetter"/>
      <w:lvlText w:val="%8."/>
      <w:lvlJc w:val="left"/>
      <w:pPr>
        <w:ind w:left="6480" w:hanging="360"/>
      </w:pPr>
    </w:lvl>
    <w:lvl w:ilvl="8" w:tplc="0809001B">
      <w:start w:val="1"/>
      <w:numFmt w:val="lowerRoman"/>
      <w:lvlText w:val="%9."/>
      <w:lvlJc w:val="right"/>
      <w:pPr>
        <w:ind w:left="7200" w:hanging="180"/>
      </w:pPr>
    </w:lvl>
  </w:abstractNum>
  <w:abstractNum w:abstractNumId="36" w15:restartNumberingAfterBreak="0">
    <w:nsid w:val="7F750522"/>
    <w:multiLevelType w:val="multilevel"/>
    <w:tmpl w:val="BCAA4568"/>
    <w:lvl w:ilvl="0">
      <w:start w:val="1"/>
      <w:numFmt w:val="bullet"/>
      <w:pStyle w:val="Sammendraglistepunkt1"/>
      <w:lvlText w:val="•"/>
      <w:lvlJc w:val="left"/>
      <w:pPr>
        <w:ind w:left="794" w:hanging="340"/>
      </w:p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28"/>
  </w:num>
  <w:num w:numId="2">
    <w:abstractNumId w:val="11"/>
  </w:num>
  <w:num w:numId="3">
    <w:abstractNumId w:val="5"/>
  </w:num>
  <w:num w:numId="4">
    <w:abstractNumId w:val="9"/>
  </w:num>
  <w:num w:numId="5">
    <w:abstractNumId w:val="31"/>
  </w:num>
  <w:num w:numId="6">
    <w:abstractNumId w:val="17"/>
  </w:num>
  <w:num w:numId="7">
    <w:abstractNumId w:val="7"/>
  </w:num>
  <w:num w:numId="8">
    <w:abstractNumId w:val="25"/>
  </w:num>
  <w:num w:numId="9">
    <w:abstractNumId w:val="6"/>
  </w:num>
  <w:num w:numId="10">
    <w:abstractNumId w:val="8"/>
  </w:num>
  <w:num w:numId="11">
    <w:abstractNumId w:val="12"/>
  </w:num>
  <w:num w:numId="12">
    <w:abstractNumId w:val="19"/>
  </w:num>
  <w:num w:numId="13">
    <w:abstractNumId w:val="23"/>
  </w:num>
  <w:num w:numId="14">
    <w:abstractNumId w:val="29"/>
  </w:num>
  <w:num w:numId="15">
    <w:abstractNumId w:val="24"/>
  </w:num>
  <w:num w:numId="16">
    <w:abstractNumId w:val="1"/>
  </w:num>
  <w:num w:numId="17">
    <w:abstractNumId w:val="18"/>
  </w:num>
  <w:num w:numId="18">
    <w:abstractNumId w:val="26"/>
  </w:num>
  <w:num w:numId="19">
    <w:abstractNumId w:val="0"/>
  </w:num>
  <w:num w:numId="20">
    <w:abstractNumId w:val="22"/>
  </w:num>
  <w:num w:numId="21">
    <w:abstractNumId w:val="36"/>
  </w:num>
  <w:num w:numId="22">
    <w:abstractNumId w:val="4"/>
  </w:num>
  <w:num w:numId="2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7">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0">
    <w:abstractNumId w:val="32"/>
    <w:lvlOverride w:ilvl="0"/>
    <w:lvlOverride w:ilvl="1">
      <w:startOverride w:val="1"/>
    </w:lvlOverride>
    <w:lvlOverride w:ilvl="2">
      <w:startOverride w:val="1"/>
    </w:lvlOverride>
    <w:lvlOverride w:ilvl="3"/>
    <w:lvlOverride w:ilvl="4"/>
    <w:lvlOverride w:ilvl="5"/>
    <w:lvlOverride w:ilvl="6"/>
    <w:lvlOverride w:ilvl="7"/>
    <w:lvlOverride w:ilvl="8"/>
  </w:num>
  <w:num w:numId="51">
    <w:abstractNumId w:val="35"/>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2">
    <w:abstractNumId w:val="27"/>
  </w:num>
  <w:num w:numId="53">
    <w:abstractNumId w:val="16"/>
  </w:num>
  <w:num w:numId="54">
    <w:abstractNumId w:val="35"/>
  </w:num>
  <w:num w:numId="55">
    <w:abstractNumId w:val="21"/>
  </w:num>
  <w:num w:numId="56">
    <w:abstractNumId w:val="24"/>
  </w:num>
  <w:num w:numId="57">
    <w:abstractNumId w:val="34"/>
  </w:num>
  <w:num w:numId="58">
    <w:abstractNumId w:val="3"/>
  </w:num>
  <w:num w:numId="59">
    <w:abstractNumId w:val="15"/>
  </w:num>
  <w:num w:numId="60">
    <w:abstractNumId w:val="10"/>
  </w:num>
  <w:num w:numId="6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
  </w:num>
  <w:num w:numId="63">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2"/>
  </w:num>
  <w:num w:numId="65">
    <w:abstractNumId w:val="33"/>
  </w:num>
  <w:num w:numId="66">
    <w:abstractNumId w:val="13"/>
  </w:num>
  <w:num w:numId="67">
    <w:abstractNumId w:val="14"/>
  </w:num>
  <w:num w:numId="68">
    <w:abstractNumId w:val="20"/>
  </w:num>
  <w:num w:numId="69">
    <w:abstractNumId w:val="30"/>
  </w:num>
  <w:numIdMacAtCleanup w:val="59"/>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Tvedt, Tor Henrik Anderson">
    <w15:presenceInfo w15:providerId="AD" w15:userId="S-1-5-21-2061001726-1181116807-114579206-8544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oNotDisplayPageBoundaries/>
  <w:hideSpellingErrors/>
  <w:activeWritingStyle w:appName="MSWord" w:lang="nb-NO" w:vendorID="64" w:dllVersion="6" w:nlCheck="1" w:checkStyle="0"/>
  <w:activeWritingStyle w:appName="MSWord" w:lang="de-DE" w:vendorID="64" w:dllVersion="6" w:nlCheck="1" w:checkStyle="0"/>
  <w:activeWritingStyle w:appName="MSWord" w:lang="en-US" w:vendorID="64" w:dllVersion="6" w:nlCheck="1" w:checkStyle="1"/>
  <w:activeWritingStyle w:appName="MSWord" w:lang="en-GB" w:vendorID="64" w:dllVersion="6" w:nlCheck="1" w:checkStyle="1"/>
  <w:activeWritingStyle w:appName="MSWord" w:lang="en-US" w:vendorID="64" w:dllVersion="0" w:nlCheck="1" w:checkStyle="0"/>
  <w:activeWritingStyle w:appName="MSWord" w:lang="en-GB" w:vendorID="64" w:dllVersion="0" w:nlCheck="1" w:checkStyle="0"/>
  <w:activeWritingStyle w:appName="MSWord" w:lang="de-DE" w:vendorID="64" w:dllVersion="0" w:nlCheck="1" w:checkStyle="0"/>
  <w:activeWritingStyle w:appName="MSWord" w:lang="nb-NO" w:vendorID="64" w:dllVersion="0" w:nlCheck="1" w:checkStyle="0"/>
  <w:activeWritingStyle w:appName="MSWord" w:lang="nb-NO" w:vendorID="64" w:dllVersion="4096" w:nlCheck="1" w:checkStyle="0"/>
  <w:activeWritingStyle w:appName="MSWord" w:lang="en-US" w:vendorID="64" w:dllVersion="4096" w:nlCheck="1" w:checkStyle="0"/>
  <w:activeWritingStyle w:appName="MSWord" w:lang="en-GB" w:vendorID="64" w:dllVersion="4096" w:nlCheck="1" w:checkStyle="0"/>
  <w:activeWritingStyle w:appName="MSWord" w:lang="nb-NO" w:vendorID="64" w:dllVersion="131078" w:nlCheck="1" w:checkStyle="0"/>
  <w:activeWritingStyle w:appName="MSWord" w:lang="en-GB" w:vendorID="64" w:dllVersion="131078" w:nlCheck="1" w:checkStyle="1"/>
  <w:activeWritingStyle w:appName="MSWord" w:lang="en-US" w:vendorID="64" w:dllVersion="131078" w:nlCheck="1" w:checkStyle="1"/>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trackRevisions/>
  <w:defaultTabStop w:val="709"/>
  <w:hyphenationZone w:val="425"/>
  <w:drawingGridHorizontalSpacing w:val="709"/>
  <w:drawingGridVerticalSpacing w:val="709"/>
  <w:displayVerticalDrawingGridEvery w:val="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0&lt;/Enabled&gt;&lt;ScanUnformatted&gt;1&lt;/ScanUnformatted&gt;&lt;ScanChanges&gt;1&lt;/ScanChanges&gt;&lt;Suspended&gt;0&lt;/Suspended&gt;&lt;/ENInstantFormat&gt;"/>
    <w:docVar w:name="EN.Layout" w:val="&lt;ENLayout&gt;&lt;Style&gt;Helseforvaltningen numerisk norsk&lt;/Style&gt;&lt;LeftDelim&gt;{&lt;/LeftDelim&gt;&lt;RightDelim&gt;}&lt;/RightDelim&gt;&lt;FontName&gt;Calibri&lt;/FontName&gt;&lt;FontSize&gt;9&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sv2awxrxkxvax0ew5xdpazta20x99t502s00&quot;&gt;maligne&lt;record-ids&gt;&lt;item&gt;6&lt;/item&gt;&lt;item&gt;9&lt;/item&gt;&lt;item&gt;11&lt;/item&gt;&lt;item&gt;13&lt;/item&gt;&lt;item&gt;14&lt;/item&gt;&lt;item&gt;19&lt;/item&gt;&lt;item&gt;20&lt;/item&gt;&lt;item&gt;22&lt;/item&gt;&lt;item&gt;23&lt;/item&gt;&lt;item&gt;24&lt;/item&gt;&lt;item&gt;25&lt;/item&gt;&lt;item&gt;26&lt;/item&gt;&lt;item&gt;27&lt;/item&gt;&lt;item&gt;28&lt;/item&gt;&lt;item&gt;31&lt;/item&gt;&lt;item&gt;46&lt;/item&gt;&lt;item&gt;51&lt;/item&gt;&lt;item&gt;52&lt;/item&gt;&lt;item&gt;53&lt;/item&gt;&lt;item&gt;54&lt;/item&gt;&lt;item&gt;55&lt;/item&gt;&lt;item&gt;56&lt;/item&gt;&lt;item&gt;57&lt;/item&gt;&lt;item&gt;58&lt;/item&gt;&lt;item&gt;59&lt;/item&gt;&lt;item&gt;60&lt;/item&gt;&lt;item&gt;61&lt;/item&gt;&lt;item&gt;62&lt;/item&gt;&lt;item&gt;63&lt;/item&gt;&lt;item&gt;64&lt;/item&gt;&lt;item&gt;65&lt;/item&gt;&lt;item&gt;66&lt;/item&gt;&lt;item&gt;67&lt;/item&gt;&lt;item&gt;68&lt;/item&gt;&lt;item&gt;69&lt;/item&gt;&lt;item&gt;70&lt;/item&gt;&lt;item&gt;71&lt;/item&gt;&lt;item&gt;72&lt;/item&gt;&lt;item&gt;73&lt;/item&gt;&lt;item&gt;74&lt;/item&gt;&lt;item&gt;75&lt;/item&gt;&lt;item&gt;76&lt;/item&gt;&lt;item&gt;77&lt;/item&gt;&lt;item&gt;78&lt;/item&gt;&lt;item&gt;79&lt;/item&gt;&lt;item&gt;80&lt;/item&gt;&lt;item&gt;81&lt;/item&gt;&lt;item&gt;82&lt;/item&gt;&lt;item&gt;83&lt;/item&gt;&lt;item&gt;84&lt;/item&gt;&lt;item&gt;85&lt;/item&gt;&lt;item&gt;86&lt;/item&gt;&lt;item&gt;87&lt;/item&gt;&lt;item&gt;88&lt;/item&gt;&lt;item&gt;89&lt;/item&gt;&lt;item&gt;90&lt;/item&gt;&lt;item&gt;91&lt;/item&gt;&lt;item&gt;115&lt;/item&gt;&lt;item&gt;117&lt;/item&gt;&lt;item&gt;119&lt;/item&gt;&lt;item&gt;128&lt;/item&gt;&lt;item&gt;131&lt;/item&gt;&lt;item&gt;137&lt;/item&gt;&lt;item&gt;138&lt;/item&gt;&lt;item&gt;139&lt;/item&gt;&lt;item&gt;141&lt;/item&gt;&lt;item&gt;145&lt;/item&gt;&lt;item&gt;147&lt;/item&gt;&lt;item&gt;149&lt;/item&gt;&lt;item&gt;153&lt;/item&gt;&lt;item&gt;160&lt;/item&gt;&lt;item&gt;162&lt;/item&gt;&lt;item&gt;164&lt;/item&gt;&lt;item&gt;165&lt;/item&gt;&lt;item&gt;166&lt;/item&gt;&lt;item&gt;167&lt;/item&gt;&lt;item&gt;168&lt;/item&gt;&lt;item&gt;171&lt;/item&gt;&lt;item&gt;174&lt;/item&gt;&lt;item&gt;175&lt;/item&gt;&lt;item&gt;176&lt;/item&gt;&lt;item&gt;177&lt;/item&gt;&lt;item&gt;182&lt;/item&gt;&lt;item&gt;183&lt;/item&gt;&lt;item&gt;184&lt;/item&gt;&lt;item&gt;185&lt;/item&gt;&lt;item&gt;186&lt;/item&gt;&lt;item&gt;187&lt;/item&gt;&lt;item&gt;188&lt;/item&gt;&lt;item&gt;189&lt;/item&gt;&lt;item&gt;192&lt;/item&gt;&lt;item&gt;193&lt;/item&gt;&lt;item&gt;194&lt;/item&gt;&lt;item&gt;195&lt;/item&gt;&lt;item&gt;196&lt;/item&gt;&lt;item&gt;197&lt;/item&gt;&lt;item&gt;198&lt;/item&gt;&lt;item&gt;200&lt;/item&gt;&lt;item&gt;201&lt;/item&gt;&lt;item&gt;203&lt;/item&gt;&lt;item&gt;204&lt;/item&gt;&lt;item&gt;205&lt;/item&gt;&lt;item&gt;206&lt;/item&gt;&lt;item&gt;207&lt;/item&gt;&lt;item&gt;208&lt;/item&gt;&lt;item&gt;209&lt;/item&gt;&lt;item&gt;210&lt;/item&gt;&lt;item&gt;211&lt;/item&gt;&lt;item&gt;212&lt;/item&gt;&lt;item&gt;213&lt;/item&gt;&lt;item&gt;214&lt;/item&gt;&lt;item&gt;215&lt;/item&gt;&lt;item&gt;216&lt;/item&gt;&lt;item&gt;217&lt;/item&gt;&lt;item&gt;218&lt;/item&gt;&lt;item&gt;219&lt;/item&gt;&lt;item&gt;221&lt;/item&gt;&lt;item&gt;222&lt;/item&gt;&lt;item&gt;223&lt;/item&gt;&lt;item&gt;224&lt;/item&gt;&lt;item&gt;225&lt;/item&gt;&lt;item&gt;226&lt;/item&gt;&lt;item&gt;227&lt;/item&gt;&lt;item&gt;228&lt;/item&gt;&lt;item&gt;229&lt;/item&gt;&lt;item&gt;230&lt;/item&gt;&lt;item&gt;231&lt;/item&gt;&lt;item&gt;234&lt;/item&gt;&lt;item&gt;235&lt;/item&gt;&lt;item&gt;236&lt;/item&gt;&lt;item&gt;238&lt;/item&gt;&lt;item&gt;242&lt;/item&gt;&lt;item&gt;243&lt;/item&gt;&lt;item&gt;244&lt;/item&gt;&lt;item&gt;245&lt;/item&gt;&lt;item&gt;249&lt;/item&gt;&lt;item&gt;251&lt;/item&gt;&lt;item&gt;252&lt;/item&gt;&lt;item&gt;256&lt;/item&gt;&lt;item&gt;257&lt;/item&gt;&lt;item&gt;260&lt;/item&gt;&lt;item&gt;263&lt;/item&gt;&lt;item&gt;269&lt;/item&gt;&lt;item&gt;271&lt;/item&gt;&lt;item&gt;273&lt;/item&gt;&lt;item&gt;274&lt;/item&gt;&lt;item&gt;277&lt;/item&gt;&lt;item&gt;278&lt;/item&gt;&lt;item&gt;279&lt;/item&gt;&lt;item&gt;280&lt;/item&gt;&lt;item&gt;282&lt;/item&gt;&lt;item&gt;283&lt;/item&gt;&lt;item&gt;285&lt;/item&gt;&lt;item&gt;286&lt;/item&gt;&lt;item&gt;290&lt;/item&gt;&lt;item&gt;291&lt;/item&gt;&lt;item&gt;292&lt;/item&gt;&lt;item&gt;293&lt;/item&gt;&lt;item&gt;294&lt;/item&gt;&lt;item&gt;296&lt;/item&gt;&lt;item&gt;297&lt;/item&gt;&lt;item&gt;304&lt;/item&gt;&lt;item&gt;305&lt;/item&gt;&lt;item&gt;306&lt;/item&gt;&lt;item&gt;307&lt;/item&gt;&lt;item&gt;309&lt;/item&gt;&lt;item&gt;310&lt;/item&gt;&lt;item&gt;311&lt;/item&gt;&lt;item&gt;312&lt;/item&gt;&lt;item&gt;313&lt;/item&gt;&lt;item&gt;315&lt;/item&gt;&lt;item&gt;316&lt;/item&gt;&lt;item&gt;317&lt;/item&gt;&lt;item&gt;318&lt;/item&gt;&lt;item&gt;319&lt;/item&gt;&lt;item&gt;320&lt;/item&gt;&lt;item&gt;321&lt;/item&gt;&lt;item&gt;327&lt;/item&gt;&lt;item&gt;328&lt;/item&gt;&lt;item&gt;329&lt;/item&gt;&lt;item&gt;330&lt;/item&gt;&lt;item&gt;331&lt;/item&gt;&lt;item&gt;333&lt;/item&gt;&lt;item&gt;334&lt;/item&gt;&lt;item&gt;335&lt;/item&gt;&lt;item&gt;336&lt;/item&gt;&lt;item&gt;337&lt;/item&gt;&lt;item&gt;338&lt;/item&gt;&lt;item&gt;339&lt;/item&gt;&lt;item&gt;340&lt;/item&gt;&lt;item&gt;341&lt;/item&gt;&lt;item&gt;342&lt;/item&gt;&lt;item&gt;343&lt;/item&gt;&lt;item&gt;344&lt;/item&gt;&lt;item&gt;345&lt;/item&gt;&lt;item&gt;349&lt;/item&gt;&lt;item&gt;351&lt;/item&gt;&lt;item&gt;352&lt;/item&gt;&lt;item&gt;354&lt;/item&gt;&lt;item&gt;359&lt;/item&gt;&lt;item&gt;360&lt;/item&gt;&lt;item&gt;365&lt;/item&gt;&lt;item&gt;367&lt;/item&gt;&lt;item&gt;375&lt;/item&gt;&lt;item&gt;376&lt;/item&gt;&lt;item&gt;378&lt;/item&gt;&lt;item&gt;379&lt;/item&gt;&lt;item&gt;380&lt;/item&gt;&lt;item&gt;381&lt;/item&gt;&lt;item&gt;383&lt;/item&gt;&lt;item&gt;384&lt;/item&gt;&lt;item&gt;385&lt;/item&gt;&lt;item&gt;386&lt;/item&gt;&lt;item&gt;387&lt;/item&gt;&lt;item&gt;390&lt;/item&gt;&lt;item&gt;391&lt;/item&gt;&lt;item&gt;393&lt;/item&gt;&lt;item&gt;394&lt;/item&gt;&lt;item&gt;395&lt;/item&gt;&lt;item&gt;396&lt;/item&gt;&lt;item&gt;397&lt;/item&gt;&lt;item&gt;398&lt;/item&gt;&lt;item&gt;399&lt;/item&gt;&lt;item&gt;400&lt;/item&gt;&lt;item&gt;401&lt;/item&gt;&lt;item&gt;402&lt;/item&gt;&lt;item&gt;403&lt;/item&gt;&lt;item&gt;404&lt;/item&gt;&lt;item&gt;405&lt;/item&gt;&lt;item&gt;406&lt;/item&gt;&lt;item&gt;407&lt;/item&gt;&lt;item&gt;408&lt;/item&gt;&lt;item&gt;409&lt;/item&gt;&lt;item&gt;410&lt;/item&gt;&lt;item&gt;411&lt;/item&gt;&lt;item&gt;412&lt;/item&gt;&lt;item&gt;413&lt;/item&gt;&lt;item&gt;414&lt;/item&gt;&lt;item&gt;415&lt;/item&gt;&lt;item&gt;416&lt;/item&gt;&lt;item&gt;417&lt;/item&gt;&lt;item&gt;418&lt;/item&gt;&lt;item&gt;419&lt;/item&gt;&lt;item&gt;420&lt;/item&gt;&lt;item&gt;421&lt;/item&gt;&lt;item&gt;422&lt;/item&gt;&lt;item&gt;423&lt;/item&gt;&lt;item&gt;424&lt;/item&gt;&lt;item&gt;425&lt;/item&gt;&lt;item&gt;426&lt;/item&gt;&lt;item&gt;427&lt;/item&gt;&lt;item&gt;428&lt;/item&gt;&lt;item&gt;429&lt;/item&gt;&lt;item&gt;430&lt;/item&gt;&lt;item&gt;431&lt;/item&gt;&lt;item&gt;432&lt;/item&gt;&lt;item&gt;433&lt;/item&gt;&lt;item&gt;434&lt;/item&gt;&lt;item&gt;435&lt;/item&gt;&lt;item&gt;436&lt;/item&gt;&lt;item&gt;437&lt;/item&gt;&lt;item&gt;438&lt;/item&gt;&lt;item&gt;439&lt;/item&gt;&lt;item&gt;440&lt;/item&gt;&lt;item&gt;443&lt;/item&gt;&lt;item&gt;444&lt;/item&gt;&lt;item&gt;445&lt;/item&gt;&lt;item&gt;446&lt;/item&gt;&lt;item&gt;447&lt;/item&gt;&lt;item&gt;448&lt;/item&gt;&lt;item&gt;449&lt;/item&gt;&lt;item&gt;450&lt;/item&gt;&lt;item&gt;451&lt;/item&gt;&lt;item&gt;452&lt;/item&gt;&lt;item&gt;454&lt;/item&gt;&lt;item&gt;455&lt;/item&gt;&lt;item&gt;456&lt;/item&gt;&lt;item&gt;457&lt;/item&gt;&lt;item&gt;458&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7&lt;/item&gt;&lt;item&gt;478&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5&lt;/item&gt;&lt;item&gt;506&lt;/item&gt;&lt;item&gt;507&lt;/item&gt;&lt;item&gt;508&lt;/item&gt;&lt;item&gt;509&lt;/item&gt;&lt;item&gt;510&lt;/item&gt;&lt;item&gt;511&lt;/item&gt;&lt;item&gt;512&lt;/item&gt;&lt;item&gt;513&lt;/item&gt;&lt;item&gt;514&lt;/item&gt;&lt;item&gt;515&lt;/item&gt;&lt;item&gt;516&lt;/item&gt;&lt;item&gt;517&lt;/item&gt;&lt;item&gt;518&lt;/item&gt;&lt;item&gt;519&lt;/item&gt;&lt;item&gt;520&lt;/item&gt;&lt;item&gt;521&lt;/item&gt;&lt;item&gt;522&lt;/item&gt;&lt;item&gt;523&lt;/item&gt;&lt;item&gt;524&lt;/item&gt;&lt;item&gt;525&lt;/item&gt;&lt;item&gt;526&lt;/item&gt;&lt;item&gt;527&lt;/item&gt;&lt;item&gt;528&lt;/item&gt;&lt;item&gt;529&lt;/item&gt;&lt;item&gt;530&lt;/item&gt;&lt;item&gt;531&lt;/item&gt;&lt;item&gt;532&lt;/item&gt;&lt;item&gt;533&lt;/item&gt;&lt;item&gt;534&lt;/item&gt;&lt;item&gt;535&lt;/item&gt;&lt;item&gt;536&lt;/item&gt;&lt;item&gt;537&lt;/item&gt;&lt;item&gt;538&lt;/item&gt;&lt;item&gt;539&lt;/item&gt;&lt;item&gt;541&lt;/item&gt;&lt;item&gt;543&lt;/item&gt;&lt;item&gt;544&lt;/item&gt;&lt;item&gt;545&lt;/item&gt;&lt;item&gt;546&lt;/item&gt;&lt;item&gt;548&lt;/item&gt;&lt;item&gt;549&lt;/item&gt;&lt;item&gt;550&lt;/item&gt;&lt;item&gt;551&lt;/item&gt;&lt;item&gt;552&lt;/item&gt;&lt;item&gt;553&lt;/item&gt;&lt;item&gt;555&lt;/item&gt;&lt;item&gt;556&lt;/item&gt;&lt;item&gt;557&lt;/item&gt;&lt;item&gt;558&lt;/item&gt;&lt;item&gt;559&lt;/item&gt;&lt;item&gt;560&lt;/item&gt;&lt;item&gt;561&lt;/item&gt;&lt;item&gt;562&lt;/item&gt;&lt;item&gt;563&lt;/item&gt;&lt;item&gt;564&lt;/item&gt;&lt;item&gt;565&lt;/item&gt;&lt;item&gt;566&lt;/item&gt;&lt;item&gt;569&lt;/item&gt;&lt;item&gt;571&lt;/item&gt;&lt;item&gt;572&lt;/item&gt;&lt;item&gt;573&lt;/item&gt;&lt;item&gt;574&lt;/item&gt;&lt;/record-ids&gt;&lt;/item&gt;&lt;/Libraries&gt;"/>
  </w:docVars>
  <w:rsids>
    <w:rsidRoot w:val="003B23C2"/>
    <w:rsid w:val="00000A58"/>
    <w:rsid w:val="00001521"/>
    <w:rsid w:val="00003CF0"/>
    <w:rsid w:val="00007E0F"/>
    <w:rsid w:val="00010373"/>
    <w:rsid w:val="00011CA7"/>
    <w:rsid w:val="00015E96"/>
    <w:rsid w:val="00016E4C"/>
    <w:rsid w:val="00020C4F"/>
    <w:rsid w:val="00020F71"/>
    <w:rsid w:val="00022A62"/>
    <w:rsid w:val="00023024"/>
    <w:rsid w:val="00026D93"/>
    <w:rsid w:val="000302ED"/>
    <w:rsid w:val="00030C0A"/>
    <w:rsid w:val="00030D68"/>
    <w:rsid w:val="00030DAF"/>
    <w:rsid w:val="00031BC6"/>
    <w:rsid w:val="00031BF7"/>
    <w:rsid w:val="00032791"/>
    <w:rsid w:val="00032AEC"/>
    <w:rsid w:val="00033EE9"/>
    <w:rsid w:val="00034B6C"/>
    <w:rsid w:val="00040CB5"/>
    <w:rsid w:val="00041A54"/>
    <w:rsid w:val="000429D4"/>
    <w:rsid w:val="000442AC"/>
    <w:rsid w:val="00044796"/>
    <w:rsid w:val="00045935"/>
    <w:rsid w:val="0004598F"/>
    <w:rsid w:val="00046B71"/>
    <w:rsid w:val="00046F11"/>
    <w:rsid w:val="0004732C"/>
    <w:rsid w:val="00047369"/>
    <w:rsid w:val="00050C92"/>
    <w:rsid w:val="00052A36"/>
    <w:rsid w:val="000538FD"/>
    <w:rsid w:val="000551AE"/>
    <w:rsid w:val="00055ECC"/>
    <w:rsid w:val="00056A3A"/>
    <w:rsid w:val="00056D0B"/>
    <w:rsid w:val="00060578"/>
    <w:rsid w:val="00061852"/>
    <w:rsid w:val="000621AE"/>
    <w:rsid w:val="00063BA6"/>
    <w:rsid w:val="00064032"/>
    <w:rsid w:val="000646EC"/>
    <w:rsid w:val="0006523B"/>
    <w:rsid w:val="000660B2"/>
    <w:rsid w:val="000673A2"/>
    <w:rsid w:val="00067682"/>
    <w:rsid w:val="00067CBE"/>
    <w:rsid w:val="00067CE0"/>
    <w:rsid w:val="000716EF"/>
    <w:rsid w:val="00073406"/>
    <w:rsid w:val="0007405E"/>
    <w:rsid w:val="00077D9F"/>
    <w:rsid w:val="0008129B"/>
    <w:rsid w:val="00086987"/>
    <w:rsid w:val="00086AE2"/>
    <w:rsid w:val="00087EE0"/>
    <w:rsid w:val="000915D3"/>
    <w:rsid w:val="000951FE"/>
    <w:rsid w:val="0009528E"/>
    <w:rsid w:val="00096D37"/>
    <w:rsid w:val="00096FD4"/>
    <w:rsid w:val="000A0546"/>
    <w:rsid w:val="000A28B9"/>
    <w:rsid w:val="000A2DCB"/>
    <w:rsid w:val="000A48C1"/>
    <w:rsid w:val="000A5467"/>
    <w:rsid w:val="000A7859"/>
    <w:rsid w:val="000B13FD"/>
    <w:rsid w:val="000B1DFF"/>
    <w:rsid w:val="000B2999"/>
    <w:rsid w:val="000B40B8"/>
    <w:rsid w:val="000B4A22"/>
    <w:rsid w:val="000B4B14"/>
    <w:rsid w:val="000B507C"/>
    <w:rsid w:val="000B58CB"/>
    <w:rsid w:val="000B6243"/>
    <w:rsid w:val="000B6C75"/>
    <w:rsid w:val="000C03B3"/>
    <w:rsid w:val="000C30F6"/>
    <w:rsid w:val="000C447F"/>
    <w:rsid w:val="000C44EA"/>
    <w:rsid w:val="000C5835"/>
    <w:rsid w:val="000C70C3"/>
    <w:rsid w:val="000C7D78"/>
    <w:rsid w:val="000D0253"/>
    <w:rsid w:val="000D173A"/>
    <w:rsid w:val="000D41F1"/>
    <w:rsid w:val="000D44D8"/>
    <w:rsid w:val="000D49A1"/>
    <w:rsid w:val="000D586F"/>
    <w:rsid w:val="000D7183"/>
    <w:rsid w:val="000E14EF"/>
    <w:rsid w:val="000E1DEC"/>
    <w:rsid w:val="000E417D"/>
    <w:rsid w:val="000E51DE"/>
    <w:rsid w:val="000F13B2"/>
    <w:rsid w:val="000F2F05"/>
    <w:rsid w:val="000F4970"/>
    <w:rsid w:val="000F566D"/>
    <w:rsid w:val="000F74EE"/>
    <w:rsid w:val="000F7E98"/>
    <w:rsid w:val="00100719"/>
    <w:rsid w:val="00104022"/>
    <w:rsid w:val="001048D1"/>
    <w:rsid w:val="00104E8E"/>
    <w:rsid w:val="00105523"/>
    <w:rsid w:val="00114587"/>
    <w:rsid w:val="0011499A"/>
    <w:rsid w:val="00115418"/>
    <w:rsid w:val="00115B29"/>
    <w:rsid w:val="00121971"/>
    <w:rsid w:val="00124879"/>
    <w:rsid w:val="00124DCE"/>
    <w:rsid w:val="001260A8"/>
    <w:rsid w:val="00130366"/>
    <w:rsid w:val="001354D6"/>
    <w:rsid w:val="001367B1"/>
    <w:rsid w:val="00137E67"/>
    <w:rsid w:val="00140416"/>
    <w:rsid w:val="0014047F"/>
    <w:rsid w:val="00141240"/>
    <w:rsid w:val="001417E3"/>
    <w:rsid w:val="001479CB"/>
    <w:rsid w:val="00150095"/>
    <w:rsid w:val="00150364"/>
    <w:rsid w:val="00150EA8"/>
    <w:rsid w:val="0015215A"/>
    <w:rsid w:val="00153F99"/>
    <w:rsid w:val="00155376"/>
    <w:rsid w:val="00160255"/>
    <w:rsid w:val="00161B64"/>
    <w:rsid w:val="00163459"/>
    <w:rsid w:val="00165592"/>
    <w:rsid w:val="00166142"/>
    <w:rsid w:val="0017017E"/>
    <w:rsid w:val="00172075"/>
    <w:rsid w:val="00172D6A"/>
    <w:rsid w:val="001739F9"/>
    <w:rsid w:val="00173C54"/>
    <w:rsid w:val="00174D05"/>
    <w:rsid w:val="00176351"/>
    <w:rsid w:val="00176A10"/>
    <w:rsid w:val="00182582"/>
    <w:rsid w:val="001846C9"/>
    <w:rsid w:val="001914C9"/>
    <w:rsid w:val="00192544"/>
    <w:rsid w:val="001925BE"/>
    <w:rsid w:val="001953FE"/>
    <w:rsid w:val="00196E45"/>
    <w:rsid w:val="001A00FF"/>
    <w:rsid w:val="001A28D5"/>
    <w:rsid w:val="001A3DFD"/>
    <w:rsid w:val="001A42D9"/>
    <w:rsid w:val="001A44F8"/>
    <w:rsid w:val="001A667D"/>
    <w:rsid w:val="001A6727"/>
    <w:rsid w:val="001A6E48"/>
    <w:rsid w:val="001B1424"/>
    <w:rsid w:val="001B2EAC"/>
    <w:rsid w:val="001B4E28"/>
    <w:rsid w:val="001C040F"/>
    <w:rsid w:val="001C07CF"/>
    <w:rsid w:val="001C1106"/>
    <w:rsid w:val="001C45E4"/>
    <w:rsid w:val="001C4943"/>
    <w:rsid w:val="001C6BB5"/>
    <w:rsid w:val="001D0A6D"/>
    <w:rsid w:val="001D0A89"/>
    <w:rsid w:val="001D0AA3"/>
    <w:rsid w:val="001D1326"/>
    <w:rsid w:val="001D17E9"/>
    <w:rsid w:val="001D2A14"/>
    <w:rsid w:val="001D37A7"/>
    <w:rsid w:val="001D4009"/>
    <w:rsid w:val="001D455E"/>
    <w:rsid w:val="001D52EC"/>
    <w:rsid w:val="001D7B69"/>
    <w:rsid w:val="001E07E0"/>
    <w:rsid w:val="001E0C92"/>
    <w:rsid w:val="001E1C59"/>
    <w:rsid w:val="001E335D"/>
    <w:rsid w:val="001E66C8"/>
    <w:rsid w:val="001E6803"/>
    <w:rsid w:val="001E6999"/>
    <w:rsid w:val="001F0757"/>
    <w:rsid w:val="001F07A9"/>
    <w:rsid w:val="001F0F63"/>
    <w:rsid w:val="001F205D"/>
    <w:rsid w:val="001F22EA"/>
    <w:rsid w:val="001F2522"/>
    <w:rsid w:val="001F33FA"/>
    <w:rsid w:val="001F41C2"/>
    <w:rsid w:val="001F53B7"/>
    <w:rsid w:val="001F5DB7"/>
    <w:rsid w:val="001F7A55"/>
    <w:rsid w:val="001F7BD7"/>
    <w:rsid w:val="00201700"/>
    <w:rsid w:val="00202A6C"/>
    <w:rsid w:val="00202FE2"/>
    <w:rsid w:val="00206360"/>
    <w:rsid w:val="00207039"/>
    <w:rsid w:val="00207B93"/>
    <w:rsid w:val="00211370"/>
    <w:rsid w:val="002157D2"/>
    <w:rsid w:val="00215A45"/>
    <w:rsid w:val="00221598"/>
    <w:rsid w:val="00221CCE"/>
    <w:rsid w:val="00221FDD"/>
    <w:rsid w:val="002229FE"/>
    <w:rsid w:val="00226979"/>
    <w:rsid w:val="00227D9B"/>
    <w:rsid w:val="00230DBD"/>
    <w:rsid w:val="00231806"/>
    <w:rsid w:val="00231DF6"/>
    <w:rsid w:val="00232303"/>
    <w:rsid w:val="0023359F"/>
    <w:rsid w:val="002335BA"/>
    <w:rsid w:val="0023386A"/>
    <w:rsid w:val="00233B10"/>
    <w:rsid w:val="00233F10"/>
    <w:rsid w:val="00234240"/>
    <w:rsid w:val="00234D60"/>
    <w:rsid w:val="00236750"/>
    <w:rsid w:val="00236B1B"/>
    <w:rsid w:val="002377C1"/>
    <w:rsid w:val="002410AA"/>
    <w:rsid w:val="00244649"/>
    <w:rsid w:val="00245EB1"/>
    <w:rsid w:val="00246BCF"/>
    <w:rsid w:val="002521AA"/>
    <w:rsid w:val="002522EB"/>
    <w:rsid w:val="00252CB7"/>
    <w:rsid w:val="00252F46"/>
    <w:rsid w:val="00253992"/>
    <w:rsid w:val="00253F34"/>
    <w:rsid w:val="002550BB"/>
    <w:rsid w:val="002608A4"/>
    <w:rsid w:val="00260BE1"/>
    <w:rsid w:val="0026267C"/>
    <w:rsid w:val="00263508"/>
    <w:rsid w:val="0026470C"/>
    <w:rsid w:val="0026550D"/>
    <w:rsid w:val="0026645C"/>
    <w:rsid w:val="00266819"/>
    <w:rsid w:val="00267E01"/>
    <w:rsid w:val="00267ECE"/>
    <w:rsid w:val="00270FF6"/>
    <w:rsid w:val="00271C79"/>
    <w:rsid w:val="00272730"/>
    <w:rsid w:val="00272B34"/>
    <w:rsid w:val="00273683"/>
    <w:rsid w:val="00277B66"/>
    <w:rsid w:val="00280C4B"/>
    <w:rsid w:val="00281B2D"/>
    <w:rsid w:val="00282B24"/>
    <w:rsid w:val="0028315F"/>
    <w:rsid w:val="002836F9"/>
    <w:rsid w:val="002841D9"/>
    <w:rsid w:val="00284E32"/>
    <w:rsid w:val="00285223"/>
    <w:rsid w:val="00287BFB"/>
    <w:rsid w:val="00290EDE"/>
    <w:rsid w:val="00295086"/>
    <w:rsid w:val="00296425"/>
    <w:rsid w:val="002966D7"/>
    <w:rsid w:val="0029760D"/>
    <w:rsid w:val="002A1B75"/>
    <w:rsid w:val="002A243F"/>
    <w:rsid w:val="002A5601"/>
    <w:rsid w:val="002A5A2E"/>
    <w:rsid w:val="002A5E30"/>
    <w:rsid w:val="002A7450"/>
    <w:rsid w:val="002A75EB"/>
    <w:rsid w:val="002B0499"/>
    <w:rsid w:val="002B1778"/>
    <w:rsid w:val="002B1954"/>
    <w:rsid w:val="002B543E"/>
    <w:rsid w:val="002B5E9D"/>
    <w:rsid w:val="002B6D93"/>
    <w:rsid w:val="002B76AE"/>
    <w:rsid w:val="002B77F1"/>
    <w:rsid w:val="002C03D2"/>
    <w:rsid w:val="002C29F7"/>
    <w:rsid w:val="002C30CE"/>
    <w:rsid w:val="002C3529"/>
    <w:rsid w:val="002C3855"/>
    <w:rsid w:val="002C69A3"/>
    <w:rsid w:val="002C77CD"/>
    <w:rsid w:val="002C7E92"/>
    <w:rsid w:val="002D0A67"/>
    <w:rsid w:val="002D1A36"/>
    <w:rsid w:val="002D1E96"/>
    <w:rsid w:val="002D357E"/>
    <w:rsid w:val="002D51C0"/>
    <w:rsid w:val="002D5B59"/>
    <w:rsid w:val="002E09CB"/>
    <w:rsid w:val="002E18AE"/>
    <w:rsid w:val="002E1F54"/>
    <w:rsid w:val="002E47D8"/>
    <w:rsid w:val="002E57ED"/>
    <w:rsid w:val="002E59E4"/>
    <w:rsid w:val="002E73AB"/>
    <w:rsid w:val="002F026B"/>
    <w:rsid w:val="002F07C6"/>
    <w:rsid w:val="002F2F24"/>
    <w:rsid w:val="002F54A3"/>
    <w:rsid w:val="002F56B6"/>
    <w:rsid w:val="002F5A68"/>
    <w:rsid w:val="002F6D24"/>
    <w:rsid w:val="0030188A"/>
    <w:rsid w:val="00302C07"/>
    <w:rsid w:val="00302F2B"/>
    <w:rsid w:val="00304688"/>
    <w:rsid w:val="0030606D"/>
    <w:rsid w:val="003060BF"/>
    <w:rsid w:val="00306589"/>
    <w:rsid w:val="00310163"/>
    <w:rsid w:val="00310A4B"/>
    <w:rsid w:val="00310F77"/>
    <w:rsid w:val="00316702"/>
    <w:rsid w:val="00316E0E"/>
    <w:rsid w:val="003176A6"/>
    <w:rsid w:val="0032111B"/>
    <w:rsid w:val="003211F7"/>
    <w:rsid w:val="0032126F"/>
    <w:rsid w:val="00321691"/>
    <w:rsid w:val="003230CA"/>
    <w:rsid w:val="0032310E"/>
    <w:rsid w:val="0032395F"/>
    <w:rsid w:val="00324A52"/>
    <w:rsid w:val="00326C57"/>
    <w:rsid w:val="00327222"/>
    <w:rsid w:val="003276BD"/>
    <w:rsid w:val="00327D46"/>
    <w:rsid w:val="00331156"/>
    <w:rsid w:val="00332067"/>
    <w:rsid w:val="00336491"/>
    <w:rsid w:val="003367EB"/>
    <w:rsid w:val="00336B58"/>
    <w:rsid w:val="00337435"/>
    <w:rsid w:val="00337A72"/>
    <w:rsid w:val="0034079E"/>
    <w:rsid w:val="00341165"/>
    <w:rsid w:val="003456AF"/>
    <w:rsid w:val="00347AC7"/>
    <w:rsid w:val="003515D9"/>
    <w:rsid w:val="00352696"/>
    <w:rsid w:val="00352F96"/>
    <w:rsid w:val="003557AD"/>
    <w:rsid w:val="0035600B"/>
    <w:rsid w:val="00360AF2"/>
    <w:rsid w:val="0036151C"/>
    <w:rsid w:val="00361E7C"/>
    <w:rsid w:val="0036233B"/>
    <w:rsid w:val="00362919"/>
    <w:rsid w:val="00365C68"/>
    <w:rsid w:val="00366709"/>
    <w:rsid w:val="00367B2E"/>
    <w:rsid w:val="00371F68"/>
    <w:rsid w:val="003729FE"/>
    <w:rsid w:val="00372A2C"/>
    <w:rsid w:val="00373375"/>
    <w:rsid w:val="00373CAB"/>
    <w:rsid w:val="00373EE6"/>
    <w:rsid w:val="00375C8A"/>
    <w:rsid w:val="00376400"/>
    <w:rsid w:val="00376961"/>
    <w:rsid w:val="00376E30"/>
    <w:rsid w:val="0037795C"/>
    <w:rsid w:val="003829ED"/>
    <w:rsid w:val="00384552"/>
    <w:rsid w:val="00384E9F"/>
    <w:rsid w:val="00385010"/>
    <w:rsid w:val="00385A81"/>
    <w:rsid w:val="0039047E"/>
    <w:rsid w:val="0039053E"/>
    <w:rsid w:val="00390CF0"/>
    <w:rsid w:val="003920C3"/>
    <w:rsid w:val="00392303"/>
    <w:rsid w:val="00392961"/>
    <w:rsid w:val="0039297B"/>
    <w:rsid w:val="0039436B"/>
    <w:rsid w:val="003946AE"/>
    <w:rsid w:val="003948B8"/>
    <w:rsid w:val="00394F5E"/>
    <w:rsid w:val="00395D80"/>
    <w:rsid w:val="00396A4A"/>
    <w:rsid w:val="00397F51"/>
    <w:rsid w:val="003A288B"/>
    <w:rsid w:val="003A3370"/>
    <w:rsid w:val="003A4EA3"/>
    <w:rsid w:val="003A501D"/>
    <w:rsid w:val="003A5241"/>
    <w:rsid w:val="003A6A29"/>
    <w:rsid w:val="003A6F62"/>
    <w:rsid w:val="003A7CBA"/>
    <w:rsid w:val="003B06C1"/>
    <w:rsid w:val="003B2238"/>
    <w:rsid w:val="003B2263"/>
    <w:rsid w:val="003B23C2"/>
    <w:rsid w:val="003B2BD1"/>
    <w:rsid w:val="003B4F0F"/>
    <w:rsid w:val="003B666D"/>
    <w:rsid w:val="003B70FC"/>
    <w:rsid w:val="003C1053"/>
    <w:rsid w:val="003C1E08"/>
    <w:rsid w:val="003C4B19"/>
    <w:rsid w:val="003C6A2A"/>
    <w:rsid w:val="003C79BA"/>
    <w:rsid w:val="003D1748"/>
    <w:rsid w:val="003D1C34"/>
    <w:rsid w:val="003D2B66"/>
    <w:rsid w:val="003D65F2"/>
    <w:rsid w:val="003D7FB2"/>
    <w:rsid w:val="003E12A8"/>
    <w:rsid w:val="003E3F1C"/>
    <w:rsid w:val="003E4CA0"/>
    <w:rsid w:val="003E5C08"/>
    <w:rsid w:val="003E74C0"/>
    <w:rsid w:val="003F07A7"/>
    <w:rsid w:val="003F2519"/>
    <w:rsid w:val="003F291D"/>
    <w:rsid w:val="003F31E8"/>
    <w:rsid w:val="003F5399"/>
    <w:rsid w:val="00401267"/>
    <w:rsid w:val="0040590A"/>
    <w:rsid w:val="00405CCD"/>
    <w:rsid w:val="00405D94"/>
    <w:rsid w:val="00406460"/>
    <w:rsid w:val="004066C4"/>
    <w:rsid w:val="004067FF"/>
    <w:rsid w:val="00410802"/>
    <w:rsid w:val="004108D2"/>
    <w:rsid w:val="00412083"/>
    <w:rsid w:val="004126CC"/>
    <w:rsid w:val="004131F9"/>
    <w:rsid w:val="004141F0"/>
    <w:rsid w:val="0041551D"/>
    <w:rsid w:val="004168D1"/>
    <w:rsid w:val="0041762A"/>
    <w:rsid w:val="00421361"/>
    <w:rsid w:val="004216AE"/>
    <w:rsid w:val="00421BEC"/>
    <w:rsid w:val="00422C49"/>
    <w:rsid w:val="00422F51"/>
    <w:rsid w:val="00424429"/>
    <w:rsid w:val="00425869"/>
    <w:rsid w:val="00426442"/>
    <w:rsid w:val="00435765"/>
    <w:rsid w:val="0043696F"/>
    <w:rsid w:val="004404ED"/>
    <w:rsid w:val="004411C5"/>
    <w:rsid w:val="00442C5B"/>
    <w:rsid w:val="00442FB4"/>
    <w:rsid w:val="00443F99"/>
    <w:rsid w:val="00444675"/>
    <w:rsid w:val="00444EC4"/>
    <w:rsid w:val="0044592E"/>
    <w:rsid w:val="004477B9"/>
    <w:rsid w:val="00450C92"/>
    <w:rsid w:val="00452C04"/>
    <w:rsid w:val="00452FA1"/>
    <w:rsid w:val="00453E51"/>
    <w:rsid w:val="00454F00"/>
    <w:rsid w:val="0045553E"/>
    <w:rsid w:val="00455BB7"/>
    <w:rsid w:val="004563FA"/>
    <w:rsid w:val="0045642A"/>
    <w:rsid w:val="0045697E"/>
    <w:rsid w:val="00456996"/>
    <w:rsid w:val="00456ED5"/>
    <w:rsid w:val="00460411"/>
    <w:rsid w:val="004612AF"/>
    <w:rsid w:val="00461492"/>
    <w:rsid w:val="0046422D"/>
    <w:rsid w:val="00464AF4"/>
    <w:rsid w:val="004667DA"/>
    <w:rsid w:val="00466EFD"/>
    <w:rsid w:val="004671CD"/>
    <w:rsid w:val="004704D8"/>
    <w:rsid w:val="00470C1F"/>
    <w:rsid w:val="00471199"/>
    <w:rsid w:val="00471A27"/>
    <w:rsid w:val="00472E04"/>
    <w:rsid w:val="00477AC3"/>
    <w:rsid w:val="00486040"/>
    <w:rsid w:val="00491538"/>
    <w:rsid w:val="00491C37"/>
    <w:rsid w:val="00493C23"/>
    <w:rsid w:val="00495A6D"/>
    <w:rsid w:val="00495F01"/>
    <w:rsid w:val="004967B7"/>
    <w:rsid w:val="00496897"/>
    <w:rsid w:val="00496ABF"/>
    <w:rsid w:val="00497DAF"/>
    <w:rsid w:val="004A1D0B"/>
    <w:rsid w:val="004A37E1"/>
    <w:rsid w:val="004A3ECC"/>
    <w:rsid w:val="004A4459"/>
    <w:rsid w:val="004A484A"/>
    <w:rsid w:val="004A6134"/>
    <w:rsid w:val="004A72FC"/>
    <w:rsid w:val="004B15CF"/>
    <w:rsid w:val="004B17FB"/>
    <w:rsid w:val="004B28FF"/>
    <w:rsid w:val="004B2EE7"/>
    <w:rsid w:val="004B3A3E"/>
    <w:rsid w:val="004B79CC"/>
    <w:rsid w:val="004C0B11"/>
    <w:rsid w:val="004C0CBE"/>
    <w:rsid w:val="004C2317"/>
    <w:rsid w:val="004C3DD8"/>
    <w:rsid w:val="004C4434"/>
    <w:rsid w:val="004C6EF1"/>
    <w:rsid w:val="004C79C0"/>
    <w:rsid w:val="004D0370"/>
    <w:rsid w:val="004D3D01"/>
    <w:rsid w:val="004D4447"/>
    <w:rsid w:val="004D66C9"/>
    <w:rsid w:val="004D7921"/>
    <w:rsid w:val="004E0635"/>
    <w:rsid w:val="004E0D15"/>
    <w:rsid w:val="004E17D4"/>
    <w:rsid w:val="004E2B6E"/>
    <w:rsid w:val="004E51C5"/>
    <w:rsid w:val="004E7173"/>
    <w:rsid w:val="004E7FD1"/>
    <w:rsid w:val="004F3E41"/>
    <w:rsid w:val="004F5AA4"/>
    <w:rsid w:val="005009AF"/>
    <w:rsid w:val="00502097"/>
    <w:rsid w:val="00503E64"/>
    <w:rsid w:val="0050511E"/>
    <w:rsid w:val="005051F5"/>
    <w:rsid w:val="005063EF"/>
    <w:rsid w:val="00506775"/>
    <w:rsid w:val="00510D62"/>
    <w:rsid w:val="00512599"/>
    <w:rsid w:val="00512DEC"/>
    <w:rsid w:val="00513463"/>
    <w:rsid w:val="00515C26"/>
    <w:rsid w:val="0051689D"/>
    <w:rsid w:val="005176D7"/>
    <w:rsid w:val="005210C7"/>
    <w:rsid w:val="0052325D"/>
    <w:rsid w:val="005250B8"/>
    <w:rsid w:val="005256A4"/>
    <w:rsid w:val="00526BDF"/>
    <w:rsid w:val="00530D7D"/>
    <w:rsid w:val="005312E3"/>
    <w:rsid w:val="00531442"/>
    <w:rsid w:val="00531B22"/>
    <w:rsid w:val="00534A0D"/>
    <w:rsid w:val="00534C7C"/>
    <w:rsid w:val="005358DE"/>
    <w:rsid w:val="005373E6"/>
    <w:rsid w:val="00537795"/>
    <w:rsid w:val="00541835"/>
    <w:rsid w:val="005436CF"/>
    <w:rsid w:val="00545C82"/>
    <w:rsid w:val="0054649A"/>
    <w:rsid w:val="00547ADC"/>
    <w:rsid w:val="00551652"/>
    <w:rsid w:val="005519E8"/>
    <w:rsid w:val="005548A1"/>
    <w:rsid w:val="00556DF2"/>
    <w:rsid w:val="00561D70"/>
    <w:rsid w:val="0056205E"/>
    <w:rsid w:val="00563651"/>
    <w:rsid w:val="005636C4"/>
    <w:rsid w:val="0056532C"/>
    <w:rsid w:val="00566A49"/>
    <w:rsid w:val="005677D1"/>
    <w:rsid w:val="00570F7C"/>
    <w:rsid w:val="00572086"/>
    <w:rsid w:val="005729B2"/>
    <w:rsid w:val="005756DD"/>
    <w:rsid w:val="0057595F"/>
    <w:rsid w:val="0057778A"/>
    <w:rsid w:val="00581F81"/>
    <w:rsid w:val="00582BA5"/>
    <w:rsid w:val="00584155"/>
    <w:rsid w:val="005842B5"/>
    <w:rsid w:val="00584EA9"/>
    <w:rsid w:val="00585B36"/>
    <w:rsid w:val="00585DDC"/>
    <w:rsid w:val="00586766"/>
    <w:rsid w:val="005872D7"/>
    <w:rsid w:val="00587867"/>
    <w:rsid w:val="00590B3E"/>
    <w:rsid w:val="00590FA1"/>
    <w:rsid w:val="005915CE"/>
    <w:rsid w:val="00591BCE"/>
    <w:rsid w:val="00592822"/>
    <w:rsid w:val="00592AF3"/>
    <w:rsid w:val="005945F5"/>
    <w:rsid w:val="0059542D"/>
    <w:rsid w:val="00595435"/>
    <w:rsid w:val="00596408"/>
    <w:rsid w:val="005965DC"/>
    <w:rsid w:val="005974A7"/>
    <w:rsid w:val="005A25BC"/>
    <w:rsid w:val="005A25F7"/>
    <w:rsid w:val="005A319B"/>
    <w:rsid w:val="005A3B14"/>
    <w:rsid w:val="005A5417"/>
    <w:rsid w:val="005B08CE"/>
    <w:rsid w:val="005B41D2"/>
    <w:rsid w:val="005B4EAD"/>
    <w:rsid w:val="005B5A39"/>
    <w:rsid w:val="005B5CF9"/>
    <w:rsid w:val="005B61E0"/>
    <w:rsid w:val="005B7D0F"/>
    <w:rsid w:val="005C2B4D"/>
    <w:rsid w:val="005C2BF9"/>
    <w:rsid w:val="005C4C3A"/>
    <w:rsid w:val="005C5BF5"/>
    <w:rsid w:val="005C5F8F"/>
    <w:rsid w:val="005C68C0"/>
    <w:rsid w:val="005C77E3"/>
    <w:rsid w:val="005D035D"/>
    <w:rsid w:val="005D0A26"/>
    <w:rsid w:val="005D0CC4"/>
    <w:rsid w:val="005D11F9"/>
    <w:rsid w:val="005D4234"/>
    <w:rsid w:val="005D4A18"/>
    <w:rsid w:val="005D4C09"/>
    <w:rsid w:val="005D4F17"/>
    <w:rsid w:val="005D6590"/>
    <w:rsid w:val="005E0199"/>
    <w:rsid w:val="005E05A8"/>
    <w:rsid w:val="005E2709"/>
    <w:rsid w:val="005E4185"/>
    <w:rsid w:val="005E63FB"/>
    <w:rsid w:val="005F16FF"/>
    <w:rsid w:val="005F1DD9"/>
    <w:rsid w:val="005F255C"/>
    <w:rsid w:val="005F2FEB"/>
    <w:rsid w:val="005F3A4F"/>
    <w:rsid w:val="005F45B7"/>
    <w:rsid w:val="005F4D0B"/>
    <w:rsid w:val="005F59A2"/>
    <w:rsid w:val="005F6874"/>
    <w:rsid w:val="005F7775"/>
    <w:rsid w:val="005F79DD"/>
    <w:rsid w:val="00600046"/>
    <w:rsid w:val="0060048D"/>
    <w:rsid w:val="00600A07"/>
    <w:rsid w:val="00601DEC"/>
    <w:rsid w:val="00602B93"/>
    <w:rsid w:val="006042BC"/>
    <w:rsid w:val="006042ED"/>
    <w:rsid w:val="00604383"/>
    <w:rsid w:val="00604C43"/>
    <w:rsid w:val="00604C4F"/>
    <w:rsid w:val="006067AF"/>
    <w:rsid w:val="00606ADB"/>
    <w:rsid w:val="006077A5"/>
    <w:rsid w:val="00607A97"/>
    <w:rsid w:val="00613AC1"/>
    <w:rsid w:val="00614907"/>
    <w:rsid w:val="00614E91"/>
    <w:rsid w:val="00616530"/>
    <w:rsid w:val="006165F6"/>
    <w:rsid w:val="00620041"/>
    <w:rsid w:val="006204C7"/>
    <w:rsid w:val="006208AF"/>
    <w:rsid w:val="00624281"/>
    <w:rsid w:val="00624D16"/>
    <w:rsid w:val="0062504B"/>
    <w:rsid w:val="006276B8"/>
    <w:rsid w:val="00627BD9"/>
    <w:rsid w:val="00630080"/>
    <w:rsid w:val="006305D8"/>
    <w:rsid w:val="00631799"/>
    <w:rsid w:val="0063598F"/>
    <w:rsid w:val="0063621D"/>
    <w:rsid w:val="00636DAB"/>
    <w:rsid w:val="006406A3"/>
    <w:rsid w:val="00641E49"/>
    <w:rsid w:val="00643A3B"/>
    <w:rsid w:val="00643B1B"/>
    <w:rsid w:val="00643EC2"/>
    <w:rsid w:val="00645B79"/>
    <w:rsid w:val="00650A45"/>
    <w:rsid w:val="00651102"/>
    <w:rsid w:val="00651E71"/>
    <w:rsid w:val="00651F33"/>
    <w:rsid w:val="006522D0"/>
    <w:rsid w:val="00652E1E"/>
    <w:rsid w:val="00653B0E"/>
    <w:rsid w:val="006549B6"/>
    <w:rsid w:val="00660818"/>
    <w:rsid w:val="00662E0C"/>
    <w:rsid w:val="006636EA"/>
    <w:rsid w:val="00663E08"/>
    <w:rsid w:val="0066488B"/>
    <w:rsid w:val="00664A5C"/>
    <w:rsid w:val="00664FC4"/>
    <w:rsid w:val="006652F4"/>
    <w:rsid w:val="00666577"/>
    <w:rsid w:val="00666B00"/>
    <w:rsid w:val="00671A46"/>
    <w:rsid w:val="00674FEE"/>
    <w:rsid w:val="006760E8"/>
    <w:rsid w:val="00680C95"/>
    <w:rsid w:val="006840B6"/>
    <w:rsid w:val="006843BC"/>
    <w:rsid w:val="006848C9"/>
    <w:rsid w:val="00684B12"/>
    <w:rsid w:val="006852C0"/>
    <w:rsid w:val="0069209C"/>
    <w:rsid w:val="00692743"/>
    <w:rsid w:val="00692D41"/>
    <w:rsid w:val="00696CA9"/>
    <w:rsid w:val="006A289E"/>
    <w:rsid w:val="006A29E3"/>
    <w:rsid w:val="006A413B"/>
    <w:rsid w:val="006A4AE5"/>
    <w:rsid w:val="006A6462"/>
    <w:rsid w:val="006A6B9A"/>
    <w:rsid w:val="006A6E82"/>
    <w:rsid w:val="006B0350"/>
    <w:rsid w:val="006B11C3"/>
    <w:rsid w:val="006B33EF"/>
    <w:rsid w:val="006B5558"/>
    <w:rsid w:val="006B74F9"/>
    <w:rsid w:val="006C06FF"/>
    <w:rsid w:val="006C0D90"/>
    <w:rsid w:val="006C1917"/>
    <w:rsid w:val="006C4801"/>
    <w:rsid w:val="006C4DF1"/>
    <w:rsid w:val="006C5E04"/>
    <w:rsid w:val="006C6A67"/>
    <w:rsid w:val="006C75C0"/>
    <w:rsid w:val="006D32F2"/>
    <w:rsid w:val="006D36C1"/>
    <w:rsid w:val="006D4732"/>
    <w:rsid w:val="006D56A0"/>
    <w:rsid w:val="006D64E9"/>
    <w:rsid w:val="006D7B84"/>
    <w:rsid w:val="006D7BC3"/>
    <w:rsid w:val="006E1830"/>
    <w:rsid w:val="006E237B"/>
    <w:rsid w:val="006E428B"/>
    <w:rsid w:val="006E6F83"/>
    <w:rsid w:val="006F064E"/>
    <w:rsid w:val="006F0A11"/>
    <w:rsid w:val="006F160D"/>
    <w:rsid w:val="006F17F4"/>
    <w:rsid w:val="006F5E3F"/>
    <w:rsid w:val="006F6651"/>
    <w:rsid w:val="006F685D"/>
    <w:rsid w:val="006F7FE3"/>
    <w:rsid w:val="007017FA"/>
    <w:rsid w:val="00702E32"/>
    <w:rsid w:val="00702E57"/>
    <w:rsid w:val="00703D96"/>
    <w:rsid w:val="00704314"/>
    <w:rsid w:val="00704FDB"/>
    <w:rsid w:val="00706D8C"/>
    <w:rsid w:val="00707A8E"/>
    <w:rsid w:val="007117AF"/>
    <w:rsid w:val="00713BAE"/>
    <w:rsid w:val="00713DFB"/>
    <w:rsid w:val="00716A43"/>
    <w:rsid w:val="00716EE5"/>
    <w:rsid w:val="0072037B"/>
    <w:rsid w:val="00721AAC"/>
    <w:rsid w:val="00723173"/>
    <w:rsid w:val="00723A08"/>
    <w:rsid w:val="0072454D"/>
    <w:rsid w:val="00725640"/>
    <w:rsid w:val="00725D08"/>
    <w:rsid w:val="00726878"/>
    <w:rsid w:val="00730B2C"/>
    <w:rsid w:val="00732F01"/>
    <w:rsid w:val="00733355"/>
    <w:rsid w:val="00735B4C"/>
    <w:rsid w:val="00736743"/>
    <w:rsid w:val="00740D1C"/>
    <w:rsid w:val="007413BC"/>
    <w:rsid w:val="00744046"/>
    <w:rsid w:val="0074449F"/>
    <w:rsid w:val="007458FB"/>
    <w:rsid w:val="00747EC0"/>
    <w:rsid w:val="00750040"/>
    <w:rsid w:val="0075109A"/>
    <w:rsid w:val="00752FD0"/>
    <w:rsid w:val="0075394E"/>
    <w:rsid w:val="00755577"/>
    <w:rsid w:val="00755ECC"/>
    <w:rsid w:val="00756DB5"/>
    <w:rsid w:val="00757DB2"/>
    <w:rsid w:val="00760841"/>
    <w:rsid w:val="00765C93"/>
    <w:rsid w:val="00766DED"/>
    <w:rsid w:val="00766F60"/>
    <w:rsid w:val="0076701D"/>
    <w:rsid w:val="00771F0B"/>
    <w:rsid w:val="007731A8"/>
    <w:rsid w:val="007742EF"/>
    <w:rsid w:val="00774F12"/>
    <w:rsid w:val="007750C8"/>
    <w:rsid w:val="00776860"/>
    <w:rsid w:val="00777490"/>
    <w:rsid w:val="00780CF1"/>
    <w:rsid w:val="00780E3D"/>
    <w:rsid w:val="0078349A"/>
    <w:rsid w:val="007834A5"/>
    <w:rsid w:val="007838FB"/>
    <w:rsid w:val="0078410D"/>
    <w:rsid w:val="00784662"/>
    <w:rsid w:val="007863FC"/>
    <w:rsid w:val="00786B0C"/>
    <w:rsid w:val="0078759B"/>
    <w:rsid w:val="00790E7A"/>
    <w:rsid w:val="00791522"/>
    <w:rsid w:val="00792CEC"/>
    <w:rsid w:val="0079378A"/>
    <w:rsid w:val="00793F73"/>
    <w:rsid w:val="007953DC"/>
    <w:rsid w:val="00795D2F"/>
    <w:rsid w:val="00796D2F"/>
    <w:rsid w:val="00797C06"/>
    <w:rsid w:val="007A1092"/>
    <w:rsid w:val="007A299B"/>
    <w:rsid w:val="007A2DC2"/>
    <w:rsid w:val="007A3E02"/>
    <w:rsid w:val="007A43E8"/>
    <w:rsid w:val="007A4CF1"/>
    <w:rsid w:val="007A513B"/>
    <w:rsid w:val="007A7CC7"/>
    <w:rsid w:val="007B0D45"/>
    <w:rsid w:val="007B12BC"/>
    <w:rsid w:val="007B28C8"/>
    <w:rsid w:val="007B298A"/>
    <w:rsid w:val="007B2DEA"/>
    <w:rsid w:val="007B39FB"/>
    <w:rsid w:val="007B4762"/>
    <w:rsid w:val="007B67E4"/>
    <w:rsid w:val="007B77C0"/>
    <w:rsid w:val="007C12B8"/>
    <w:rsid w:val="007C2813"/>
    <w:rsid w:val="007C3F56"/>
    <w:rsid w:val="007C4ABF"/>
    <w:rsid w:val="007C5D10"/>
    <w:rsid w:val="007C5FE9"/>
    <w:rsid w:val="007C7B5C"/>
    <w:rsid w:val="007C7D31"/>
    <w:rsid w:val="007D09BD"/>
    <w:rsid w:val="007D23DF"/>
    <w:rsid w:val="007D34C2"/>
    <w:rsid w:val="007D46F6"/>
    <w:rsid w:val="007D4D9C"/>
    <w:rsid w:val="007D7346"/>
    <w:rsid w:val="007E11A3"/>
    <w:rsid w:val="007E1DB4"/>
    <w:rsid w:val="007E2348"/>
    <w:rsid w:val="007E339F"/>
    <w:rsid w:val="007E4856"/>
    <w:rsid w:val="007E493E"/>
    <w:rsid w:val="007E5C6B"/>
    <w:rsid w:val="007E7064"/>
    <w:rsid w:val="007E751C"/>
    <w:rsid w:val="007F3372"/>
    <w:rsid w:val="007F35C6"/>
    <w:rsid w:val="007F3C7F"/>
    <w:rsid w:val="00800430"/>
    <w:rsid w:val="00811BC8"/>
    <w:rsid w:val="008125CC"/>
    <w:rsid w:val="008127DD"/>
    <w:rsid w:val="00813EF2"/>
    <w:rsid w:val="00820C41"/>
    <w:rsid w:val="00823DD1"/>
    <w:rsid w:val="008262B2"/>
    <w:rsid w:val="00830BAA"/>
    <w:rsid w:val="00831501"/>
    <w:rsid w:val="0083337B"/>
    <w:rsid w:val="008353C8"/>
    <w:rsid w:val="008356AA"/>
    <w:rsid w:val="00837BF2"/>
    <w:rsid w:val="008427B9"/>
    <w:rsid w:val="00844153"/>
    <w:rsid w:val="008443E2"/>
    <w:rsid w:val="0084440A"/>
    <w:rsid w:val="0084549E"/>
    <w:rsid w:val="00847D55"/>
    <w:rsid w:val="008517EA"/>
    <w:rsid w:val="00854835"/>
    <w:rsid w:val="008558D6"/>
    <w:rsid w:val="00856076"/>
    <w:rsid w:val="00860307"/>
    <w:rsid w:val="00862088"/>
    <w:rsid w:val="00863D36"/>
    <w:rsid w:val="0086434D"/>
    <w:rsid w:val="0086670C"/>
    <w:rsid w:val="00867234"/>
    <w:rsid w:val="00867321"/>
    <w:rsid w:val="00871F96"/>
    <w:rsid w:val="008731A5"/>
    <w:rsid w:val="0087496E"/>
    <w:rsid w:val="00875698"/>
    <w:rsid w:val="0087655A"/>
    <w:rsid w:val="00876F5A"/>
    <w:rsid w:val="0088047F"/>
    <w:rsid w:val="00884737"/>
    <w:rsid w:val="008860A4"/>
    <w:rsid w:val="00891F4A"/>
    <w:rsid w:val="008937A1"/>
    <w:rsid w:val="00894B53"/>
    <w:rsid w:val="00894F76"/>
    <w:rsid w:val="008A2856"/>
    <w:rsid w:val="008A43E8"/>
    <w:rsid w:val="008A4E87"/>
    <w:rsid w:val="008A6E1A"/>
    <w:rsid w:val="008A6F74"/>
    <w:rsid w:val="008A7898"/>
    <w:rsid w:val="008B0F10"/>
    <w:rsid w:val="008B2C24"/>
    <w:rsid w:val="008B3ACF"/>
    <w:rsid w:val="008B3C3B"/>
    <w:rsid w:val="008B4343"/>
    <w:rsid w:val="008B53D6"/>
    <w:rsid w:val="008B5570"/>
    <w:rsid w:val="008B5F9C"/>
    <w:rsid w:val="008B676A"/>
    <w:rsid w:val="008C0199"/>
    <w:rsid w:val="008C13EF"/>
    <w:rsid w:val="008C2275"/>
    <w:rsid w:val="008C2A32"/>
    <w:rsid w:val="008C33EF"/>
    <w:rsid w:val="008C578F"/>
    <w:rsid w:val="008C6392"/>
    <w:rsid w:val="008C64BF"/>
    <w:rsid w:val="008C66F6"/>
    <w:rsid w:val="008C7D32"/>
    <w:rsid w:val="008D1474"/>
    <w:rsid w:val="008D1A59"/>
    <w:rsid w:val="008D3075"/>
    <w:rsid w:val="008D58FE"/>
    <w:rsid w:val="008D6684"/>
    <w:rsid w:val="008E0409"/>
    <w:rsid w:val="008E054E"/>
    <w:rsid w:val="008E0C2A"/>
    <w:rsid w:val="008E211A"/>
    <w:rsid w:val="008E5E48"/>
    <w:rsid w:val="008E617F"/>
    <w:rsid w:val="008E62E5"/>
    <w:rsid w:val="008E67D4"/>
    <w:rsid w:val="008F003C"/>
    <w:rsid w:val="008F01DE"/>
    <w:rsid w:val="008F03E9"/>
    <w:rsid w:val="008F0679"/>
    <w:rsid w:val="008F0E0C"/>
    <w:rsid w:val="008F12AE"/>
    <w:rsid w:val="008F19EB"/>
    <w:rsid w:val="008F1A42"/>
    <w:rsid w:val="008F2114"/>
    <w:rsid w:val="008F35D3"/>
    <w:rsid w:val="008F4E3B"/>
    <w:rsid w:val="009007DA"/>
    <w:rsid w:val="00901B0C"/>
    <w:rsid w:val="009043D0"/>
    <w:rsid w:val="00904614"/>
    <w:rsid w:val="009050CD"/>
    <w:rsid w:val="00906896"/>
    <w:rsid w:val="00906EDB"/>
    <w:rsid w:val="009073E7"/>
    <w:rsid w:val="009104BF"/>
    <w:rsid w:val="0091060C"/>
    <w:rsid w:val="009126DB"/>
    <w:rsid w:val="009138D5"/>
    <w:rsid w:val="009140A9"/>
    <w:rsid w:val="009143C2"/>
    <w:rsid w:val="0091586F"/>
    <w:rsid w:val="00915EB3"/>
    <w:rsid w:val="00916693"/>
    <w:rsid w:val="00916B90"/>
    <w:rsid w:val="0092000F"/>
    <w:rsid w:val="009209E2"/>
    <w:rsid w:val="00920EA8"/>
    <w:rsid w:val="00921D56"/>
    <w:rsid w:val="009238E3"/>
    <w:rsid w:val="00927479"/>
    <w:rsid w:val="009360C5"/>
    <w:rsid w:val="00936649"/>
    <w:rsid w:val="0094093E"/>
    <w:rsid w:val="00943B09"/>
    <w:rsid w:val="00943F9F"/>
    <w:rsid w:val="00944117"/>
    <w:rsid w:val="0094511A"/>
    <w:rsid w:val="0094617D"/>
    <w:rsid w:val="00946944"/>
    <w:rsid w:val="00946DAE"/>
    <w:rsid w:val="00946EA8"/>
    <w:rsid w:val="009519A7"/>
    <w:rsid w:val="00951EDC"/>
    <w:rsid w:val="00951FE6"/>
    <w:rsid w:val="00953CB0"/>
    <w:rsid w:val="009544F1"/>
    <w:rsid w:val="009603E3"/>
    <w:rsid w:val="00961108"/>
    <w:rsid w:val="009612F5"/>
    <w:rsid w:val="00961DAE"/>
    <w:rsid w:val="0096289C"/>
    <w:rsid w:val="00962AA5"/>
    <w:rsid w:val="00964841"/>
    <w:rsid w:val="00965927"/>
    <w:rsid w:val="00972A22"/>
    <w:rsid w:val="00973744"/>
    <w:rsid w:val="009738F2"/>
    <w:rsid w:val="009754F7"/>
    <w:rsid w:val="00977DF6"/>
    <w:rsid w:val="00980A58"/>
    <w:rsid w:val="00980D23"/>
    <w:rsid w:val="0098183C"/>
    <w:rsid w:val="00981A8D"/>
    <w:rsid w:val="0098208F"/>
    <w:rsid w:val="00982C72"/>
    <w:rsid w:val="00983A25"/>
    <w:rsid w:val="00986709"/>
    <w:rsid w:val="00987211"/>
    <w:rsid w:val="00990662"/>
    <w:rsid w:val="009927A6"/>
    <w:rsid w:val="009931D9"/>
    <w:rsid w:val="0099676B"/>
    <w:rsid w:val="00997263"/>
    <w:rsid w:val="009A0A33"/>
    <w:rsid w:val="009A113F"/>
    <w:rsid w:val="009A16E2"/>
    <w:rsid w:val="009A40B8"/>
    <w:rsid w:val="009A41D0"/>
    <w:rsid w:val="009A589D"/>
    <w:rsid w:val="009A6FB8"/>
    <w:rsid w:val="009A7B74"/>
    <w:rsid w:val="009A7CE5"/>
    <w:rsid w:val="009A7E5F"/>
    <w:rsid w:val="009B0FF8"/>
    <w:rsid w:val="009B1F00"/>
    <w:rsid w:val="009B3395"/>
    <w:rsid w:val="009B5E51"/>
    <w:rsid w:val="009B62EB"/>
    <w:rsid w:val="009B7912"/>
    <w:rsid w:val="009C0478"/>
    <w:rsid w:val="009C2D9D"/>
    <w:rsid w:val="009C6444"/>
    <w:rsid w:val="009C6EF6"/>
    <w:rsid w:val="009C7135"/>
    <w:rsid w:val="009C7E9F"/>
    <w:rsid w:val="009D2BE2"/>
    <w:rsid w:val="009D383C"/>
    <w:rsid w:val="009D4E07"/>
    <w:rsid w:val="009D77F7"/>
    <w:rsid w:val="009E16FB"/>
    <w:rsid w:val="009E2A8D"/>
    <w:rsid w:val="009E3ACA"/>
    <w:rsid w:val="009E3D2A"/>
    <w:rsid w:val="009E4EB7"/>
    <w:rsid w:val="009E4F25"/>
    <w:rsid w:val="009E567D"/>
    <w:rsid w:val="009E5713"/>
    <w:rsid w:val="009E5AFF"/>
    <w:rsid w:val="009E5D22"/>
    <w:rsid w:val="009E6107"/>
    <w:rsid w:val="009E6201"/>
    <w:rsid w:val="009E75FE"/>
    <w:rsid w:val="009F0B2A"/>
    <w:rsid w:val="009F0EAF"/>
    <w:rsid w:val="009F61F6"/>
    <w:rsid w:val="009F7162"/>
    <w:rsid w:val="00A01165"/>
    <w:rsid w:val="00A01359"/>
    <w:rsid w:val="00A01DB6"/>
    <w:rsid w:val="00A03F27"/>
    <w:rsid w:val="00A04134"/>
    <w:rsid w:val="00A0443B"/>
    <w:rsid w:val="00A06202"/>
    <w:rsid w:val="00A07353"/>
    <w:rsid w:val="00A12650"/>
    <w:rsid w:val="00A160DD"/>
    <w:rsid w:val="00A16292"/>
    <w:rsid w:val="00A20DB6"/>
    <w:rsid w:val="00A21305"/>
    <w:rsid w:val="00A21393"/>
    <w:rsid w:val="00A21439"/>
    <w:rsid w:val="00A21FF9"/>
    <w:rsid w:val="00A2294B"/>
    <w:rsid w:val="00A236E0"/>
    <w:rsid w:val="00A2389F"/>
    <w:rsid w:val="00A23B63"/>
    <w:rsid w:val="00A26A7D"/>
    <w:rsid w:val="00A26BF2"/>
    <w:rsid w:val="00A316EB"/>
    <w:rsid w:val="00A32B7F"/>
    <w:rsid w:val="00A34231"/>
    <w:rsid w:val="00A34488"/>
    <w:rsid w:val="00A34F74"/>
    <w:rsid w:val="00A3545C"/>
    <w:rsid w:val="00A35665"/>
    <w:rsid w:val="00A35C60"/>
    <w:rsid w:val="00A3638B"/>
    <w:rsid w:val="00A413C1"/>
    <w:rsid w:val="00A41815"/>
    <w:rsid w:val="00A41991"/>
    <w:rsid w:val="00A42227"/>
    <w:rsid w:val="00A4258B"/>
    <w:rsid w:val="00A438C1"/>
    <w:rsid w:val="00A471C4"/>
    <w:rsid w:val="00A475E8"/>
    <w:rsid w:val="00A52120"/>
    <w:rsid w:val="00A52C5D"/>
    <w:rsid w:val="00A57504"/>
    <w:rsid w:val="00A60CCE"/>
    <w:rsid w:val="00A61636"/>
    <w:rsid w:val="00A65598"/>
    <w:rsid w:val="00A65DB6"/>
    <w:rsid w:val="00A72D70"/>
    <w:rsid w:val="00A82B6A"/>
    <w:rsid w:val="00A830B8"/>
    <w:rsid w:val="00A832D3"/>
    <w:rsid w:val="00A85298"/>
    <w:rsid w:val="00A91415"/>
    <w:rsid w:val="00A919DC"/>
    <w:rsid w:val="00A94548"/>
    <w:rsid w:val="00A9496B"/>
    <w:rsid w:val="00AA045C"/>
    <w:rsid w:val="00AA0ED6"/>
    <w:rsid w:val="00AA12E8"/>
    <w:rsid w:val="00AA19BE"/>
    <w:rsid w:val="00AA3FC3"/>
    <w:rsid w:val="00AA76F2"/>
    <w:rsid w:val="00AA7B2C"/>
    <w:rsid w:val="00AA7E7B"/>
    <w:rsid w:val="00AB14D2"/>
    <w:rsid w:val="00AB1844"/>
    <w:rsid w:val="00AB1955"/>
    <w:rsid w:val="00AB7794"/>
    <w:rsid w:val="00AB7A31"/>
    <w:rsid w:val="00AC0560"/>
    <w:rsid w:val="00AC2965"/>
    <w:rsid w:val="00AC2FAB"/>
    <w:rsid w:val="00AC3219"/>
    <w:rsid w:val="00AC3D4B"/>
    <w:rsid w:val="00AC3EF1"/>
    <w:rsid w:val="00AC6F03"/>
    <w:rsid w:val="00AC7122"/>
    <w:rsid w:val="00AC72EB"/>
    <w:rsid w:val="00AC7B63"/>
    <w:rsid w:val="00AD0AC3"/>
    <w:rsid w:val="00AD114E"/>
    <w:rsid w:val="00AD42A9"/>
    <w:rsid w:val="00AD701C"/>
    <w:rsid w:val="00AE17B5"/>
    <w:rsid w:val="00AE1C7B"/>
    <w:rsid w:val="00AE437D"/>
    <w:rsid w:val="00AE7BC4"/>
    <w:rsid w:val="00AF0AA0"/>
    <w:rsid w:val="00AF0CD5"/>
    <w:rsid w:val="00AF2107"/>
    <w:rsid w:val="00AF3FAB"/>
    <w:rsid w:val="00AF4715"/>
    <w:rsid w:val="00AF5371"/>
    <w:rsid w:val="00AF755F"/>
    <w:rsid w:val="00AF7750"/>
    <w:rsid w:val="00AF77C5"/>
    <w:rsid w:val="00B01611"/>
    <w:rsid w:val="00B01D11"/>
    <w:rsid w:val="00B02098"/>
    <w:rsid w:val="00B02932"/>
    <w:rsid w:val="00B0339C"/>
    <w:rsid w:val="00B05991"/>
    <w:rsid w:val="00B05D94"/>
    <w:rsid w:val="00B11ACD"/>
    <w:rsid w:val="00B120A1"/>
    <w:rsid w:val="00B127A2"/>
    <w:rsid w:val="00B14586"/>
    <w:rsid w:val="00B14B4C"/>
    <w:rsid w:val="00B165A6"/>
    <w:rsid w:val="00B17F1C"/>
    <w:rsid w:val="00B2019A"/>
    <w:rsid w:val="00B22C91"/>
    <w:rsid w:val="00B22F10"/>
    <w:rsid w:val="00B232C4"/>
    <w:rsid w:val="00B23725"/>
    <w:rsid w:val="00B2443B"/>
    <w:rsid w:val="00B247BD"/>
    <w:rsid w:val="00B25BF0"/>
    <w:rsid w:val="00B26515"/>
    <w:rsid w:val="00B26807"/>
    <w:rsid w:val="00B268E6"/>
    <w:rsid w:val="00B31D76"/>
    <w:rsid w:val="00B31F02"/>
    <w:rsid w:val="00B42177"/>
    <w:rsid w:val="00B42332"/>
    <w:rsid w:val="00B425EF"/>
    <w:rsid w:val="00B434B5"/>
    <w:rsid w:val="00B44E9D"/>
    <w:rsid w:val="00B467DE"/>
    <w:rsid w:val="00B47C3F"/>
    <w:rsid w:val="00B51C65"/>
    <w:rsid w:val="00B5371C"/>
    <w:rsid w:val="00B55170"/>
    <w:rsid w:val="00B56151"/>
    <w:rsid w:val="00B57508"/>
    <w:rsid w:val="00B60D59"/>
    <w:rsid w:val="00B6209B"/>
    <w:rsid w:val="00B62DCA"/>
    <w:rsid w:val="00B63411"/>
    <w:rsid w:val="00B63B12"/>
    <w:rsid w:val="00B64482"/>
    <w:rsid w:val="00B64516"/>
    <w:rsid w:val="00B64A9A"/>
    <w:rsid w:val="00B6733C"/>
    <w:rsid w:val="00B67528"/>
    <w:rsid w:val="00B67741"/>
    <w:rsid w:val="00B708E6"/>
    <w:rsid w:val="00B71A08"/>
    <w:rsid w:val="00B72646"/>
    <w:rsid w:val="00B72B66"/>
    <w:rsid w:val="00B73BA4"/>
    <w:rsid w:val="00B742B2"/>
    <w:rsid w:val="00B77F7C"/>
    <w:rsid w:val="00B8078D"/>
    <w:rsid w:val="00B807BE"/>
    <w:rsid w:val="00B80DBD"/>
    <w:rsid w:val="00B84028"/>
    <w:rsid w:val="00B8450C"/>
    <w:rsid w:val="00B84FD3"/>
    <w:rsid w:val="00B868FA"/>
    <w:rsid w:val="00B9017C"/>
    <w:rsid w:val="00B925A3"/>
    <w:rsid w:val="00B92BF7"/>
    <w:rsid w:val="00B94597"/>
    <w:rsid w:val="00B9459C"/>
    <w:rsid w:val="00B94D09"/>
    <w:rsid w:val="00B9681A"/>
    <w:rsid w:val="00B97450"/>
    <w:rsid w:val="00BA003D"/>
    <w:rsid w:val="00BA0227"/>
    <w:rsid w:val="00BA07EA"/>
    <w:rsid w:val="00BA1591"/>
    <w:rsid w:val="00BA17E9"/>
    <w:rsid w:val="00BA2791"/>
    <w:rsid w:val="00BA35E1"/>
    <w:rsid w:val="00BA3D85"/>
    <w:rsid w:val="00BA517D"/>
    <w:rsid w:val="00BA564D"/>
    <w:rsid w:val="00BA5A7C"/>
    <w:rsid w:val="00BB13B4"/>
    <w:rsid w:val="00BB1B83"/>
    <w:rsid w:val="00BB1BAC"/>
    <w:rsid w:val="00BB58A5"/>
    <w:rsid w:val="00BB5ED6"/>
    <w:rsid w:val="00BB7493"/>
    <w:rsid w:val="00BC02E9"/>
    <w:rsid w:val="00BC0620"/>
    <w:rsid w:val="00BC0BBE"/>
    <w:rsid w:val="00BC14AB"/>
    <w:rsid w:val="00BC3241"/>
    <w:rsid w:val="00BC3760"/>
    <w:rsid w:val="00BC6687"/>
    <w:rsid w:val="00BC6EC8"/>
    <w:rsid w:val="00BC705B"/>
    <w:rsid w:val="00BD2F68"/>
    <w:rsid w:val="00BD3B26"/>
    <w:rsid w:val="00BD4D5A"/>
    <w:rsid w:val="00BD59EF"/>
    <w:rsid w:val="00BD6C85"/>
    <w:rsid w:val="00BE0971"/>
    <w:rsid w:val="00BE0D10"/>
    <w:rsid w:val="00BE2091"/>
    <w:rsid w:val="00BE2149"/>
    <w:rsid w:val="00BE3651"/>
    <w:rsid w:val="00BE36F7"/>
    <w:rsid w:val="00BE448D"/>
    <w:rsid w:val="00BE5B08"/>
    <w:rsid w:val="00BE5D6D"/>
    <w:rsid w:val="00BF0138"/>
    <w:rsid w:val="00BF0289"/>
    <w:rsid w:val="00BF4DD9"/>
    <w:rsid w:val="00BF5879"/>
    <w:rsid w:val="00BF68D4"/>
    <w:rsid w:val="00C00959"/>
    <w:rsid w:val="00C018E1"/>
    <w:rsid w:val="00C01A09"/>
    <w:rsid w:val="00C026AE"/>
    <w:rsid w:val="00C0455B"/>
    <w:rsid w:val="00C06D32"/>
    <w:rsid w:val="00C12395"/>
    <w:rsid w:val="00C124B7"/>
    <w:rsid w:val="00C149F5"/>
    <w:rsid w:val="00C21C20"/>
    <w:rsid w:val="00C21DD8"/>
    <w:rsid w:val="00C249F8"/>
    <w:rsid w:val="00C25000"/>
    <w:rsid w:val="00C25A39"/>
    <w:rsid w:val="00C27C93"/>
    <w:rsid w:val="00C311E3"/>
    <w:rsid w:val="00C3154F"/>
    <w:rsid w:val="00C3277F"/>
    <w:rsid w:val="00C33C82"/>
    <w:rsid w:val="00C34904"/>
    <w:rsid w:val="00C35F8B"/>
    <w:rsid w:val="00C40180"/>
    <w:rsid w:val="00C409AA"/>
    <w:rsid w:val="00C41CF4"/>
    <w:rsid w:val="00C43508"/>
    <w:rsid w:val="00C44A71"/>
    <w:rsid w:val="00C45AA8"/>
    <w:rsid w:val="00C464F8"/>
    <w:rsid w:val="00C50D42"/>
    <w:rsid w:val="00C52620"/>
    <w:rsid w:val="00C52A04"/>
    <w:rsid w:val="00C53D50"/>
    <w:rsid w:val="00C543FE"/>
    <w:rsid w:val="00C55D5A"/>
    <w:rsid w:val="00C55E7E"/>
    <w:rsid w:val="00C579F2"/>
    <w:rsid w:val="00C60F49"/>
    <w:rsid w:val="00C621DA"/>
    <w:rsid w:val="00C62A9F"/>
    <w:rsid w:val="00C62C75"/>
    <w:rsid w:val="00C62E4B"/>
    <w:rsid w:val="00C64115"/>
    <w:rsid w:val="00C64FC0"/>
    <w:rsid w:val="00C6530A"/>
    <w:rsid w:val="00C65961"/>
    <w:rsid w:val="00C65D6C"/>
    <w:rsid w:val="00C660EF"/>
    <w:rsid w:val="00C6620F"/>
    <w:rsid w:val="00C6633C"/>
    <w:rsid w:val="00C67006"/>
    <w:rsid w:val="00C739D2"/>
    <w:rsid w:val="00C74479"/>
    <w:rsid w:val="00C805A6"/>
    <w:rsid w:val="00C82031"/>
    <w:rsid w:val="00C82436"/>
    <w:rsid w:val="00C8282C"/>
    <w:rsid w:val="00C82F96"/>
    <w:rsid w:val="00C84B89"/>
    <w:rsid w:val="00C851F3"/>
    <w:rsid w:val="00C86871"/>
    <w:rsid w:val="00C875BA"/>
    <w:rsid w:val="00C90218"/>
    <w:rsid w:val="00C90BFE"/>
    <w:rsid w:val="00C90D76"/>
    <w:rsid w:val="00C92709"/>
    <w:rsid w:val="00C92846"/>
    <w:rsid w:val="00C93BB1"/>
    <w:rsid w:val="00C9700B"/>
    <w:rsid w:val="00C970BB"/>
    <w:rsid w:val="00CA147A"/>
    <w:rsid w:val="00CA3D9C"/>
    <w:rsid w:val="00CA3FA7"/>
    <w:rsid w:val="00CA434B"/>
    <w:rsid w:val="00CA4751"/>
    <w:rsid w:val="00CA555A"/>
    <w:rsid w:val="00CB285C"/>
    <w:rsid w:val="00CB2E1D"/>
    <w:rsid w:val="00CB5F3C"/>
    <w:rsid w:val="00CC0489"/>
    <w:rsid w:val="00CC07E7"/>
    <w:rsid w:val="00CC111A"/>
    <w:rsid w:val="00CC176C"/>
    <w:rsid w:val="00CC4D69"/>
    <w:rsid w:val="00CC5D5B"/>
    <w:rsid w:val="00CC6EE6"/>
    <w:rsid w:val="00CC7B24"/>
    <w:rsid w:val="00CD081A"/>
    <w:rsid w:val="00CD0DF4"/>
    <w:rsid w:val="00CD40F8"/>
    <w:rsid w:val="00CD4E78"/>
    <w:rsid w:val="00CD5C4B"/>
    <w:rsid w:val="00CD61B7"/>
    <w:rsid w:val="00CD65D3"/>
    <w:rsid w:val="00CD7DC7"/>
    <w:rsid w:val="00CE1B74"/>
    <w:rsid w:val="00CE245C"/>
    <w:rsid w:val="00CE2482"/>
    <w:rsid w:val="00CE3067"/>
    <w:rsid w:val="00CE34B9"/>
    <w:rsid w:val="00CE42AE"/>
    <w:rsid w:val="00CE5330"/>
    <w:rsid w:val="00CE6AA6"/>
    <w:rsid w:val="00CE6FA2"/>
    <w:rsid w:val="00CE7038"/>
    <w:rsid w:val="00CF08A8"/>
    <w:rsid w:val="00CF1E17"/>
    <w:rsid w:val="00CF313C"/>
    <w:rsid w:val="00CF4DC9"/>
    <w:rsid w:val="00CF593A"/>
    <w:rsid w:val="00CF5994"/>
    <w:rsid w:val="00CF68C3"/>
    <w:rsid w:val="00CF745F"/>
    <w:rsid w:val="00D03CC9"/>
    <w:rsid w:val="00D07310"/>
    <w:rsid w:val="00D07F79"/>
    <w:rsid w:val="00D10AD7"/>
    <w:rsid w:val="00D12C00"/>
    <w:rsid w:val="00D12D8F"/>
    <w:rsid w:val="00D16E15"/>
    <w:rsid w:val="00D219B4"/>
    <w:rsid w:val="00D21A95"/>
    <w:rsid w:val="00D241FE"/>
    <w:rsid w:val="00D27150"/>
    <w:rsid w:val="00D27991"/>
    <w:rsid w:val="00D301B8"/>
    <w:rsid w:val="00D30EF6"/>
    <w:rsid w:val="00D30F10"/>
    <w:rsid w:val="00D310AA"/>
    <w:rsid w:val="00D3698A"/>
    <w:rsid w:val="00D4082B"/>
    <w:rsid w:val="00D4133A"/>
    <w:rsid w:val="00D41425"/>
    <w:rsid w:val="00D415A1"/>
    <w:rsid w:val="00D43C9D"/>
    <w:rsid w:val="00D448DB"/>
    <w:rsid w:val="00D44DA0"/>
    <w:rsid w:val="00D52A37"/>
    <w:rsid w:val="00D53876"/>
    <w:rsid w:val="00D53885"/>
    <w:rsid w:val="00D544D2"/>
    <w:rsid w:val="00D55303"/>
    <w:rsid w:val="00D60E32"/>
    <w:rsid w:val="00D60E77"/>
    <w:rsid w:val="00D626F3"/>
    <w:rsid w:val="00D628A0"/>
    <w:rsid w:val="00D6379F"/>
    <w:rsid w:val="00D638F5"/>
    <w:rsid w:val="00D64617"/>
    <w:rsid w:val="00D664B2"/>
    <w:rsid w:val="00D67032"/>
    <w:rsid w:val="00D67309"/>
    <w:rsid w:val="00D70F34"/>
    <w:rsid w:val="00D715BE"/>
    <w:rsid w:val="00D72076"/>
    <w:rsid w:val="00D72685"/>
    <w:rsid w:val="00D75C98"/>
    <w:rsid w:val="00D76479"/>
    <w:rsid w:val="00D7736E"/>
    <w:rsid w:val="00D80349"/>
    <w:rsid w:val="00D80408"/>
    <w:rsid w:val="00D80831"/>
    <w:rsid w:val="00D8214E"/>
    <w:rsid w:val="00D86234"/>
    <w:rsid w:val="00D867C5"/>
    <w:rsid w:val="00D9381B"/>
    <w:rsid w:val="00D95C6A"/>
    <w:rsid w:val="00D97035"/>
    <w:rsid w:val="00D97D57"/>
    <w:rsid w:val="00DA046C"/>
    <w:rsid w:val="00DA1E88"/>
    <w:rsid w:val="00DA38F0"/>
    <w:rsid w:val="00DA4044"/>
    <w:rsid w:val="00DA5102"/>
    <w:rsid w:val="00DA63D9"/>
    <w:rsid w:val="00DA6C80"/>
    <w:rsid w:val="00DB0EB4"/>
    <w:rsid w:val="00DB0ECB"/>
    <w:rsid w:val="00DB66F0"/>
    <w:rsid w:val="00DB6F47"/>
    <w:rsid w:val="00DC0F48"/>
    <w:rsid w:val="00DC15C3"/>
    <w:rsid w:val="00DC1E8F"/>
    <w:rsid w:val="00DC1F6D"/>
    <w:rsid w:val="00DC277B"/>
    <w:rsid w:val="00DD0C1D"/>
    <w:rsid w:val="00DD1109"/>
    <w:rsid w:val="00DD1625"/>
    <w:rsid w:val="00DD170A"/>
    <w:rsid w:val="00DD3315"/>
    <w:rsid w:val="00DD342E"/>
    <w:rsid w:val="00DD38A2"/>
    <w:rsid w:val="00DD3D49"/>
    <w:rsid w:val="00DD41C0"/>
    <w:rsid w:val="00DD4897"/>
    <w:rsid w:val="00DD53EF"/>
    <w:rsid w:val="00DD7625"/>
    <w:rsid w:val="00DE0071"/>
    <w:rsid w:val="00DE444F"/>
    <w:rsid w:val="00DE5230"/>
    <w:rsid w:val="00DE58B3"/>
    <w:rsid w:val="00DE6195"/>
    <w:rsid w:val="00DE6557"/>
    <w:rsid w:val="00DF1557"/>
    <w:rsid w:val="00DF358B"/>
    <w:rsid w:val="00DF5096"/>
    <w:rsid w:val="00DF67A7"/>
    <w:rsid w:val="00DF6A32"/>
    <w:rsid w:val="00DF6C66"/>
    <w:rsid w:val="00E01B34"/>
    <w:rsid w:val="00E04CD2"/>
    <w:rsid w:val="00E064EA"/>
    <w:rsid w:val="00E07536"/>
    <w:rsid w:val="00E10502"/>
    <w:rsid w:val="00E10A1E"/>
    <w:rsid w:val="00E11991"/>
    <w:rsid w:val="00E12440"/>
    <w:rsid w:val="00E131CC"/>
    <w:rsid w:val="00E13F85"/>
    <w:rsid w:val="00E15126"/>
    <w:rsid w:val="00E15783"/>
    <w:rsid w:val="00E15CFC"/>
    <w:rsid w:val="00E16273"/>
    <w:rsid w:val="00E16663"/>
    <w:rsid w:val="00E16E50"/>
    <w:rsid w:val="00E17791"/>
    <w:rsid w:val="00E17A76"/>
    <w:rsid w:val="00E220BE"/>
    <w:rsid w:val="00E22CFC"/>
    <w:rsid w:val="00E2670C"/>
    <w:rsid w:val="00E26F75"/>
    <w:rsid w:val="00E27A6D"/>
    <w:rsid w:val="00E27B56"/>
    <w:rsid w:val="00E303FD"/>
    <w:rsid w:val="00E3075B"/>
    <w:rsid w:val="00E30B16"/>
    <w:rsid w:val="00E33113"/>
    <w:rsid w:val="00E34567"/>
    <w:rsid w:val="00E355D0"/>
    <w:rsid w:val="00E35CE0"/>
    <w:rsid w:val="00E37548"/>
    <w:rsid w:val="00E41BDF"/>
    <w:rsid w:val="00E423CA"/>
    <w:rsid w:val="00E42F47"/>
    <w:rsid w:val="00E472B1"/>
    <w:rsid w:val="00E477F6"/>
    <w:rsid w:val="00E52B58"/>
    <w:rsid w:val="00E52C05"/>
    <w:rsid w:val="00E54483"/>
    <w:rsid w:val="00E544AE"/>
    <w:rsid w:val="00E55A21"/>
    <w:rsid w:val="00E56462"/>
    <w:rsid w:val="00E564E1"/>
    <w:rsid w:val="00E56759"/>
    <w:rsid w:val="00E5763A"/>
    <w:rsid w:val="00E61302"/>
    <w:rsid w:val="00E613DB"/>
    <w:rsid w:val="00E64312"/>
    <w:rsid w:val="00E64366"/>
    <w:rsid w:val="00E64458"/>
    <w:rsid w:val="00E64503"/>
    <w:rsid w:val="00E66433"/>
    <w:rsid w:val="00E665F2"/>
    <w:rsid w:val="00E702BD"/>
    <w:rsid w:val="00E704F7"/>
    <w:rsid w:val="00E715AF"/>
    <w:rsid w:val="00E72413"/>
    <w:rsid w:val="00E74627"/>
    <w:rsid w:val="00E746DC"/>
    <w:rsid w:val="00E74960"/>
    <w:rsid w:val="00E75412"/>
    <w:rsid w:val="00E7561A"/>
    <w:rsid w:val="00E757DA"/>
    <w:rsid w:val="00E75F9C"/>
    <w:rsid w:val="00E772B2"/>
    <w:rsid w:val="00E81816"/>
    <w:rsid w:val="00E827D6"/>
    <w:rsid w:val="00E83EC5"/>
    <w:rsid w:val="00E8410D"/>
    <w:rsid w:val="00E852C5"/>
    <w:rsid w:val="00E85BE4"/>
    <w:rsid w:val="00E86657"/>
    <w:rsid w:val="00E86968"/>
    <w:rsid w:val="00E87E17"/>
    <w:rsid w:val="00E90A01"/>
    <w:rsid w:val="00E90C70"/>
    <w:rsid w:val="00E9218F"/>
    <w:rsid w:val="00E93471"/>
    <w:rsid w:val="00E95653"/>
    <w:rsid w:val="00E95EC0"/>
    <w:rsid w:val="00E97F67"/>
    <w:rsid w:val="00EA087B"/>
    <w:rsid w:val="00EA15E7"/>
    <w:rsid w:val="00EA5435"/>
    <w:rsid w:val="00EA60CB"/>
    <w:rsid w:val="00EA7790"/>
    <w:rsid w:val="00EB1EB5"/>
    <w:rsid w:val="00EB2DA5"/>
    <w:rsid w:val="00EB3759"/>
    <w:rsid w:val="00EB471A"/>
    <w:rsid w:val="00EB4D50"/>
    <w:rsid w:val="00EB54F5"/>
    <w:rsid w:val="00EB5A63"/>
    <w:rsid w:val="00EB72CB"/>
    <w:rsid w:val="00EC0981"/>
    <w:rsid w:val="00EC1AA7"/>
    <w:rsid w:val="00EC1DE4"/>
    <w:rsid w:val="00EC1EF3"/>
    <w:rsid w:val="00EC2C25"/>
    <w:rsid w:val="00EC4195"/>
    <w:rsid w:val="00EC4E12"/>
    <w:rsid w:val="00EC5381"/>
    <w:rsid w:val="00EC57D1"/>
    <w:rsid w:val="00EC6019"/>
    <w:rsid w:val="00EC748C"/>
    <w:rsid w:val="00ED070C"/>
    <w:rsid w:val="00ED0925"/>
    <w:rsid w:val="00ED10BE"/>
    <w:rsid w:val="00ED305D"/>
    <w:rsid w:val="00ED3472"/>
    <w:rsid w:val="00ED44D2"/>
    <w:rsid w:val="00ED4E0F"/>
    <w:rsid w:val="00ED4EE0"/>
    <w:rsid w:val="00ED7279"/>
    <w:rsid w:val="00ED7877"/>
    <w:rsid w:val="00EE03D7"/>
    <w:rsid w:val="00EE0F30"/>
    <w:rsid w:val="00EE495E"/>
    <w:rsid w:val="00EE58AB"/>
    <w:rsid w:val="00EE5AF3"/>
    <w:rsid w:val="00EE5DB5"/>
    <w:rsid w:val="00EE676C"/>
    <w:rsid w:val="00EF0A6C"/>
    <w:rsid w:val="00EF1FAA"/>
    <w:rsid w:val="00EF3A19"/>
    <w:rsid w:val="00EF3F33"/>
    <w:rsid w:val="00EF4386"/>
    <w:rsid w:val="00EF49A3"/>
    <w:rsid w:val="00EF5FAA"/>
    <w:rsid w:val="00EF77EA"/>
    <w:rsid w:val="00F004EA"/>
    <w:rsid w:val="00F00A70"/>
    <w:rsid w:val="00F00C9C"/>
    <w:rsid w:val="00F02354"/>
    <w:rsid w:val="00F02363"/>
    <w:rsid w:val="00F02574"/>
    <w:rsid w:val="00F02AD0"/>
    <w:rsid w:val="00F02D04"/>
    <w:rsid w:val="00F030A7"/>
    <w:rsid w:val="00F033D3"/>
    <w:rsid w:val="00F03EE6"/>
    <w:rsid w:val="00F044C7"/>
    <w:rsid w:val="00F0509D"/>
    <w:rsid w:val="00F07724"/>
    <w:rsid w:val="00F07A53"/>
    <w:rsid w:val="00F07A66"/>
    <w:rsid w:val="00F126F2"/>
    <w:rsid w:val="00F13E8D"/>
    <w:rsid w:val="00F14715"/>
    <w:rsid w:val="00F149EB"/>
    <w:rsid w:val="00F156D7"/>
    <w:rsid w:val="00F224CD"/>
    <w:rsid w:val="00F22566"/>
    <w:rsid w:val="00F253B6"/>
    <w:rsid w:val="00F26978"/>
    <w:rsid w:val="00F26BBD"/>
    <w:rsid w:val="00F275D9"/>
    <w:rsid w:val="00F276F2"/>
    <w:rsid w:val="00F279A3"/>
    <w:rsid w:val="00F27EE8"/>
    <w:rsid w:val="00F3064A"/>
    <w:rsid w:val="00F356D2"/>
    <w:rsid w:val="00F3594D"/>
    <w:rsid w:val="00F366A0"/>
    <w:rsid w:val="00F36FCB"/>
    <w:rsid w:val="00F42C6F"/>
    <w:rsid w:val="00F42E63"/>
    <w:rsid w:val="00F45583"/>
    <w:rsid w:val="00F469A7"/>
    <w:rsid w:val="00F46BDF"/>
    <w:rsid w:val="00F47063"/>
    <w:rsid w:val="00F473EF"/>
    <w:rsid w:val="00F50B75"/>
    <w:rsid w:val="00F53305"/>
    <w:rsid w:val="00F54283"/>
    <w:rsid w:val="00F55146"/>
    <w:rsid w:val="00F55549"/>
    <w:rsid w:val="00F62206"/>
    <w:rsid w:val="00F63D17"/>
    <w:rsid w:val="00F64DFF"/>
    <w:rsid w:val="00F6640E"/>
    <w:rsid w:val="00F67278"/>
    <w:rsid w:val="00F67842"/>
    <w:rsid w:val="00F67B35"/>
    <w:rsid w:val="00F70EEF"/>
    <w:rsid w:val="00F7221F"/>
    <w:rsid w:val="00F737EA"/>
    <w:rsid w:val="00F73F99"/>
    <w:rsid w:val="00F74017"/>
    <w:rsid w:val="00F74E57"/>
    <w:rsid w:val="00F771FA"/>
    <w:rsid w:val="00F8024A"/>
    <w:rsid w:val="00F8025F"/>
    <w:rsid w:val="00F807A5"/>
    <w:rsid w:val="00F81B06"/>
    <w:rsid w:val="00F83695"/>
    <w:rsid w:val="00F87A03"/>
    <w:rsid w:val="00F87EAA"/>
    <w:rsid w:val="00F87EFF"/>
    <w:rsid w:val="00F90CA8"/>
    <w:rsid w:val="00F90EEA"/>
    <w:rsid w:val="00F92200"/>
    <w:rsid w:val="00F93D2D"/>
    <w:rsid w:val="00F94AE9"/>
    <w:rsid w:val="00F96FCC"/>
    <w:rsid w:val="00FA0776"/>
    <w:rsid w:val="00FA28DC"/>
    <w:rsid w:val="00FA339E"/>
    <w:rsid w:val="00FA7EC0"/>
    <w:rsid w:val="00FB08AC"/>
    <w:rsid w:val="00FB0C1E"/>
    <w:rsid w:val="00FB476C"/>
    <w:rsid w:val="00FB5538"/>
    <w:rsid w:val="00FB637F"/>
    <w:rsid w:val="00FC10A2"/>
    <w:rsid w:val="00FC1722"/>
    <w:rsid w:val="00FC1CC7"/>
    <w:rsid w:val="00FC720F"/>
    <w:rsid w:val="00FC778B"/>
    <w:rsid w:val="00FD2F91"/>
    <w:rsid w:val="00FD357E"/>
    <w:rsid w:val="00FD3719"/>
    <w:rsid w:val="00FD37DE"/>
    <w:rsid w:val="00FD46A3"/>
    <w:rsid w:val="00FD6968"/>
    <w:rsid w:val="00FD6CD8"/>
    <w:rsid w:val="00FD77B1"/>
    <w:rsid w:val="00FE0931"/>
    <w:rsid w:val="00FE23D1"/>
    <w:rsid w:val="00FE26C6"/>
    <w:rsid w:val="00FE3215"/>
    <w:rsid w:val="00FE36FF"/>
    <w:rsid w:val="00FE3F1C"/>
    <w:rsid w:val="00FE42DA"/>
    <w:rsid w:val="00FE5232"/>
    <w:rsid w:val="00FE58B8"/>
    <w:rsid w:val="00FE5E20"/>
    <w:rsid w:val="00FE64AB"/>
    <w:rsid w:val="00FF0F83"/>
    <w:rsid w:val="00FF26AC"/>
    <w:rsid w:val="00FF2C30"/>
    <w:rsid w:val="00FF6380"/>
    <w:rsid w:val="00FF68DB"/>
    <w:rsid w:val="00FF6EF6"/>
    <w:rsid w:val="00FF7F68"/>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67D7B24D"/>
  <w15:docId w15:val="{074E72A7-0A00-42A0-902C-AE5C934716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nb-NO" w:eastAsia="en-US" w:bidi="ar-SA"/>
      </w:rPr>
    </w:rPrDefault>
    <w:pPrDefault>
      <w:pPr>
        <w:spacing w:after="160" w:line="259" w:lineRule="auto"/>
      </w:pPr>
    </w:pPrDefault>
  </w:docDefaults>
  <w:latentStyles w:defLockedState="0" w:defUIPriority="0" w:defSemiHidden="0" w:defUnhideWhenUsed="0" w:defQFormat="0" w:count="371">
    <w:lsdException w:name="Normal" w:uiPriority="25"/>
    <w:lsdException w:name="heading 1" w:uiPriority="9"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iPriority="99" w:unhideWhenUsed="1"/>
    <w:lsdException w:name="index 2" w:semiHidden="1" w:uiPriority="99" w:unhideWhenUsed="1"/>
    <w:lsdException w:name="index 3" w:semiHidden="1" w:uiPriority="99" w:unhideWhenUsed="1"/>
    <w:lsdException w:name="index 4" w:semiHidden="1" w:uiPriority="99" w:unhideWhenUsed="1"/>
    <w:lsdException w:name="index 5" w:semiHidden="1" w:uiPriority="99" w:unhideWhenUsed="1"/>
    <w:lsdException w:name="index 6" w:semiHidden="1" w:uiPriority="99" w:unhideWhenUsed="1"/>
    <w:lsdException w:name="index 7" w:semiHidden="1" w:uiPriority="99" w:unhideWhenUsed="1"/>
    <w:lsdException w:name="index 8" w:semiHidden="1" w:uiPriority="99" w:unhideWhenUsed="1"/>
    <w:lsdException w:name="index 9" w:semiHidden="1" w:uiPriority="99"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69" w:unhideWhenUsed="1"/>
    <w:lsdException w:name="annotation text" w:semiHidden="1" w:uiPriority="99" w:unhideWhenUsed="1"/>
    <w:lsdException w:name="header" w:semiHidden="1" w:unhideWhenUsed="1"/>
    <w:lsdException w:name="footer" w:semiHidden="1" w:uiPriority="99" w:unhideWhenUsed="1"/>
    <w:lsdException w:name="index heading" w:semiHidden="1" w:uiPriority="99"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iPriority="69" w:unhideWhenUsed="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iPriority="99"/>
    <w:lsdException w:name="toa heading" w:semiHidden="1" w:uiPriority="99" w:unhideWhenUsed="1"/>
    <w:lsdException w:name="List" w:semiHidden="1" w:unhideWhenUsed="1"/>
    <w:lsdException w:name="List Bullet" w:semiHidden="1" w:uiPriority="99" w:unhideWhenUsed="1"/>
    <w:lsdException w:name="List Number" w:semiHidden="1" w:uiPriority="99"/>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iPriority="99" w:unhideWhenUsed="1"/>
    <w:lsdException w:name="List Bullet 5" w:semiHidden="1" w:uiPriority="99"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lsdException w:name="List Continue 4" w:semiHidden="1"/>
    <w:lsdException w:name="List Continue 5" w:semiHidden="1"/>
    <w:lsdException w:name="Message Header" w:semiHidden="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iPriority="3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iPriority="99" w:unhideWhenUsed="1"/>
    <w:lsdException w:name="Normal (Web)" w:semiHidden="1" w:uiPriority="99" w:unhideWhenUsed="1"/>
    <w:lsdException w:name="HTML Acronym" w:semiHidden="1" w:unhideWhenUsed="1"/>
    <w:lsdException w:name="HTML Address" w:semiHidden="1" w:unhideWhenUsed="1"/>
    <w:lsdException w:name="HTML Cite" w:semiHidden="1" w:uiPriority="99"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iPriority="99"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iPriority="99" w:unhideWhenUsed="1"/>
    <w:lsdException w:name="Table Simple 2" w:semiHidden="1" w:uiPriority="99" w:unhideWhenUsed="1"/>
    <w:lsdException w:name="Table Simple 3" w:semiHidden="1" w:uiPriority="99" w:unhideWhenUsed="1"/>
    <w:lsdException w:name="Table Classic 1" w:semiHidden="1" w:uiPriority="99" w:unhideWhenUsed="1"/>
    <w:lsdException w:name="Table Classic 2" w:semiHidden="1" w:uiPriority="99" w:unhideWhenUsed="1"/>
    <w:lsdException w:name="Table Classic 3" w:semiHidden="1" w:uiPriority="99" w:unhideWhenUsed="1"/>
    <w:lsdException w:name="Table Classic 4" w:semiHidden="1" w:uiPriority="99" w:unhideWhenUsed="1"/>
    <w:lsdException w:name="Table Colorful 1" w:semiHidden="1" w:uiPriority="99" w:unhideWhenUsed="1"/>
    <w:lsdException w:name="Table Colorful 2" w:semiHidden="1" w:uiPriority="99" w:unhideWhenUsed="1"/>
    <w:lsdException w:name="Table Colorful 3" w:semiHidden="1" w:uiPriority="99" w:unhideWhenUsed="1"/>
    <w:lsdException w:name="Table Columns 1" w:semiHidden="1" w:uiPriority="99" w:unhideWhenUsed="1"/>
    <w:lsdException w:name="Table Columns 2" w:semiHidden="1" w:uiPriority="99" w:unhideWhenUsed="1"/>
    <w:lsdException w:name="Table Columns 3" w:semiHidden="1" w:uiPriority="99" w:unhideWhenUsed="1"/>
    <w:lsdException w:name="Table Columns 4" w:semiHidden="1" w:uiPriority="99" w:unhideWhenUsed="1"/>
    <w:lsdException w:name="Table Columns 5" w:semiHidden="1" w:uiPriority="99" w:unhideWhenUsed="1"/>
    <w:lsdException w:name="Table Grid 1" w:semiHidden="1" w:uiPriority="99" w:unhideWhenUsed="1"/>
    <w:lsdException w:name="Table Grid 2" w:semiHidden="1" w:uiPriority="99" w:unhideWhenUsed="1"/>
    <w:lsdException w:name="Table Grid 3" w:semiHidden="1" w:uiPriority="99" w:unhideWhenUsed="1"/>
    <w:lsdException w:name="Table Grid 4" w:semiHidden="1" w:uiPriority="99" w:unhideWhenUsed="1"/>
    <w:lsdException w:name="Table Grid 5" w:semiHidden="1" w:uiPriority="99" w:unhideWhenUsed="1"/>
    <w:lsdException w:name="Table Grid 6" w:semiHidden="1" w:uiPriority="99" w:unhideWhenUsed="1"/>
    <w:lsdException w:name="Table Grid 7" w:semiHidden="1" w:uiPriority="99" w:unhideWhenUsed="1"/>
    <w:lsdException w:name="Table Grid 8" w:semiHidden="1" w:uiPriority="99"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iPriority="99" w:unhideWhenUsed="1"/>
    <w:lsdException w:name="Table 3D effects 2" w:semiHidden="1" w:uiPriority="99" w:unhideWhenUsed="1"/>
    <w:lsdException w:name="Table 3D effects 3" w:semiHidden="1" w:uiPriority="99" w:unhideWhenUsed="1"/>
    <w:lsdException w:name="Table Contemporary" w:semiHidden="1" w:uiPriority="99" w:unhideWhenUsed="1"/>
    <w:lsdException w:name="Table Elegant" w:semiHidden="1" w:uiPriority="99" w:unhideWhenUsed="1"/>
    <w:lsdException w:name="Table Professional" w:semiHidden="1" w:uiPriority="99" w:unhideWhenUsed="1"/>
    <w:lsdException w:name="Table Subtle 1" w:semiHidden="1" w:uiPriority="99" w:unhideWhenUsed="1"/>
    <w:lsdException w:name="Table Subtle 2" w:semiHidden="1" w:uiPriority="99" w:unhideWhenUsed="1"/>
    <w:lsdException w:name="Table Web 1" w:semiHidden="1" w:uiPriority="99" w:unhideWhenUsed="1"/>
    <w:lsdException w:name="Table Web 2" w:semiHidden="1" w:uiPriority="99" w:unhideWhenUsed="1"/>
    <w:lsdException w:name="Table Web 3" w:semiHidden="1" w:uiPriority="99" w:unhideWhenUsed="1"/>
    <w:lsdException w:name="Balloon Text" w:semiHidden="1" w:unhideWhenUsed="1"/>
    <w:lsdException w:name="Table Grid" w:uiPriority="39"/>
    <w:lsdException w:name="Table Theme" w:semiHidden="1" w:uiPriority="99"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uiPriority w:val="25"/>
    <w:rsid w:val="0094093E"/>
    <w:pPr>
      <w:spacing w:line="264" w:lineRule="auto"/>
    </w:pPr>
  </w:style>
  <w:style w:type="paragraph" w:styleId="Overskrift1">
    <w:name w:val="heading 1"/>
    <w:next w:val="Brdtekst"/>
    <w:link w:val="Overskrift1Tegn"/>
    <w:qFormat/>
    <w:rsid w:val="0039436B"/>
    <w:pPr>
      <w:keepNext/>
      <w:keepLines/>
      <w:numPr>
        <w:numId w:val="16"/>
      </w:numPr>
      <w:suppressAutoHyphens/>
      <w:spacing w:before="1620" w:after="480" w:line="680" w:lineRule="exact"/>
      <w:ind w:right="1134"/>
      <w:outlineLvl w:val="0"/>
    </w:pPr>
    <w:rPr>
      <w:rFonts w:asciiTheme="majorHAnsi" w:eastAsiaTheme="majorEastAsia" w:hAnsiTheme="majorHAnsi" w:cstheme="majorHAnsi"/>
      <w:b/>
      <w:color w:val="000000" w:themeColor="text1"/>
      <w:sz w:val="68"/>
      <w:szCs w:val="32"/>
    </w:rPr>
  </w:style>
  <w:style w:type="paragraph" w:styleId="Overskrift2">
    <w:name w:val="heading 2"/>
    <w:basedOn w:val="Normal"/>
    <w:next w:val="Brdtekst"/>
    <w:link w:val="Overskrift2Tegn"/>
    <w:qFormat/>
    <w:rsid w:val="00A91415"/>
    <w:pPr>
      <w:keepNext/>
      <w:keepLines/>
      <w:numPr>
        <w:ilvl w:val="1"/>
        <w:numId w:val="16"/>
      </w:numPr>
      <w:suppressAutoHyphens/>
      <w:spacing w:before="360" w:after="20" w:line="240" w:lineRule="auto"/>
      <w:outlineLvl w:val="1"/>
    </w:pPr>
    <w:rPr>
      <w:rFonts w:asciiTheme="majorHAnsi" w:eastAsiaTheme="majorEastAsia" w:hAnsiTheme="majorHAnsi" w:cstheme="majorHAnsi"/>
      <w:b/>
      <w:sz w:val="30"/>
      <w:szCs w:val="26"/>
    </w:rPr>
  </w:style>
  <w:style w:type="paragraph" w:styleId="Overskrift3">
    <w:name w:val="heading 3"/>
    <w:basedOn w:val="Normal"/>
    <w:next w:val="Brdtekst"/>
    <w:link w:val="Overskrift3Tegn"/>
    <w:qFormat/>
    <w:rsid w:val="0039436B"/>
    <w:pPr>
      <w:keepNext/>
      <w:keepLines/>
      <w:numPr>
        <w:ilvl w:val="2"/>
        <w:numId w:val="16"/>
      </w:numPr>
      <w:suppressAutoHyphens/>
      <w:spacing w:before="280" w:after="40" w:line="240" w:lineRule="auto"/>
      <w:outlineLvl w:val="2"/>
    </w:pPr>
    <w:rPr>
      <w:rFonts w:asciiTheme="majorHAnsi" w:eastAsiaTheme="majorEastAsia" w:hAnsiTheme="majorHAnsi" w:cstheme="majorHAnsi"/>
      <w:b/>
      <w:sz w:val="26"/>
      <w:szCs w:val="24"/>
    </w:rPr>
  </w:style>
  <w:style w:type="paragraph" w:styleId="Overskrift4">
    <w:name w:val="heading 4"/>
    <w:basedOn w:val="Normal"/>
    <w:next w:val="Brdtekst"/>
    <w:link w:val="Overskrift4Tegn"/>
    <w:qFormat/>
    <w:rsid w:val="0039436B"/>
    <w:pPr>
      <w:keepNext/>
      <w:keepLines/>
      <w:widowControl w:val="0"/>
      <w:numPr>
        <w:ilvl w:val="3"/>
        <w:numId w:val="16"/>
      </w:numPr>
      <w:suppressAutoHyphens/>
      <w:spacing w:before="280" w:after="40" w:line="240" w:lineRule="auto"/>
      <w:outlineLvl w:val="3"/>
    </w:pPr>
    <w:rPr>
      <w:rFonts w:asciiTheme="majorHAnsi" w:eastAsia="Times New Roman" w:hAnsiTheme="majorHAnsi" w:cstheme="majorHAnsi"/>
      <w:b/>
      <w:sz w:val="24"/>
      <w:szCs w:val="20"/>
    </w:rPr>
  </w:style>
  <w:style w:type="paragraph" w:styleId="Overskrift5">
    <w:name w:val="heading 5"/>
    <w:basedOn w:val="Normal"/>
    <w:next w:val="Brdtekst"/>
    <w:link w:val="Overskrift5Tegn"/>
    <w:qFormat/>
    <w:rsid w:val="0039436B"/>
    <w:pPr>
      <w:keepNext/>
      <w:keepLines/>
      <w:widowControl w:val="0"/>
      <w:numPr>
        <w:ilvl w:val="4"/>
        <w:numId w:val="16"/>
      </w:numPr>
      <w:suppressAutoHyphens/>
      <w:spacing w:before="240" w:after="40" w:line="240" w:lineRule="auto"/>
      <w:outlineLvl w:val="4"/>
    </w:pPr>
    <w:rPr>
      <w:rFonts w:asciiTheme="majorHAnsi" w:eastAsia="Times New Roman" w:hAnsiTheme="majorHAnsi" w:cstheme="majorHAnsi"/>
      <w:i/>
      <w:sz w:val="23"/>
      <w:szCs w:val="20"/>
    </w:rPr>
  </w:style>
  <w:style w:type="paragraph" w:styleId="Overskrift6">
    <w:name w:val="heading 6"/>
    <w:basedOn w:val="Normal"/>
    <w:next w:val="Brdtekst"/>
    <w:link w:val="Overskrift6Tegn"/>
    <w:rsid w:val="0039436B"/>
    <w:pPr>
      <w:keepNext/>
      <w:keepLines/>
      <w:widowControl w:val="0"/>
      <w:numPr>
        <w:ilvl w:val="5"/>
        <w:numId w:val="16"/>
      </w:numPr>
      <w:suppressAutoHyphens/>
      <w:spacing w:before="200" w:after="60" w:line="240" w:lineRule="auto"/>
      <w:outlineLvl w:val="5"/>
    </w:pPr>
    <w:rPr>
      <w:rFonts w:asciiTheme="majorHAnsi" w:eastAsia="Times New Roman" w:hAnsiTheme="majorHAnsi" w:cstheme="majorHAnsi"/>
      <w:i/>
      <w:szCs w:val="20"/>
    </w:rPr>
  </w:style>
  <w:style w:type="paragraph" w:styleId="Overskrift7">
    <w:name w:val="heading 7"/>
    <w:basedOn w:val="Normal"/>
    <w:next w:val="Brdtekst"/>
    <w:link w:val="Overskrift7Tegn"/>
    <w:rsid w:val="0039436B"/>
    <w:pPr>
      <w:keepNext/>
      <w:keepLines/>
      <w:widowControl w:val="0"/>
      <w:numPr>
        <w:ilvl w:val="6"/>
        <w:numId w:val="16"/>
      </w:numPr>
      <w:suppressAutoHyphens/>
      <w:spacing w:before="200" w:after="200" w:line="240" w:lineRule="auto"/>
      <w:outlineLvl w:val="6"/>
    </w:pPr>
    <w:rPr>
      <w:rFonts w:asciiTheme="majorHAnsi" w:eastAsia="Times New Roman" w:hAnsiTheme="majorHAnsi" w:cstheme="majorHAnsi"/>
      <w:i/>
      <w:szCs w:val="20"/>
    </w:rPr>
  </w:style>
  <w:style w:type="paragraph" w:styleId="Overskrift8">
    <w:name w:val="heading 8"/>
    <w:basedOn w:val="Normal"/>
    <w:next w:val="Brdtekst"/>
    <w:link w:val="Overskrift8Tegn"/>
    <w:rsid w:val="0039436B"/>
    <w:pPr>
      <w:keepNext/>
      <w:keepLines/>
      <w:widowControl w:val="0"/>
      <w:numPr>
        <w:ilvl w:val="7"/>
        <w:numId w:val="16"/>
      </w:numPr>
      <w:suppressAutoHyphens/>
      <w:spacing w:before="200" w:after="200" w:line="240" w:lineRule="auto"/>
      <w:outlineLvl w:val="7"/>
    </w:pPr>
    <w:rPr>
      <w:rFonts w:asciiTheme="majorHAnsi" w:eastAsia="Times New Roman" w:hAnsiTheme="majorHAnsi" w:cstheme="majorHAnsi"/>
      <w:i/>
      <w:sz w:val="21"/>
      <w:szCs w:val="20"/>
    </w:rPr>
  </w:style>
  <w:style w:type="paragraph" w:styleId="Overskrift9">
    <w:name w:val="heading 9"/>
    <w:basedOn w:val="Normal"/>
    <w:next w:val="Brdtekst"/>
    <w:link w:val="Overskrift9Tegn"/>
    <w:rsid w:val="0039436B"/>
    <w:pPr>
      <w:keepNext/>
      <w:keepLines/>
      <w:widowControl w:val="0"/>
      <w:numPr>
        <w:ilvl w:val="8"/>
        <w:numId w:val="16"/>
      </w:numPr>
      <w:suppressAutoHyphens/>
      <w:spacing w:before="200" w:after="200" w:line="240" w:lineRule="auto"/>
      <w:outlineLvl w:val="8"/>
    </w:pPr>
    <w:rPr>
      <w:rFonts w:asciiTheme="majorHAnsi" w:eastAsia="Times New Roman" w:hAnsiTheme="majorHAnsi" w:cstheme="majorHAnsi"/>
      <w:i/>
      <w:sz w:val="21"/>
      <w:szCs w:val="20"/>
    </w:rPr>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customStyle="1" w:styleId="Overskrift1Tegn">
    <w:name w:val="Overskrift 1 Tegn"/>
    <w:basedOn w:val="Standardskriftforavsnitt"/>
    <w:link w:val="Overskrift1"/>
    <w:rsid w:val="00F36FCB"/>
    <w:rPr>
      <w:rFonts w:asciiTheme="majorHAnsi" w:eastAsiaTheme="majorEastAsia" w:hAnsiTheme="majorHAnsi" w:cstheme="majorHAnsi"/>
      <w:b/>
      <w:color w:val="000000" w:themeColor="text1"/>
      <w:sz w:val="68"/>
      <w:szCs w:val="32"/>
    </w:rPr>
  </w:style>
  <w:style w:type="paragraph" w:styleId="Topptekst">
    <w:name w:val="header"/>
    <w:link w:val="TopptekstTegn"/>
    <w:rsid w:val="00664A5C"/>
    <w:pPr>
      <w:widowControl w:val="0"/>
      <w:suppressAutoHyphens/>
      <w:spacing w:after="0" w:line="240" w:lineRule="auto"/>
      <w:jc w:val="right"/>
    </w:pPr>
    <w:rPr>
      <w:sz w:val="15"/>
    </w:rPr>
  </w:style>
  <w:style w:type="character" w:customStyle="1" w:styleId="TopptekstTegn">
    <w:name w:val="Topptekst Tegn"/>
    <w:basedOn w:val="Standardskriftforavsnitt"/>
    <w:link w:val="Topptekst"/>
    <w:rsid w:val="00664A5C"/>
    <w:rPr>
      <w:rFonts w:asciiTheme="minorHAnsi" w:hAnsiTheme="minorHAnsi"/>
      <w:sz w:val="15"/>
    </w:rPr>
  </w:style>
  <w:style w:type="paragraph" w:styleId="Bunntekst">
    <w:name w:val="footer"/>
    <w:basedOn w:val="Normal"/>
    <w:link w:val="BunntekstTegn"/>
    <w:uiPriority w:val="99"/>
    <w:rsid w:val="00A21393"/>
    <w:pPr>
      <w:tabs>
        <w:tab w:val="center" w:pos="4536"/>
        <w:tab w:val="right" w:pos="9072"/>
      </w:tabs>
      <w:spacing w:after="0" w:line="240" w:lineRule="auto"/>
    </w:pPr>
    <w:rPr>
      <w:sz w:val="16"/>
    </w:rPr>
  </w:style>
  <w:style w:type="character" w:customStyle="1" w:styleId="BunntekstTegn">
    <w:name w:val="Bunntekst Tegn"/>
    <w:basedOn w:val="Standardskriftforavsnitt"/>
    <w:link w:val="Bunntekst"/>
    <w:uiPriority w:val="99"/>
    <w:rsid w:val="00A21393"/>
    <w:rPr>
      <w:sz w:val="16"/>
    </w:rPr>
  </w:style>
  <w:style w:type="character" w:styleId="Plassholdertekst">
    <w:name w:val="Placeholder Text"/>
    <w:basedOn w:val="Standardskriftforavsnitt"/>
    <w:uiPriority w:val="99"/>
    <w:rsid w:val="005F4D0B"/>
    <w:rPr>
      <w:color w:val="FF00FF"/>
    </w:rPr>
  </w:style>
  <w:style w:type="paragraph" w:customStyle="1" w:styleId="Boks">
    <w:name w:val="Boks"/>
    <w:basedOn w:val="Normal"/>
    <w:link w:val="BoksTegn"/>
    <w:rsid w:val="002A5E30"/>
    <w:pPr>
      <w:tabs>
        <w:tab w:val="left" w:pos="567"/>
        <w:tab w:val="left" w:pos="794"/>
      </w:tabs>
      <w:spacing w:after="120" w:line="260" w:lineRule="atLeast"/>
    </w:pPr>
    <w:rPr>
      <w:rFonts w:eastAsia="Calibri" w:cs="Times New Roman"/>
    </w:rPr>
  </w:style>
  <w:style w:type="character" w:customStyle="1" w:styleId="Overskrift2Tegn">
    <w:name w:val="Overskrift 2 Tegn"/>
    <w:basedOn w:val="Standardskriftforavsnitt"/>
    <w:link w:val="Overskrift2"/>
    <w:rsid w:val="00A91415"/>
    <w:rPr>
      <w:rFonts w:asciiTheme="majorHAnsi" w:eastAsiaTheme="majorEastAsia" w:hAnsiTheme="majorHAnsi" w:cstheme="majorHAnsi"/>
      <w:b/>
      <w:sz w:val="30"/>
      <w:szCs w:val="26"/>
    </w:rPr>
  </w:style>
  <w:style w:type="paragraph" w:styleId="Tittel">
    <w:name w:val="Title"/>
    <w:basedOn w:val="Normal"/>
    <w:next w:val="Normal"/>
    <w:link w:val="TittelTegn"/>
    <w:rsid w:val="005F4D0B"/>
    <w:pPr>
      <w:framePr w:hSpace="142" w:wrap="around" w:vAnchor="page" w:hAnchor="page" w:x="852" w:y="2751"/>
      <w:spacing w:after="80" w:line="560" w:lineRule="exact"/>
      <w:contextualSpacing/>
      <w:suppressOverlap/>
    </w:pPr>
    <w:rPr>
      <w:rFonts w:asciiTheme="majorHAnsi" w:eastAsiaTheme="majorEastAsia" w:hAnsiTheme="majorHAnsi" w:cstheme="majorBidi"/>
      <w:b/>
      <w:spacing w:val="-10"/>
      <w:kern w:val="28"/>
      <w:sz w:val="50"/>
      <w:szCs w:val="50"/>
    </w:rPr>
  </w:style>
  <w:style w:type="character" w:customStyle="1" w:styleId="TittelTegn">
    <w:name w:val="Tittel Tegn"/>
    <w:basedOn w:val="Standardskriftforavsnitt"/>
    <w:link w:val="Tittel"/>
    <w:rsid w:val="005F4D0B"/>
    <w:rPr>
      <w:rFonts w:asciiTheme="majorHAnsi" w:eastAsiaTheme="majorEastAsia" w:hAnsiTheme="majorHAnsi" w:cstheme="majorBidi"/>
      <w:b/>
      <w:spacing w:val="-10"/>
      <w:kern w:val="28"/>
      <w:sz w:val="50"/>
      <w:szCs w:val="50"/>
    </w:rPr>
  </w:style>
  <w:style w:type="paragraph" w:styleId="Undertittel">
    <w:name w:val="Subtitle"/>
    <w:basedOn w:val="Normal"/>
    <w:next w:val="Normal"/>
    <w:link w:val="UndertittelTegn"/>
    <w:rsid w:val="005F4D0B"/>
    <w:pPr>
      <w:numPr>
        <w:ilvl w:val="1"/>
      </w:numPr>
      <w:spacing w:after="0" w:line="240" w:lineRule="auto"/>
    </w:pPr>
    <w:rPr>
      <w:rFonts w:asciiTheme="majorHAnsi" w:eastAsiaTheme="minorEastAsia" w:hAnsiTheme="majorHAnsi"/>
      <w:color w:val="000000" w:themeColor="text1"/>
      <w:sz w:val="36"/>
      <w:szCs w:val="36"/>
    </w:rPr>
  </w:style>
  <w:style w:type="character" w:customStyle="1" w:styleId="UndertittelTegn">
    <w:name w:val="Undertittel Tegn"/>
    <w:basedOn w:val="Standardskriftforavsnitt"/>
    <w:link w:val="Undertittel"/>
    <w:rsid w:val="005F4D0B"/>
    <w:rPr>
      <w:rFonts w:asciiTheme="majorHAnsi" w:eastAsiaTheme="minorEastAsia" w:hAnsiTheme="majorHAnsi"/>
      <w:color w:val="000000" w:themeColor="text1"/>
      <w:sz w:val="36"/>
      <w:szCs w:val="36"/>
    </w:rPr>
  </w:style>
  <w:style w:type="paragraph" w:customStyle="1" w:styleId="Brdteksthyre">
    <w:name w:val="Brødtekst høyre"/>
    <w:basedOn w:val="Brdtekst"/>
    <w:rsid w:val="00C90218"/>
    <w:pPr>
      <w:jc w:val="right"/>
    </w:pPr>
  </w:style>
  <w:style w:type="paragraph" w:customStyle="1" w:styleId="Stortsitat">
    <w:name w:val="Stort sitat"/>
    <w:basedOn w:val="Normal"/>
    <w:rsid w:val="005F4D0B"/>
    <w:pPr>
      <w:spacing w:line="240" w:lineRule="auto"/>
    </w:pPr>
    <w:rPr>
      <w:color w:val="FFFFFF" w:themeColor="background1"/>
      <w:sz w:val="50"/>
    </w:rPr>
  </w:style>
  <w:style w:type="paragraph" w:customStyle="1" w:styleId="Sitattegn">
    <w:name w:val="Sitattegn"/>
    <w:basedOn w:val="Stortsitat"/>
    <w:uiPriority w:val="23"/>
    <w:rsid w:val="005F4D0B"/>
    <w:pPr>
      <w:spacing w:after="880" w:line="3400" w:lineRule="exact"/>
    </w:pPr>
    <w:rPr>
      <w:sz w:val="400"/>
    </w:rPr>
  </w:style>
  <w:style w:type="paragraph" w:customStyle="1" w:styleId="Tittelskilleside">
    <w:name w:val="Tittel skilleside"/>
    <w:basedOn w:val="Normal"/>
    <w:rsid w:val="005F4D0B"/>
    <w:pPr>
      <w:spacing w:after="1240"/>
      <w:outlineLvl w:val="1"/>
    </w:pPr>
    <w:rPr>
      <w:rFonts w:asciiTheme="majorHAnsi" w:hAnsiTheme="majorHAnsi"/>
      <w:b/>
      <w:color w:val="FFFFFF" w:themeColor="background1"/>
      <w:sz w:val="60"/>
    </w:rPr>
  </w:style>
  <w:style w:type="paragraph" w:customStyle="1" w:styleId="Ingress">
    <w:name w:val="Ingress"/>
    <w:basedOn w:val="Normal"/>
    <w:uiPriority w:val="15"/>
    <w:rsid w:val="003D65F2"/>
    <w:rPr>
      <w:b/>
      <w:color w:val="404040" w:themeColor="text1" w:themeTint="BF"/>
      <w:sz w:val="24"/>
    </w:rPr>
  </w:style>
  <w:style w:type="character" w:customStyle="1" w:styleId="Overskrift3Tegn">
    <w:name w:val="Overskrift 3 Tegn"/>
    <w:basedOn w:val="Standardskriftforavsnitt"/>
    <w:link w:val="Overskrift3"/>
    <w:rsid w:val="005F4D0B"/>
    <w:rPr>
      <w:rFonts w:asciiTheme="majorHAnsi" w:eastAsiaTheme="majorEastAsia" w:hAnsiTheme="majorHAnsi" w:cstheme="majorHAnsi"/>
      <w:b/>
      <w:sz w:val="26"/>
      <w:szCs w:val="24"/>
    </w:rPr>
  </w:style>
  <w:style w:type="character" w:styleId="Hyperkobling">
    <w:name w:val="Hyperlink"/>
    <w:basedOn w:val="Standardskriftforavsnitt"/>
    <w:uiPriority w:val="99"/>
    <w:rsid w:val="00943B09"/>
    <w:rPr>
      <w:vanish w:val="0"/>
      <w:color w:val="0000FF"/>
      <w:u w:val="single" w:color="E7E7FF"/>
    </w:rPr>
  </w:style>
  <w:style w:type="paragraph" w:customStyle="1" w:styleId="INNH2holdmedneste">
    <w:name w:val="INNH 2 hold med neste"/>
    <w:basedOn w:val="INNH2"/>
    <w:rsid w:val="005F4D0B"/>
    <w:pPr>
      <w:keepNext/>
    </w:pPr>
    <w:rPr>
      <w:noProof/>
    </w:rPr>
  </w:style>
  <w:style w:type="paragraph" w:customStyle="1" w:styleId="Tabelltittel">
    <w:name w:val="Tabell tittel"/>
    <w:next w:val="Tabelltittelunder"/>
    <w:qFormat/>
    <w:rsid w:val="00253F34"/>
    <w:pPr>
      <w:keepNext/>
      <w:pBdr>
        <w:top w:val="single" w:sz="2" w:space="7" w:color="808080" w:themeColor="background1" w:themeShade="80"/>
      </w:pBdr>
      <w:spacing w:before="360" w:after="60" w:line="240" w:lineRule="auto"/>
    </w:pPr>
    <w:rPr>
      <w:rFonts w:eastAsiaTheme="majorEastAsia" w:cstheme="majorHAnsi"/>
      <w:b/>
      <w:sz w:val="24"/>
      <w:szCs w:val="24"/>
    </w:rPr>
  </w:style>
  <w:style w:type="table" w:customStyle="1" w:styleId="Helsedir">
    <w:name w:val="Helsedir"/>
    <w:basedOn w:val="Vanligtabell"/>
    <w:uiPriority w:val="99"/>
    <w:rsid w:val="001F0757"/>
    <w:pPr>
      <w:spacing w:after="0" w:line="240" w:lineRule="auto"/>
    </w:pPr>
    <w:rPr>
      <w:rFonts w:ascii="Calibri" w:eastAsia="Calibri" w:hAnsi="Calibri" w:cs="Times New Roman"/>
      <w:szCs w:val="20"/>
      <w:lang w:eastAsia="nb-NO"/>
    </w:rPr>
    <w:tblPr>
      <w:tblStyleRowBandSize w:val="1"/>
      <w:tblBorders>
        <w:top w:val="single" w:sz="4" w:space="0" w:color="0092A7"/>
        <w:left w:val="single" w:sz="2" w:space="0" w:color="A6A6A6"/>
        <w:bottom w:val="single" w:sz="4" w:space="0" w:color="0092A7"/>
        <w:right w:val="single" w:sz="2" w:space="0" w:color="A6A6A6"/>
        <w:insideH w:val="single" w:sz="2" w:space="0" w:color="A6A6A6"/>
      </w:tblBorders>
      <w:tblCellMar>
        <w:top w:w="28" w:type="dxa"/>
        <w:bottom w:w="28" w:type="dxa"/>
      </w:tblCellMar>
    </w:tblPr>
    <w:tblStylePr w:type="firstRow">
      <w:rPr>
        <w:b/>
        <w:bCs/>
      </w:rPr>
      <w:tblPr/>
      <w:tcPr>
        <w:tcBorders>
          <w:top w:val="single" w:sz="4" w:space="0" w:color="0092A7"/>
          <w:bottom w:val="single" w:sz="4" w:space="0" w:color="0092A7"/>
        </w:tcBorders>
        <w:shd w:val="clear" w:color="auto" w:fill="F5F5F5"/>
        <w:vAlign w:val="bottom"/>
      </w:tcPr>
    </w:tblStylePr>
    <w:tblStylePr w:type="lastRow">
      <w:rPr>
        <w:b/>
        <w:bCs/>
        <w:sz w:val="20"/>
      </w:rPr>
    </w:tblStylePr>
    <w:tblStylePr w:type="firstCol">
      <w:rPr>
        <w:b/>
        <w:i/>
        <w:iCs/>
        <w:sz w:val="20"/>
      </w:rPr>
      <w:tblPr/>
      <w:tcPr>
        <w:tcBorders>
          <w:top w:val="single" w:sz="2" w:space="0" w:color="7F7F7F"/>
          <w:left w:val="single" w:sz="2" w:space="0" w:color="7F7F7F"/>
          <w:bottom w:val="single" w:sz="2" w:space="0" w:color="7F7F7F"/>
          <w:right w:val="single" w:sz="2" w:space="0" w:color="7F7F7F"/>
          <w:insideH w:val="nil"/>
          <w:insideV w:val="nil"/>
          <w:tl2br w:val="nil"/>
          <w:tr2bl w:val="nil"/>
        </w:tcBorders>
        <w:shd w:val="clear" w:color="auto" w:fill="F9F9F9"/>
      </w:tcPr>
    </w:tblStylePr>
    <w:tblStylePr w:type="lastCol">
      <w:rPr>
        <w:b/>
        <w:i/>
        <w:iCs/>
        <w:sz w:val="20"/>
      </w:rPr>
      <w:tblPr/>
      <w:tcPr>
        <w:shd w:val="clear" w:color="auto" w:fill="F7FBFC"/>
      </w:tcPr>
    </w:tblStylePr>
    <w:tblStylePr w:type="band2Horz">
      <w:tblPr/>
      <w:tcPr>
        <w:tcBorders>
          <w:top w:val="nil"/>
          <w:left w:val="single" w:sz="2" w:space="0" w:color="A6A6A6"/>
          <w:bottom w:val="nil"/>
          <w:right w:val="single" w:sz="2" w:space="0" w:color="A6A6A6"/>
          <w:insideH w:val="nil"/>
          <w:insideV w:val="nil"/>
          <w:tl2br w:val="nil"/>
          <w:tr2bl w:val="nil"/>
        </w:tcBorders>
        <w:shd w:val="clear" w:color="auto" w:fill="F2F2F2"/>
      </w:tcPr>
    </w:tblStylePr>
  </w:style>
  <w:style w:type="paragraph" w:styleId="INNH1">
    <w:name w:val="toc 1"/>
    <w:basedOn w:val="Normal"/>
    <w:next w:val="Normal"/>
    <w:autoRedefine/>
    <w:uiPriority w:val="39"/>
    <w:rsid w:val="004C0B11"/>
    <w:pPr>
      <w:tabs>
        <w:tab w:val="right" w:leader="dot" w:pos="8504"/>
      </w:tabs>
      <w:spacing w:before="180" w:after="0" w:line="240" w:lineRule="auto"/>
      <w:ind w:left="567" w:hanging="567"/>
    </w:pPr>
    <w:rPr>
      <w:b/>
      <w:caps/>
      <w:noProof/>
      <w:sz w:val="21"/>
    </w:rPr>
  </w:style>
  <w:style w:type="paragraph" w:customStyle="1" w:styleId="Listepunkt1">
    <w:name w:val="Liste punkt 1"/>
    <w:basedOn w:val="Normal"/>
    <w:uiPriority w:val="40"/>
    <w:qFormat/>
    <w:rsid w:val="00831501"/>
    <w:pPr>
      <w:numPr>
        <w:numId w:val="13"/>
      </w:numPr>
      <w:spacing w:after="0"/>
    </w:pPr>
    <w:rPr>
      <w:rFonts w:eastAsia="Calibri" w:cs="Times New Roman"/>
      <w:kern w:val="20"/>
      <w:szCs w:val="20"/>
    </w:rPr>
  </w:style>
  <w:style w:type="paragraph" w:styleId="INNH2">
    <w:name w:val="toc 2"/>
    <w:basedOn w:val="Normal"/>
    <w:next w:val="Normal"/>
    <w:autoRedefine/>
    <w:uiPriority w:val="39"/>
    <w:rsid w:val="005F4D0B"/>
    <w:pPr>
      <w:tabs>
        <w:tab w:val="left" w:pos="1134"/>
        <w:tab w:val="right" w:leader="dot" w:pos="8504"/>
      </w:tabs>
      <w:spacing w:after="0" w:line="240" w:lineRule="auto"/>
      <w:ind w:left="1134" w:hanging="567"/>
    </w:pPr>
    <w:rPr>
      <w:sz w:val="21"/>
    </w:rPr>
  </w:style>
  <w:style w:type="character" w:customStyle="1" w:styleId="TFet">
    <w:name w:val="T_Fet"/>
    <w:unhideWhenUsed/>
    <w:rsid w:val="005F4D0B"/>
    <w:rPr>
      <w:rFonts w:cs="Times New Roman"/>
      <w:b/>
      <w:color w:val="auto"/>
      <w:szCs w:val="19"/>
    </w:rPr>
  </w:style>
  <w:style w:type="paragraph" w:customStyle="1" w:styleId="Overskriftunr6">
    <w:name w:val="Overskrift unr 6"/>
    <w:basedOn w:val="Overskriftunr5"/>
    <w:rsid w:val="006D64E9"/>
    <w:pPr>
      <w:spacing w:before="160"/>
    </w:pPr>
    <w:rPr>
      <w:b/>
      <w:i w:val="0"/>
      <w:color w:val="262626" w:themeColor="text1" w:themeTint="D9"/>
      <w:sz w:val="21"/>
    </w:rPr>
  </w:style>
  <w:style w:type="paragraph" w:customStyle="1" w:styleId="Listepunkt10008">
    <w:name w:val="Liste punkt 1 00/08"/>
    <w:basedOn w:val="Listepunkt1"/>
    <w:semiHidden/>
    <w:rsid w:val="00831501"/>
    <w:pPr>
      <w:spacing w:after="160"/>
    </w:pPr>
    <w:rPr>
      <w:rFonts w:ascii="Calibri" w:hAnsi="Calibri"/>
    </w:rPr>
  </w:style>
  <w:style w:type="paragraph" w:customStyle="1" w:styleId="Listepunkt10005">
    <w:name w:val="Liste punkt 1 00/05"/>
    <w:basedOn w:val="Listepunkt10008"/>
    <w:semiHidden/>
    <w:rsid w:val="00831501"/>
    <w:pPr>
      <w:spacing w:after="100"/>
    </w:pPr>
  </w:style>
  <w:style w:type="paragraph" w:customStyle="1" w:styleId="Listepunkt10008holdmedneste">
    <w:name w:val="Liste punkt 1 00/08 hold med neste"/>
    <w:basedOn w:val="Listepunkt10008"/>
    <w:semiHidden/>
    <w:rsid w:val="00831501"/>
    <w:pPr>
      <w:keepNext/>
      <w:keepLines/>
    </w:pPr>
    <w:rPr>
      <w:lang w:eastAsia="nb-NO"/>
    </w:rPr>
  </w:style>
  <w:style w:type="paragraph" w:customStyle="1" w:styleId="Listepunkt1holdmedneste">
    <w:name w:val="Liste punkt 1 hold med neste"/>
    <w:basedOn w:val="Listepunkt1"/>
    <w:semiHidden/>
    <w:rsid w:val="00831501"/>
    <w:pPr>
      <w:keepNext/>
      <w:suppressAutoHyphens/>
    </w:pPr>
  </w:style>
  <w:style w:type="paragraph" w:customStyle="1" w:styleId="Listepunkt2">
    <w:name w:val="Liste punkt 2"/>
    <w:basedOn w:val="Listepunkt1"/>
    <w:uiPriority w:val="40"/>
    <w:rsid w:val="00831501"/>
    <w:pPr>
      <w:numPr>
        <w:ilvl w:val="1"/>
      </w:numPr>
    </w:pPr>
  </w:style>
  <w:style w:type="paragraph" w:customStyle="1" w:styleId="Listepunkt20008">
    <w:name w:val="Liste punkt 2 00/08"/>
    <w:basedOn w:val="Listepunkt2"/>
    <w:semiHidden/>
    <w:rsid w:val="00831501"/>
    <w:pPr>
      <w:spacing w:after="160"/>
    </w:pPr>
  </w:style>
  <w:style w:type="paragraph" w:customStyle="1" w:styleId="Listepunkt20600">
    <w:name w:val="Liste punkt 2 06/00"/>
    <w:basedOn w:val="Listepunkt2"/>
    <w:semiHidden/>
    <w:rsid w:val="00831501"/>
    <w:pPr>
      <w:numPr>
        <w:ilvl w:val="0"/>
        <w:numId w:val="0"/>
      </w:numPr>
      <w:tabs>
        <w:tab w:val="num" w:pos="680"/>
      </w:tabs>
      <w:spacing w:before="120" w:line="271" w:lineRule="auto"/>
      <w:ind w:left="680" w:hanging="340"/>
    </w:pPr>
    <w:rPr>
      <w:rFonts w:ascii="Calibri" w:hAnsi="Calibri"/>
      <w:sz w:val="23"/>
    </w:rPr>
  </w:style>
  <w:style w:type="paragraph" w:customStyle="1" w:styleId="Listepunkt3">
    <w:name w:val="Liste punkt 3"/>
    <w:basedOn w:val="Listepunkt2"/>
    <w:uiPriority w:val="40"/>
    <w:rsid w:val="00831501"/>
    <w:pPr>
      <w:numPr>
        <w:ilvl w:val="2"/>
      </w:numPr>
    </w:pPr>
  </w:style>
  <w:style w:type="paragraph" w:customStyle="1" w:styleId="Listepunkt4">
    <w:name w:val="Liste punkt 4"/>
    <w:basedOn w:val="Listepunkt3"/>
    <w:uiPriority w:val="40"/>
    <w:rsid w:val="00831501"/>
    <w:pPr>
      <w:numPr>
        <w:ilvl w:val="3"/>
      </w:numPr>
    </w:pPr>
  </w:style>
  <w:style w:type="paragraph" w:customStyle="1" w:styleId="Overskriftunr3">
    <w:name w:val="Overskrift unr 3"/>
    <w:basedOn w:val="Overskrift3"/>
    <w:next w:val="Brdtekst"/>
    <w:qFormat/>
    <w:rsid w:val="009E5D22"/>
    <w:pPr>
      <w:numPr>
        <w:ilvl w:val="0"/>
        <w:numId w:val="0"/>
      </w:numPr>
      <w:tabs>
        <w:tab w:val="left" w:pos="426"/>
      </w:tabs>
      <w:spacing w:before="400" w:line="252" w:lineRule="auto"/>
    </w:pPr>
    <w:rPr>
      <w:rFonts w:eastAsia="Times New Roman" w:cs="Times New Roman"/>
      <w:bCs/>
      <w:szCs w:val="22"/>
      <w:lang w:val="en-US"/>
    </w:rPr>
  </w:style>
  <w:style w:type="paragraph" w:customStyle="1" w:styleId="Overskrift2-">
    <w:name w:val="Overskrift 2-"/>
    <w:basedOn w:val="Overskrift2"/>
    <w:rsid w:val="00E52B58"/>
    <w:pPr>
      <w:spacing w:before="200"/>
    </w:pPr>
  </w:style>
  <w:style w:type="paragraph" w:customStyle="1" w:styleId="Tabelltekst">
    <w:name w:val="Tabell tekst"/>
    <w:basedOn w:val="Normal"/>
    <w:qFormat/>
    <w:rsid w:val="004E51C5"/>
    <w:pPr>
      <w:spacing w:after="0" w:line="220" w:lineRule="atLeast"/>
    </w:pPr>
    <w:rPr>
      <w:rFonts w:eastAsia="Calibri" w:cs="Times New Roman"/>
      <w:sz w:val="20"/>
      <w:szCs w:val="20"/>
    </w:rPr>
  </w:style>
  <w:style w:type="paragraph" w:customStyle="1" w:styleId="Tabellnote">
    <w:name w:val="Tabell note"/>
    <w:basedOn w:val="Tabelltekst"/>
    <w:qFormat/>
    <w:rsid w:val="00EC2C25"/>
    <w:pPr>
      <w:spacing w:before="60" w:after="60"/>
    </w:pPr>
    <w:rPr>
      <w:sz w:val="18"/>
    </w:rPr>
  </w:style>
  <w:style w:type="character" w:customStyle="1" w:styleId="THevet">
    <w:name w:val="T_Hevet"/>
    <w:uiPriority w:val="1"/>
    <w:unhideWhenUsed/>
    <w:rsid w:val="005F4D0B"/>
    <w:rPr>
      <w:rFonts w:ascii="Calibri" w:hAnsi="Calibri" w:cs="Times New Roman"/>
      <w:b w:val="0"/>
      <w:color w:val="auto"/>
      <w:szCs w:val="19"/>
      <w:vertAlign w:val="superscript"/>
    </w:rPr>
  </w:style>
  <w:style w:type="paragraph" w:customStyle="1" w:styleId="Tabellhode">
    <w:name w:val="Tabell hode"/>
    <w:basedOn w:val="Tabelltekst"/>
    <w:qFormat/>
    <w:rsid w:val="0088047F"/>
    <w:pPr>
      <w:keepNext/>
      <w:tabs>
        <w:tab w:val="left" w:pos="708"/>
      </w:tabs>
      <w:spacing w:before="40" w:after="40"/>
    </w:pPr>
    <w:rPr>
      <w:rFonts w:eastAsia="Times New Roman" w:cs="Arial"/>
      <w:szCs w:val="24"/>
    </w:rPr>
  </w:style>
  <w:style w:type="paragraph" w:customStyle="1" w:styleId="Bildetekstover">
    <w:name w:val="Bildetekst over"/>
    <w:basedOn w:val="Bildetekst"/>
    <w:uiPriority w:val="15"/>
    <w:rsid w:val="005F4D0B"/>
    <w:pPr>
      <w:keepNext/>
      <w:spacing w:before="320" w:line="257" w:lineRule="auto"/>
      <w:contextualSpacing/>
    </w:pPr>
    <w:rPr>
      <w:b/>
      <w:bCs/>
      <w:i w:val="0"/>
      <w:iCs w:val="0"/>
      <w:sz w:val="23"/>
    </w:rPr>
  </w:style>
  <w:style w:type="paragraph" w:styleId="Bildetekst">
    <w:name w:val="caption"/>
    <w:basedOn w:val="Brdtekst"/>
    <w:next w:val="Brdtekst"/>
    <w:qFormat/>
    <w:rsid w:val="00DA4044"/>
    <w:pPr>
      <w:spacing w:before="280" w:after="480" w:line="240" w:lineRule="auto"/>
      <w:ind w:left="907" w:hanging="907"/>
    </w:pPr>
    <w:rPr>
      <w:i/>
      <w:iCs/>
      <w:szCs w:val="18"/>
    </w:rPr>
  </w:style>
  <w:style w:type="character" w:customStyle="1" w:styleId="BoksTegn">
    <w:name w:val="Boks Tegn"/>
    <w:link w:val="Boks"/>
    <w:rsid w:val="002A5E30"/>
    <w:rPr>
      <w:rFonts w:eastAsia="Calibri" w:cs="Times New Roman"/>
    </w:rPr>
  </w:style>
  <w:style w:type="paragraph" w:customStyle="1" w:styleId="Boks0000">
    <w:name w:val="Boks 00/00"/>
    <w:basedOn w:val="Boks"/>
    <w:unhideWhenUsed/>
    <w:rsid w:val="00831501"/>
    <w:pPr>
      <w:spacing w:after="0"/>
    </w:pPr>
  </w:style>
  <w:style w:type="paragraph" w:styleId="INNH3">
    <w:name w:val="toc 3"/>
    <w:basedOn w:val="Normal"/>
    <w:next w:val="Normal"/>
    <w:autoRedefine/>
    <w:uiPriority w:val="39"/>
    <w:rsid w:val="005F4D0B"/>
    <w:pPr>
      <w:tabs>
        <w:tab w:val="left" w:pos="1172"/>
        <w:tab w:val="left" w:pos="1843"/>
        <w:tab w:val="right" w:leader="dot" w:pos="8504"/>
      </w:tabs>
      <w:spacing w:after="0" w:line="240" w:lineRule="auto"/>
      <w:ind w:left="1843" w:hanging="709"/>
    </w:pPr>
    <w:rPr>
      <w:sz w:val="21"/>
    </w:rPr>
  </w:style>
  <w:style w:type="paragraph" w:customStyle="1" w:styleId="Boks0202">
    <w:name w:val="Boks 02/02"/>
    <w:basedOn w:val="Boks"/>
    <w:unhideWhenUsed/>
    <w:rsid w:val="00831501"/>
    <w:pPr>
      <w:spacing w:before="40" w:after="40"/>
    </w:pPr>
  </w:style>
  <w:style w:type="paragraph" w:customStyle="1" w:styleId="Sammendrag">
    <w:name w:val="Sammendrag"/>
    <w:basedOn w:val="Overskrift1"/>
    <w:semiHidden/>
    <w:rsid w:val="005F4D0B"/>
    <w:pPr>
      <w:numPr>
        <w:numId w:val="0"/>
      </w:numPr>
      <w:spacing w:line="240" w:lineRule="auto"/>
      <w:ind w:left="567" w:right="0" w:hanging="567"/>
      <w:outlineLvl w:val="1"/>
    </w:pPr>
    <w:rPr>
      <w:rFonts w:cstheme="majorBidi"/>
      <w:sz w:val="60"/>
    </w:rPr>
  </w:style>
  <w:style w:type="table" w:customStyle="1" w:styleId="Utenrutenett">
    <w:name w:val="Uten rutenett"/>
    <w:basedOn w:val="Vanligtabell"/>
    <w:rsid w:val="005F4D0B"/>
    <w:pPr>
      <w:spacing w:before="100" w:beforeAutospacing="1" w:after="100" w:afterAutospacing="1" w:line="252" w:lineRule="auto"/>
    </w:pPr>
    <w:rPr>
      <w:rFonts w:ascii="Times New Roman" w:eastAsia="Times New Roman" w:hAnsi="Times New Roman" w:cs="Times New Roman"/>
      <w:bCs/>
      <w:sz w:val="20"/>
      <w:szCs w:val="20"/>
      <w:lang w:eastAsia="nb-NO"/>
    </w:rPr>
    <w:tblPr/>
    <w:tblStylePr w:type="firstRow">
      <w:rPr>
        <w:rFonts w:ascii="Calibri" w:hAnsi="Calibri"/>
        <w:b w:val="0"/>
      </w:rPr>
    </w:tblStylePr>
    <w:tblStylePr w:type="lastRow">
      <w:rPr>
        <w:rFonts w:ascii="Calibri" w:hAnsi="Calibri"/>
        <w:b w:val="0"/>
        <w:sz w:val="20"/>
      </w:rPr>
    </w:tblStylePr>
    <w:tblStylePr w:type="firstCol">
      <w:rPr>
        <w:rFonts w:ascii="Calibri" w:hAnsi="Calibri"/>
        <w:b w:val="0"/>
        <w:sz w:val="20"/>
      </w:rPr>
    </w:tblStylePr>
    <w:tblStylePr w:type="lastCol">
      <w:rPr>
        <w:rFonts w:ascii="Calibri" w:hAnsi="Calibri"/>
        <w:b w:val="0"/>
        <w:sz w:val="20"/>
      </w:rPr>
    </w:tblStylePr>
  </w:style>
  <w:style w:type="paragraph" w:customStyle="1" w:styleId="Sammendragtittel1">
    <w:name w:val="Sammendrag tittel 1"/>
    <w:basedOn w:val="Normal"/>
    <w:rsid w:val="00831501"/>
    <w:pPr>
      <w:keepNext/>
      <w:tabs>
        <w:tab w:val="left" w:pos="567"/>
        <w:tab w:val="left" w:pos="794"/>
      </w:tabs>
      <w:spacing w:before="120" w:after="60" w:line="260" w:lineRule="atLeast"/>
      <w:ind w:left="454" w:hanging="454"/>
    </w:pPr>
    <w:rPr>
      <w:rFonts w:eastAsia="Calibri" w:cs="Times New Roman"/>
      <w:b/>
      <w:caps/>
      <w:color w:val="19516A" w:themeColor="text2"/>
      <w:sz w:val="28"/>
    </w:rPr>
  </w:style>
  <w:style w:type="paragraph" w:customStyle="1" w:styleId="Sammendragtittel2">
    <w:name w:val="Sammendrag tittel 2"/>
    <w:basedOn w:val="Normal"/>
    <w:rsid w:val="00831501"/>
    <w:pPr>
      <w:keepNext/>
      <w:tabs>
        <w:tab w:val="left" w:pos="567"/>
        <w:tab w:val="left" w:pos="794"/>
      </w:tabs>
      <w:spacing w:before="80" w:after="80" w:line="240" w:lineRule="auto"/>
    </w:pPr>
    <w:rPr>
      <w:rFonts w:eastAsia="Calibri" w:cs="Times New Roman"/>
      <w:b/>
      <w:color w:val="19516A" w:themeColor="text2"/>
      <w:sz w:val="26"/>
    </w:rPr>
  </w:style>
  <w:style w:type="paragraph" w:customStyle="1" w:styleId="Overskriftunr2">
    <w:name w:val="Overskrift unr 2"/>
    <w:next w:val="Brdtekst"/>
    <w:rsid w:val="009E5D22"/>
    <w:pPr>
      <w:keepNext/>
      <w:numPr>
        <w:ilvl w:val="1"/>
      </w:numPr>
      <w:tabs>
        <w:tab w:val="left" w:pos="426"/>
      </w:tabs>
      <w:spacing w:before="480" w:after="40" w:line="240" w:lineRule="auto"/>
      <w:outlineLvl w:val="1"/>
    </w:pPr>
    <w:rPr>
      <w:rFonts w:asciiTheme="majorHAnsi" w:eastAsia="Calibri" w:hAnsiTheme="majorHAnsi" w:cs="Times New Roman"/>
      <w:b/>
      <w:noProof/>
      <w:spacing w:val="4"/>
      <w:sz w:val="32"/>
    </w:rPr>
  </w:style>
  <w:style w:type="paragraph" w:styleId="Brdtekst">
    <w:name w:val="Body Text"/>
    <w:basedOn w:val="Normal"/>
    <w:link w:val="BrdtekstTegn"/>
    <w:qFormat/>
    <w:rsid w:val="005F4D0B"/>
  </w:style>
  <w:style w:type="character" w:customStyle="1" w:styleId="BrdtekstTegn">
    <w:name w:val="Brødtekst Tegn"/>
    <w:basedOn w:val="Standardskriftforavsnitt"/>
    <w:link w:val="Brdtekst"/>
    <w:rsid w:val="005F4D0B"/>
    <w:rPr>
      <w:rFonts w:asciiTheme="minorHAnsi" w:hAnsiTheme="minorHAnsi"/>
    </w:rPr>
  </w:style>
  <w:style w:type="paragraph" w:customStyle="1" w:styleId="Brdtekstmidtstilt">
    <w:name w:val="Brødtekst midtstilt"/>
    <w:basedOn w:val="Brdtekst"/>
    <w:rsid w:val="00831501"/>
    <w:pPr>
      <w:jc w:val="center"/>
    </w:pPr>
  </w:style>
  <w:style w:type="paragraph" w:customStyle="1" w:styleId="Kolofon">
    <w:name w:val="Kolofon"/>
    <w:basedOn w:val="Normal"/>
    <w:link w:val="KolofonTegn"/>
    <w:uiPriority w:val="99"/>
    <w:rsid w:val="005F4D0B"/>
    <w:pPr>
      <w:spacing w:after="40" w:line="240" w:lineRule="auto"/>
    </w:pPr>
    <w:rPr>
      <w:rFonts w:eastAsia="Times New Roman" w:cs="Times New Roman"/>
      <w:color w:val="FFFFFF" w:themeColor="background1"/>
      <w:sz w:val="21"/>
      <w:szCs w:val="20"/>
    </w:rPr>
  </w:style>
  <w:style w:type="character" w:customStyle="1" w:styleId="KolofonTegn">
    <w:name w:val="Kolofon Tegn"/>
    <w:basedOn w:val="Standardskriftforavsnitt"/>
    <w:link w:val="Kolofon"/>
    <w:uiPriority w:val="99"/>
    <w:rsid w:val="005F4D0B"/>
    <w:rPr>
      <w:rFonts w:asciiTheme="minorHAnsi" w:eastAsia="Times New Roman" w:hAnsiTheme="minorHAnsi" w:cs="Times New Roman"/>
      <w:color w:val="FFFFFF" w:themeColor="background1"/>
      <w:sz w:val="21"/>
      <w:szCs w:val="20"/>
    </w:rPr>
  </w:style>
  <w:style w:type="paragraph" w:customStyle="1" w:styleId="Brdtekstkilde">
    <w:name w:val="Brødtekst kilde"/>
    <w:basedOn w:val="Brdtekst"/>
    <w:rsid w:val="005F4D0B"/>
    <w:pPr>
      <w:spacing w:before="120" w:line="276" w:lineRule="auto"/>
    </w:pPr>
    <w:rPr>
      <w:i/>
    </w:rPr>
  </w:style>
  <w:style w:type="paragraph" w:customStyle="1" w:styleId="Overskriftunr4">
    <w:name w:val="Overskrift unr 4"/>
    <w:basedOn w:val="Normal"/>
    <w:next w:val="Brdtekst"/>
    <w:qFormat/>
    <w:rsid w:val="00E472B1"/>
    <w:pPr>
      <w:keepNext/>
      <w:keepLines/>
      <w:tabs>
        <w:tab w:val="left" w:pos="426"/>
      </w:tabs>
      <w:suppressAutoHyphens/>
      <w:spacing w:before="320" w:after="40" w:line="240" w:lineRule="auto"/>
      <w:outlineLvl w:val="3"/>
    </w:pPr>
    <w:rPr>
      <w:rFonts w:asciiTheme="majorHAnsi" w:eastAsia="Times New Roman" w:hAnsiTheme="majorHAnsi" w:cs="Times New Roman"/>
      <w:b/>
      <w:sz w:val="23"/>
    </w:rPr>
  </w:style>
  <w:style w:type="paragraph" w:customStyle="1" w:styleId="Overskriftunr4-">
    <w:name w:val="Overskrift unr 4-"/>
    <w:basedOn w:val="Overskriftunr4"/>
    <w:rsid w:val="00585B36"/>
    <w:pPr>
      <w:spacing w:before="80"/>
    </w:pPr>
  </w:style>
  <w:style w:type="paragraph" w:customStyle="1" w:styleId="Brdtekstnote">
    <w:name w:val="Brødtekst note"/>
    <w:basedOn w:val="Brdtekst"/>
    <w:rsid w:val="00C124B7"/>
    <w:pPr>
      <w:spacing w:before="80" w:line="240" w:lineRule="auto"/>
      <w:ind w:left="340" w:hanging="340"/>
      <w:contextualSpacing/>
    </w:pPr>
    <w:rPr>
      <w:sz w:val="20"/>
    </w:rPr>
  </w:style>
  <w:style w:type="paragraph" w:customStyle="1" w:styleId="Tabelltekstmidtstilt">
    <w:name w:val="Tabell tekst midtstilt"/>
    <w:basedOn w:val="Tabelltekst"/>
    <w:uiPriority w:val="38"/>
    <w:rsid w:val="005F4D0B"/>
    <w:pPr>
      <w:jc w:val="center"/>
    </w:pPr>
  </w:style>
  <w:style w:type="paragraph" w:customStyle="1" w:styleId="Brdtekstlitteratur">
    <w:name w:val="Brødtekst litteratur"/>
    <w:basedOn w:val="Brdtekst"/>
    <w:rsid w:val="005F4D0B"/>
    <w:pPr>
      <w:tabs>
        <w:tab w:val="left" w:pos="2268"/>
        <w:tab w:val="left" w:pos="6237"/>
      </w:tabs>
      <w:spacing w:after="0"/>
      <w:ind w:left="567" w:hanging="567"/>
    </w:pPr>
    <w:rPr>
      <w:bCs/>
      <w:sz w:val="23"/>
    </w:rPr>
  </w:style>
  <w:style w:type="numbering" w:styleId="111111">
    <w:name w:val="Outline List 2"/>
    <w:basedOn w:val="Ingenliste"/>
    <w:unhideWhenUsed/>
    <w:rsid w:val="005F4D0B"/>
    <w:pPr>
      <w:numPr>
        <w:numId w:val="1"/>
      </w:numPr>
    </w:pPr>
  </w:style>
  <w:style w:type="numbering" w:styleId="1ai">
    <w:name w:val="Outline List 1"/>
    <w:basedOn w:val="Ingenliste"/>
    <w:unhideWhenUsed/>
    <w:rsid w:val="005F4D0B"/>
    <w:pPr>
      <w:numPr>
        <w:numId w:val="2"/>
      </w:numPr>
    </w:pPr>
  </w:style>
  <w:style w:type="character" w:customStyle="1" w:styleId="TDobbelunderstrek">
    <w:name w:val="T_Dobbel_understrek"/>
    <w:uiPriority w:val="49"/>
    <w:unhideWhenUsed/>
    <w:rsid w:val="005F4D0B"/>
    <w:rPr>
      <w:color w:val="auto"/>
      <w:u w:val="double" w:color="595959"/>
      <w:lang w:eastAsia="en-US"/>
    </w:rPr>
  </w:style>
  <w:style w:type="character" w:customStyle="1" w:styleId="TFetHevet">
    <w:name w:val="T_Fet_Hevet"/>
    <w:uiPriority w:val="49"/>
    <w:unhideWhenUsed/>
    <w:rsid w:val="005F4D0B"/>
    <w:rPr>
      <w:b/>
      <w:color w:val="auto"/>
      <w:vertAlign w:val="superscript"/>
      <w:lang w:eastAsia="en-US"/>
    </w:rPr>
  </w:style>
  <w:style w:type="character" w:customStyle="1" w:styleId="TFetKursiv">
    <w:name w:val="T_Fet_Kursiv"/>
    <w:uiPriority w:val="49"/>
    <w:unhideWhenUsed/>
    <w:rsid w:val="005F4D0B"/>
    <w:rPr>
      <w:rFonts w:cs="Times New Roman"/>
      <w:b/>
      <w:i/>
      <w:color w:val="auto"/>
      <w:szCs w:val="17"/>
    </w:rPr>
  </w:style>
  <w:style w:type="character" w:customStyle="1" w:styleId="TFetKursivUnderstrek">
    <w:name w:val="T_Fet_Kursiv_Understrek"/>
    <w:uiPriority w:val="49"/>
    <w:unhideWhenUsed/>
    <w:rsid w:val="005F4D0B"/>
    <w:rPr>
      <w:b/>
      <w:i/>
      <w:color w:val="auto"/>
      <w:u w:val="single"/>
      <w:lang w:eastAsia="en-US"/>
    </w:rPr>
  </w:style>
  <w:style w:type="character" w:customStyle="1" w:styleId="TGjennomstrek">
    <w:name w:val="T_Gjennomstrek"/>
    <w:uiPriority w:val="49"/>
    <w:unhideWhenUsed/>
    <w:rsid w:val="005F4D0B"/>
    <w:rPr>
      <w:rFonts w:cs="Calibri"/>
      <w:caps w:val="0"/>
      <w:smallCaps w:val="0"/>
      <w:strike/>
      <w:dstrike w:val="0"/>
      <w:color w:val="auto"/>
    </w:rPr>
  </w:style>
  <w:style w:type="character" w:customStyle="1" w:styleId="TKursiv">
    <w:name w:val="T_Kursiv"/>
    <w:unhideWhenUsed/>
    <w:rsid w:val="005F4D0B"/>
    <w:rPr>
      <w:rFonts w:cs="Times New Roman"/>
      <w:i/>
      <w:color w:val="auto"/>
      <w:szCs w:val="19"/>
    </w:rPr>
  </w:style>
  <w:style w:type="character" w:customStyle="1" w:styleId="TKursivHevet">
    <w:name w:val="T_Kursiv_Hevet"/>
    <w:uiPriority w:val="49"/>
    <w:unhideWhenUsed/>
    <w:rsid w:val="005F4D0B"/>
    <w:rPr>
      <w:rFonts w:ascii="Times New Roman Kursiv" w:hAnsi="Times New Roman Kursiv" w:cs="Times New Roman"/>
      <w:i/>
      <w:color w:val="auto"/>
      <w:szCs w:val="19"/>
      <w:vertAlign w:val="superscript"/>
    </w:rPr>
  </w:style>
  <w:style w:type="character" w:customStyle="1" w:styleId="TKursivSenket">
    <w:name w:val="T_Kursiv_Senket"/>
    <w:uiPriority w:val="49"/>
    <w:unhideWhenUsed/>
    <w:rsid w:val="005F4D0B"/>
    <w:rPr>
      <w:i/>
      <w:color w:val="auto"/>
      <w:vertAlign w:val="subscript"/>
      <w:lang w:eastAsia="en-US"/>
    </w:rPr>
  </w:style>
  <w:style w:type="character" w:customStyle="1" w:styleId="TKursivUnderstrek">
    <w:name w:val="T_Kursiv_Understrek"/>
    <w:uiPriority w:val="49"/>
    <w:unhideWhenUsed/>
    <w:rsid w:val="005F4D0B"/>
    <w:rPr>
      <w:i/>
      <w:color w:val="auto"/>
      <w:u w:val="single"/>
    </w:rPr>
  </w:style>
  <w:style w:type="character" w:customStyle="1" w:styleId="TSenket">
    <w:name w:val="T_Senket"/>
    <w:uiPriority w:val="49"/>
    <w:unhideWhenUsed/>
    <w:rsid w:val="005F4D0B"/>
    <w:rPr>
      <w:color w:val="auto"/>
      <w:vertAlign w:val="subscript"/>
      <w:lang w:eastAsia="en-US"/>
    </w:rPr>
  </w:style>
  <w:style w:type="character" w:customStyle="1" w:styleId="TSkrivelinje">
    <w:name w:val="T_Skrivelinje"/>
    <w:uiPriority w:val="49"/>
    <w:unhideWhenUsed/>
    <w:rsid w:val="005F4D0B"/>
    <w:rPr>
      <w:color w:val="auto"/>
      <w:sz w:val="18"/>
    </w:rPr>
  </w:style>
  <w:style w:type="character" w:customStyle="1" w:styleId="TUnderstrek">
    <w:name w:val="T_Understrek"/>
    <w:unhideWhenUsed/>
    <w:rsid w:val="005F4D0B"/>
    <w:rPr>
      <w:rFonts w:asciiTheme="minorHAnsi" w:hAnsiTheme="minorHAnsi" w:cs="Calibri"/>
      <w:color w:val="auto"/>
      <w:u w:val="single"/>
    </w:rPr>
  </w:style>
  <w:style w:type="paragraph" w:customStyle="1" w:styleId="Tabellteksthyre">
    <w:name w:val="Tabell tekst høyre"/>
    <w:basedOn w:val="Tabelltekst"/>
    <w:rsid w:val="00E26F75"/>
    <w:pPr>
      <w:jc w:val="right"/>
    </w:pPr>
  </w:style>
  <w:style w:type="paragraph" w:customStyle="1" w:styleId="Overskriftunr1">
    <w:name w:val="Overskrift unr 1"/>
    <w:next w:val="Brdtekst"/>
    <w:rsid w:val="00BC02E9"/>
    <w:pPr>
      <w:suppressAutoHyphens/>
      <w:spacing w:before="1620" w:after="480" w:line="680" w:lineRule="exact"/>
      <w:outlineLvl w:val="0"/>
    </w:pPr>
    <w:rPr>
      <w:rFonts w:asciiTheme="majorHAnsi" w:eastAsiaTheme="majorEastAsia" w:hAnsiTheme="majorHAnsi" w:cstheme="majorBidi"/>
      <w:b/>
      <w:color w:val="000000" w:themeColor="text1"/>
      <w:sz w:val="68"/>
      <w:szCs w:val="32"/>
    </w:rPr>
  </w:style>
  <w:style w:type="paragraph" w:customStyle="1" w:styleId="Listealfa1">
    <w:name w:val="Liste alfa 1"/>
    <w:basedOn w:val="Normal"/>
    <w:uiPriority w:val="40"/>
    <w:qFormat/>
    <w:rsid w:val="0046422D"/>
    <w:pPr>
      <w:numPr>
        <w:numId w:val="9"/>
      </w:numPr>
      <w:spacing w:after="0"/>
    </w:pPr>
    <w:rPr>
      <w:rFonts w:eastAsia="Times New Roman" w:cs="Times New Roman"/>
      <w:kern w:val="20"/>
      <w:szCs w:val="20"/>
    </w:rPr>
  </w:style>
  <w:style w:type="paragraph" w:customStyle="1" w:styleId="Listealfa2">
    <w:name w:val="Liste alfa 2"/>
    <w:basedOn w:val="Listealfa1"/>
    <w:uiPriority w:val="40"/>
    <w:rsid w:val="005F4D0B"/>
    <w:pPr>
      <w:numPr>
        <w:ilvl w:val="1"/>
      </w:numPr>
    </w:pPr>
  </w:style>
  <w:style w:type="paragraph" w:customStyle="1" w:styleId="Listealfa3">
    <w:name w:val="Liste alfa 3"/>
    <w:basedOn w:val="Listealfa2"/>
    <w:uiPriority w:val="40"/>
    <w:rsid w:val="005F4D0B"/>
    <w:pPr>
      <w:numPr>
        <w:ilvl w:val="2"/>
      </w:numPr>
    </w:pPr>
  </w:style>
  <w:style w:type="paragraph" w:customStyle="1" w:styleId="Listealfa4">
    <w:name w:val="Liste alfa 4"/>
    <w:basedOn w:val="Listealfa3"/>
    <w:uiPriority w:val="40"/>
    <w:rsid w:val="005F4D0B"/>
    <w:pPr>
      <w:numPr>
        <w:ilvl w:val="3"/>
      </w:numPr>
    </w:pPr>
  </w:style>
  <w:style w:type="paragraph" w:customStyle="1" w:styleId="Listealfa5">
    <w:name w:val="Liste alfa 5"/>
    <w:basedOn w:val="Listealfa4"/>
    <w:uiPriority w:val="40"/>
    <w:unhideWhenUsed/>
    <w:rsid w:val="005F4D0B"/>
    <w:pPr>
      <w:numPr>
        <w:ilvl w:val="4"/>
      </w:numPr>
    </w:pPr>
  </w:style>
  <w:style w:type="paragraph" w:customStyle="1" w:styleId="Listealfa6">
    <w:name w:val="Liste alfa 6"/>
    <w:basedOn w:val="Listealfa5"/>
    <w:uiPriority w:val="40"/>
    <w:unhideWhenUsed/>
    <w:rsid w:val="005F4D0B"/>
    <w:pPr>
      <w:numPr>
        <w:ilvl w:val="5"/>
      </w:numPr>
    </w:pPr>
  </w:style>
  <w:style w:type="paragraph" w:customStyle="1" w:styleId="Listealfa7">
    <w:name w:val="Liste alfa 7"/>
    <w:basedOn w:val="Listealfa6"/>
    <w:uiPriority w:val="40"/>
    <w:unhideWhenUsed/>
    <w:rsid w:val="005F4D0B"/>
    <w:pPr>
      <w:numPr>
        <w:ilvl w:val="6"/>
      </w:numPr>
    </w:pPr>
  </w:style>
  <w:style w:type="paragraph" w:customStyle="1" w:styleId="Listealfa8">
    <w:name w:val="Liste alfa 8"/>
    <w:basedOn w:val="Listealfa7"/>
    <w:uiPriority w:val="40"/>
    <w:unhideWhenUsed/>
    <w:rsid w:val="005F4D0B"/>
    <w:pPr>
      <w:numPr>
        <w:ilvl w:val="7"/>
      </w:numPr>
    </w:pPr>
  </w:style>
  <w:style w:type="paragraph" w:customStyle="1" w:styleId="Listealfa9">
    <w:name w:val="Liste alfa 9"/>
    <w:basedOn w:val="Listealfa8"/>
    <w:uiPriority w:val="40"/>
    <w:unhideWhenUsed/>
    <w:rsid w:val="005F4D0B"/>
    <w:pPr>
      <w:numPr>
        <w:ilvl w:val="8"/>
      </w:numPr>
    </w:pPr>
  </w:style>
  <w:style w:type="paragraph" w:customStyle="1" w:styleId="Listealfastor1">
    <w:name w:val="Liste alfa stor 1"/>
    <w:basedOn w:val="Normal"/>
    <w:uiPriority w:val="40"/>
    <w:rsid w:val="00F02AD0"/>
    <w:pPr>
      <w:numPr>
        <w:numId w:val="8"/>
      </w:numPr>
      <w:spacing w:after="0"/>
    </w:pPr>
    <w:rPr>
      <w:rFonts w:eastAsia="Times New Roman" w:cs="Times New Roman"/>
      <w:kern w:val="20"/>
      <w:szCs w:val="20"/>
    </w:rPr>
  </w:style>
  <w:style w:type="paragraph" w:customStyle="1" w:styleId="Listealfastor2">
    <w:name w:val="Liste alfa stor 2"/>
    <w:basedOn w:val="Listealfastor1"/>
    <w:uiPriority w:val="40"/>
    <w:rsid w:val="005F4D0B"/>
    <w:pPr>
      <w:tabs>
        <w:tab w:val="num" w:pos="1248"/>
      </w:tabs>
      <w:ind w:left="908"/>
    </w:pPr>
  </w:style>
  <w:style w:type="paragraph" w:customStyle="1" w:styleId="Listealfastor3">
    <w:name w:val="Liste alfa stor 3"/>
    <w:basedOn w:val="Listealfastor2"/>
    <w:uiPriority w:val="40"/>
    <w:rsid w:val="005F4D0B"/>
    <w:pPr>
      <w:tabs>
        <w:tab w:val="clear" w:pos="1248"/>
        <w:tab w:val="num" w:pos="1702"/>
      </w:tabs>
      <w:ind w:left="1362"/>
    </w:pPr>
  </w:style>
  <w:style w:type="paragraph" w:customStyle="1" w:styleId="Listealfastor4">
    <w:name w:val="Liste alfa stor 4"/>
    <w:basedOn w:val="Listealfastor3"/>
    <w:uiPriority w:val="40"/>
    <w:rsid w:val="005F4D0B"/>
    <w:pPr>
      <w:tabs>
        <w:tab w:val="clear" w:pos="1702"/>
        <w:tab w:val="num" w:pos="2156"/>
      </w:tabs>
      <w:ind w:left="1816"/>
    </w:pPr>
  </w:style>
  <w:style w:type="paragraph" w:customStyle="1" w:styleId="Listealfastor5">
    <w:name w:val="Liste alfa stor 5"/>
    <w:basedOn w:val="Listealfastor4"/>
    <w:uiPriority w:val="40"/>
    <w:unhideWhenUsed/>
    <w:rsid w:val="005F4D0B"/>
    <w:pPr>
      <w:tabs>
        <w:tab w:val="clear" w:pos="2156"/>
        <w:tab w:val="num" w:pos="2610"/>
      </w:tabs>
      <w:ind w:left="2270"/>
    </w:pPr>
  </w:style>
  <w:style w:type="paragraph" w:customStyle="1" w:styleId="Listealfastor6">
    <w:name w:val="Liste alfa stor 6"/>
    <w:basedOn w:val="Listealfastor5"/>
    <w:uiPriority w:val="40"/>
    <w:unhideWhenUsed/>
    <w:rsid w:val="005F4D0B"/>
    <w:pPr>
      <w:tabs>
        <w:tab w:val="clear" w:pos="2610"/>
        <w:tab w:val="num" w:pos="3064"/>
      </w:tabs>
      <w:ind w:left="2724"/>
    </w:pPr>
  </w:style>
  <w:style w:type="paragraph" w:customStyle="1" w:styleId="Listealfastor7">
    <w:name w:val="Liste alfa stor 7"/>
    <w:basedOn w:val="Listealfastor6"/>
    <w:uiPriority w:val="40"/>
    <w:unhideWhenUsed/>
    <w:rsid w:val="005F4D0B"/>
    <w:pPr>
      <w:tabs>
        <w:tab w:val="clear" w:pos="3064"/>
        <w:tab w:val="num" w:pos="3518"/>
      </w:tabs>
      <w:ind w:left="3178"/>
    </w:pPr>
  </w:style>
  <w:style w:type="paragraph" w:customStyle="1" w:styleId="Listealfastor8">
    <w:name w:val="Liste alfa stor 8"/>
    <w:basedOn w:val="Listealfastor7"/>
    <w:uiPriority w:val="40"/>
    <w:unhideWhenUsed/>
    <w:rsid w:val="005F4D0B"/>
    <w:pPr>
      <w:tabs>
        <w:tab w:val="clear" w:pos="3518"/>
        <w:tab w:val="num" w:pos="3972"/>
      </w:tabs>
      <w:ind w:left="3632"/>
    </w:pPr>
  </w:style>
  <w:style w:type="paragraph" w:customStyle="1" w:styleId="Listealfastor9">
    <w:name w:val="Liste alfa stor 9"/>
    <w:basedOn w:val="Listealfastor8"/>
    <w:uiPriority w:val="40"/>
    <w:unhideWhenUsed/>
    <w:rsid w:val="005F4D0B"/>
    <w:pPr>
      <w:tabs>
        <w:tab w:val="clear" w:pos="3972"/>
        <w:tab w:val="num" w:pos="4426"/>
      </w:tabs>
      <w:ind w:left="4086"/>
    </w:pPr>
  </w:style>
  <w:style w:type="paragraph" w:customStyle="1" w:styleId="Boks0404">
    <w:name w:val="Boks 04/04"/>
    <w:basedOn w:val="Boks"/>
    <w:unhideWhenUsed/>
    <w:rsid w:val="00831501"/>
    <w:pPr>
      <w:spacing w:before="80" w:after="80"/>
    </w:pPr>
  </w:style>
  <w:style w:type="paragraph" w:customStyle="1" w:styleId="Listeromer1">
    <w:name w:val="Liste romer 1"/>
    <w:basedOn w:val="Normal"/>
    <w:uiPriority w:val="40"/>
    <w:rsid w:val="00C3154F"/>
    <w:pPr>
      <w:numPr>
        <w:numId w:val="20"/>
      </w:numPr>
      <w:spacing w:after="0"/>
    </w:pPr>
    <w:rPr>
      <w:rFonts w:eastAsia="Times New Roman" w:cs="Times New Roman"/>
      <w:kern w:val="20"/>
      <w:szCs w:val="20"/>
    </w:rPr>
  </w:style>
  <w:style w:type="paragraph" w:customStyle="1" w:styleId="Listeromer2">
    <w:name w:val="Liste romer 2"/>
    <w:basedOn w:val="Listeromer1"/>
    <w:rsid w:val="00C3154F"/>
    <w:pPr>
      <w:numPr>
        <w:ilvl w:val="1"/>
      </w:numPr>
    </w:pPr>
  </w:style>
  <w:style w:type="paragraph" w:customStyle="1" w:styleId="Listeromer3">
    <w:name w:val="Liste romer 3"/>
    <w:basedOn w:val="Normal"/>
    <w:uiPriority w:val="40"/>
    <w:rsid w:val="00C3154F"/>
    <w:pPr>
      <w:numPr>
        <w:ilvl w:val="2"/>
        <w:numId w:val="20"/>
      </w:numPr>
      <w:spacing w:after="0" w:line="360" w:lineRule="atLeast"/>
    </w:pPr>
    <w:rPr>
      <w:rFonts w:eastAsia="Times New Roman" w:cs="Times New Roman"/>
      <w:kern w:val="20"/>
      <w:szCs w:val="20"/>
    </w:rPr>
  </w:style>
  <w:style w:type="paragraph" w:customStyle="1" w:styleId="Listeromer4">
    <w:name w:val="Liste romer 4"/>
    <w:basedOn w:val="Listeromer3"/>
    <w:uiPriority w:val="40"/>
    <w:rsid w:val="00C3154F"/>
    <w:pPr>
      <w:numPr>
        <w:ilvl w:val="3"/>
      </w:numPr>
    </w:pPr>
  </w:style>
  <w:style w:type="paragraph" w:customStyle="1" w:styleId="Listeromer5">
    <w:name w:val="Liste romer 5"/>
    <w:basedOn w:val="Listeromer4"/>
    <w:uiPriority w:val="40"/>
    <w:unhideWhenUsed/>
    <w:rsid w:val="00C3154F"/>
    <w:pPr>
      <w:numPr>
        <w:ilvl w:val="4"/>
      </w:numPr>
    </w:pPr>
  </w:style>
  <w:style w:type="paragraph" w:customStyle="1" w:styleId="Listeromer6">
    <w:name w:val="Liste romer 6"/>
    <w:basedOn w:val="Listeromer5"/>
    <w:uiPriority w:val="40"/>
    <w:unhideWhenUsed/>
    <w:rsid w:val="00C3154F"/>
    <w:pPr>
      <w:numPr>
        <w:ilvl w:val="5"/>
      </w:numPr>
    </w:pPr>
  </w:style>
  <w:style w:type="paragraph" w:customStyle="1" w:styleId="Listeromer7">
    <w:name w:val="Liste romer 7"/>
    <w:basedOn w:val="Listeromer6"/>
    <w:uiPriority w:val="40"/>
    <w:unhideWhenUsed/>
    <w:rsid w:val="00C3154F"/>
    <w:pPr>
      <w:numPr>
        <w:ilvl w:val="6"/>
      </w:numPr>
    </w:pPr>
  </w:style>
  <w:style w:type="paragraph" w:customStyle="1" w:styleId="Listeromer8">
    <w:name w:val="Liste romer 8"/>
    <w:basedOn w:val="Listeromer7"/>
    <w:uiPriority w:val="40"/>
    <w:unhideWhenUsed/>
    <w:rsid w:val="00C3154F"/>
    <w:pPr>
      <w:numPr>
        <w:ilvl w:val="7"/>
      </w:numPr>
    </w:pPr>
  </w:style>
  <w:style w:type="paragraph" w:customStyle="1" w:styleId="Listeromer9">
    <w:name w:val="Liste romer 9"/>
    <w:basedOn w:val="Listeromer8"/>
    <w:uiPriority w:val="40"/>
    <w:unhideWhenUsed/>
    <w:rsid w:val="00C3154F"/>
    <w:pPr>
      <w:numPr>
        <w:ilvl w:val="8"/>
      </w:numPr>
      <w:tabs>
        <w:tab w:val="num" w:pos="4086"/>
      </w:tabs>
    </w:pPr>
  </w:style>
  <w:style w:type="paragraph" w:customStyle="1" w:styleId="Listeromerstor1">
    <w:name w:val="Liste romer stor 1"/>
    <w:basedOn w:val="Normal"/>
    <w:uiPriority w:val="40"/>
    <w:rsid w:val="00BE0971"/>
    <w:pPr>
      <w:numPr>
        <w:numId w:val="17"/>
      </w:numPr>
      <w:spacing w:after="0"/>
    </w:pPr>
    <w:rPr>
      <w:rFonts w:eastAsia="Calibri" w:cs="Times New Roman"/>
      <w:kern w:val="20"/>
      <w:szCs w:val="20"/>
    </w:rPr>
  </w:style>
  <w:style w:type="paragraph" w:customStyle="1" w:styleId="Listeromerstor2">
    <w:name w:val="Liste romer stor 2"/>
    <w:basedOn w:val="Listeromerstor1"/>
    <w:uiPriority w:val="40"/>
    <w:rsid w:val="009A41D0"/>
    <w:pPr>
      <w:numPr>
        <w:ilvl w:val="1"/>
      </w:numPr>
    </w:pPr>
  </w:style>
  <w:style w:type="paragraph" w:customStyle="1" w:styleId="Listeromerstor3">
    <w:name w:val="Liste romer stor 3"/>
    <w:basedOn w:val="Listeromerstor2"/>
    <w:uiPriority w:val="40"/>
    <w:rsid w:val="009A41D0"/>
    <w:pPr>
      <w:numPr>
        <w:ilvl w:val="2"/>
      </w:numPr>
    </w:pPr>
  </w:style>
  <w:style w:type="paragraph" w:customStyle="1" w:styleId="Listeromerstor4">
    <w:name w:val="Liste romer stor 4"/>
    <w:basedOn w:val="Listeromerstor3"/>
    <w:uiPriority w:val="40"/>
    <w:rsid w:val="009A41D0"/>
    <w:pPr>
      <w:numPr>
        <w:ilvl w:val="3"/>
      </w:numPr>
    </w:pPr>
  </w:style>
  <w:style w:type="paragraph" w:customStyle="1" w:styleId="Listeromerstor5">
    <w:name w:val="Liste romer stor 5"/>
    <w:basedOn w:val="Listeromerstor4"/>
    <w:uiPriority w:val="40"/>
    <w:unhideWhenUsed/>
    <w:rsid w:val="009A41D0"/>
    <w:pPr>
      <w:numPr>
        <w:ilvl w:val="4"/>
      </w:numPr>
    </w:pPr>
  </w:style>
  <w:style w:type="paragraph" w:customStyle="1" w:styleId="Listeromerstor6">
    <w:name w:val="Liste romer stor 6"/>
    <w:basedOn w:val="Listeromerstor5"/>
    <w:uiPriority w:val="40"/>
    <w:unhideWhenUsed/>
    <w:rsid w:val="009A41D0"/>
    <w:pPr>
      <w:numPr>
        <w:ilvl w:val="5"/>
      </w:numPr>
    </w:pPr>
  </w:style>
  <w:style w:type="paragraph" w:customStyle="1" w:styleId="Listeromerstor7">
    <w:name w:val="Liste romer stor 7"/>
    <w:basedOn w:val="Listeromerstor6"/>
    <w:uiPriority w:val="40"/>
    <w:unhideWhenUsed/>
    <w:rsid w:val="009A41D0"/>
    <w:pPr>
      <w:numPr>
        <w:ilvl w:val="6"/>
      </w:numPr>
    </w:pPr>
  </w:style>
  <w:style w:type="paragraph" w:customStyle="1" w:styleId="Listeromerstor8">
    <w:name w:val="Liste romer stor 8"/>
    <w:basedOn w:val="Listeromerstor7"/>
    <w:uiPriority w:val="40"/>
    <w:unhideWhenUsed/>
    <w:rsid w:val="009A41D0"/>
    <w:pPr>
      <w:numPr>
        <w:ilvl w:val="7"/>
        <w:numId w:val="19"/>
      </w:numPr>
    </w:pPr>
  </w:style>
  <w:style w:type="paragraph" w:customStyle="1" w:styleId="Listeromerstor9">
    <w:name w:val="Liste romer stor 9"/>
    <w:basedOn w:val="Listeromerstor8"/>
    <w:uiPriority w:val="40"/>
    <w:unhideWhenUsed/>
    <w:rsid w:val="009A41D0"/>
    <w:pPr>
      <w:numPr>
        <w:ilvl w:val="8"/>
      </w:numPr>
    </w:pPr>
  </w:style>
  <w:style w:type="character" w:customStyle="1" w:styleId="knip-04">
    <w:name w:val="_knip -0.4"/>
    <w:unhideWhenUsed/>
    <w:rsid w:val="005F4D0B"/>
    <w:rPr>
      <w:spacing w:val="-8"/>
    </w:rPr>
  </w:style>
  <w:style w:type="character" w:customStyle="1" w:styleId="knip-06">
    <w:name w:val="_knip -0.6"/>
    <w:basedOn w:val="Standardskriftforavsnitt"/>
    <w:unhideWhenUsed/>
    <w:rsid w:val="005F4D0B"/>
    <w:rPr>
      <w:spacing w:val="-12"/>
    </w:rPr>
  </w:style>
  <w:style w:type="character" w:customStyle="1" w:styleId="THalvfet">
    <w:name w:val="T_Halvfet"/>
    <w:uiPriority w:val="49"/>
    <w:unhideWhenUsed/>
    <w:rsid w:val="005F4D0B"/>
    <w:rPr>
      <w:rFonts w:ascii="Calibri Light" w:hAnsi="Calibri Light" w:cs="Arial"/>
      <w:b/>
      <w:color w:val="auto"/>
      <w:spacing w:val="0"/>
      <w:kern w:val="2"/>
      <w:szCs w:val="24"/>
    </w:rPr>
  </w:style>
  <w:style w:type="paragraph" w:customStyle="1" w:styleId="INNH4holdmedneste">
    <w:name w:val="INNH 4 hold med neste"/>
    <w:basedOn w:val="INNH4"/>
    <w:rsid w:val="000E1DEC"/>
    <w:pPr>
      <w:keepNext/>
      <w:tabs>
        <w:tab w:val="left" w:pos="3685"/>
      </w:tabs>
    </w:pPr>
    <w:rPr>
      <w:noProof/>
    </w:rPr>
  </w:style>
  <w:style w:type="paragraph" w:styleId="INNH4">
    <w:name w:val="toc 4"/>
    <w:basedOn w:val="Normal"/>
    <w:next w:val="Normal"/>
    <w:autoRedefine/>
    <w:uiPriority w:val="39"/>
    <w:rsid w:val="005F4D0B"/>
    <w:pPr>
      <w:tabs>
        <w:tab w:val="right" w:leader="dot" w:pos="8504"/>
      </w:tabs>
      <w:spacing w:after="0" w:line="240" w:lineRule="auto"/>
      <w:ind w:left="2694" w:hanging="851"/>
    </w:pPr>
    <w:rPr>
      <w:sz w:val="21"/>
    </w:rPr>
  </w:style>
  <w:style w:type="character" w:customStyle="1" w:styleId="TMinuskel">
    <w:name w:val="T_Minuskel"/>
    <w:basedOn w:val="Standardskriftforavsnitt"/>
    <w:uiPriority w:val="49"/>
    <w:unhideWhenUsed/>
    <w:rsid w:val="005F4D0B"/>
    <w:rPr>
      <w:caps/>
      <w:smallCaps w:val="0"/>
      <w:spacing w:val="-12"/>
    </w:rPr>
  </w:style>
  <w:style w:type="paragraph" w:customStyle="1" w:styleId="Tabellhodemidtstilt">
    <w:name w:val="Tabell hode midtstilt"/>
    <w:basedOn w:val="Tabellhode"/>
    <w:rsid w:val="005F4D0B"/>
    <w:pPr>
      <w:jc w:val="center"/>
    </w:pPr>
    <w:rPr>
      <w:rFonts w:eastAsia="MS Mincho"/>
    </w:rPr>
  </w:style>
  <w:style w:type="table" w:customStyle="1" w:styleId="Helsedirutenrutenett">
    <w:name w:val="Helsedir uten rutenett"/>
    <w:basedOn w:val="Vanligtabell"/>
    <w:uiPriority w:val="99"/>
    <w:rsid w:val="005D4F17"/>
    <w:pPr>
      <w:spacing w:after="0" w:line="240" w:lineRule="auto"/>
    </w:pPr>
    <w:rPr>
      <w:rFonts w:ascii="Calibri" w:eastAsia="Times New Roman" w:hAnsi="Calibri" w:cs="Times New Roman"/>
      <w:bCs/>
      <w:szCs w:val="20"/>
      <w:lang w:eastAsia="nb-NO"/>
    </w:rPr>
    <w:tblPr>
      <w:tblStyleRowBandSize w:val="1"/>
      <w:tblInd w:w="-108" w:type="dxa"/>
      <w:tblCellMar>
        <w:top w:w="11" w:type="dxa"/>
        <w:bottom w:w="11" w:type="dxa"/>
      </w:tblCellMar>
    </w:tblPr>
    <w:tblStylePr w:type="firstCol">
      <w:rPr>
        <w:rFonts w:asciiTheme="minorHAnsi" w:hAnsiTheme="minorHAnsi"/>
        <w:sz w:val="22"/>
      </w:rPr>
    </w:tblStylePr>
    <w:tblStylePr w:type="band2Horz">
      <w:tblPr/>
      <w:tcPr>
        <w:tcBorders>
          <w:top w:val="nil"/>
          <w:left w:val="nil"/>
          <w:bottom w:val="nil"/>
          <w:right w:val="nil"/>
          <w:insideH w:val="nil"/>
          <w:insideV w:val="nil"/>
          <w:tl2br w:val="nil"/>
          <w:tr2bl w:val="nil"/>
        </w:tcBorders>
        <w:shd w:val="clear" w:color="auto" w:fill="F2F2F2"/>
      </w:tcPr>
    </w:tblStylePr>
  </w:style>
  <w:style w:type="paragraph" w:customStyle="1" w:styleId="Bildetekstpskrift">
    <w:name w:val="Bildetekst påskrift"/>
    <w:basedOn w:val="Bildetekst"/>
    <w:uiPriority w:val="15"/>
    <w:rsid w:val="005F4D0B"/>
    <w:pPr>
      <w:spacing w:before="240" w:after="0" w:line="252" w:lineRule="auto"/>
    </w:pPr>
    <w:rPr>
      <w:b/>
      <w:bCs/>
      <w:i w:val="0"/>
      <w:iCs w:val="0"/>
      <w:color w:val="262626" w:themeColor="text1" w:themeTint="D9"/>
    </w:rPr>
  </w:style>
  <w:style w:type="character" w:customStyle="1" w:styleId="TVaremerke">
    <w:name w:val="T_Varemerke"/>
    <w:unhideWhenUsed/>
    <w:rsid w:val="005F4D0B"/>
    <w:rPr>
      <w:rFonts w:asciiTheme="minorHAnsi" w:hAnsiTheme="minorHAnsi" w:cs="Arial"/>
      <w:position w:val="0"/>
      <w:sz w:val="24"/>
      <w:vertAlign w:val="baseline"/>
    </w:rPr>
  </w:style>
  <w:style w:type="paragraph" w:customStyle="1" w:styleId="Overskriftunr3-">
    <w:name w:val="Overskrift unr 3-"/>
    <w:basedOn w:val="Overskriftunr3"/>
    <w:rsid w:val="005F4D0B"/>
    <w:pPr>
      <w:spacing w:before="120"/>
    </w:pPr>
  </w:style>
  <w:style w:type="paragraph" w:customStyle="1" w:styleId="Bilde">
    <w:name w:val="Bilde"/>
    <w:basedOn w:val="Brdtekst"/>
    <w:next w:val="Brdtekst"/>
    <w:rsid w:val="00376E30"/>
    <w:pPr>
      <w:keepNext/>
      <w:tabs>
        <w:tab w:val="left" w:pos="2268"/>
        <w:tab w:val="left" w:pos="6237"/>
      </w:tabs>
      <w:spacing w:before="240" w:after="200" w:line="240" w:lineRule="auto"/>
      <w:ind w:right="-1134"/>
    </w:pPr>
    <w:rPr>
      <w:bCs/>
      <w:sz w:val="23"/>
      <w:lang w:eastAsia="nb-NO"/>
    </w:rPr>
  </w:style>
  <w:style w:type="paragraph" w:customStyle="1" w:styleId="Kolofonblanklinje">
    <w:name w:val="Kolofon blanklinje"/>
    <w:basedOn w:val="Kolofon"/>
    <w:uiPriority w:val="99"/>
    <w:rsid w:val="005F4D0B"/>
    <w:pPr>
      <w:spacing w:after="0"/>
    </w:pPr>
    <w:rPr>
      <w:sz w:val="16"/>
    </w:rPr>
  </w:style>
  <w:style w:type="paragraph" w:customStyle="1" w:styleId="Kommentar">
    <w:name w:val="Kommentar"/>
    <w:basedOn w:val="Brdtekst"/>
    <w:rsid w:val="005F4D0B"/>
    <w:pPr>
      <w:tabs>
        <w:tab w:val="left" w:pos="2268"/>
        <w:tab w:val="left" w:pos="6237"/>
      </w:tabs>
      <w:spacing w:before="120" w:line="271" w:lineRule="auto"/>
    </w:pPr>
    <w:rPr>
      <w:rFonts w:eastAsia="Calibri" w:cs="Times New Roman"/>
      <w:color w:val="FF00FF"/>
      <w:sz w:val="23"/>
    </w:rPr>
  </w:style>
  <w:style w:type="paragraph" w:customStyle="1" w:styleId="Overskrift1undertittel">
    <w:name w:val="Overskrift 1 undertittel"/>
    <w:basedOn w:val="Overskrift1"/>
    <w:uiPriority w:val="9"/>
    <w:rsid w:val="005F4D0B"/>
    <w:pPr>
      <w:numPr>
        <w:numId w:val="0"/>
      </w:numPr>
      <w:spacing w:line="360" w:lineRule="atLeast"/>
      <w:ind w:left="851"/>
      <w:outlineLvl w:val="9"/>
    </w:pPr>
    <w:rPr>
      <w:rFonts w:asciiTheme="minorHAnsi" w:hAnsiTheme="minorHAnsi"/>
      <w:bCs/>
      <w:noProof/>
      <w:color w:val="19516A" w:themeColor="text2"/>
      <w:spacing w:val="4"/>
      <w:sz w:val="32"/>
      <w:szCs w:val="28"/>
      <w:lang w:eastAsia="nb-NO"/>
    </w:rPr>
  </w:style>
  <w:style w:type="paragraph" w:customStyle="1" w:styleId="Bildetekstkilde">
    <w:name w:val="Bildetekst kilde"/>
    <w:basedOn w:val="Normal"/>
    <w:uiPriority w:val="15"/>
    <w:rsid w:val="005F4D0B"/>
    <w:pPr>
      <w:spacing w:after="0" w:line="276" w:lineRule="auto"/>
      <w:jc w:val="right"/>
      <w:textAlignment w:val="baseline"/>
    </w:pPr>
    <w:rPr>
      <w:rFonts w:eastAsia="MS PGothic"/>
      <w:i/>
      <w:iCs/>
      <w:kern w:val="24"/>
      <w:sz w:val="20"/>
      <w:szCs w:val="24"/>
    </w:rPr>
  </w:style>
  <w:style w:type="paragraph" w:styleId="Dato">
    <w:name w:val="Date"/>
    <w:basedOn w:val="Normal"/>
    <w:next w:val="Normal"/>
    <w:link w:val="DatoTegn"/>
    <w:rsid w:val="005F4D0B"/>
  </w:style>
  <w:style w:type="character" w:customStyle="1" w:styleId="DatoTegn">
    <w:name w:val="Dato Tegn"/>
    <w:basedOn w:val="Standardskriftforavsnitt"/>
    <w:link w:val="Dato"/>
    <w:rsid w:val="005F4D0B"/>
    <w:rPr>
      <w:rFonts w:asciiTheme="minorHAnsi" w:hAnsiTheme="minorHAnsi"/>
    </w:rPr>
  </w:style>
  <w:style w:type="paragraph" w:customStyle="1" w:styleId="INNH5holdmedneste">
    <w:name w:val="INNH 5 hold med neste"/>
    <w:basedOn w:val="INNH5"/>
    <w:rsid w:val="007C5FE9"/>
    <w:pPr>
      <w:keepNext/>
      <w:tabs>
        <w:tab w:val="left" w:pos="3685"/>
      </w:tabs>
    </w:pPr>
  </w:style>
  <w:style w:type="paragraph" w:styleId="INNH5">
    <w:name w:val="toc 5"/>
    <w:basedOn w:val="Normal"/>
    <w:next w:val="Normal"/>
    <w:autoRedefine/>
    <w:uiPriority w:val="39"/>
    <w:rsid w:val="00E472B1"/>
    <w:pPr>
      <w:tabs>
        <w:tab w:val="right" w:leader="dot" w:pos="8504"/>
      </w:tabs>
      <w:spacing w:after="0" w:line="240" w:lineRule="auto"/>
      <w:ind w:left="3686" w:hanging="993"/>
    </w:pPr>
    <w:rPr>
      <w:noProof/>
      <w:sz w:val="19"/>
    </w:rPr>
  </w:style>
  <w:style w:type="paragraph" w:customStyle="1" w:styleId="Overskriftunr5">
    <w:name w:val="Overskrift unr 5"/>
    <w:basedOn w:val="Overskriftunr4"/>
    <w:next w:val="Brdtekst"/>
    <w:qFormat/>
    <w:rsid w:val="0091586F"/>
    <w:pPr>
      <w:outlineLvl w:val="4"/>
    </w:pPr>
    <w:rPr>
      <w:b w:val="0"/>
      <w:i/>
    </w:rPr>
  </w:style>
  <w:style w:type="character" w:customStyle="1" w:styleId="TRd">
    <w:name w:val="T_Rød"/>
    <w:uiPriority w:val="49"/>
    <w:unhideWhenUsed/>
    <w:rsid w:val="005F4D0B"/>
    <w:rPr>
      <w:rFonts w:cs="Arial"/>
      <w:color w:val="FF0000"/>
      <w:sz w:val="20"/>
      <w:lang w:eastAsia="nb-NO"/>
    </w:rPr>
  </w:style>
  <w:style w:type="paragraph" w:customStyle="1" w:styleId="Brdtekstholdmedneste">
    <w:name w:val="Brødtekst hold med neste"/>
    <w:basedOn w:val="Brdtekst"/>
    <w:rsid w:val="008E0409"/>
    <w:pPr>
      <w:keepNext/>
      <w:tabs>
        <w:tab w:val="left" w:pos="2268"/>
        <w:tab w:val="left" w:pos="6237"/>
      </w:tabs>
    </w:pPr>
    <w:rPr>
      <w:bCs/>
    </w:rPr>
  </w:style>
  <w:style w:type="character" w:customStyle="1" w:styleId="knip-02">
    <w:name w:val="_knip -0.2"/>
    <w:basedOn w:val="Standardskriftforavsnitt"/>
    <w:unhideWhenUsed/>
    <w:rsid w:val="00716A43"/>
    <w:rPr>
      <w:rFonts w:cs="Arial"/>
      <w:noProof/>
      <w:color w:val="auto"/>
      <w:spacing w:val="-4"/>
      <w:szCs w:val="24"/>
      <w:lang w:val="en-US" w:eastAsia="nb-NO"/>
    </w:rPr>
  </w:style>
  <w:style w:type="paragraph" w:styleId="Brdtekst3">
    <w:name w:val="Body Text 3"/>
    <w:basedOn w:val="Normal"/>
    <w:link w:val="Brdtekst3Tegn"/>
    <w:rsid w:val="00831501"/>
    <w:pPr>
      <w:spacing w:before="120"/>
      <w:ind w:left="658"/>
    </w:pPr>
    <w:rPr>
      <w:rFonts w:eastAsia="Times New Roman" w:cs="Times New Roman"/>
      <w:szCs w:val="16"/>
    </w:rPr>
  </w:style>
  <w:style w:type="character" w:customStyle="1" w:styleId="Brdtekst3Tegn">
    <w:name w:val="Brødtekst 3 Tegn"/>
    <w:basedOn w:val="Standardskriftforavsnitt"/>
    <w:link w:val="Brdtekst3"/>
    <w:rsid w:val="00831501"/>
    <w:rPr>
      <w:rFonts w:asciiTheme="minorHAnsi" w:eastAsia="Times New Roman" w:hAnsiTheme="minorHAnsi" w:cs="Times New Roman"/>
      <w:szCs w:val="16"/>
    </w:rPr>
  </w:style>
  <w:style w:type="paragraph" w:customStyle="1" w:styleId="Bildetekstutenluft">
    <w:name w:val="Bildetekst uten luft"/>
    <w:basedOn w:val="Bildetekst"/>
    <w:uiPriority w:val="15"/>
    <w:rsid w:val="005F4D0B"/>
    <w:pPr>
      <w:spacing w:after="0" w:line="252" w:lineRule="auto"/>
    </w:pPr>
    <w:rPr>
      <w:rFonts w:eastAsia="Times New Roman" w:cs="Times New Roman"/>
      <w:b/>
      <w:i w:val="0"/>
      <w:iCs w:val="0"/>
      <w:color w:val="000000" w:themeColor="text1"/>
      <w:lang w:eastAsia="nb-NO"/>
    </w:rPr>
  </w:style>
  <w:style w:type="character" w:customStyle="1" w:styleId="TFetUnderstrek">
    <w:name w:val="T_Fet_Understrek"/>
    <w:basedOn w:val="TFet"/>
    <w:uiPriority w:val="49"/>
    <w:unhideWhenUsed/>
    <w:rsid w:val="005F4D0B"/>
    <w:rPr>
      <w:rFonts w:cs="Times New Roman"/>
      <w:b/>
      <w:color w:val="auto"/>
      <w:szCs w:val="19"/>
      <w:u w:val="single"/>
    </w:rPr>
  </w:style>
  <w:style w:type="character" w:customStyle="1" w:styleId="Noteskille">
    <w:name w:val="Noteskille"/>
    <w:uiPriority w:val="1"/>
    <w:rsid w:val="00C0455B"/>
    <w:rPr>
      <w:color w:val="7F7F7F"/>
      <w:sz w:val="12"/>
    </w:rPr>
  </w:style>
  <w:style w:type="paragraph" w:customStyle="1" w:styleId="Sluttnoteskille">
    <w:name w:val="Sluttnoteskille"/>
    <w:basedOn w:val="Normal"/>
    <w:rsid w:val="005F4D0B"/>
    <w:pPr>
      <w:spacing w:after="0" w:line="240" w:lineRule="auto"/>
    </w:pPr>
    <w:rPr>
      <w:rFonts w:eastAsia="Calibri"/>
      <w:color w:val="808080" w:themeColor="background1" w:themeShade="80"/>
      <w:sz w:val="12"/>
      <w:lang w:eastAsia="nb-NO"/>
    </w:rPr>
  </w:style>
  <w:style w:type="paragraph" w:customStyle="1" w:styleId="Toppteksthyre">
    <w:name w:val="Topptekst høyre"/>
    <w:basedOn w:val="Topptekst"/>
    <w:uiPriority w:val="94"/>
    <w:semiHidden/>
    <w:unhideWhenUsed/>
    <w:rsid w:val="005F4D0B"/>
    <w:pPr>
      <w:tabs>
        <w:tab w:val="center" w:pos="4320"/>
        <w:tab w:val="right" w:pos="8640"/>
      </w:tabs>
    </w:pPr>
    <w:rPr>
      <w:rFonts w:eastAsia="Segoe UI"/>
      <w:bCs/>
    </w:rPr>
  </w:style>
  <w:style w:type="paragraph" w:customStyle="1" w:styleId="Sitatinnrykk">
    <w:name w:val="Sitat innrykk"/>
    <w:basedOn w:val="Sitat"/>
    <w:next w:val="Brdtekst"/>
    <w:uiPriority w:val="23"/>
    <w:rsid w:val="00063BA6"/>
    <w:pPr>
      <w:overflowPunct w:val="0"/>
      <w:autoSpaceDE w:val="0"/>
      <w:autoSpaceDN w:val="0"/>
      <w:adjustRightInd w:val="0"/>
      <w:ind w:left="1588"/>
      <w:textAlignment w:val="baseline"/>
    </w:pPr>
    <w:rPr>
      <w:rFonts w:eastAsia="Times New Roman" w:cs="Segoe UI"/>
      <w:i w:val="0"/>
      <w:lang w:val="en-GB"/>
    </w:rPr>
  </w:style>
  <w:style w:type="paragraph" w:styleId="Sitat">
    <w:name w:val="Quote"/>
    <w:basedOn w:val="Normal"/>
    <w:next w:val="Normal"/>
    <w:link w:val="SitatTegn0"/>
    <w:uiPriority w:val="49"/>
    <w:qFormat/>
    <w:rsid w:val="0096289C"/>
    <w:pPr>
      <w:spacing w:line="276" w:lineRule="auto"/>
      <w:ind w:left="567"/>
    </w:pPr>
    <w:rPr>
      <w:i/>
      <w:iCs/>
      <w:sz w:val="21"/>
    </w:rPr>
  </w:style>
  <w:style w:type="character" w:customStyle="1" w:styleId="SitatTegn0">
    <w:name w:val="Sitat Tegn"/>
    <w:basedOn w:val="Standardskriftforavsnitt"/>
    <w:link w:val="Sitat"/>
    <w:uiPriority w:val="49"/>
    <w:rsid w:val="00F36FCB"/>
    <w:rPr>
      <w:i/>
      <w:iCs/>
      <w:sz w:val="21"/>
    </w:rPr>
  </w:style>
  <w:style w:type="paragraph" w:customStyle="1" w:styleId="Listenum1">
    <w:name w:val="Liste num 1"/>
    <w:basedOn w:val="Normal"/>
    <w:uiPriority w:val="40"/>
    <w:qFormat/>
    <w:rsid w:val="00BE0971"/>
    <w:pPr>
      <w:numPr>
        <w:numId w:val="12"/>
      </w:numPr>
      <w:spacing w:after="0"/>
    </w:pPr>
    <w:rPr>
      <w:rFonts w:eastAsia="Times New Roman" w:cs="Segoe UI"/>
      <w:bCs/>
      <w:kern w:val="20"/>
    </w:rPr>
  </w:style>
  <w:style w:type="paragraph" w:customStyle="1" w:styleId="Listenum2">
    <w:name w:val="Liste num 2"/>
    <w:basedOn w:val="Listenum1"/>
    <w:uiPriority w:val="40"/>
    <w:rsid w:val="005F4D0B"/>
    <w:pPr>
      <w:numPr>
        <w:ilvl w:val="1"/>
      </w:numPr>
      <w:tabs>
        <w:tab w:val="num" w:pos="794"/>
      </w:tabs>
    </w:pPr>
  </w:style>
  <w:style w:type="paragraph" w:customStyle="1" w:styleId="Listenum3">
    <w:name w:val="Liste num 3"/>
    <w:basedOn w:val="Listenum2"/>
    <w:uiPriority w:val="40"/>
    <w:rsid w:val="005F4D0B"/>
    <w:pPr>
      <w:numPr>
        <w:ilvl w:val="2"/>
      </w:numPr>
      <w:tabs>
        <w:tab w:val="num" w:pos="794"/>
      </w:tabs>
    </w:pPr>
  </w:style>
  <w:style w:type="paragraph" w:customStyle="1" w:styleId="Listenum4">
    <w:name w:val="Liste num 4"/>
    <w:basedOn w:val="Listenum3"/>
    <w:uiPriority w:val="40"/>
    <w:rsid w:val="005F4D0B"/>
    <w:pPr>
      <w:numPr>
        <w:ilvl w:val="3"/>
      </w:numPr>
      <w:tabs>
        <w:tab w:val="num" w:pos="1020"/>
      </w:tabs>
    </w:pPr>
  </w:style>
  <w:style w:type="paragraph" w:customStyle="1" w:styleId="Listenum5">
    <w:name w:val="Liste num 5"/>
    <w:basedOn w:val="Listenum4"/>
    <w:uiPriority w:val="40"/>
    <w:semiHidden/>
    <w:unhideWhenUsed/>
    <w:rsid w:val="005F4D0B"/>
    <w:pPr>
      <w:numPr>
        <w:ilvl w:val="4"/>
        <w:numId w:val="0"/>
      </w:numPr>
      <w:tabs>
        <w:tab w:val="num" w:pos="794"/>
      </w:tabs>
      <w:ind w:left="794" w:hanging="794"/>
    </w:pPr>
  </w:style>
  <w:style w:type="paragraph" w:customStyle="1" w:styleId="Listenum6">
    <w:name w:val="Liste num 6"/>
    <w:basedOn w:val="Listenum5"/>
    <w:uiPriority w:val="40"/>
    <w:semiHidden/>
    <w:unhideWhenUsed/>
    <w:rsid w:val="005F4D0B"/>
    <w:pPr>
      <w:numPr>
        <w:ilvl w:val="5"/>
      </w:numPr>
      <w:tabs>
        <w:tab w:val="num" w:pos="794"/>
      </w:tabs>
      <w:ind w:left="794" w:hanging="794"/>
    </w:pPr>
  </w:style>
  <w:style w:type="paragraph" w:customStyle="1" w:styleId="Listenum7">
    <w:name w:val="Liste num 7"/>
    <w:basedOn w:val="Listenum6"/>
    <w:uiPriority w:val="40"/>
    <w:semiHidden/>
    <w:unhideWhenUsed/>
    <w:rsid w:val="005F4D0B"/>
    <w:pPr>
      <w:numPr>
        <w:ilvl w:val="6"/>
      </w:numPr>
      <w:tabs>
        <w:tab w:val="num" w:pos="794"/>
      </w:tabs>
      <w:ind w:left="794" w:hanging="794"/>
    </w:pPr>
  </w:style>
  <w:style w:type="paragraph" w:customStyle="1" w:styleId="Listenum8">
    <w:name w:val="Liste num 8"/>
    <w:basedOn w:val="Listenum7"/>
    <w:uiPriority w:val="40"/>
    <w:semiHidden/>
    <w:unhideWhenUsed/>
    <w:rsid w:val="005F4D0B"/>
    <w:pPr>
      <w:numPr>
        <w:ilvl w:val="7"/>
      </w:numPr>
      <w:tabs>
        <w:tab w:val="num" w:pos="794"/>
      </w:tabs>
      <w:ind w:left="794" w:hanging="794"/>
    </w:pPr>
  </w:style>
  <w:style w:type="paragraph" w:customStyle="1" w:styleId="Listenum9">
    <w:name w:val="Liste num 9"/>
    <w:basedOn w:val="Listenum8"/>
    <w:uiPriority w:val="40"/>
    <w:semiHidden/>
    <w:unhideWhenUsed/>
    <w:rsid w:val="005F4D0B"/>
    <w:pPr>
      <w:numPr>
        <w:ilvl w:val="8"/>
      </w:numPr>
      <w:tabs>
        <w:tab w:val="num" w:pos="794"/>
      </w:tabs>
      <w:ind w:left="794" w:hanging="794"/>
    </w:pPr>
  </w:style>
  <w:style w:type="paragraph" w:styleId="Ingenmellomrom">
    <w:name w:val="No Spacing"/>
    <w:link w:val="IngenmellomromTegn"/>
    <w:uiPriority w:val="1"/>
    <w:rsid w:val="005F4D0B"/>
    <w:pPr>
      <w:spacing w:after="0" w:line="240" w:lineRule="auto"/>
    </w:pPr>
  </w:style>
  <w:style w:type="paragraph" w:customStyle="1" w:styleId="Sitatliste1">
    <w:name w:val="Sitat liste 1"/>
    <w:basedOn w:val="Sitat"/>
    <w:rsid w:val="009A41D0"/>
    <w:pPr>
      <w:numPr>
        <w:numId w:val="18"/>
      </w:numPr>
      <w:spacing w:after="0"/>
    </w:pPr>
  </w:style>
  <w:style w:type="paragraph" w:customStyle="1" w:styleId="Sitatliste2">
    <w:name w:val="Sitat liste 2"/>
    <w:basedOn w:val="Sitathengende"/>
    <w:rsid w:val="009A41D0"/>
    <w:pPr>
      <w:numPr>
        <w:ilvl w:val="1"/>
        <w:numId w:val="18"/>
      </w:numPr>
    </w:pPr>
    <w:rPr>
      <w:rFonts w:ascii="Calibri" w:eastAsia="Lucida Grande" w:hAnsi="Calibri"/>
      <w:bCs w:val="0"/>
      <w:i/>
      <w:sz w:val="22"/>
    </w:rPr>
  </w:style>
  <w:style w:type="paragraph" w:customStyle="1" w:styleId="Sitatliste3">
    <w:name w:val="Sitat liste 3"/>
    <w:basedOn w:val="Sitatliste2"/>
    <w:uiPriority w:val="23"/>
    <w:rsid w:val="009A41D0"/>
    <w:pPr>
      <w:numPr>
        <w:ilvl w:val="2"/>
        <w:numId w:val="19"/>
      </w:numPr>
    </w:pPr>
  </w:style>
  <w:style w:type="paragraph" w:customStyle="1" w:styleId="Sitatliste4">
    <w:name w:val="Sitat liste 4"/>
    <w:basedOn w:val="Sitatliste3"/>
    <w:uiPriority w:val="23"/>
    <w:rsid w:val="009A41D0"/>
    <w:pPr>
      <w:numPr>
        <w:ilvl w:val="3"/>
      </w:numPr>
    </w:pPr>
  </w:style>
  <w:style w:type="paragraph" w:customStyle="1" w:styleId="Brdtekst4">
    <w:name w:val="Brødtekst 4"/>
    <w:basedOn w:val="Brdtekst3"/>
    <w:uiPriority w:val="20"/>
    <w:rsid w:val="00831501"/>
    <w:pPr>
      <w:spacing w:before="0" w:after="0"/>
      <w:ind w:left="1021"/>
    </w:pPr>
    <w:rPr>
      <w:rFonts w:eastAsiaTheme="minorHAnsi" w:cs="Segoe UI"/>
      <w:bCs/>
      <w:szCs w:val="22"/>
    </w:rPr>
  </w:style>
  <w:style w:type="paragraph" w:styleId="Innledendehilsen">
    <w:name w:val="Salutation"/>
    <w:basedOn w:val="Normal"/>
    <w:next w:val="Normal"/>
    <w:link w:val="InnledendehilsenTegn"/>
    <w:rsid w:val="005F4D0B"/>
  </w:style>
  <w:style w:type="paragraph" w:customStyle="1" w:styleId="Litteratur">
    <w:name w:val="Litteratur"/>
    <w:basedOn w:val="Normal"/>
    <w:rsid w:val="005F4D0B"/>
    <w:pPr>
      <w:tabs>
        <w:tab w:val="left" w:pos="964"/>
        <w:tab w:val="left" w:pos="1134"/>
      </w:tabs>
      <w:spacing w:after="0" w:line="240" w:lineRule="auto"/>
      <w:ind w:left="340" w:hanging="340"/>
    </w:pPr>
    <w:rPr>
      <w:rFonts w:eastAsia="Times New Roman"/>
      <w:bCs/>
      <w:szCs w:val="24"/>
      <w:lang w:val="nn-NO"/>
    </w:rPr>
  </w:style>
  <w:style w:type="paragraph" w:customStyle="1" w:styleId="Sitathengende">
    <w:name w:val="Sitat hengende"/>
    <w:basedOn w:val="Normal"/>
    <w:rsid w:val="00063BA6"/>
    <w:pPr>
      <w:suppressAutoHyphens/>
      <w:overflowPunct w:val="0"/>
      <w:autoSpaceDE w:val="0"/>
      <w:autoSpaceDN w:val="0"/>
      <w:adjustRightInd w:val="0"/>
      <w:spacing w:after="0" w:line="276" w:lineRule="auto"/>
      <w:ind w:left="680" w:hanging="340"/>
      <w:textAlignment w:val="baseline"/>
    </w:pPr>
    <w:rPr>
      <w:rFonts w:eastAsia="Times New Roman"/>
      <w:bCs/>
      <w:sz w:val="19"/>
    </w:rPr>
  </w:style>
  <w:style w:type="paragraph" w:customStyle="1" w:styleId="Tabelltekstdesimaloppstiling">
    <w:name w:val="Tabell tekst desimaloppstiling"/>
    <w:basedOn w:val="Tabelltekst"/>
    <w:rsid w:val="00831501"/>
    <w:pPr>
      <w:tabs>
        <w:tab w:val="decimal" w:pos="652"/>
      </w:tabs>
    </w:pPr>
    <w:rPr>
      <w:lang w:eastAsia="nb-NO"/>
    </w:rPr>
  </w:style>
  <w:style w:type="paragraph" w:customStyle="1" w:styleId="Sammendragtittel3">
    <w:name w:val="Sammendrag tittel 3"/>
    <w:basedOn w:val="Sammendragtittel2"/>
    <w:rsid w:val="00831501"/>
    <w:pPr>
      <w:tabs>
        <w:tab w:val="clear" w:pos="567"/>
        <w:tab w:val="clear" w:pos="794"/>
      </w:tabs>
      <w:spacing w:after="40"/>
      <w:ind w:left="794" w:hanging="794"/>
    </w:pPr>
    <w:rPr>
      <w:sz w:val="24"/>
    </w:rPr>
  </w:style>
  <w:style w:type="character" w:customStyle="1" w:styleId="InnledendehilsenTegn">
    <w:name w:val="Innledende hilsen Tegn"/>
    <w:basedOn w:val="Standardskriftforavsnitt"/>
    <w:link w:val="Innledendehilsen"/>
    <w:rsid w:val="005F4D0B"/>
    <w:rPr>
      <w:rFonts w:asciiTheme="minorHAnsi" w:hAnsiTheme="minorHAnsi"/>
    </w:rPr>
  </w:style>
  <w:style w:type="paragraph" w:styleId="Kildeliste">
    <w:name w:val="table of authorities"/>
    <w:basedOn w:val="Normal"/>
    <w:next w:val="Normal"/>
    <w:uiPriority w:val="99"/>
    <w:rsid w:val="005F4D0B"/>
    <w:pPr>
      <w:spacing w:after="0"/>
      <w:ind w:left="220" w:hanging="220"/>
    </w:pPr>
  </w:style>
  <w:style w:type="paragraph" w:customStyle="1" w:styleId="Litteraturavsnitt">
    <w:name w:val="Litteratur avsnitt"/>
    <w:basedOn w:val="Litteratur"/>
    <w:rsid w:val="005F4D0B"/>
    <w:pPr>
      <w:ind w:firstLine="0"/>
    </w:pPr>
  </w:style>
  <w:style w:type="paragraph" w:styleId="Indeks1">
    <w:name w:val="index 1"/>
    <w:basedOn w:val="Normal"/>
    <w:next w:val="Normal"/>
    <w:uiPriority w:val="99"/>
    <w:rsid w:val="005F4D0B"/>
    <w:pPr>
      <w:overflowPunct w:val="0"/>
      <w:autoSpaceDE w:val="0"/>
      <w:autoSpaceDN w:val="0"/>
      <w:adjustRightInd w:val="0"/>
      <w:spacing w:after="0" w:line="240" w:lineRule="auto"/>
      <w:ind w:left="340" w:hanging="340"/>
      <w:textAlignment w:val="baseline"/>
    </w:pPr>
    <w:rPr>
      <w:rFonts w:eastAsia="Times New Roman"/>
      <w:bCs/>
      <w:noProof/>
      <w:color w:val="000000"/>
      <w:lang w:eastAsia="nb-NO"/>
    </w:rPr>
  </w:style>
  <w:style w:type="paragraph" w:customStyle="1" w:styleId="Litteraturblanklinje">
    <w:name w:val="Litteratur blanklinje"/>
    <w:basedOn w:val="Litteratur"/>
    <w:rsid w:val="005F4D0B"/>
    <w:pPr>
      <w:spacing w:before="240"/>
    </w:pPr>
  </w:style>
  <w:style w:type="paragraph" w:styleId="Stikkordregisteroverskrift">
    <w:name w:val="index heading"/>
    <w:basedOn w:val="Normal"/>
    <w:next w:val="Indeks1"/>
    <w:uiPriority w:val="99"/>
    <w:unhideWhenUsed/>
    <w:rsid w:val="005F4D0B"/>
    <w:pPr>
      <w:spacing w:after="0" w:line="276" w:lineRule="auto"/>
    </w:pPr>
    <w:rPr>
      <w:rFonts w:eastAsiaTheme="majorEastAsia" w:cstheme="majorBidi"/>
      <w:b/>
      <w:bCs/>
    </w:rPr>
  </w:style>
  <w:style w:type="paragraph" w:customStyle="1" w:styleId="EndNoteBibliography">
    <w:name w:val="EndNote Bibliography"/>
    <w:basedOn w:val="Brdtekst"/>
    <w:link w:val="EndNoteBibliographyChar"/>
    <w:uiPriority w:val="99"/>
    <w:rsid w:val="00DB66F0"/>
    <w:pPr>
      <w:keepLines/>
      <w:tabs>
        <w:tab w:val="left" w:pos="708"/>
      </w:tabs>
      <w:spacing w:after="0" w:line="240" w:lineRule="auto"/>
      <w:ind w:left="454" w:hanging="454"/>
    </w:pPr>
    <w:rPr>
      <w:rFonts w:ascii="Calibri" w:eastAsia="Times New Roman" w:hAnsi="Calibri" w:cs="Calibri"/>
      <w:sz w:val="18"/>
      <w:szCs w:val="24"/>
    </w:rPr>
  </w:style>
  <w:style w:type="character" w:customStyle="1" w:styleId="EndNoteBibliographyChar">
    <w:name w:val="EndNote Bibliography Char"/>
    <w:link w:val="EndNoteBibliography"/>
    <w:uiPriority w:val="99"/>
    <w:rsid w:val="00DB66F0"/>
    <w:rPr>
      <w:rFonts w:ascii="Calibri" w:eastAsia="Times New Roman" w:hAnsi="Calibri" w:cs="Calibri"/>
      <w:sz w:val="18"/>
      <w:szCs w:val="24"/>
    </w:rPr>
  </w:style>
  <w:style w:type="character" w:customStyle="1" w:styleId="minuskel">
    <w:name w:val="_minuskel"/>
    <w:basedOn w:val="Standardskriftforavsnitt"/>
    <w:unhideWhenUsed/>
    <w:rsid w:val="005F4D0B"/>
    <w:rPr>
      <w:caps/>
      <w:smallCaps w:val="0"/>
      <w:spacing w:val="-12"/>
    </w:rPr>
  </w:style>
  <w:style w:type="paragraph" w:customStyle="1" w:styleId="Tabelllistealfa1">
    <w:name w:val="Tabell liste alfa 1"/>
    <w:basedOn w:val="Tabelltekst"/>
    <w:rsid w:val="005F4D0B"/>
    <w:pPr>
      <w:numPr>
        <w:numId w:val="4"/>
      </w:numPr>
    </w:pPr>
    <w:rPr>
      <w:lang w:eastAsia="nb-NO"/>
    </w:rPr>
  </w:style>
  <w:style w:type="paragraph" w:customStyle="1" w:styleId="Tabelllistealfa2">
    <w:name w:val="Tabell liste alfa 2"/>
    <w:basedOn w:val="Tabelllistealfa1"/>
    <w:rsid w:val="005F4D0B"/>
    <w:pPr>
      <w:numPr>
        <w:ilvl w:val="1"/>
      </w:numPr>
    </w:pPr>
  </w:style>
  <w:style w:type="paragraph" w:customStyle="1" w:styleId="Tabelllistealfa3">
    <w:name w:val="Tabell liste alfa 3"/>
    <w:basedOn w:val="Tabelllistealfa2"/>
    <w:rsid w:val="005F4D0B"/>
    <w:pPr>
      <w:numPr>
        <w:ilvl w:val="2"/>
      </w:numPr>
    </w:pPr>
  </w:style>
  <w:style w:type="table" w:customStyle="1" w:styleId="Helsedirgrnnramme">
    <w:name w:val="Helsedir grønn ramme"/>
    <w:basedOn w:val="Vanligtabell"/>
    <w:uiPriority w:val="99"/>
    <w:rsid w:val="005F4D0B"/>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ramme">
    <w:name w:val="Helsedir rød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table" w:customStyle="1" w:styleId="Helsedirblramme">
    <w:name w:val="Helsedir blå ramme"/>
    <w:basedOn w:val="Vanligtabell"/>
    <w:uiPriority w:val="99"/>
    <w:rsid w:val="005F4D0B"/>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paragraph" w:customStyle="1" w:styleId="Boks0606">
    <w:name w:val="Boks 06/06"/>
    <w:basedOn w:val="Boks"/>
    <w:unhideWhenUsed/>
    <w:rsid w:val="00831501"/>
    <w:pPr>
      <w:spacing w:before="120"/>
    </w:pPr>
  </w:style>
  <w:style w:type="paragraph" w:customStyle="1" w:styleId="Boks0806">
    <w:name w:val="Boks 08/06"/>
    <w:basedOn w:val="Boks"/>
    <w:unhideWhenUsed/>
    <w:rsid w:val="00831501"/>
    <w:pPr>
      <w:spacing w:before="160"/>
    </w:pPr>
  </w:style>
  <w:style w:type="paragraph" w:customStyle="1" w:styleId="Boks2">
    <w:name w:val="Boks 2"/>
    <w:basedOn w:val="Boks"/>
    <w:rsid w:val="00831501"/>
    <w:pPr>
      <w:spacing w:before="60"/>
      <w:ind w:left="340"/>
    </w:pPr>
  </w:style>
  <w:style w:type="paragraph" w:customStyle="1" w:styleId="Bokshengende">
    <w:name w:val="Boks hengende"/>
    <w:basedOn w:val="Boks"/>
    <w:rsid w:val="00831501"/>
    <w:pPr>
      <w:spacing w:line="320" w:lineRule="atLeast"/>
      <w:ind w:left="340" w:hanging="340"/>
    </w:pPr>
  </w:style>
  <w:style w:type="paragraph" w:customStyle="1" w:styleId="Bokslistepunkt20603">
    <w:name w:val="Boks liste punkt 2 06/03"/>
    <w:basedOn w:val="Bokslistepunkt2"/>
    <w:rsid w:val="001F0757"/>
    <w:pPr>
      <w:spacing w:before="120"/>
    </w:pPr>
    <w:rPr>
      <w:rFonts w:ascii="Calibri" w:hAnsi="Calibri"/>
    </w:rPr>
  </w:style>
  <w:style w:type="paragraph" w:customStyle="1" w:styleId="Tabelllistealfa4">
    <w:name w:val="Tabell liste alfa 4"/>
    <w:basedOn w:val="Tabelllistealfa3"/>
    <w:rsid w:val="005F4D0B"/>
    <w:pPr>
      <w:numPr>
        <w:ilvl w:val="3"/>
      </w:numPr>
    </w:pPr>
  </w:style>
  <w:style w:type="paragraph" w:customStyle="1" w:styleId="Tabelllistenum1">
    <w:name w:val="Tabell liste num 1"/>
    <w:rsid w:val="00E52B58"/>
    <w:pPr>
      <w:numPr>
        <w:numId w:val="14"/>
      </w:numPr>
      <w:spacing w:before="40" w:after="40" w:line="240" w:lineRule="auto"/>
    </w:pPr>
    <w:rPr>
      <w:rFonts w:eastAsia="Calibri" w:cs="Times New Roman"/>
      <w:sz w:val="20"/>
      <w:szCs w:val="20"/>
    </w:rPr>
  </w:style>
  <w:style w:type="paragraph" w:customStyle="1" w:styleId="Tabelllistenum2">
    <w:name w:val="Tabell liste num 2"/>
    <w:basedOn w:val="Tabelllistenum1"/>
    <w:rsid w:val="00831501"/>
    <w:pPr>
      <w:numPr>
        <w:ilvl w:val="1"/>
      </w:numPr>
    </w:pPr>
  </w:style>
  <w:style w:type="paragraph" w:customStyle="1" w:styleId="Tabelllistenum3">
    <w:name w:val="Tabell liste num 3"/>
    <w:basedOn w:val="Tabelllistenum2"/>
    <w:rsid w:val="00831501"/>
    <w:pPr>
      <w:numPr>
        <w:ilvl w:val="2"/>
      </w:numPr>
    </w:pPr>
  </w:style>
  <w:style w:type="paragraph" w:customStyle="1" w:styleId="Tabelllistenum4">
    <w:name w:val="Tabell liste num 4"/>
    <w:basedOn w:val="Tabelllistenum3"/>
    <w:rsid w:val="00831501"/>
    <w:pPr>
      <w:numPr>
        <w:ilvl w:val="3"/>
      </w:numPr>
    </w:pPr>
  </w:style>
  <w:style w:type="paragraph" w:customStyle="1" w:styleId="Tabelllistepunkt1">
    <w:name w:val="Tabell liste punkt 1"/>
    <w:basedOn w:val="Normal"/>
    <w:rsid w:val="004C79C0"/>
    <w:pPr>
      <w:numPr>
        <w:numId w:val="7"/>
      </w:numPr>
      <w:overflowPunct w:val="0"/>
      <w:autoSpaceDE w:val="0"/>
      <w:autoSpaceDN w:val="0"/>
      <w:adjustRightInd w:val="0"/>
      <w:spacing w:before="40" w:after="40" w:line="240" w:lineRule="auto"/>
      <w:textAlignment w:val="baseline"/>
    </w:pPr>
    <w:rPr>
      <w:rFonts w:eastAsia="Calibri" w:cs="Times New Roman"/>
      <w:sz w:val="20"/>
      <w:szCs w:val="20"/>
    </w:rPr>
  </w:style>
  <w:style w:type="paragraph" w:customStyle="1" w:styleId="Tabelllistepunkt2">
    <w:name w:val="Tabell liste punkt 2"/>
    <w:basedOn w:val="Tabelllistepunkt1"/>
    <w:rsid w:val="005F4D0B"/>
    <w:pPr>
      <w:numPr>
        <w:ilvl w:val="1"/>
      </w:numPr>
    </w:pPr>
  </w:style>
  <w:style w:type="paragraph" w:customStyle="1" w:styleId="Tabelllistepunkt3">
    <w:name w:val="Tabell liste punkt 3"/>
    <w:basedOn w:val="Tabelllistepunkt2"/>
    <w:rsid w:val="005F4D0B"/>
    <w:pPr>
      <w:numPr>
        <w:ilvl w:val="2"/>
      </w:numPr>
    </w:pPr>
  </w:style>
  <w:style w:type="paragraph" w:customStyle="1" w:styleId="Tabelllistepunkt4">
    <w:name w:val="Tabell liste punkt 4"/>
    <w:basedOn w:val="Tabelllistepunkt3"/>
    <w:rsid w:val="005F4D0B"/>
    <w:pPr>
      <w:numPr>
        <w:ilvl w:val="3"/>
      </w:numPr>
    </w:pPr>
  </w:style>
  <w:style w:type="paragraph" w:customStyle="1" w:styleId="Brdtekstholdsamlet">
    <w:name w:val="Brødtekst hold samlet"/>
    <w:basedOn w:val="Brdtekst"/>
    <w:next w:val="Brdtekst"/>
    <w:uiPriority w:val="13"/>
    <w:rsid w:val="004E7FD1"/>
    <w:pPr>
      <w:keepLines/>
    </w:pPr>
  </w:style>
  <w:style w:type="character" w:customStyle="1" w:styleId="THevetRef">
    <w:name w:val="T_Hevet_Ref"/>
    <w:unhideWhenUsed/>
    <w:rsid w:val="00831501"/>
    <w:rPr>
      <w:rFonts w:ascii="Calibri" w:hAnsi="Calibri" w:cs="Times New Roman"/>
      <w:b w:val="0"/>
      <w:color w:val="auto"/>
      <w:szCs w:val="19"/>
      <w:vertAlign w:val="superscript"/>
    </w:rPr>
  </w:style>
  <w:style w:type="paragraph" w:customStyle="1" w:styleId="Skjemafrste">
    <w:name w:val="Skjema første"/>
    <w:basedOn w:val="Brdtekst"/>
    <w:rsid w:val="005F4D0B"/>
    <w:pPr>
      <w:tabs>
        <w:tab w:val="left" w:pos="1701"/>
        <w:tab w:val="left" w:pos="3686"/>
        <w:tab w:val="left" w:pos="5954"/>
      </w:tabs>
      <w:spacing w:before="240" w:after="0" w:line="240" w:lineRule="auto"/>
    </w:pPr>
    <w:rPr>
      <w:lang w:val="en-US"/>
    </w:rPr>
  </w:style>
  <w:style w:type="character" w:customStyle="1" w:styleId="TTallboks">
    <w:name w:val="T_Tallboks"/>
    <w:uiPriority w:val="49"/>
    <w:unhideWhenUsed/>
    <w:rsid w:val="005F4D0B"/>
    <w:rPr>
      <w:spacing w:val="-36"/>
      <w:w w:val="104"/>
    </w:rPr>
  </w:style>
  <w:style w:type="paragraph" w:customStyle="1" w:styleId="Skjemahengende">
    <w:name w:val="Skjema hengende"/>
    <w:basedOn w:val="Skjemafrste"/>
    <w:rsid w:val="005F4D0B"/>
    <w:pPr>
      <w:tabs>
        <w:tab w:val="clear" w:pos="1701"/>
        <w:tab w:val="clear" w:pos="3686"/>
        <w:tab w:val="left" w:pos="3119"/>
      </w:tabs>
      <w:spacing w:before="60"/>
      <w:ind w:left="284" w:hanging="284"/>
    </w:pPr>
  </w:style>
  <w:style w:type="paragraph" w:customStyle="1" w:styleId="Skjematett">
    <w:name w:val="Skjema tett"/>
    <w:basedOn w:val="Skjemafrste"/>
    <w:rsid w:val="005F4D0B"/>
    <w:pPr>
      <w:tabs>
        <w:tab w:val="clear" w:pos="3686"/>
        <w:tab w:val="clear" w:pos="5954"/>
        <w:tab w:val="left" w:pos="3402"/>
        <w:tab w:val="left" w:pos="4678"/>
        <w:tab w:val="left" w:pos="5670"/>
        <w:tab w:val="left" w:pos="6379"/>
      </w:tabs>
      <w:spacing w:before="0"/>
    </w:pPr>
  </w:style>
  <w:style w:type="character" w:customStyle="1" w:styleId="TAvkryssing">
    <w:name w:val="T_Avkryssing"/>
    <w:uiPriority w:val="49"/>
    <w:unhideWhenUsed/>
    <w:rsid w:val="005F4D0B"/>
    <w:rPr>
      <w:rFonts w:ascii="Segoe UI Symbol" w:hAnsi="Segoe UI Symbol" w:cs="Segoe UI Symbol"/>
      <w:color w:val="auto"/>
      <w:position w:val="0"/>
      <w:sz w:val="24"/>
    </w:rPr>
  </w:style>
  <w:style w:type="paragraph" w:customStyle="1" w:styleId="Skjemafrstetett">
    <w:name w:val="Skjema første tett"/>
    <w:basedOn w:val="Skjemafrste"/>
    <w:rsid w:val="005F4D0B"/>
    <w:pPr>
      <w:tabs>
        <w:tab w:val="clear" w:pos="1701"/>
        <w:tab w:val="left" w:pos="1843"/>
      </w:tabs>
      <w:spacing w:before="60"/>
    </w:pPr>
  </w:style>
  <w:style w:type="paragraph" w:customStyle="1" w:styleId="Tabellskillerad">
    <w:name w:val="Tabell skillerad"/>
    <w:basedOn w:val="Tabelltekst"/>
    <w:rsid w:val="005F4D0B"/>
    <w:pPr>
      <w:spacing w:line="240" w:lineRule="auto"/>
    </w:pPr>
    <w:rPr>
      <w:sz w:val="10"/>
    </w:rPr>
  </w:style>
  <w:style w:type="character" w:customStyle="1" w:styleId="TPagina">
    <w:name w:val="T_Pagina"/>
    <w:uiPriority w:val="49"/>
    <w:unhideWhenUsed/>
    <w:rsid w:val="005F4D0B"/>
    <w:rPr>
      <w:b/>
      <w:color w:val="153F53" w:themeColor="accent2" w:themeShade="80"/>
      <w:sz w:val="24"/>
      <w:szCs w:val="18"/>
    </w:rPr>
  </w:style>
  <w:style w:type="character" w:customStyle="1" w:styleId="Bildetekstrun-in">
    <w:name w:val="Bildetekst run-in"/>
    <w:basedOn w:val="Standardskriftforavsnitt"/>
    <w:uiPriority w:val="15"/>
    <w:rsid w:val="005F4D0B"/>
    <w:rPr>
      <w:b/>
      <w:i/>
    </w:rPr>
  </w:style>
  <w:style w:type="paragraph" w:customStyle="1" w:styleId="Sitatuthevet">
    <w:name w:val="Sitat uthevet"/>
    <w:basedOn w:val="Sitat"/>
    <w:rsid w:val="005F4D0B"/>
    <w:pPr>
      <w:spacing w:line="240" w:lineRule="auto"/>
      <w:ind w:right="1021"/>
    </w:pPr>
    <w:rPr>
      <w:b/>
      <w:i w:val="0"/>
      <w:color w:val="19516A" w:themeColor="text2"/>
      <w:sz w:val="24"/>
    </w:rPr>
  </w:style>
  <w:style w:type="paragraph" w:customStyle="1" w:styleId="Deltittel1">
    <w:name w:val="Del tittel 1"/>
    <w:basedOn w:val="Normal"/>
    <w:uiPriority w:val="8"/>
    <w:rsid w:val="00A21305"/>
    <w:pPr>
      <w:pageBreakBefore/>
      <w:spacing w:before="1540" w:after="600" w:line="240" w:lineRule="auto"/>
      <w:outlineLvl w:val="0"/>
    </w:pPr>
    <w:rPr>
      <w:rFonts w:asciiTheme="majorHAnsi" w:eastAsiaTheme="majorEastAsia" w:hAnsiTheme="majorHAnsi" w:cstheme="majorBidi"/>
      <w:b/>
      <w:bCs/>
      <w:caps/>
      <w:color w:val="1F5F7C" w:themeColor="accent2" w:themeShade="BF"/>
      <w:sz w:val="84"/>
      <w:szCs w:val="26"/>
      <w:lang w:val="en-US"/>
    </w:rPr>
  </w:style>
  <w:style w:type="paragraph" w:customStyle="1" w:styleId="Boksholdmedneste">
    <w:name w:val="Boks hold med neste"/>
    <w:basedOn w:val="Boks"/>
    <w:rsid w:val="00831501"/>
    <w:pPr>
      <w:keepNext/>
    </w:pPr>
  </w:style>
  <w:style w:type="table" w:customStyle="1" w:styleId="Helsedirtekstboks">
    <w:name w:val="Helsedir tekstboks"/>
    <w:basedOn w:val="Vanligtabell"/>
    <w:uiPriority w:val="99"/>
    <w:rsid w:val="001F0757"/>
    <w:pPr>
      <w:spacing w:after="0" w:line="240" w:lineRule="auto"/>
    </w:pPr>
    <w:rPr>
      <w:rFonts w:ascii="Calibri" w:hAnsi="Calibri"/>
    </w:rPr>
    <w:tblPr>
      <w:tblBorders>
        <w:top w:val="single" w:sz="2" w:space="0" w:color="404040" w:themeColor="text1" w:themeTint="BF"/>
        <w:left w:val="single" w:sz="2" w:space="0" w:color="404040" w:themeColor="text1" w:themeTint="BF"/>
        <w:bottom w:val="single" w:sz="2" w:space="0" w:color="404040" w:themeColor="text1" w:themeTint="BF"/>
        <w:right w:val="single" w:sz="2" w:space="0" w:color="404040" w:themeColor="text1" w:themeTint="BF"/>
      </w:tblBorders>
      <w:tblCellMar>
        <w:top w:w="170" w:type="dxa"/>
        <w:left w:w="255" w:type="dxa"/>
        <w:bottom w:w="170" w:type="dxa"/>
        <w:right w:w="255" w:type="dxa"/>
      </w:tblCellMar>
    </w:tblPr>
    <w:tcPr>
      <w:shd w:val="clear" w:color="auto" w:fill="auto"/>
    </w:tcPr>
  </w:style>
  <w:style w:type="paragraph" w:customStyle="1" w:styleId="Bokslistealfa1">
    <w:name w:val="Boks liste alfa 1"/>
    <w:basedOn w:val="Boks"/>
    <w:rsid w:val="00831501"/>
    <w:pPr>
      <w:numPr>
        <w:numId w:val="10"/>
      </w:numPr>
      <w:tabs>
        <w:tab w:val="clear" w:pos="567"/>
      </w:tabs>
      <w:spacing w:before="80" w:after="80"/>
    </w:pPr>
  </w:style>
  <w:style w:type="character" w:customStyle="1" w:styleId="TUthevet">
    <w:name w:val="T_Uthevet"/>
    <w:basedOn w:val="TFet"/>
    <w:uiPriority w:val="49"/>
    <w:unhideWhenUsed/>
    <w:rsid w:val="005F4D0B"/>
    <w:rPr>
      <w:rFonts w:cs="Times New Roman"/>
      <w:b/>
      <w:color w:val="00465C"/>
      <w:szCs w:val="19"/>
    </w:rPr>
  </w:style>
  <w:style w:type="paragraph" w:customStyle="1" w:styleId="Bokslistepunkt10603">
    <w:name w:val="Boks liste punkt 1 06/03"/>
    <w:basedOn w:val="Bokslistepunkt1"/>
    <w:rsid w:val="001F0757"/>
    <w:pPr>
      <w:spacing w:before="120"/>
    </w:pPr>
    <w:rPr>
      <w:rFonts w:ascii="Calibri" w:hAnsi="Calibri"/>
    </w:rPr>
  </w:style>
  <w:style w:type="paragraph" w:customStyle="1" w:styleId="Tabellteksthengende">
    <w:name w:val="Tabell tekst hengende"/>
    <w:basedOn w:val="Tabelltekst"/>
    <w:rsid w:val="007E339F"/>
    <w:pPr>
      <w:ind w:left="340" w:hanging="340"/>
    </w:pPr>
  </w:style>
  <w:style w:type="paragraph" w:styleId="Underskrift">
    <w:name w:val="Signature"/>
    <w:basedOn w:val="Normal"/>
    <w:link w:val="UnderskriftTegn"/>
    <w:rsid w:val="005F4D0B"/>
    <w:pPr>
      <w:spacing w:after="0" w:line="240" w:lineRule="auto"/>
      <w:ind w:left="4252"/>
    </w:pPr>
  </w:style>
  <w:style w:type="paragraph" w:customStyle="1" w:styleId="Overskriftsub1">
    <w:name w:val="Overskrift sub 1"/>
    <w:basedOn w:val="Brdtekst"/>
    <w:rsid w:val="005F4D0B"/>
    <w:pPr>
      <w:numPr>
        <w:numId w:val="5"/>
      </w:numPr>
      <w:spacing w:before="440" w:after="120"/>
    </w:pPr>
    <w:rPr>
      <w:rFonts w:eastAsiaTheme="majorEastAsia" w:cstheme="majorBidi"/>
      <w:b/>
      <w:bCs/>
      <w:sz w:val="32"/>
      <w:szCs w:val="26"/>
      <w:lang w:val="en-US"/>
    </w:rPr>
  </w:style>
  <w:style w:type="paragraph" w:customStyle="1" w:styleId="Overskriftsub2">
    <w:name w:val="Overskrift sub 2"/>
    <w:basedOn w:val="Overskriftsub1"/>
    <w:rsid w:val="005F4D0B"/>
    <w:pPr>
      <w:numPr>
        <w:ilvl w:val="1"/>
      </w:numPr>
      <w:spacing w:before="480" w:after="60" w:line="252" w:lineRule="auto"/>
    </w:pPr>
    <w:rPr>
      <w:sz w:val="28"/>
    </w:rPr>
  </w:style>
  <w:style w:type="paragraph" w:customStyle="1" w:styleId="Overskriftsub3">
    <w:name w:val="Overskrift sub 3"/>
    <w:basedOn w:val="Overskriftsub2"/>
    <w:rsid w:val="005F4D0B"/>
    <w:pPr>
      <w:spacing w:before="360" w:after="40"/>
    </w:pPr>
    <w:rPr>
      <w:b w:val="0"/>
      <w:bCs w:val="0"/>
      <w:i/>
      <w:sz w:val="26"/>
      <w:szCs w:val="22"/>
    </w:rPr>
  </w:style>
  <w:style w:type="paragraph" w:customStyle="1" w:styleId="Overskriftvedlegg1">
    <w:name w:val="Overskrift vedlegg 1"/>
    <w:next w:val="Normal"/>
    <w:uiPriority w:val="12"/>
    <w:rsid w:val="005F4D0B"/>
    <w:pPr>
      <w:keepNext/>
      <w:keepLines/>
      <w:numPr>
        <w:numId w:val="6"/>
      </w:numPr>
      <w:suppressAutoHyphens/>
      <w:spacing w:before="440" w:after="20" w:line="240" w:lineRule="auto"/>
      <w:outlineLvl w:val="0"/>
    </w:pPr>
    <w:rPr>
      <w:rFonts w:asciiTheme="majorHAnsi" w:eastAsiaTheme="majorEastAsia" w:hAnsiTheme="majorHAnsi" w:cstheme="majorBidi"/>
      <w:b/>
      <w:bCs/>
      <w:color w:val="00425C"/>
      <w:sz w:val="32"/>
      <w:szCs w:val="26"/>
      <w:lang w:val="en-US"/>
    </w:rPr>
  </w:style>
  <w:style w:type="paragraph" w:customStyle="1" w:styleId="Overskriftvedlegg2">
    <w:name w:val="Overskrift vedlegg 2"/>
    <w:basedOn w:val="Overskriftvedlegg1"/>
    <w:next w:val="Normal"/>
    <w:uiPriority w:val="12"/>
    <w:rsid w:val="005F4D0B"/>
    <w:pPr>
      <w:numPr>
        <w:ilvl w:val="1"/>
      </w:numPr>
      <w:spacing w:before="360" w:line="252" w:lineRule="auto"/>
      <w:outlineLvl w:val="1"/>
    </w:pPr>
    <w:rPr>
      <w:sz w:val="28"/>
      <w:szCs w:val="22"/>
    </w:rPr>
  </w:style>
  <w:style w:type="paragraph" w:customStyle="1" w:styleId="Overskriftvedlegg3">
    <w:name w:val="Overskrift vedlegg 3"/>
    <w:basedOn w:val="Overskriftvedlegg2"/>
    <w:next w:val="Normal"/>
    <w:uiPriority w:val="12"/>
    <w:rsid w:val="005F4D0B"/>
    <w:pPr>
      <w:numPr>
        <w:ilvl w:val="2"/>
      </w:numPr>
      <w:spacing w:after="40"/>
      <w:outlineLvl w:val="2"/>
    </w:pPr>
    <w:rPr>
      <w:b w:val="0"/>
      <w:bCs w:val="0"/>
      <w:i/>
      <w:color w:val="auto"/>
      <w:sz w:val="26"/>
    </w:rPr>
  </w:style>
  <w:style w:type="paragraph" w:customStyle="1" w:styleId="Overskriftvedlegg4">
    <w:name w:val="Overskrift vedlegg 4"/>
    <w:basedOn w:val="Overskriftvedlegg3"/>
    <w:next w:val="Normal"/>
    <w:uiPriority w:val="12"/>
    <w:rsid w:val="005F4D0B"/>
    <w:pPr>
      <w:numPr>
        <w:ilvl w:val="3"/>
      </w:numPr>
      <w:spacing w:after="20" w:line="240" w:lineRule="auto"/>
      <w:outlineLvl w:val="3"/>
    </w:pPr>
    <w:rPr>
      <w:i w:val="0"/>
      <w:color w:val="0C2834" w:themeColor="accent1" w:themeShade="7F"/>
      <w:sz w:val="25"/>
      <w:lang w:val="nb-NO"/>
    </w:rPr>
  </w:style>
  <w:style w:type="paragraph" w:customStyle="1" w:styleId="Overskriftvedlegg5">
    <w:name w:val="Overskrift vedlegg 5"/>
    <w:basedOn w:val="Overskriftvedlegg4"/>
    <w:next w:val="Normal"/>
    <w:uiPriority w:val="12"/>
    <w:semiHidden/>
    <w:rsid w:val="005F4D0B"/>
    <w:pPr>
      <w:numPr>
        <w:ilvl w:val="4"/>
      </w:numPr>
      <w:outlineLvl w:val="4"/>
    </w:pPr>
  </w:style>
  <w:style w:type="paragraph" w:customStyle="1" w:styleId="Overskriftvedlegg6">
    <w:name w:val="Overskrift vedlegg 6"/>
    <w:basedOn w:val="Overskriftvedlegg5"/>
    <w:next w:val="Normal"/>
    <w:uiPriority w:val="12"/>
    <w:semiHidden/>
    <w:unhideWhenUsed/>
    <w:rsid w:val="005F4D0B"/>
    <w:pPr>
      <w:numPr>
        <w:ilvl w:val="5"/>
      </w:numPr>
      <w:outlineLvl w:val="5"/>
    </w:pPr>
  </w:style>
  <w:style w:type="paragraph" w:customStyle="1" w:styleId="Overskriftvedlegg7">
    <w:name w:val="Overskrift vedlegg 7"/>
    <w:basedOn w:val="Overskriftvedlegg6"/>
    <w:next w:val="Normal"/>
    <w:uiPriority w:val="12"/>
    <w:semiHidden/>
    <w:unhideWhenUsed/>
    <w:rsid w:val="005F4D0B"/>
    <w:pPr>
      <w:numPr>
        <w:ilvl w:val="6"/>
      </w:numPr>
      <w:outlineLvl w:val="6"/>
    </w:pPr>
    <w:rPr>
      <w:b/>
      <w:color w:val="auto"/>
    </w:rPr>
  </w:style>
  <w:style w:type="paragraph" w:customStyle="1" w:styleId="Overskriftvedlegg8">
    <w:name w:val="Overskrift vedlegg 8"/>
    <w:basedOn w:val="Overskriftvedlegg7"/>
    <w:next w:val="Normal"/>
    <w:uiPriority w:val="12"/>
    <w:semiHidden/>
    <w:unhideWhenUsed/>
    <w:rsid w:val="005F4D0B"/>
    <w:pPr>
      <w:numPr>
        <w:ilvl w:val="7"/>
      </w:numPr>
      <w:outlineLvl w:val="7"/>
    </w:pPr>
  </w:style>
  <w:style w:type="paragraph" w:customStyle="1" w:styleId="Overskriftvedlegg9">
    <w:name w:val="Overskrift vedlegg 9"/>
    <w:basedOn w:val="Overskriftvedlegg8"/>
    <w:next w:val="Normal"/>
    <w:uiPriority w:val="12"/>
    <w:semiHidden/>
    <w:rsid w:val="005F4D0B"/>
    <w:pPr>
      <w:numPr>
        <w:ilvl w:val="8"/>
      </w:numPr>
      <w:outlineLvl w:val="8"/>
    </w:pPr>
  </w:style>
  <w:style w:type="paragraph" w:customStyle="1" w:styleId="Bokslistealfa2">
    <w:name w:val="Boks liste alfa 2"/>
    <w:basedOn w:val="Bokslistealfa1"/>
    <w:rsid w:val="00831501"/>
    <w:pPr>
      <w:numPr>
        <w:ilvl w:val="1"/>
      </w:numPr>
    </w:pPr>
  </w:style>
  <w:style w:type="paragraph" w:customStyle="1" w:styleId="Sitat0000">
    <w:name w:val="Sitat 00/00"/>
    <w:basedOn w:val="Sitat"/>
    <w:rsid w:val="00063BA6"/>
    <w:pPr>
      <w:ind w:firstLine="340"/>
    </w:pPr>
  </w:style>
  <w:style w:type="paragraph" w:customStyle="1" w:styleId="Overskriftvedlegg2-">
    <w:name w:val="Overskrift vedlegg 2-"/>
    <w:basedOn w:val="Overskriftvedlegg2"/>
    <w:uiPriority w:val="12"/>
    <w:rsid w:val="005F4D0B"/>
    <w:pPr>
      <w:spacing w:before="160"/>
    </w:pPr>
  </w:style>
  <w:style w:type="paragraph" w:customStyle="1" w:styleId="Overskrift3-">
    <w:name w:val="Overskrift 3-"/>
    <w:basedOn w:val="Overskrift3"/>
    <w:next w:val="Brdtekst"/>
    <w:rsid w:val="0039436B"/>
    <w:pPr>
      <w:spacing w:before="120"/>
    </w:pPr>
  </w:style>
  <w:style w:type="paragraph" w:customStyle="1" w:styleId="Tabelltekst2">
    <w:name w:val="Tabell tekst 2"/>
    <w:basedOn w:val="Tabelltekst"/>
    <w:rsid w:val="005F4D0B"/>
    <w:pPr>
      <w:ind w:left="227"/>
    </w:pPr>
  </w:style>
  <w:style w:type="character" w:customStyle="1" w:styleId="UnderskriftTegn">
    <w:name w:val="Underskrift Tegn"/>
    <w:basedOn w:val="Standardskriftforavsnitt"/>
    <w:link w:val="Underskrift"/>
    <w:rsid w:val="005F4D0B"/>
    <w:rPr>
      <w:rFonts w:asciiTheme="minorHAnsi" w:hAnsiTheme="minorHAnsi"/>
    </w:rPr>
  </w:style>
  <w:style w:type="paragraph" w:customStyle="1" w:styleId="Overskrift4-">
    <w:name w:val="Overskrift 4-"/>
    <w:basedOn w:val="Overskrift4"/>
    <w:rsid w:val="004216AE"/>
    <w:pPr>
      <w:spacing w:before="120"/>
    </w:pPr>
  </w:style>
  <w:style w:type="character" w:customStyle="1" w:styleId="Overskrift4Tegn">
    <w:name w:val="Overskrift 4 Tegn"/>
    <w:basedOn w:val="Standardskriftforavsnitt"/>
    <w:link w:val="Overskrift4"/>
    <w:rsid w:val="005F4D0B"/>
    <w:rPr>
      <w:rFonts w:asciiTheme="majorHAnsi" w:eastAsia="Times New Roman" w:hAnsiTheme="majorHAnsi" w:cstheme="majorHAnsi"/>
      <w:b/>
      <w:sz w:val="24"/>
      <w:szCs w:val="20"/>
    </w:rPr>
  </w:style>
  <w:style w:type="paragraph" w:customStyle="1" w:styleId="Tabelltekstholdmedneste">
    <w:name w:val="Tabell tekst hold med neste"/>
    <w:basedOn w:val="Tabelltekst"/>
    <w:rsid w:val="005F4D0B"/>
    <w:pPr>
      <w:keepNext/>
    </w:pPr>
  </w:style>
  <w:style w:type="paragraph" w:customStyle="1" w:styleId="Overskriftunr5-">
    <w:name w:val="Overskrift unr 5-"/>
    <w:basedOn w:val="Overskriftunr5"/>
    <w:rsid w:val="005F4D0B"/>
    <w:pPr>
      <w:spacing w:before="120"/>
    </w:pPr>
  </w:style>
  <w:style w:type="character" w:customStyle="1" w:styleId="TEvidensgrad">
    <w:name w:val="T_Evidensgrad"/>
    <w:uiPriority w:val="1"/>
    <w:unhideWhenUsed/>
    <w:rsid w:val="005F4D0B"/>
    <w:rPr>
      <w:b/>
      <w:color w:val="336699"/>
    </w:rPr>
  </w:style>
  <w:style w:type="paragraph" w:customStyle="1" w:styleId="INNH6holdmedneste">
    <w:name w:val="INNH 6 hold med neste"/>
    <w:basedOn w:val="INNH6"/>
    <w:uiPriority w:val="39"/>
    <w:rsid w:val="005F4D0B"/>
    <w:pPr>
      <w:keepNext/>
      <w:tabs>
        <w:tab w:val="clear" w:pos="8504"/>
        <w:tab w:val="left" w:pos="1134"/>
        <w:tab w:val="right" w:pos="8505"/>
      </w:tabs>
      <w:spacing w:before="120" w:after="120"/>
      <w:ind w:left="907" w:right="0" w:hanging="340"/>
    </w:pPr>
    <w:rPr>
      <w:rFonts w:ascii="Calibri" w:eastAsia="Times New Roman" w:hAnsi="Calibri" w:cs="Times New Roman"/>
      <w:szCs w:val="20"/>
    </w:rPr>
  </w:style>
  <w:style w:type="paragraph" w:styleId="INNH6">
    <w:name w:val="toc 6"/>
    <w:basedOn w:val="Normal"/>
    <w:next w:val="Normal"/>
    <w:autoRedefine/>
    <w:uiPriority w:val="39"/>
    <w:unhideWhenUsed/>
    <w:rsid w:val="000D173A"/>
    <w:pPr>
      <w:tabs>
        <w:tab w:val="right" w:leader="dot" w:pos="8504"/>
      </w:tabs>
      <w:spacing w:after="0" w:line="240" w:lineRule="auto"/>
      <w:ind w:left="2694" w:right="454"/>
    </w:pPr>
    <w:rPr>
      <w:noProof/>
      <w:sz w:val="19"/>
    </w:rPr>
  </w:style>
  <w:style w:type="character" w:customStyle="1" w:styleId="TSperret">
    <w:name w:val="T_Sperret"/>
    <w:uiPriority w:val="49"/>
    <w:unhideWhenUsed/>
    <w:rsid w:val="005F4D0B"/>
    <w:rPr>
      <w:rFonts w:ascii="Times New Roman" w:hAnsi="Times New Roman" w:cs="Arial"/>
      <w:color w:val="FF0000"/>
      <w:spacing w:val="71"/>
      <w:szCs w:val="24"/>
      <w:lang w:eastAsia="nb-NO"/>
    </w:rPr>
  </w:style>
  <w:style w:type="paragraph" w:customStyle="1" w:styleId="Endnote">
    <w:name w:val="Endnote"/>
    <w:basedOn w:val="Normal"/>
    <w:uiPriority w:val="99"/>
    <w:rsid w:val="005F4D0B"/>
    <w:pPr>
      <w:spacing w:after="0" w:line="276" w:lineRule="auto"/>
    </w:pPr>
    <w:rPr>
      <w:rFonts w:eastAsia="Calibri" w:cs="Arial"/>
      <w:noProof/>
      <w:szCs w:val="24"/>
      <w:lang w:val="en-US"/>
    </w:rPr>
  </w:style>
  <w:style w:type="paragraph" w:customStyle="1" w:styleId="Bildemidtstilt">
    <w:name w:val="Bilde midtstilt"/>
    <w:basedOn w:val="Bilde"/>
    <w:uiPriority w:val="15"/>
    <w:rsid w:val="00BA3D85"/>
    <w:pPr>
      <w:spacing w:after="40"/>
      <w:jc w:val="center"/>
    </w:pPr>
    <w:rPr>
      <w:rFonts w:eastAsia="Calibri" w:cs="Times New Roman"/>
      <w:bCs w:val="0"/>
    </w:rPr>
  </w:style>
  <w:style w:type="paragraph" w:customStyle="1" w:styleId="Tabellkilde">
    <w:name w:val="Tabell kilde"/>
    <w:basedOn w:val="Brdtekst"/>
    <w:rsid w:val="003D1748"/>
    <w:pPr>
      <w:keepNext/>
      <w:spacing w:before="60" w:after="80" w:line="240" w:lineRule="auto"/>
    </w:pPr>
    <w:rPr>
      <w:rFonts w:eastAsia="Calibri" w:cs="Times New Roman"/>
      <w:sz w:val="19"/>
    </w:rPr>
  </w:style>
  <w:style w:type="character" w:customStyle="1" w:styleId="TRegistrertvaremerke">
    <w:name w:val="T_Registrert_varemerke"/>
    <w:uiPriority w:val="49"/>
    <w:unhideWhenUsed/>
    <w:rsid w:val="005F4D0B"/>
    <w:rPr>
      <w:rFonts w:ascii="Gill Sans MT" w:hAnsi="Gill Sans MT" w:cs="Times New Roman"/>
      <w:b w:val="0"/>
      <w:color w:val="auto"/>
      <w:position w:val="2"/>
      <w:szCs w:val="19"/>
    </w:rPr>
  </w:style>
  <w:style w:type="paragraph" w:customStyle="1" w:styleId="Bokslistenum1">
    <w:name w:val="Boks liste num 1"/>
    <w:basedOn w:val="Boks"/>
    <w:rsid w:val="00831501"/>
    <w:pPr>
      <w:numPr>
        <w:numId w:val="11"/>
      </w:numPr>
      <w:tabs>
        <w:tab w:val="clear" w:pos="567"/>
      </w:tabs>
      <w:spacing w:before="80" w:after="80"/>
    </w:pPr>
  </w:style>
  <w:style w:type="paragraph" w:customStyle="1" w:styleId="INNH1holdmedneste">
    <w:name w:val="INNH 1 hold med neste"/>
    <w:basedOn w:val="INNH1"/>
    <w:rsid w:val="005F4D0B"/>
    <w:pPr>
      <w:keepNext/>
    </w:pPr>
  </w:style>
  <w:style w:type="paragraph" w:customStyle="1" w:styleId="Bokslistenum2">
    <w:name w:val="Boks liste num 2"/>
    <w:basedOn w:val="Bokslistenum1"/>
    <w:rsid w:val="00831501"/>
    <w:pPr>
      <w:numPr>
        <w:ilvl w:val="1"/>
      </w:numPr>
    </w:pPr>
  </w:style>
  <w:style w:type="paragraph" w:customStyle="1" w:styleId="Bokslistepunkt1">
    <w:name w:val="Boks liste punkt 1"/>
    <w:basedOn w:val="Boks"/>
    <w:rsid w:val="00526BDF"/>
    <w:pPr>
      <w:numPr>
        <w:numId w:val="15"/>
      </w:numPr>
      <w:tabs>
        <w:tab w:val="clear" w:pos="567"/>
      </w:tabs>
      <w:spacing w:before="60" w:after="60"/>
    </w:pPr>
  </w:style>
  <w:style w:type="paragraph" w:customStyle="1" w:styleId="Bokslistepunkt2">
    <w:name w:val="Boks liste punkt 2"/>
    <w:basedOn w:val="Bokslistepunkt1"/>
    <w:rsid w:val="00526BDF"/>
    <w:pPr>
      <w:numPr>
        <w:ilvl w:val="1"/>
      </w:numPr>
    </w:pPr>
  </w:style>
  <w:style w:type="paragraph" w:customStyle="1" w:styleId="INNH7holdmedneste">
    <w:name w:val="INNH 7 hold med neste"/>
    <w:basedOn w:val="INNH7"/>
    <w:uiPriority w:val="39"/>
    <w:rsid w:val="005F4D0B"/>
    <w:pPr>
      <w:keepNext/>
      <w:tabs>
        <w:tab w:val="right" w:leader="dot" w:pos="9060"/>
      </w:tabs>
      <w:suppressAutoHyphens w:val="0"/>
      <w:spacing w:before="80" w:after="80" w:line="264" w:lineRule="auto"/>
      <w:ind w:left="992" w:right="0" w:hanging="425"/>
    </w:pPr>
    <w:rPr>
      <w:rFonts w:ascii="Calibri" w:eastAsia="Times New Roman" w:hAnsi="Calibri" w:cs="Times New Roman"/>
      <w:bCs/>
      <w:kern w:val="0"/>
      <w:sz w:val="22"/>
      <w:lang w:val="nb-NO" w:eastAsia="nb-NO"/>
    </w:rPr>
  </w:style>
  <w:style w:type="paragraph" w:styleId="INNH7">
    <w:name w:val="toc 7"/>
    <w:next w:val="Normal"/>
    <w:uiPriority w:val="39"/>
    <w:unhideWhenUsed/>
    <w:rsid w:val="005F4D0B"/>
    <w:pPr>
      <w:tabs>
        <w:tab w:val="right" w:leader="dot" w:pos="8504"/>
      </w:tabs>
      <w:suppressAutoHyphens/>
      <w:spacing w:after="0" w:line="240" w:lineRule="auto"/>
      <w:ind w:left="567" w:right="454" w:hanging="567"/>
    </w:pPr>
    <w:rPr>
      <w:rFonts w:cs="Segoe UI"/>
      <w:noProof/>
      <w:kern w:val="20"/>
      <w:sz w:val="21"/>
      <w:szCs w:val="20"/>
      <w:lang w:val="en-GB"/>
    </w:rPr>
  </w:style>
  <w:style w:type="character" w:customStyle="1" w:styleId="sperret04">
    <w:name w:val="_sperret 0.4"/>
    <w:unhideWhenUsed/>
    <w:rsid w:val="005F4D0B"/>
    <w:rPr>
      <w:spacing w:val="8"/>
    </w:rPr>
  </w:style>
  <w:style w:type="character" w:customStyle="1" w:styleId="TKule">
    <w:name w:val="T_Kule"/>
    <w:uiPriority w:val="49"/>
    <w:unhideWhenUsed/>
    <w:rsid w:val="005F4D0B"/>
    <w:rPr>
      <w:bCs/>
      <w:color w:val="2A80A6" w:themeColor="accent2"/>
      <w:lang w:eastAsia="nb-NO"/>
    </w:rPr>
  </w:style>
  <w:style w:type="paragraph" w:customStyle="1" w:styleId="Tabellpetithode">
    <w:name w:val="Tabell petit hode"/>
    <w:basedOn w:val="Tabellpetit"/>
    <w:rsid w:val="002A5601"/>
    <w:pPr>
      <w:keepNext/>
    </w:pPr>
  </w:style>
  <w:style w:type="character" w:customStyle="1" w:styleId="Overskrift5Tegn">
    <w:name w:val="Overskrift 5 Tegn"/>
    <w:basedOn w:val="Standardskriftforavsnitt"/>
    <w:link w:val="Overskrift5"/>
    <w:rsid w:val="005F4D0B"/>
    <w:rPr>
      <w:rFonts w:asciiTheme="majorHAnsi" w:eastAsia="Times New Roman" w:hAnsiTheme="majorHAnsi" w:cstheme="majorHAnsi"/>
      <w:i/>
      <w:sz w:val="23"/>
      <w:szCs w:val="20"/>
    </w:rPr>
  </w:style>
  <w:style w:type="character" w:customStyle="1" w:styleId="Overskrift6Tegn">
    <w:name w:val="Overskrift 6 Tegn"/>
    <w:basedOn w:val="Standardskriftforavsnitt"/>
    <w:link w:val="Overskrift6"/>
    <w:rsid w:val="00FE42DA"/>
    <w:rPr>
      <w:rFonts w:asciiTheme="majorHAnsi" w:eastAsia="Times New Roman" w:hAnsiTheme="majorHAnsi" w:cstheme="majorHAnsi"/>
      <w:i/>
      <w:szCs w:val="20"/>
    </w:rPr>
  </w:style>
  <w:style w:type="character" w:customStyle="1" w:styleId="Overskrift7Tegn">
    <w:name w:val="Overskrift 7 Tegn"/>
    <w:basedOn w:val="Standardskriftforavsnitt"/>
    <w:link w:val="Overskrift7"/>
    <w:rsid w:val="005F4D0B"/>
    <w:rPr>
      <w:rFonts w:asciiTheme="majorHAnsi" w:eastAsia="Times New Roman" w:hAnsiTheme="majorHAnsi" w:cstheme="majorHAnsi"/>
      <w:i/>
      <w:szCs w:val="20"/>
    </w:rPr>
  </w:style>
  <w:style w:type="character" w:customStyle="1" w:styleId="Overskrift8Tegn">
    <w:name w:val="Overskrift 8 Tegn"/>
    <w:basedOn w:val="Standardskriftforavsnitt"/>
    <w:link w:val="Overskrift8"/>
    <w:rsid w:val="005F4D0B"/>
    <w:rPr>
      <w:rFonts w:asciiTheme="majorHAnsi" w:eastAsia="Times New Roman" w:hAnsiTheme="majorHAnsi" w:cstheme="majorHAnsi"/>
      <w:i/>
      <w:sz w:val="21"/>
      <w:szCs w:val="20"/>
    </w:rPr>
  </w:style>
  <w:style w:type="character" w:customStyle="1" w:styleId="Overskrift9Tegn">
    <w:name w:val="Overskrift 9 Tegn"/>
    <w:basedOn w:val="Standardskriftforavsnitt"/>
    <w:link w:val="Overskrift9"/>
    <w:rsid w:val="005F4D0B"/>
    <w:rPr>
      <w:rFonts w:asciiTheme="majorHAnsi" w:eastAsia="Times New Roman" w:hAnsiTheme="majorHAnsi" w:cstheme="majorHAnsi"/>
      <w:i/>
      <w:sz w:val="21"/>
      <w:szCs w:val="20"/>
    </w:rPr>
  </w:style>
  <w:style w:type="paragraph" w:styleId="Indeks2">
    <w:name w:val="index 2"/>
    <w:basedOn w:val="Indeks1"/>
    <w:next w:val="Normal"/>
    <w:uiPriority w:val="99"/>
    <w:rsid w:val="005F4D0B"/>
    <w:pPr>
      <w:ind w:left="442" w:hanging="221"/>
    </w:pPr>
    <w:rPr>
      <w:bCs w:val="0"/>
    </w:rPr>
  </w:style>
  <w:style w:type="paragraph" w:styleId="Indeks3">
    <w:name w:val="index 3"/>
    <w:basedOn w:val="Normal"/>
    <w:next w:val="Normal"/>
    <w:autoRedefine/>
    <w:uiPriority w:val="99"/>
    <w:rsid w:val="005F4D0B"/>
    <w:pPr>
      <w:spacing w:after="0" w:line="240" w:lineRule="auto"/>
      <w:ind w:left="660" w:hanging="220"/>
    </w:pPr>
  </w:style>
  <w:style w:type="paragraph" w:styleId="Indeks4">
    <w:name w:val="index 4"/>
    <w:basedOn w:val="Normal"/>
    <w:next w:val="Normal"/>
    <w:autoRedefine/>
    <w:uiPriority w:val="99"/>
    <w:rsid w:val="005F4D0B"/>
    <w:pPr>
      <w:spacing w:after="0" w:line="240" w:lineRule="auto"/>
      <w:ind w:left="840" w:hanging="210"/>
    </w:pPr>
  </w:style>
  <w:style w:type="paragraph" w:styleId="Indeks5">
    <w:name w:val="index 5"/>
    <w:basedOn w:val="Normal"/>
    <w:next w:val="Normal"/>
    <w:autoRedefine/>
    <w:uiPriority w:val="99"/>
    <w:rsid w:val="005F4D0B"/>
    <w:pPr>
      <w:spacing w:after="0" w:line="240" w:lineRule="auto"/>
      <w:ind w:left="1050" w:hanging="210"/>
    </w:pPr>
  </w:style>
  <w:style w:type="paragraph" w:styleId="Indeks6">
    <w:name w:val="index 6"/>
    <w:basedOn w:val="Normal"/>
    <w:next w:val="Normal"/>
    <w:autoRedefine/>
    <w:uiPriority w:val="99"/>
    <w:rsid w:val="005F4D0B"/>
    <w:pPr>
      <w:spacing w:after="0" w:line="240" w:lineRule="auto"/>
      <w:ind w:left="1260" w:hanging="210"/>
    </w:pPr>
  </w:style>
  <w:style w:type="paragraph" w:styleId="Indeks7">
    <w:name w:val="index 7"/>
    <w:basedOn w:val="Normal"/>
    <w:next w:val="Normal"/>
    <w:autoRedefine/>
    <w:uiPriority w:val="99"/>
    <w:rsid w:val="005F4D0B"/>
    <w:pPr>
      <w:spacing w:after="0" w:line="240" w:lineRule="auto"/>
      <w:ind w:left="1470" w:hanging="210"/>
    </w:pPr>
  </w:style>
  <w:style w:type="paragraph" w:styleId="Indeks8">
    <w:name w:val="index 8"/>
    <w:basedOn w:val="Normal"/>
    <w:next w:val="Normal"/>
    <w:autoRedefine/>
    <w:uiPriority w:val="99"/>
    <w:rsid w:val="005F4D0B"/>
    <w:pPr>
      <w:spacing w:after="0" w:line="240" w:lineRule="auto"/>
      <w:ind w:left="1680" w:hanging="210"/>
    </w:pPr>
  </w:style>
  <w:style w:type="paragraph" w:styleId="Indeks9">
    <w:name w:val="index 9"/>
    <w:basedOn w:val="Normal"/>
    <w:next w:val="Normal"/>
    <w:autoRedefine/>
    <w:uiPriority w:val="99"/>
    <w:rsid w:val="005F4D0B"/>
    <w:pPr>
      <w:spacing w:after="0" w:line="240" w:lineRule="auto"/>
      <w:ind w:left="1890" w:hanging="210"/>
    </w:pPr>
  </w:style>
  <w:style w:type="paragraph" w:styleId="INNH8">
    <w:name w:val="toc 8"/>
    <w:basedOn w:val="Normal"/>
    <w:next w:val="Normal"/>
    <w:autoRedefine/>
    <w:uiPriority w:val="39"/>
    <w:unhideWhenUsed/>
    <w:rsid w:val="005F4D0B"/>
    <w:pPr>
      <w:tabs>
        <w:tab w:val="right" w:leader="dot" w:pos="8504"/>
      </w:tabs>
      <w:spacing w:after="0" w:line="240" w:lineRule="auto"/>
      <w:ind w:left="567" w:right="454" w:hanging="567"/>
    </w:pPr>
    <w:rPr>
      <w:sz w:val="21"/>
    </w:rPr>
  </w:style>
  <w:style w:type="paragraph" w:styleId="INNH9">
    <w:name w:val="toc 9"/>
    <w:basedOn w:val="Normal"/>
    <w:next w:val="Normal"/>
    <w:autoRedefine/>
    <w:uiPriority w:val="39"/>
    <w:rsid w:val="00D27150"/>
    <w:pPr>
      <w:tabs>
        <w:tab w:val="right" w:leader="dot" w:pos="8504"/>
      </w:tabs>
      <w:spacing w:before="180" w:after="100" w:line="240" w:lineRule="auto"/>
      <w:ind w:right="680"/>
    </w:pPr>
    <w:rPr>
      <w:b/>
      <w:caps/>
      <w:noProof/>
      <w:sz w:val="21"/>
    </w:rPr>
  </w:style>
  <w:style w:type="paragraph" w:styleId="Fotnotetekst">
    <w:name w:val="footnote text"/>
    <w:basedOn w:val="Normal"/>
    <w:link w:val="FotnotetekstTegn"/>
    <w:uiPriority w:val="69"/>
    <w:unhideWhenUsed/>
    <w:rsid w:val="00C90218"/>
    <w:pPr>
      <w:keepLines/>
      <w:suppressAutoHyphens/>
      <w:spacing w:after="0" w:line="252" w:lineRule="auto"/>
      <w:ind w:left="340" w:hanging="340"/>
    </w:pPr>
    <w:rPr>
      <w:rFonts w:cs="Segoe UI"/>
      <w:kern w:val="16"/>
      <w:sz w:val="19"/>
    </w:rPr>
  </w:style>
  <w:style w:type="character" w:customStyle="1" w:styleId="FotnotetekstTegn">
    <w:name w:val="Fotnotetekst Tegn"/>
    <w:basedOn w:val="Standardskriftforavsnitt"/>
    <w:link w:val="Fotnotetekst"/>
    <w:uiPriority w:val="69"/>
    <w:rsid w:val="00C90218"/>
    <w:rPr>
      <w:rFonts w:asciiTheme="minorHAnsi" w:hAnsiTheme="minorHAnsi" w:cs="Segoe UI"/>
      <w:kern w:val="16"/>
      <w:sz w:val="19"/>
    </w:rPr>
  </w:style>
  <w:style w:type="paragraph" w:styleId="Merknadstekst">
    <w:name w:val="annotation text"/>
    <w:basedOn w:val="Normal"/>
    <w:link w:val="MerknadstekstTegn"/>
    <w:uiPriority w:val="99"/>
    <w:unhideWhenUsed/>
    <w:rsid w:val="005F4D0B"/>
    <w:pPr>
      <w:spacing w:after="0" w:line="240" w:lineRule="auto"/>
    </w:pPr>
  </w:style>
  <w:style w:type="character" w:customStyle="1" w:styleId="MerknadstekstTegn">
    <w:name w:val="Merknadstekst Tegn"/>
    <w:basedOn w:val="Standardskriftforavsnitt"/>
    <w:link w:val="Merknadstekst"/>
    <w:uiPriority w:val="99"/>
    <w:rsid w:val="005F4D0B"/>
    <w:rPr>
      <w:rFonts w:asciiTheme="minorHAnsi" w:hAnsiTheme="minorHAnsi"/>
    </w:rPr>
  </w:style>
  <w:style w:type="paragraph" w:styleId="Konvoluttadresse">
    <w:name w:val="envelope address"/>
    <w:basedOn w:val="Normal"/>
    <w:rsid w:val="005F4D0B"/>
    <w:pPr>
      <w:framePr w:w="7920" w:h="1980" w:hRule="exact" w:hSpace="141" w:wrap="auto" w:hAnchor="page" w:xAlign="center" w:yAlign="bottom"/>
      <w:spacing w:after="0" w:line="240" w:lineRule="auto"/>
      <w:ind w:left="2880"/>
    </w:pPr>
    <w:rPr>
      <w:rFonts w:asciiTheme="majorHAnsi" w:eastAsiaTheme="majorEastAsia" w:hAnsiTheme="majorHAnsi" w:cstheme="majorBidi"/>
      <w:sz w:val="24"/>
      <w:szCs w:val="24"/>
    </w:rPr>
  </w:style>
  <w:style w:type="character" w:styleId="Fotnotereferanse">
    <w:name w:val="footnote reference"/>
    <w:basedOn w:val="Standardskriftforavsnitt"/>
    <w:uiPriority w:val="69"/>
    <w:unhideWhenUsed/>
    <w:rsid w:val="005F4D0B"/>
    <w:rPr>
      <w:vertAlign w:val="superscript"/>
    </w:rPr>
  </w:style>
  <w:style w:type="character" w:styleId="Merknadsreferanse">
    <w:name w:val="annotation reference"/>
    <w:basedOn w:val="Standardskriftforavsnitt"/>
    <w:uiPriority w:val="99"/>
    <w:unhideWhenUsed/>
    <w:rsid w:val="005F4D0B"/>
    <w:rPr>
      <w:sz w:val="16"/>
      <w:szCs w:val="16"/>
    </w:rPr>
  </w:style>
  <w:style w:type="character" w:styleId="Linjenummer">
    <w:name w:val="line number"/>
    <w:rsid w:val="005F4D0B"/>
    <w:rPr>
      <w:rFonts w:cs="Times New Roman"/>
    </w:rPr>
  </w:style>
  <w:style w:type="character" w:styleId="Sidetall">
    <w:name w:val="page number"/>
    <w:rsid w:val="005F4D0B"/>
    <w:rPr>
      <w:rFonts w:ascii="Calibri" w:hAnsi="Calibri"/>
      <w:b/>
      <w:sz w:val="22"/>
    </w:rPr>
  </w:style>
  <w:style w:type="character" w:styleId="Sluttnotereferanse">
    <w:name w:val="endnote reference"/>
    <w:basedOn w:val="Standardskriftforavsnitt"/>
    <w:uiPriority w:val="99"/>
    <w:rsid w:val="005F4D0B"/>
    <w:rPr>
      <w:vertAlign w:val="superscript"/>
    </w:rPr>
  </w:style>
  <w:style w:type="paragraph" w:styleId="Sluttnotetekst">
    <w:name w:val="endnote text"/>
    <w:basedOn w:val="Normal"/>
    <w:link w:val="SluttnotetekstTegn"/>
    <w:uiPriority w:val="99"/>
    <w:unhideWhenUsed/>
    <w:rsid w:val="005F4D0B"/>
    <w:pPr>
      <w:keepLines/>
      <w:suppressAutoHyphens/>
      <w:spacing w:after="0" w:line="252" w:lineRule="auto"/>
    </w:pPr>
    <w:rPr>
      <w:rFonts w:cs="Segoe UI"/>
      <w:kern w:val="16"/>
      <w:sz w:val="19"/>
    </w:rPr>
  </w:style>
  <w:style w:type="character" w:customStyle="1" w:styleId="SluttnotetekstTegn">
    <w:name w:val="Sluttnotetekst Tegn"/>
    <w:basedOn w:val="Standardskriftforavsnitt"/>
    <w:link w:val="Sluttnotetekst"/>
    <w:uiPriority w:val="99"/>
    <w:rsid w:val="005F4D0B"/>
    <w:rPr>
      <w:rFonts w:asciiTheme="minorHAnsi" w:hAnsiTheme="minorHAnsi" w:cs="Segoe UI"/>
      <w:kern w:val="16"/>
      <w:sz w:val="19"/>
    </w:rPr>
  </w:style>
  <w:style w:type="paragraph" w:styleId="Makrotekst">
    <w:name w:val="macro"/>
    <w:link w:val="MakrotekstTegn"/>
    <w:uiPriority w:val="99"/>
    <w:rsid w:val="005F4D0B"/>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noProof/>
      <w:sz w:val="20"/>
      <w:szCs w:val="20"/>
      <w:lang w:val="en-US"/>
    </w:rPr>
  </w:style>
  <w:style w:type="character" w:customStyle="1" w:styleId="MakrotekstTegn">
    <w:name w:val="Makrotekst Tegn"/>
    <w:basedOn w:val="Standardskriftforavsnitt"/>
    <w:link w:val="Makrotekst"/>
    <w:uiPriority w:val="99"/>
    <w:rsid w:val="005F4D0B"/>
    <w:rPr>
      <w:rFonts w:ascii="Courier New" w:eastAsia="Times New Roman" w:hAnsi="Courier New" w:cs="Courier New"/>
      <w:noProof/>
      <w:sz w:val="20"/>
      <w:szCs w:val="20"/>
      <w:lang w:val="en-US"/>
    </w:rPr>
  </w:style>
  <w:style w:type="paragraph" w:styleId="Meldingshode">
    <w:name w:val="Message Header"/>
    <w:basedOn w:val="Normal"/>
    <w:link w:val="MeldingshodeTegn"/>
    <w:rsid w:val="005F4D0B"/>
    <w:pPr>
      <w:widowControl w:val="0"/>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Arial"/>
      <w:sz w:val="24"/>
      <w:szCs w:val="24"/>
    </w:rPr>
  </w:style>
  <w:style w:type="character" w:customStyle="1" w:styleId="MeldingshodeTegn">
    <w:name w:val="Meldingshode Tegn"/>
    <w:basedOn w:val="Standardskriftforavsnitt"/>
    <w:link w:val="Meldingshode"/>
    <w:rsid w:val="005F4D0B"/>
    <w:rPr>
      <w:rFonts w:asciiTheme="minorHAnsi" w:eastAsia="Times New Roman" w:hAnsiTheme="minorHAnsi" w:cs="Arial"/>
      <w:sz w:val="24"/>
      <w:szCs w:val="24"/>
      <w:shd w:val="pct20" w:color="auto" w:fill="auto"/>
    </w:rPr>
  </w:style>
  <w:style w:type="paragraph" w:styleId="Brdtekst2">
    <w:name w:val="Body Text 2"/>
    <w:basedOn w:val="Brdtekst"/>
    <w:link w:val="Brdtekst2Tegn"/>
    <w:rsid w:val="00831501"/>
    <w:pPr>
      <w:ind w:left="340"/>
    </w:pPr>
    <w:rPr>
      <w:rFonts w:eastAsia="Times New Roman"/>
      <w:bCs/>
    </w:rPr>
  </w:style>
  <w:style w:type="character" w:customStyle="1" w:styleId="Brdtekst2Tegn">
    <w:name w:val="Brødtekst 2 Tegn"/>
    <w:basedOn w:val="Standardskriftforavsnitt"/>
    <w:link w:val="Brdtekst2"/>
    <w:rsid w:val="00831501"/>
    <w:rPr>
      <w:rFonts w:asciiTheme="minorHAnsi" w:eastAsia="Times New Roman" w:hAnsiTheme="minorHAnsi"/>
      <w:bCs/>
    </w:rPr>
  </w:style>
  <w:style w:type="character" w:styleId="Fulgthyperkobling">
    <w:name w:val="FollowedHyperlink"/>
    <w:basedOn w:val="Hyperkobling"/>
    <w:uiPriority w:val="39"/>
    <w:rsid w:val="007A4CF1"/>
    <w:rPr>
      <w:vanish w:val="0"/>
      <w:color w:val="389198"/>
      <w:u w:val="single" w:color="CEE7F2" w:themeColor="accent2" w:themeTint="33"/>
    </w:rPr>
  </w:style>
  <w:style w:type="paragraph" w:styleId="Dokumentkart">
    <w:name w:val="Document Map"/>
    <w:basedOn w:val="Normal"/>
    <w:link w:val="DokumentkartTegn"/>
    <w:rsid w:val="005F4D0B"/>
    <w:pPr>
      <w:widowControl w:val="0"/>
      <w:shd w:val="clear" w:color="auto" w:fill="000080"/>
      <w:spacing w:after="0" w:line="240" w:lineRule="auto"/>
      <w:ind w:left="567"/>
    </w:pPr>
    <w:rPr>
      <w:rFonts w:eastAsia="Times New Roman" w:cs="Tahoma"/>
      <w:sz w:val="24"/>
      <w:szCs w:val="20"/>
    </w:rPr>
  </w:style>
  <w:style w:type="character" w:customStyle="1" w:styleId="DokumentkartTegn">
    <w:name w:val="Dokumentkart Tegn"/>
    <w:basedOn w:val="Standardskriftforavsnitt"/>
    <w:link w:val="Dokumentkart"/>
    <w:rsid w:val="005F4D0B"/>
    <w:rPr>
      <w:rFonts w:asciiTheme="minorHAnsi" w:eastAsia="Times New Roman" w:hAnsiTheme="minorHAnsi" w:cs="Tahoma"/>
      <w:sz w:val="24"/>
      <w:szCs w:val="20"/>
      <w:shd w:val="clear" w:color="auto" w:fill="000080"/>
    </w:rPr>
  </w:style>
  <w:style w:type="paragraph" w:styleId="E-postsignatur">
    <w:name w:val="E-mail Signature"/>
    <w:basedOn w:val="Normal"/>
    <w:link w:val="E-postsignaturTegn"/>
    <w:unhideWhenUsed/>
    <w:rsid w:val="005F4D0B"/>
    <w:pPr>
      <w:spacing w:after="0"/>
    </w:pPr>
    <w:rPr>
      <w:rFonts w:eastAsia="Times New Roman" w:cs="Times New Roman"/>
      <w:sz w:val="20"/>
      <w:szCs w:val="20"/>
      <w:lang w:eastAsia="nb-NO"/>
    </w:rPr>
  </w:style>
  <w:style w:type="character" w:customStyle="1" w:styleId="E-postsignaturTegn">
    <w:name w:val="E-postsignatur Tegn"/>
    <w:basedOn w:val="Standardskriftforavsnitt"/>
    <w:link w:val="E-postsignatur"/>
    <w:rsid w:val="005F4D0B"/>
    <w:rPr>
      <w:rFonts w:asciiTheme="minorHAnsi" w:eastAsia="Times New Roman" w:hAnsiTheme="minorHAnsi" w:cs="Times New Roman"/>
      <w:sz w:val="20"/>
      <w:szCs w:val="20"/>
      <w:lang w:eastAsia="nb-NO"/>
    </w:rPr>
  </w:style>
  <w:style w:type="paragraph" w:styleId="NormalWeb">
    <w:name w:val="Normal (Web)"/>
    <w:basedOn w:val="Normal"/>
    <w:uiPriority w:val="99"/>
    <w:rsid w:val="005F4D0B"/>
    <w:rPr>
      <w:rFonts w:ascii="Times New Roman" w:hAnsi="Times New Roman" w:cs="Times New Roman"/>
      <w:sz w:val="24"/>
      <w:szCs w:val="24"/>
    </w:rPr>
  </w:style>
  <w:style w:type="paragraph" w:styleId="Kommentaremne">
    <w:name w:val="annotation subject"/>
    <w:basedOn w:val="Merknadstekst"/>
    <w:next w:val="Merknadstekst"/>
    <w:link w:val="KommentaremneTegn"/>
    <w:rsid w:val="005F4D0B"/>
    <w:pPr>
      <w:spacing w:after="280"/>
    </w:pPr>
    <w:rPr>
      <w:b/>
      <w:bCs/>
      <w:sz w:val="20"/>
      <w:szCs w:val="20"/>
    </w:rPr>
  </w:style>
  <w:style w:type="character" w:customStyle="1" w:styleId="KommentaremneTegn">
    <w:name w:val="Kommentaremne Tegn"/>
    <w:basedOn w:val="MerknadstekstTegn"/>
    <w:link w:val="Kommentaremne"/>
    <w:rsid w:val="005F4D0B"/>
    <w:rPr>
      <w:rFonts w:asciiTheme="minorHAnsi" w:hAnsiTheme="minorHAnsi"/>
      <w:b/>
      <w:bCs/>
      <w:sz w:val="20"/>
      <w:szCs w:val="20"/>
    </w:rPr>
  </w:style>
  <w:style w:type="table" w:styleId="Tabell-klassisk1">
    <w:name w:val="Table Classic 1"/>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i/>
        <w:iCs/>
      </w:rPr>
      <w:tblPr/>
      <w:tcPr>
        <w:tcBorders>
          <w:bottom w:val="single" w:sz="6" w:space="0" w:color="000000"/>
          <w:tl2br w:val="none" w:sz="0" w:space="0" w:color="auto"/>
          <w:tr2bl w:val="none" w:sz="0" w:space="0" w:color="auto"/>
        </w:tcBorders>
      </w:tcPr>
    </w:tblStylePr>
    <w:tblStylePr w:type="lastRow">
      <w:rPr>
        <w:b/>
        <w:color w:val="auto"/>
        <w:sz w:val="20"/>
      </w:rPr>
      <w:tblPr/>
      <w:tcPr>
        <w:tcBorders>
          <w:top w:val="single" w:sz="6" w:space="0" w:color="000000"/>
          <w:tl2br w:val="none" w:sz="0" w:space="0" w:color="auto"/>
          <w:tr2bl w:val="none" w:sz="0" w:space="0" w:color="auto"/>
        </w:tcBorders>
      </w:tcPr>
    </w:tblStylePr>
    <w:tblStylePr w:type="firstCol">
      <w:rPr>
        <w:b/>
        <w:sz w:val="20"/>
      </w:rPr>
      <w:tblPr/>
      <w:tcPr>
        <w:tcBorders>
          <w:right w:val="single" w:sz="6" w:space="0" w:color="000000"/>
          <w:tl2br w:val="none" w:sz="0" w:space="0" w:color="auto"/>
          <w:tr2bl w:val="none" w:sz="0" w:space="0" w:color="auto"/>
        </w:tcBorders>
      </w:tcPr>
    </w:tblStylePr>
    <w:tblStylePr w:type="lastCol">
      <w:rPr>
        <w:b/>
        <w:sz w:val="20"/>
      </w:r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lassisk2">
    <w:name w:val="Table Classic 2"/>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bottom w:val="single" w:sz="12" w:space="0" w:color="000000"/>
      </w:tblBorders>
    </w:tblPr>
    <w:tcPr>
      <w:shd w:val="clear" w:color="auto" w:fill="auto"/>
    </w:tcPr>
    <w:tblStylePr w:type="firstRow">
      <w:rPr>
        <w:b/>
        <w:color w:val="FFFFFF"/>
      </w:rPr>
      <w:tblPr/>
      <w:tcPr>
        <w:tcBorders>
          <w:bottom w:val="single" w:sz="6" w:space="0" w:color="000000"/>
          <w:tl2br w:val="none" w:sz="0" w:space="0" w:color="auto"/>
          <w:tr2bl w:val="none" w:sz="0" w:space="0" w:color="auto"/>
        </w:tcBorders>
        <w:shd w:val="solid" w:color="800080" w:fill="FFFFFF"/>
      </w:tcPr>
    </w:tblStylePr>
    <w:tblStylePr w:type="lastRow">
      <w:rPr>
        <w:b/>
        <w:sz w:val="20"/>
      </w:rPr>
      <w:tblPr/>
      <w:tcPr>
        <w:tcBorders>
          <w:top w:val="single" w:sz="6" w:space="0" w:color="000000"/>
          <w:tl2br w:val="none" w:sz="0" w:space="0" w:color="auto"/>
          <w:tr2bl w:val="none" w:sz="0" w:space="0" w:color="auto"/>
        </w:tcBorders>
      </w:tcPr>
    </w:tblStylePr>
    <w:tblStylePr w:type="firstCol">
      <w:rPr>
        <w:b/>
        <w:bCs/>
        <w:sz w:val="20"/>
      </w:rPr>
      <w:tblPr/>
      <w:tcPr>
        <w:tcBorders>
          <w:tl2br w:val="none" w:sz="0" w:space="0" w:color="auto"/>
          <w:tr2bl w:val="none" w:sz="0" w:space="0" w:color="auto"/>
        </w:tcBorders>
        <w:shd w:val="solid" w:color="C0C0C0" w:fill="FFFFFF"/>
      </w:tcPr>
    </w:tblStylePr>
    <w:tblStylePr w:type="lastCol">
      <w:rPr>
        <w:b/>
        <w:sz w:val="20"/>
      </w:r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ell-klassisk3">
    <w:name w:val="Table Classic 3"/>
    <w:basedOn w:val="Vanligtabell"/>
    <w:uiPriority w:val="99"/>
    <w:unhideWhenUsed/>
    <w:rsid w:val="005F4D0B"/>
    <w:pPr>
      <w:spacing w:after="0" w:line="264" w:lineRule="auto"/>
    </w:pPr>
    <w:rPr>
      <w:rFonts w:ascii="Times New Roman" w:eastAsia="Calibri" w:hAnsi="Times New Roman" w:cs="Times New Roman"/>
      <w:color w:val="000080"/>
      <w:sz w:val="20"/>
      <w:szCs w:val="2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b/>
        <w:color w:val="000080"/>
        <w:sz w:val="2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sz w:val="20"/>
      </w:rPr>
      <w:tblPr/>
      <w:tcPr>
        <w:tcBorders>
          <w:tl2br w:val="none" w:sz="0" w:space="0" w:color="auto"/>
          <w:tr2bl w:val="none" w:sz="0" w:space="0" w:color="auto"/>
        </w:tcBorders>
      </w:tcPr>
    </w:tblStylePr>
    <w:tblStylePr w:type="lastCol">
      <w:rPr>
        <w:b/>
        <w:sz w:val="20"/>
      </w:rPr>
    </w:tblStylePr>
  </w:style>
  <w:style w:type="table" w:styleId="Tabell-klassisk4">
    <w:name w:val="Table Classic 4"/>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b/>
        <w:color w:val="000080"/>
        <w:sz w:val="20"/>
      </w:rPr>
      <w:tblPr/>
      <w:tcPr>
        <w:tcBorders>
          <w:bottom w:val="single" w:sz="6" w:space="0" w:color="000000"/>
          <w:tl2br w:val="none" w:sz="0" w:space="0" w:color="auto"/>
          <w:tr2bl w:val="none" w:sz="0" w:space="0" w:color="auto"/>
        </w:tcBorders>
        <w:shd w:val="pct50" w:color="000000" w:fill="FFFFFF"/>
      </w:tcPr>
    </w:tblStylePr>
    <w:tblStylePr w:type="firstCol">
      <w:rPr>
        <w:b/>
        <w:bCs/>
        <w:sz w:val="20"/>
      </w:rPr>
      <w:tblPr/>
      <w:tcPr>
        <w:tcBorders>
          <w:tl2br w:val="none" w:sz="0" w:space="0" w:color="auto"/>
          <w:tr2bl w:val="none" w:sz="0" w:space="0" w:color="auto"/>
        </w:tcBorders>
      </w:tcPr>
    </w:tblStylePr>
    <w:tblStylePr w:type="lastCol">
      <w:rPr>
        <w:b/>
        <w:sz w:val="20"/>
      </w:r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ell-fargerik1">
    <w:name w:val="Table Colorful 1"/>
    <w:basedOn w:val="Vanligtabell"/>
    <w:uiPriority w:val="99"/>
    <w:unhideWhenUsed/>
    <w:rsid w:val="005F4D0B"/>
    <w:pPr>
      <w:spacing w:after="0" w:line="264" w:lineRule="auto"/>
    </w:pPr>
    <w:rPr>
      <w:rFonts w:ascii="Times New Roman" w:eastAsia="Calibri" w:hAnsi="Times New Roman" w:cs="Times New Roman"/>
      <w:color w:val="FFFFFF"/>
      <w:sz w:val="20"/>
      <w:szCs w:val="20"/>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lastRow">
      <w:rPr>
        <w:b/>
        <w:sz w:val="20"/>
      </w:rPr>
    </w:tblStylePr>
    <w:tblStylePr w:type="firstCol">
      <w:rPr>
        <w:b/>
        <w:bCs/>
        <w:i/>
        <w:iCs/>
        <w:sz w:val="20"/>
      </w:rPr>
      <w:tblPr/>
      <w:tcPr>
        <w:tcBorders>
          <w:tl2br w:val="none" w:sz="0" w:space="0" w:color="auto"/>
          <w:tr2bl w:val="none" w:sz="0" w:space="0" w:color="auto"/>
        </w:tcBorders>
        <w:shd w:val="solid" w:color="000080" w:fill="FFFFFF"/>
      </w:tcPr>
    </w:tblStylePr>
    <w:tblStylePr w:type="lastCol">
      <w:rPr>
        <w:b/>
        <w:sz w:val="20"/>
      </w:r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ell-fargerik2">
    <w:name w:val="Table Colorful 2"/>
    <w:basedOn w:val="Vanligtabell"/>
    <w:uiPriority w:val="99"/>
    <w:unhideWhenUsed/>
    <w:rsid w:val="005F4D0B"/>
    <w:pPr>
      <w:spacing w:after="0" w:line="264" w:lineRule="auto"/>
    </w:pPr>
    <w:rPr>
      <w:rFonts w:ascii="Times New Roman" w:eastAsia="Calibri" w:hAnsi="Times New Roman" w:cs="Times New Roman"/>
      <w:sz w:val="20"/>
      <w:szCs w:val="20"/>
    </w:r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lastRow">
      <w:rPr>
        <w:b/>
        <w:sz w:val="20"/>
      </w:rPr>
    </w:tblStylePr>
    <w:tblStylePr w:type="firstCol">
      <w:rPr>
        <w:b/>
        <w:bCs/>
        <w:i/>
        <w:iCs/>
        <w:sz w:val="20"/>
      </w:rPr>
      <w:tblPr/>
      <w:tcPr>
        <w:tcBorders>
          <w:tl2br w:val="none" w:sz="0" w:space="0" w:color="auto"/>
          <w:tr2bl w:val="none" w:sz="0" w:space="0" w:color="auto"/>
        </w:tcBorders>
      </w:tcPr>
    </w:tblStylePr>
    <w:tblStylePr w:type="lastCol">
      <w:rPr>
        <w:b/>
        <w:sz w:val="20"/>
      </w:rPr>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ell-fargerik3">
    <w:name w:val="Table Colorful 3"/>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rPr>
        <w:b/>
      </w:rPr>
      <w:tblPr/>
      <w:tcPr>
        <w:tcBorders>
          <w:bottom w:val="single" w:sz="6" w:space="0" w:color="000000"/>
          <w:tl2br w:val="none" w:sz="0" w:space="0" w:color="auto"/>
          <w:tr2bl w:val="none" w:sz="0" w:space="0" w:color="auto"/>
        </w:tcBorders>
        <w:shd w:val="solid" w:color="008080" w:fill="FFFFFF"/>
      </w:tcPr>
    </w:tblStylePr>
    <w:tblStylePr w:type="lastRow">
      <w:rPr>
        <w:b/>
        <w:sz w:val="20"/>
      </w:rPr>
    </w:tblStylePr>
    <w:tblStylePr w:type="firstCol">
      <w:rPr>
        <w:b/>
        <w:sz w:val="20"/>
      </w:rPr>
      <w:tblPr/>
      <w:tcPr>
        <w:tcBorders>
          <w:left w:val="single" w:sz="36" w:space="0" w:color="000000"/>
          <w:right w:val="single" w:sz="6" w:space="0" w:color="000000"/>
          <w:tl2br w:val="none" w:sz="0" w:space="0" w:color="auto"/>
          <w:tr2bl w:val="none" w:sz="0" w:space="0" w:color="auto"/>
        </w:tcBorders>
        <w:shd w:val="solid" w:color="008080" w:fill="FFFFFF"/>
      </w:tcPr>
    </w:tblStylePr>
    <w:tblStylePr w:type="lastCol">
      <w:rPr>
        <w:b/>
        <w:sz w:val="20"/>
      </w:r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ell-3D-effekt1">
    <w:name w:val="Table 3D effects 1"/>
    <w:basedOn w:val="Vanligtabell"/>
    <w:uiPriority w:val="99"/>
    <w:unhideWhenUsed/>
    <w:rsid w:val="005F4D0B"/>
    <w:pPr>
      <w:spacing w:after="0" w:line="264" w:lineRule="auto"/>
    </w:pPr>
    <w:rPr>
      <w:rFonts w:ascii="Times New Roman" w:eastAsia="Calibri" w:hAnsi="Times New Roman" w:cs="Times New Roman"/>
      <w:sz w:val="20"/>
      <w:szCs w:val="20"/>
    </w:r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rPr>
        <w:b/>
        <w:sz w:val="20"/>
      </w:rPr>
      <w:tblPr/>
      <w:tcPr>
        <w:tcBorders>
          <w:top w:val="single" w:sz="6" w:space="0" w:color="FFFFFF"/>
          <w:tl2br w:val="none" w:sz="0" w:space="0" w:color="auto"/>
          <w:tr2bl w:val="none" w:sz="0" w:space="0" w:color="auto"/>
        </w:tcBorders>
      </w:tcPr>
    </w:tblStylePr>
    <w:tblStylePr w:type="firstCol">
      <w:rPr>
        <w:b/>
        <w:bCs/>
        <w:sz w:val="20"/>
      </w:rPr>
      <w:tblPr/>
      <w:tcPr>
        <w:tcBorders>
          <w:right w:val="single" w:sz="6" w:space="0" w:color="808080"/>
          <w:tl2br w:val="none" w:sz="0" w:space="0" w:color="auto"/>
          <w:tr2bl w:val="none" w:sz="0" w:space="0" w:color="auto"/>
        </w:tcBorders>
      </w:tcPr>
    </w:tblStylePr>
    <w:tblStylePr w:type="lastCol">
      <w:rPr>
        <w:b/>
        <w:sz w:val="20"/>
      </w:rPr>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ell-3D-effekt2">
    <w:name w:val="Table 3D effects 2"/>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3D-effekt3">
    <w:name w:val="Table 3D effects 3"/>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StyleColBandSize w:val="1"/>
    </w:tblPr>
    <w:tblStylePr w:type="firstRow">
      <w:rPr>
        <w:b/>
        <w:bCs/>
      </w:rPr>
      <w:tblPr/>
      <w:tcPr>
        <w:tcBorders>
          <w:tl2br w:val="none" w:sz="0" w:space="0" w:color="auto"/>
          <w:tr2bl w:val="none" w:sz="0" w:space="0" w:color="auto"/>
        </w:tcBorders>
      </w:tcPr>
    </w:tblStylePr>
    <w:tblStylePr w:type="lastRow">
      <w:rPr>
        <w:b/>
        <w:sz w:val="20"/>
      </w:rPr>
    </w:tblStylePr>
    <w:tblStylePr w:type="firstCol">
      <w:rPr>
        <w:b/>
        <w:sz w:val="20"/>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b/>
        <w:sz w:val="20"/>
      </w:rPr>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moderne">
    <w:name w:val="Table Contemporary"/>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lastRow">
      <w:rPr>
        <w:b/>
        <w:sz w:val="20"/>
      </w:rPr>
    </w:tblStylePr>
    <w:tblStylePr w:type="firstCol">
      <w:rPr>
        <w:b/>
        <w:sz w:val="20"/>
      </w:rPr>
    </w:tblStylePr>
    <w:tblStylePr w:type="lastCol">
      <w:rPr>
        <w:b/>
        <w:sz w:val="20"/>
      </w:r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ell-elegant">
    <w:name w:val="Table Elegant"/>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b/>
        <w:caps/>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profesjonell">
    <w:name w:val="Table Professional"/>
    <w:basedOn w:val="Vanligtabell"/>
    <w:uiPriority w:val="99"/>
    <w:unhideWhenUsed/>
    <w:rsid w:val="005F4D0B"/>
    <w:pPr>
      <w:spacing w:after="0" w:line="264" w:lineRule="auto"/>
    </w:pPr>
    <w:rPr>
      <w:rFonts w:ascii="Times New Roman" w:eastAsia="Calibri" w:hAnsi="Times New Roman" w:cs="Times New Roman"/>
      <w:sz w:val="20"/>
      <w:szCs w:val="20"/>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svak1">
    <w:name w:val="Table Subtle 1"/>
    <w:basedOn w:val="Vanligtabell"/>
    <w:uiPriority w:val="99"/>
    <w:unhideWhenUsed/>
    <w:rsid w:val="005F4D0B"/>
    <w:pPr>
      <w:spacing w:after="0" w:line="264" w:lineRule="auto"/>
    </w:pPr>
    <w:rPr>
      <w:rFonts w:ascii="Times New Roman" w:eastAsia="Calibri" w:hAnsi="Times New Roman" w:cs="Times New Roman"/>
      <w:sz w:val="20"/>
      <w:szCs w:val="20"/>
    </w:rPr>
    <w:tblPr>
      <w:tblStyleRowBandSize w:val="1"/>
    </w:tblPr>
    <w:tblStylePr w:type="firstRow">
      <w:rPr>
        <w:b/>
      </w:rPr>
      <w:tblPr/>
      <w:tcPr>
        <w:tcBorders>
          <w:top w:val="single" w:sz="6" w:space="0" w:color="000000"/>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shd w:val="pct25" w:color="800080" w:fill="FFFFFF"/>
      </w:tcPr>
    </w:tblStylePr>
    <w:tblStylePr w:type="firstCol">
      <w:rPr>
        <w:b/>
        <w:sz w:val="20"/>
      </w:rPr>
      <w:tblPr/>
      <w:tcPr>
        <w:tcBorders>
          <w:right w:val="single" w:sz="12" w:space="0" w:color="000000"/>
          <w:tl2br w:val="none" w:sz="0" w:space="0" w:color="auto"/>
          <w:tr2bl w:val="none" w:sz="0" w:space="0" w:color="auto"/>
        </w:tcBorders>
      </w:tcPr>
    </w:tblStylePr>
    <w:tblStylePr w:type="lastCol">
      <w:rPr>
        <w:b/>
        <w:sz w:val="20"/>
      </w:rPr>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svak2">
    <w:name w:val="Table Subtle 2"/>
    <w:basedOn w:val="Vanligtabell"/>
    <w:uiPriority w:val="99"/>
    <w:unhideWhenUsed/>
    <w:rsid w:val="005F4D0B"/>
    <w:pPr>
      <w:spacing w:after="0" w:line="264" w:lineRule="auto"/>
    </w:pPr>
    <w:rPr>
      <w:rFonts w:ascii="Times New Roman" w:eastAsia="Calibri" w:hAnsi="Times New Roman" w:cs="Times New Roman"/>
      <w:sz w:val="20"/>
      <w:szCs w:val="20"/>
    </w:rPr>
    <w:tblPr>
      <w:tblBorders>
        <w:left w:val="single" w:sz="6" w:space="0" w:color="000000"/>
        <w:right w:val="single" w:sz="6" w:space="0" w:color="000000"/>
      </w:tblBorders>
    </w:tblPr>
    <w:tblStylePr w:type="firstRow">
      <w:rPr>
        <w:b/>
      </w:rPr>
      <w:tblPr/>
      <w:tcPr>
        <w:tcBorders>
          <w:bottom w:val="single" w:sz="12" w:space="0" w:color="000000"/>
          <w:tl2br w:val="none" w:sz="0" w:space="0" w:color="auto"/>
          <w:tr2bl w:val="none" w:sz="0" w:space="0" w:color="auto"/>
        </w:tcBorders>
      </w:tcPr>
    </w:tblStylePr>
    <w:tblStylePr w:type="lastRow">
      <w:rPr>
        <w:b/>
        <w:sz w:val="20"/>
      </w:rPr>
      <w:tblPr/>
      <w:tcPr>
        <w:tcBorders>
          <w:top w:val="single" w:sz="12" w:space="0" w:color="000000"/>
          <w:tl2br w:val="none" w:sz="0" w:space="0" w:color="auto"/>
          <w:tr2bl w:val="none" w:sz="0" w:space="0" w:color="auto"/>
        </w:tcBorders>
      </w:tcPr>
    </w:tblStylePr>
    <w:tblStylePr w:type="firstCol">
      <w:rPr>
        <w:b/>
        <w:sz w:val="20"/>
      </w:rPr>
      <w:tblPr/>
      <w:tcPr>
        <w:tcBorders>
          <w:right w:val="single" w:sz="12" w:space="0" w:color="000000"/>
          <w:tl2br w:val="none" w:sz="0" w:space="0" w:color="auto"/>
          <w:tr2bl w:val="none" w:sz="0" w:space="0" w:color="auto"/>
        </w:tcBorders>
        <w:shd w:val="pct25" w:color="008000" w:fill="FFFFFF"/>
      </w:tcPr>
    </w:tblStylePr>
    <w:tblStylePr w:type="lastCol">
      <w:rPr>
        <w:b/>
        <w:sz w:val="20"/>
      </w:rPr>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Web1">
    <w:name w:val="Table Web 1"/>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2">
    <w:name w:val="Table Web 2"/>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table" w:styleId="Tabell-Web3">
    <w:name w:val="Table Web 3"/>
    <w:basedOn w:val="Vanligtabell"/>
    <w:uiPriority w:val="99"/>
    <w:unhideWhenUsed/>
    <w:rsid w:val="005F4D0B"/>
    <w:pPr>
      <w:spacing w:after="0" w:line="264" w:lineRule="auto"/>
    </w:pPr>
    <w:rPr>
      <w:rFonts w:ascii="Times New Roman" w:eastAsia="Calibri" w:hAnsi="Times New Roman" w:cs="Times New Roman"/>
      <w:sz w:val="20"/>
      <w:szCs w:val="20"/>
    </w:r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b/>
        <w:color w:val="auto"/>
      </w:rPr>
      <w:tblPr/>
      <w:tcPr>
        <w:tcBorders>
          <w:tl2br w:val="none" w:sz="0" w:space="0" w:color="auto"/>
          <w:tr2bl w:val="none" w:sz="0" w:space="0" w:color="auto"/>
        </w:tcBorders>
      </w:tcPr>
    </w:tblStylePr>
    <w:tblStylePr w:type="lastRow">
      <w:rPr>
        <w:b/>
        <w:sz w:val="20"/>
      </w:rPr>
    </w:tblStylePr>
    <w:tblStylePr w:type="firstCol">
      <w:rPr>
        <w:b/>
        <w:sz w:val="20"/>
      </w:rPr>
    </w:tblStylePr>
    <w:tblStylePr w:type="lastCol">
      <w:rPr>
        <w:b/>
        <w:sz w:val="20"/>
      </w:rPr>
    </w:tblStylePr>
  </w:style>
  <w:style w:type="paragraph" w:styleId="Bobletekst">
    <w:name w:val="Balloon Text"/>
    <w:basedOn w:val="Normal"/>
    <w:link w:val="BobletekstTegn"/>
    <w:rsid w:val="005F4D0B"/>
    <w:pPr>
      <w:spacing w:after="0" w:line="240" w:lineRule="auto"/>
    </w:pPr>
    <w:rPr>
      <w:rFonts w:cs="Segoe UI"/>
      <w:sz w:val="18"/>
      <w:szCs w:val="18"/>
    </w:rPr>
  </w:style>
  <w:style w:type="character" w:customStyle="1" w:styleId="BobletekstTegn">
    <w:name w:val="Bobletekst Tegn"/>
    <w:basedOn w:val="Standardskriftforavsnitt"/>
    <w:link w:val="Bobletekst"/>
    <w:rsid w:val="005F4D0B"/>
    <w:rPr>
      <w:rFonts w:asciiTheme="minorHAnsi" w:hAnsiTheme="minorHAnsi" w:cs="Segoe UI"/>
      <w:sz w:val="18"/>
      <w:szCs w:val="18"/>
    </w:rPr>
  </w:style>
  <w:style w:type="table" w:styleId="Tabelltemaer">
    <w:name w:val="Table Theme"/>
    <w:basedOn w:val="Vanligtabell"/>
    <w:uiPriority w:val="99"/>
    <w:unhideWhenUsed/>
    <w:rsid w:val="005F4D0B"/>
    <w:pPr>
      <w:spacing w:after="200" w:line="252" w:lineRule="auto"/>
      <w:contextualSpacing/>
    </w:pPr>
    <w:rPr>
      <w:rFonts w:ascii="Times New Roman" w:hAnsi="Times New Roman" w:cs="Times New Roman"/>
      <w:sz w:val="20"/>
      <w:szCs w:val="20"/>
    </w:rPr>
    <w:tblPr>
      <w:tblCellMar>
        <w:bottom w:w="28" w:type="dxa"/>
      </w:tblCellMar>
    </w:tblPr>
    <w:tblStylePr w:type="firstRow">
      <w:rPr>
        <w:b/>
      </w:rPr>
    </w:tblStylePr>
    <w:tblStylePr w:type="lastRow">
      <w:rPr>
        <w:b/>
        <w:sz w:val="20"/>
      </w:rPr>
    </w:tblStylePr>
    <w:tblStylePr w:type="firstCol">
      <w:rPr>
        <w:b/>
        <w:sz w:val="20"/>
      </w:rPr>
    </w:tblStylePr>
    <w:tblStylePr w:type="lastCol">
      <w:rPr>
        <w:b/>
        <w:sz w:val="20"/>
      </w:rPr>
    </w:tblStylePr>
  </w:style>
  <w:style w:type="table" w:styleId="Fargerikliste">
    <w:name w:val="Colorful List"/>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paragraph" w:customStyle="1" w:styleId="Boksnote">
    <w:name w:val="Boks note"/>
    <w:basedOn w:val="Boks"/>
    <w:rsid w:val="00831501"/>
    <w:pPr>
      <w:spacing w:before="100" w:line="230" w:lineRule="atLeast"/>
      <w:ind w:left="227" w:hanging="227"/>
      <w:contextualSpacing/>
    </w:pPr>
    <w:rPr>
      <w:sz w:val="18"/>
    </w:rPr>
  </w:style>
  <w:style w:type="paragraph" w:customStyle="1" w:styleId="Bokstittel1">
    <w:name w:val="Boks tittel 1"/>
    <w:basedOn w:val="Boks"/>
    <w:link w:val="Bokstittel1Tegn"/>
    <w:rsid w:val="00361E7C"/>
    <w:pPr>
      <w:spacing w:before="60" w:after="60"/>
    </w:pPr>
    <w:rPr>
      <w:b/>
      <w:color w:val="1B5873"/>
      <w:sz w:val="26"/>
    </w:rPr>
  </w:style>
  <w:style w:type="paragraph" w:customStyle="1" w:styleId="Brdtekst1008">
    <w:name w:val="Brødtekst 10/08"/>
    <w:basedOn w:val="Brdtekst"/>
    <w:rsid w:val="0099676B"/>
    <w:pPr>
      <w:spacing w:before="200"/>
    </w:pPr>
    <w:rPr>
      <w:bCs/>
    </w:rPr>
  </w:style>
  <w:style w:type="paragraph" w:customStyle="1" w:styleId="Listepunkt10500">
    <w:name w:val="Liste punkt 1 05/00"/>
    <w:basedOn w:val="Listepunkt1"/>
    <w:rsid w:val="007B67E4"/>
    <w:pPr>
      <w:spacing w:before="100"/>
    </w:pPr>
  </w:style>
  <w:style w:type="paragraph" w:customStyle="1" w:styleId="Overskriftforord">
    <w:name w:val="Overskrift forord"/>
    <w:basedOn w:val="Overskriftunr1"/>
    <w:next w:val="Brdtekst"/>
    <w:rsid w:val="001D0A6D"/>
    <w:rPr>
      <w:color w:val="FFFFFF" w:themeColor="background1"/>
    </w:rPr>
  </w:style>
  <w:style w:type="paragraph" w:customStyle="1" w:styleId="Forord0000">
    <w:name w:val="Forord 00/00"/>
    <w:basedOn w:val="Forord"/>
    <w:rsid w:val="00E10A1E"/>
    <w:pPr>
      <w:spacing w:after="0"/>
    </w:pPr>
  </w:style>
  <w:style w:type="paragraph" w:customStyle="1" w:styleId="Forord">
    <w:name w:val="Forord"/>
    <w:basedOn w:val="Brdtekst"/>
    <w:qFormat/>
    <w:rsid w:val="00831501"/>
    <w:pPr>
      <w:spacing w:line="240" w:lineRule="auto"/>
    </w:pPr>
    <w:rPr>
      <w:noProof/>
      <w:color w:val="FFFFFF" w:themeColor="background1"/>
      <w:lang w:val="en-US"/>
    </w:rPr>
  </w:style>
  <w:style w:type="paragraph" w:customStyle="1" w:styleId="Overskrift1ikketilinnhold">
    <w:name w:val="Overskrift 1 ikke til innhold"/>
    <w:basedOn w:val="Overskriftunr1"/>
    <w:next w:val="Brdtekst"/>
    <w:rsid w:val="00645B79"/>
  </w:style>
  <w:style w:type="table" w:customStyle="1" w:styleId="Helsedirkolofontabell">
    <w:name w:val="Helsedir kolofontabell"/>
    <w:basedOn w:val="Vanligtabell"/>
    <w:uiPriority w:val="99"/>
    <w:rsid w:val="00831501"/>
    <w:pPr>
      <w:spacing w:after="0" w:line="240" w:lineRule="auto"/>
    </w:pPr>
    <w:tblPr/>
  </w:style>
  <w:style w:type="paragraph" w:customStyle="1" w:styleId="Kolofonuthevet">
    <w:name w:val="Kolofon uthevet"/>
    <w:basedOn w:val="Kolofon"/>
    <w:next w:val="Kolofon"/>
    <w:uiPriority w:val="99"/>
    <w:rsid w:val="005F4D0B"/>
    <w:rPr>
      <w:b/>
    </w:rPr>
  </w:style>
  <w:style w:type="paragraph" w:customStyle="1" w:styleId="Tabelltittelunder">
    <w:name w:val="Tabell tittel under"/>
    <w:basedOn w:val="Tabelltittel"/>
    <w:next w:val="Brdtekst"/>
    <w:rsid w:val="00B807BE"/>
    <w:pPr>
      <w:pBdr>
        <w:top w:val="none" w:sz="0" w:space="0" w:color="auto"/>
      </w:pBdr>
      <w:spacing w:before="0" w:after="100"/>
    </w:pPr>
    <w:rPr>
      <w:b w:val="0"/>
    </w:rPr>
  </w:style>
  <w:style w:type="character" w:customStyle="1" w:styleId="Bokstittel1Tegn">
    <w:name w:val="Boks tittel 1 Tegn"/>
    <w:link w:val="Bokstittel1"/>
    <w:rsid w:val="00361E7C"/>
    <w:rPr>
      <w:rFonts w:eastAsia="Calibri" w:cs="Times New Roman"/>
      <w:b/>
      <w:color w:val="1B5873"/>
      <w:sz w:val="26"/>
    </w:rPr>
  </w:style>
  <w:style w:type="paragraph" w:customStyle="1" w:styleId="Brdtekst0808">
    <w:name w:val="Brødtekst 08/08"/>
    <w:basedOn w:val="Brdtekst"/>
    <w:rsid w:val="00831501"/>
    <w:pPr>
      <w:spacing w:before="160"/>
    </w:pPr>
  </w:style>
  <w:style w:type="paragraph" w:customStyle="1" w:styleId="Brdtekst0000holdmedneste">
    <w:name w:val="Brødtekst 00/00 hold med neste"/>
    <w:basedOn w:val="Brdtekst0000"/>
    <w:next w:val="Brdtekst"/>
    <w:rsid w:val="00831501"/>
    <w:pPr>
      <w:keepNext/>
      <w:keepLines/>
    </w:pPr>
  </w:style>
  <w:style w:type="table" w:customStyle="1" w:styleId="Lystrutenett1">
    <w:name w:val="Lyst rutenett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style>
  <w:style w:type="table" w:customStyle="1" w:styleId="Lysliste1">
    <w:name w:val="Lys liste1"/>
    <w:uiPriority w:val="99"/>
    <w:rsid w:val="005F4D0B"/>
    <w:pPr>
      <w:spacing w:after="0" w:line="240" w:lineRule="auto"/>
    </w:pPr>
    <w:rPr>
      <w:rFonts w:ascii="Times New Roman" w:eastAsia="Calibri" w:hAnsi="Times New Roman" w:cs="Times New Roman"/>
      <w:sz w:val="20"/>
      <w:szCs w:val="20"/>
    </w:rPr>
    <w:tblPr>
      <w:tblStyleRowBandSize w:val="1"/>
      <w:tblStyleColBandSize w:val="1"/>
      <w:tblInd w:w="0" w:type="dxa"/>
      <w:tblBorders>
        <w:top w:val="single" w:sz="8" w:space="0" w:color="000000"/>
        <w:left w:val="single" w:sz="8" w:space="0" w:color="000000"/>
        <w:bottom w:val="single" w:sz="8" w:space="0" w:color="000000"/>
        <w:right w:val="single" w:sz="8" w:space="0" w:color="000000"/>
      </w:tblBorders>
      <w:tblCellMar>
        <w:top w:w="0" w:type="dxa"/>
        <w:left w:w="108" w:type="dxa"/>
        <w:bottom w:w="0" w:type="dxa"/>
        <w:right w:w="108" w:type="dxa"/>
      </w:tblCellMar>
    </w:tblPr>
  </w:style>
  <w:style w:type="table" w:customStyle="1" w:styleId="Lysskyggelegging1">
    <w:name w:val="Lys skyggelegging1"/>
    <w:uiPriority w:val="99"/>
    <w:rsid w:val="005F4D0B"/>
    <w:pPr>
      <w:spacing w:after="0" w:line="240" w:lineRule="auto"/>
    </w:pPr>
    <w:rPr>
      <w:rFonts w:ascii="Times New Roman" w:eastAsia="Calibri" w:hAnsi="Times New Roman" w:cs="Times New Roman"/>
      <w:color w:val="000000"/>
      <w:sz w:val="20"/>
      <w:szCs w:val="2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style>
  <w:style w:type="paragraph" w:customStyle="1" w:styleId="Bokstittel2">
    <w:name w:val="Boks tittel 2"/>
    <w:basedOn w:val="Bokstittel1"/>
    <w:rsid w:val="005A5417"/>
    <w:pPr>
      <w:spacing w:before="200" w:after="40"/>
    </w:pPr>
    <w:rPr>
      <w:noProof/>
      <w:sz w:val="24"/>
    </w:rPr>
  </w:style>
  <w:style w:type="paragraph" w:customStyle="1" w:styleId="Brdtekst0005">
    <w:name w:val="Brødtekst 00/05"/>
    <w:basedOn w:val="Brdtekst0000"/>
    <w:semiHidden/>
    <w:rsid w:val="00831501"/>
    <w:pPr>
      <w:spacing w:after="100"/>
    </w:pPr>
  </w:style>
  <w:style w:type="paragraph" w:customStyle="1" w:styleId="Brdtekst0000">
    <w:name w:val="Brødtekst 00/00"/>
    <w:basedOn w:val="Brdtekst"/>
    <w:link w:val="Brdtekst0000Tegn"/>
    <w:rsid w:val="00725D08"/>
    <w:pPr>
      <w:tabs>
        <w:tab w:val="left" w:pos="340"/>
      </w:tabs>
      <w:spacing w:after="0"/>
    </w:pPr>
  </w:style>
  <w:style w:type="paragraph" w:customStyle="1" w:styleId="Brdtekst0600">
    <w:name w:val="Brødtekst 06/00"/>
    <w:basedOn w:val="Brdtekst"/>
    <w:next w:val="Brdtekst"/>
    <w:rsid w:val="00831501"/>
    <w:pPr>
      <w:spacing w:before="120" w:after="0"/>
    </w:pPr>
  </w:style>
  <w:style w:type="paragraph" w:customStyle="1" w:styleId="Brdtekst30800">
    <w:name w:val="Brødtekst 3 08/00"/>
    <w:basedOn w:val="Brdtekst3"/>
    <w:rsid w:val="0094511A"/>
    <w:pPr>
      <w:spacing w:before="160" w:after="0"/>
    </w:pPr>
    <w:rPr>
      <w:iCs/>
    </w:rPr>
  </w:style>
  <w:style w:type="paragraph" w:customStyle="1" w:styleId="Brdtekst0800holdmedneste">
    <w:name w:val="Brødtekst 08/00 hold med neste"/>
    <w:basedOn w:val="Normal"/>
    <w:uiPriority w:val="13"/>
    <w:semiHidden/>
    <w:rsid w:val="00831501"/>
    <w:pPr>
      <w:keepNext/>
      <w:spacing w:before="160" w:after="0" w:line="276" w:lineRule="auto"/>
    </w:pPr>
  </w:style>
  <w:style w:type="paragraph" w:customStyle="1" w:styleId="Brdtekst20000">
    <w:name w:val="Brødtekst 2 00/00"/>
    <w:basedOn w:val="Brdtekst2"/>
    <w:rsid w:val="00831501"/>
    <w:pPr>
      <w:spacing w:after="0"/>
    </w:pPr>
  </w:style>
  <w:style w:type="paragraph" w:customStyle="1" w:styleId="Brdtekst30000">
    <w:name w:val="Brødtekst 3 00/00"/>
    <w:basedOn w:val="Normal"/>
    <w:rsid w:val="006A6462"/>
    <w:pPr>
      <w:tabs>
        <w:tab w:val="left" w:pos="2268"/>
        <w:tab w:val="left" w:pos="6237"/>
      </w:tabs>
      <w:spacing w:after="0"/>
      <w:ind w:left="680"/>
    </w:pPr>
    <w:rPr>
      <w:rFonts w:eastAsia="Calibri"/>
      <w:bCs/>
    </w:rPr>
  </w:style>
  <w:style w:type="table" w:customStyle="1" w:styleId="Listetabell1lys1">
    <w:name w:val="Listetabell 1 lys1"/>
    <w:basedOn w:val="Vanligtabell"/>
    <w:uiPriority w:val="46"/>
    <w:rsid w:val="005F4D0B"/>
    <w:pPr>
      <w:spacing w:after="0" w:line="240" w:lineRule="auto"/>
    </w:pPr>
    <w:rPr>
      <w:rFonts w:ascii="Calibri" w:eastAsia="Calibri" w:hAnsi="Calibri" w:cs="Times New Roman"/>
      <w:szCs w:val="20"/>
      <w:lang w:eastAsia="nb-NO"/>
    </w:rPr>
    <w:tblPr>
      <w:tblStyleRowBandSize w:val="1"/>
      <w:tblStyleColBandSize w:val="1"/>
    </w:tblPr>
    <w:tblStylePr w:type="firstRow">
      <w:rPr>
        <w:b/>
        <w:bCs/>
      </w:rPr>
      <w:tblPr/>
      <w:tcPr>
        <w:tcBorders>
          <w:bottom w:val="single" w:sz="4" w:space="0" w:color="666666"/>
        </w:tcBorders>
      </w:tcPr>
    </w:tblStylePr>
    <w:tblStylePr w:type="lastRow">
      <w:rPr>
        <w:b/>
        <w:bCs/>
      </w:rPr>
      <w:tblPr/>
      <w:tcPr>
        <w:tcBorders>
          <w:top w:val="single" w:sz="4" w:space="0" w:color="666666"/>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5mrk1">
    <w:name w:val="Listetabell 5 mørk1"/>
    <w:basedOn w:val="Vanligtabell"/>
    <w:uiPriority w:val="50"/>
    <w:rsid w:val="005F4D0B"/>
    <w:pPr>
      <w:spacing w:after="0" w:line="240" w:lineRule="auto"/>
    </w:pPr>
    <w:rPr>
      <w:rFonts w:ascii="Calibri" w:eastAsia="Calibri" w:hAnsi="Calibri" w:cs="Times New Roman"/>
      <w:color w:val="FFFFFF"/>
      <w:szCs w:val="20"/>
      <w:lang w:eastAsia="nb-NO"/>
    </w:rPr>
    <w:tblPr>
      <w:tblStyleRowBandSize w:val="1"/>
      <w:tblStyleColBandSize w:val="1"/>
      <w:tblBorders>
        <w:top w:val="single" w:sz="24" w:space="0" w:color="000000"/>
        <w:left w:val="single" w:sz="24" w:space="0" w:color="000000"/>
        <w:bottom w:val="single" w:sz="24" w:space="0" w:color="000000"/>
        <w:right w:val="single" w:sz="24" w:space="0" w:color="000000"/>
      </w:tblBorders>
    </w:tblPr>
    <w:tcPr>
      <w:shd w:val="clear" w:color="auto" w:fill="000000"/>
    </w:tcPr>
    <w:tblStylePr w:type="firstRow">
      <w:rPr>
        <w:b/>
        <w:bCs/>
      </w:rPr>
      <w:tblPr/>
      <w:tcPr>
        <w:tcBorders>
          <w:bottom w:val="single" w:sz="18" w:space="0" w:color="FFFFFF"/>
        </w:tcBorders>
      </w:tcPr>
    </w:tblStylePr>
    <w:tblStylePr w:type="lastRow">
      <w:rPr>
        <w:b/>
        <w:bCs/>
      </w:rPr>
      <w:tblPr/>
      <w:tcPr>
        <w:tcBorders>
          <w:top w:val="single" w:sz="4" w:space="0" w:color="FFFFFF"/>
        </w:tcBorders>
      </w:tcPr>
    </w:tblStylePr>
    <w:tblStylePr w:type="firstCol">
      <w:rPr>
        <w:b/>
        <w:bCs/>
      </w:rPr>
      <w:tblPr/>
      <w:tcPr>
        <w:tcBorders>
          <w:right w:val="single" w:sz="4" w:space="0" w:color="FFFFFF"/>
        </w:tcBorders>
      </w:tcPr>
    </w:tblStylePr>
    <w:tblStylePr w:type="lastCol">
      <w:rPr>
        <w:b/>
        <w:bCs/>
      </w:rPr>
      <w:tblPr/>
      <w:tcPr>
        <w:tcBorders>
          <w:left w:val="single" w:sz="4" w:space="0" w:color="FFFFFF"/>
        </w:tcBorders>
      </w:tcPr>
    </w:tblStylePr>
    <w:tblStylePr w:type="band1Vert">
      <w:tblPr/>
      <w:tcPr>
        <w:tcBorders>
          <w:left w:val="single" w:sz="4" w:space="0" w:color="FFFFFF"/>
          <w:right w:val="single" w:sz="4" w:space="0" w:color="FFFFFF"/>
        </w:tcBorders>
      </w:tcPr>
    </w:tblStylePr>
    <w:tblStylePr w:type="band2Vert">
      <w:tblPr/>
      <w:tcPr>
        <w:tcBorders>
          <w:left w:val="single" w:sz="4" w:space="0" w:color="FFFFFF"/>
          <w:right w:val="single" w:sz="4" w:space="0" w:color="FFFFFF"/>
        </w:tcBorders>
      </w:tcPr>
    </w:tblStylePr>
    <w:tblStylePr w:type="band1Horz">
      <w:tblPr/>
      <w:tcPr>
        <w:tcBorders>
          <w:top w:val="single" w:sz="4" w:space="0" w:color="FFFFFF"/>
          <w:bottom w:val="single" w:sz="4" w:space="0" w:color="FFFFFF"/>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1">
    <w:name w:val="Listetabell 6 fargerik1"/>
    <w:basedOn w:val="Vanligtabell"/>
    <w:uiPriority w:val="51"/>
    <w:rsid w:val="005F4D0B"/>
    <w:pPr>
      <w:spacing w:after="0" w:line="240" w:lineRule="auto"/>
    </w:pPr>
    <w:rPr>
      <w:rFonts w:ascii="Calibri" w:eastAsia="Calibri" w:hAnsi="Calibri" w:cs="Times New Roman"/>
      <w:color w:val="000000"/>
      <w:szCs w:val="20"/>
      <w:lang w:eastAsia="nb-NO"/>
    </w:rPr>
    <w:tblPr>
      <w:tblStyleRowBandSize w:val="1"/>
      <w:tblStyleColBandSize w:val="1"/>
      <w:tblBorders>
        <w:top w:val="single" w:sz="4" w:space="0" w:color="000000"/>
        <w:bottom w:val="single" w:sz="4" w:space="0" w:color="000000"/>
      </w:tblBorders>
    </w:tblPr>
    <w:tblStylePr w:type="firstRow">
      <w:rPr>
        <w:b/>
        <w:bCs/>
      </w:rPr>
      <w:tblPr/>
      <w:tcPr>
        <w:tcBorders>
          <w:bottom w:val="single" w:sz="4" w:space="0" w:color="000000"/>
        </w:tcBorders>
      </w:tcPr>
    </w:tblStylePr>
    <w:tblStylePr w:type="lastRow">
      <w:rPr>
        <w:b/>
        <w:bCs/>
      </w:rPr>
      <w:tblPr/>
      <w:tcPr>
        <w:tcBorders>
          <w:top w:val="double" w:sz="4" w:space="0" w:color="000000"/>
        </w:tcBorders>
      </w:tcPr>
    </w:tblStylePr>
    <w:tblStylePr w:type="firstCol">
      <w:rPr>
        <w:b/>
        <w:bCs/>
      </w:rPr>
    </w:tblStylePr>
    <w:tblStylePr w:type="lastCol">
      <w:rPr>
        <w:b/>
        <w:bCs/>
      </w:rPr>
    </w:tblStylePr>
    <w:tblStylePr w:type="band1Vert">
      <w:tblPr/>
      <w:tcPr>
        <w:shd w:val="clear" w:color="auto" w:fill="CCCCCC"/>
      </w:tcPr>
    </w:tblStylePr>
    <w:tblStylePr w:type="band1Horz">
      <w:tblPr/>
      <w:tcPr>
        <w:shd w:val="clear" w:color="auto" w:fill="CCCCCC"/>
      </w:tcPr>
    </w:tblStylePr>
  </w:style>
  <w:style w:type="table" w:customStyle="1" w:styleId="Listetabell7fargerik1">
    <w:name w:val="Listetabell 7 fargerik1"/>
    <w:basedOn w:val="Vanligtabell"/>
    <w:uiPriority w:val="52"/>
    <w:rsid w:val="005F4D0B"/>
    <w:pPr>
      <w:spacing w:after="0" w:line="240" w:lineRule="auto"/>
    </w:pPr>
    <w:rPr>
      <w:rFonts w:ascii="Calibri" w:eastAsia="Calibri" w:hAnsi="Calibri" w:cs="Times New Roman"/>
      <w:color w:val="000000"/>
      <w:szCs w:val="20"/>
      <w:lang w:eastAsia="nb-N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000000"/>
        </w:tcBorders>
        <w:shd w:val="clear" w:color="auto" w:fill="FFFFFF"/>
      </w:tcPr>
    </w:tblStylePr>
    <w:tblStylePr w:type="lastRow">
      <w:rPr>
        <w:rFonts w:ascii="Calibri Light" w:eastAsia="Times New Roman" w:hAnsi="Calibri Light" w:cs="Times New Roman"/>
        <w:i/>
        <w:iCs/>
        <w:sz w:val="26"/>
      </w:rPr>
      <w:tblPr/>
      <w:tcPr>
        <w:tcBorders>
          <w:top w:val="single" w:sz="4" w:space="0" w:color="000000"/>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000000"/>
        </w:tcBorders>
        <w:shd w:val="clear" w:color="auto" w:fill="FFFFFF"/>
      </w:tcPr>
    </w:tblStylePr>
    <w:tblStylePr w:type="lastCol">
      <w:rPr>
        <w:rFonts w:ascii="Calibri Light" w:eastAsia="Times New Roman" w:hAnsi="Calibri Light" w:cs="Times New Roman"/>
        <w:i/>
        <w:iCs/>
        <w:sz w:val="26"/>
      </w:rPr>
      <w:tblPr/>
      <w:tcPr>
        <w:tcBorders>
          <w:left w:val="single" w:sz="4" w:space="0" w:color="000000"/>
        </w:tcBorders>
        <w:shd w:val="clear" w:color="auto" w:fill="FFFFFF"/>
      </w:tcPr>
    </w:tblStylePr>
    <w:tblStylePr w:type="band1Vert">
      <w:tblPr/>
      <w:tcPr>
        <w:shd w:val="clear" w:color="auto" w:fill="CCCCCC"/>
      </w:tcPr>
    </w:tblStylePr>
    <w:tblStylePr w:type="band1Horz">
      <w:tblPr/>
      <w:tcPr>
        <w:shd w:val="clear" w:color="auto" w:fill="CCCCCC"/>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Tabellpetit">
    <w:name w:val="Tabell petit"/>
    <w:basedOn w:val="Tabelltekst"/>
    <w:rsid w:val="00C21DD8"/>
    <w:rPr>
      <w:rFonts w:ascii="Calibri" w:hAnsi="Calibri"/>
      <w:sz w:val="18"/>
      <w:lang w:eastAsia="nb-NO"/>
    </w:rPr>
  </w:style>
  <w:style w:type="paragraph" w:customStyle="1" w:styleId="Tabelllistepunkt10700">
    <w:name w:val="Tabell liste punkt 1 07/00"/>
    <w:basedOn w:val="Tabelllistepunkt1"/>
    <w:rsid w:val="00680C95"/>
    <w:pPr>
      <w:spacing w:before="140" w:after="0"/>
    </w:pPr>
  </w:style>
  <w:style w:type="paragraph" w:customStyle="1" w:styleId="Tabellpetit0300">
    <w:name w:val="Tabell petit 03/00"/>
    <w:basedOn w:val="Tabellpetit"/>
    <w:rsid w:val="005F4D0B"/>
    <w:pPr>
      <w:tabs>
        <w:tab w:val="left" w:pos="227"/>
      </w:tabs>
      <w:spacing w:before="60" w:line="252" w:lineRule="auto"/>
    </w:pPr>
  </w:style>
  <w:style w:type="paragraph" w:customStyle="1" w:styleId="Tabellpetitmidtstilt">
    <w:name w:val="Tabell petit midtstilt"/>
    <w:basedOn w:val="Tabellpetit0300"/>
    <w:rsid w:val="00C21DD8"/>
    <w:pPr>
      <w:spacing w:before="0" w:line="220" w:lineRule="atLeast"/>
      <w:jc w:val="center"/>
    </w:pPr>
  </w:style>
  <w:style w:type="paragraph" w:customStyle="1" w:styleId="Brdtekst20808">
    <w:name w:val="Brødtekst 2 08/08"/>
    <w:basedOn w:val="Brdtekst2"/>
    <w:semiHidden/>
    <w:rsid w:val="00831501"/>
    <w:pPr>
      <w:spacing w:before="160"/>
    </w:pPr>
    <w:rPr>
      <w:lang w:eastAsia="nb-NO"/>
    </w:rPr>
  </w:style>
  <w:style w:type="table" w:customStyle="1" w:styleId="Helsedirsammendrag">
    <w:name w:val="Helsedir sammendrag"/>
    <w:basedOn w:val="Vanligtabell"/>
    <w:uiPriority w:val="99"/>
    <w:rsid w:val="00831501"/>
    <w:pPr>
      <w:spacing w:after="0" w:line="240" w:lineRule="auto"/>
    </w:pPr>
    <w:tblPr>
      <w:tblBorders>
        <w:top w:val="single" w:sz="2" w:space="0" w:color="7F7F7F" w:themeColor="text1" w:themeTint="80"/>
        <w:left w:val="single" w:sz="2" w:space="0" w:color="7F7F7F" w:themeColor="text1" w:themeTint="80"/>
        <w:bottom w:val="single" w:sz="2" w:space="0" w:color="7F7F7F" w:themeColor="text1" w:themeTint="80"/>
        <w:right w:val="single" w:sz="2" w:space="0" w:color="7F7F7F" w:themeColor="text1" w:themeTint="80"/>
        <w:insideH w:val="single" w:sz="2" w:space="0" w:color="7F7F7F" w:themeColor="text1" w:themeTint="80"/>
        <w:insideV w:val="single" w:sz="2" w:space="0" w:color="7F7F7F" w:themeColor="text1" w:themeTint="80"/>
      </w:tblBorders>
      <w:tblCellMar>
        <w:top w:w="57" w:type="dxa"/>
        <w:left w:w="198" w:type="dxa"/>
        <w:bottom w:w="57" w:type="dxa"/>
        <w:right w:w="170" w:type="dxa"/>
      </w:tblCellMar>
    </w:tblPr>
  </w:style>
  <w:style w:type="paragraph" w:customStyle="1" w:styleId="Kategorinummer">
    <w:name w:val="Kategorinummer"/>
    <w:basedOn w:val="Normal"/>
    <w:rsid w:val="00F737EA"/>
    <w:pPr>
      <w:framePr w:hSpace="142" w:wrap="around" w:vAnchor="page" w:hAnchor="page" w:x="852" w:y="2751"/>
      <w:spacing w:after="0"/>
      <w:suppressOverlap/>
    </w:pPr>
    <w:rPr>
      <w:rFonts w:ascii="Calibri" w:hAnsi="Calibri"/>
      <w:caps/>
      <w:color w:val="000000" w:themeColor="text1"/>
      <w:sz w:val="19"/>
      <w:szCs w:val="24"/>
    </w:rPr>
  </w:style>
  <w:style w:type="paragraph" w:customStyle="1" w:styleId="Bunnteksthyre">
    <w:name w:val="Bunntekst høyre"/>
    <w:basedOn w:val="Bunntekst"/>
    <w:rsid w:val="005F4D0B"/>
    <w:pPr>
      <w:tabs>
        <w:tab w:val="clear" w:pos="4536"/>
        <w:tab w:val="clear" w:pos="9072"/>
      </w:tabs>
      <w:jc w:val="right"/>
    </w:pPr>
    <w:rPr>
      <w:rFonts w:ascii="Calibri" w:hAnsi="Calibri"/>
      <w:color w:val="00425C"/>
      <w:sz w:val="18"/>
      <w:szCs w:val="18"/>
    </w:rPr>
  </w:style>
  <w:style w:type="character" w:customStyle="1" w:styleId="125pt">
    <w:name w:val="_12.5pt"/>
    <w:basedOn w:val="TKursiv"/>
    <w:uiPriority w:val="1"/>
    <w:rsid w:val="005F4D0B"/>
    <w:rPr>
      <w:rFonts w:asciiTheme="minorHAnsi" w:hAnsiTheme="minorHAnsi" w:cs="Times New Roman"/>
      <w:i/>
      <w:color w:val="auto"/>
      <w:sz w:val="25"/>
      <w:szCs w:val="19"/>
    </w:rPr>
  </w:style>
  <w:style w:type="paragraph" w:customStyle="1" w:styleId="Stikktittel">
    <w:name w:val="Stikktittel"/>
    <w:basedOn w:val="Normal"/>
    <w:rsid w:val="00B94D09"/>
    <w:pPr>
      <w:framePr w:hSpace="142" w:wrap="around" w:vAnchor="page" w:hAnchor="page" w:x="852" w:y="2751"/>
      <w:spacing w:after="0" w:line="312" w:lineRule="auto"/>
      <w:suppressOverlap/>
    </w:pPr>
    <w:rPr>
      <w:sz w:val="24"/>
      <w:szCs w:val="24"/>
    </w:rPr>
  </w:style>
  <w:style w:type="paragraph" w:customStyle="1" w:styleId="Brdtekst20808holdmedneste">
    <w:name w:val="Brødtekst 2 08/08 hold med neste"/>
    <w:basedOn w:val="Brdtekst20808"/>
    <w:semiHidden/>
    <w:rsid w:val="00831501"/>
  </w:style>
  <w:style w:type="paragraph" w:customStyle="1" w:styleId="Listealfa1holdmedneste">
    <w:name w:val="Liste alfa 1 hold med neste"/>
    <w:basedOn w:val="Listealfa1"/>
    <w:rsid w:val="005F4D0B"/>
    <w:pPr>
      <w:keepNext/>
      <w:tabs>
        <w:tab w:val="num" w:pos="340"/>
      </w:tabs>
      <w:spacing w:line="271" w:lineRule="auto"/>
    </w:pPr>
    <w:rPr>
      <w:rFonts w:ascii="Calibri" w:hAnsi="Calibri"/>
      <w:sz w:val="23"/>
    </w:rPr>
  </w:style>
  <w:style w:type="paragraph" w:customStyle="1" w:styleId="Listepunkt5">
    <w:name w:val="Liste punkt 5"/>
    <w:basedOn w:val="Listepunkt4"/>
    <w:uiPriority w:val="40"/>
    <w:unhideWhenUsed/>
    <w:rsid w:val="00831501"/>
    <w:pPr>
      <w:numPr>
        <w:ilvl w:val="4"/>
      </w:numPr>
    </w:pPr>
  </w:style>
  <w:style w:type="paragraph" w:customStyle="1" w:styleId="Listepunkt6">
    <w:name w:val="Liste punkt 6"/>
    <w:basedOn w:val="Listepunkt5"/>
    <w:uiPriority w:val="40"/>
    <w:unhideWhenUsed/>
    <w:rsid w:val="00831501"/>
    <w:pPr>
      <w:numPr>
        <w:ilvl w:val="5"/>
      </w:numPr>
    </w:pPr>
  </w:style>
  <w:style w:type="paragraph" w:customStyle="1" w:styleId="INNH3holdmedneste">
    <w:name w:val="INNH 3 hold med neste"/>
    <w:basedOn w:val="INNH3"/>
    <w:rsid w:val="005F4D0B"/>
    <w:pPr>
      <w:keepNext/>
    </w:pPr>
    <w:rPr>
      <w:noProof/>
    </w:rPr>
  </w:style>
  <w:style w:type="character" w:customStyle="1" w:styleId="THevetVanlig">
    <w:name w:val="T_Hevet_Vanlig"/>
    <w:uiPriority w:val="1"/>
    <w:rsid w:val="005F4D0B"/>
    <w:rPr>
      <w:rFonts w:ascii="Arial" w:eastAsia="Times New Roman" w:hAnsi="Arial" w:cs="Arial"/>
      <w:color w:val="3366CC"/>
      <w:vertAlign w:val="superscript"/>
    </w:rPr>
  </w:style>
  <w:style w:type="numbering" w:customStyle="1" w:styleId="Ingenliste1">
    <w:name w:val="Ingen liste1"/>
    <w:next w:val="Ingenliste"/>
    <w:uiPriority w:val="99"/>
    <w:unhideWhenUsed/>
    <w:rsid w:val="005F4D0B"/>
  </w:style>
  <w:style w:type="paragraph" w:customStyle="1" w:styleId="Brdtekst2holdmedneste">
    <w:name w:val="Brødtekst 2 hold med neste"/>
    <w:basedOn w:val="Brdtekst2"/>
    <w:semiHidden/>
    <w:rsid w:val="00831501"/>
    <w:pPr>
      <w:keepNext/>
    </w:pPr>
  </w:style>
  <w:style w:type="table" w:styleId="Tabellrutenett">
    <w:name w:val="Table Grid"/>
    <w:basedOn w:val="Vanligtabell"/>
    <w:uiPriority w:val="39"/>
    <w:rsid w:val="005F4D0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Ingenliste2">
    <w:name w:val="Ingen liste2"/>
    <w:next w:val="Ingenliste"/>
    <w:uiPriority w:val="99"/>
    <w:unhideWhenUsed/>
    <w:rsid w:val="005F4D0B"/>
  </w:style>
  <w:style w:type="numbering" w:customStyle="1" w:styleId="Ingenliste3">
    <w:name w:val="Ingen liste3"/>
    <w:next w:val="Ingenliste"/>
    <w:uiPriority w:val="99"/>
    <w:unhideWhenUsed/>
    <w:rsid w:val="005F4D0B"/>
  </w:style>
  <w:style w:type="numbering" w:customStyle="1" w:styleId="Ingenliste4">
    <w:name w:val="Ingen liste4"/>
    <w:next w:val="Ingenliste"/>
    <w:uiPriority w:val="99"/>
    <w:unhideWhenUsed/>
    <w:rsid w:val="005F4D0B"/>
  </w:style>
  <w:style w:type="paragraph" w:styleId="Kildelisteoverskrift">
    <w:name w:val="toa heading"/>
    <w:basedOn w:val="Normal"/>
    <w:next w:val="Normal"/>
    <w:uiPriority w:val="99"/>
    <w:rsid w:val="005F4D0B"/>
    <w:pPr>
      <w:spacing w:before="120"/>
    </w:pPr>
    <w:rPr>
      <w:rFonts w:asciiTheme="majorHAnsi" w:eastAsiaTheme="majorEastAsia" w:hAnsiTheme="majorHAnsi" w:cstheme="majorBidi"/>
      <w:b/>
      <w:bCs/>
      <w:sz w:val="24"/>
      <w:szCs w:val="24"/>
    </w:rPr>
  </w:style>
  <w:style w:type="paragraph" w:styleId="Hilsen">
    <w:name w:val="Closing"/>
    <w:basedOn w:val="Normal"/>
    <w:link w:val="HilsenTegn"/>
    <w:rsid w:val="005F4D0B"/>
    <w:pPr>
      <w:spacing w:after="0" w:line="240" w:lineRule="auto"/>
      <w:ind w:left="4252"/>
    </w:pPr>
  </w:style>
  <w:style w:type="character" w:customStyle="1" w:styleId="HilsenTegn">
    <w:name w:val="Hilsen Tegn"/>
    <w:basedOn w:val="Standardskriftforavsnitt"/>
    <w:link w:val="Hilsen"/>
    <w:rsid w:val="005F4D0B"/>
    <w:rPr>
      <w:rFonts w:asciiTheme="minorHAnsi" w:hAnsiTheme="minorHAnsi"/>
    </w:rPr>
  </w:style>
  <w:style w:type="character" w:styleId="HTML-akronym">
    <w:name w:val="HTML Acronym"/>
    <w:basedOn w:val="Standardskriftforavsnitt"/>
    <w:rsid w:val="005F4D0B"/>
  </w:style>
  <w:style w:type="paragraph" w:styleId="HTML-adresse">
    <w:name w:val="HTML Address"/>
    <w:basedOn w:val="Normal"/>
    <w:link w:val="HTML-adresseTegn"/>
    <w:rsid w:val="005F4D0B"/>
    <w:pPr>
      <w:spacing w:after="0" w:line="240" w:lineRule="auto"/>
    </w:pPr>
    <w:rPr>
      <w:i/>
      <w:iCs/>
    </w:rPr>
  </w:style>
  <w:style w:type="character" w:customStyle="1" w:styleId="HTML-adresseTegn">
    <w:name w:val="HTML-adresse Tegn"/>
    <w:basedOn w:val="Standardskriftforavsnitt"/>
    <w:link w:val="HTML-adresse"/>
    <w:rsid w:val="005F4D0B"/>
    <w:rPr>
      <w:rFonts w:asciiTheme="minorHAnsi" w:hAnsiTheme="minorHAnsi"/>
      <w:i/>
      <w:iCs/>
    </w:rPr>
  </w:style>
  <w:style w:type="character" w:styleId="HTML-sitat">
    <w:name w:val="HTML Cite"/>
    <w:basedOn w:val="Standardskriftforavsnitt"/>
    <w:uiPriority w:val="99"/>
    <w:rsid w:val="005F4D0B"/>
    <w:rPr>
      <w:i/>
      <w:iCs/>
    </w:rPr>
  </w:style>
  <w:style w:type="character" w:styleId="HTML-kode">
    <w:name w:val="HTML Code"/>
    <w:basedOn w:val="Standardskriftforavsnitt"/>
    <w:rsid w:val="005F4D0B"/>
    <w:rPr>
      <w:rFonts w:ascii="Consolas" w:hAnsi="Consolas"/>
      <w:sz w:val="20"/>
      <w:szCs w:val="20"/>
    </w:rPr>
  </w:style>
  <w:style w:type="character" w:styleId="HTML-definisjon">
    <w:name w:val="HTML Definition"/>
    <w:basedOn w:val="Standardskriftforavsnitt"/>
    <w:rsid w:val="005F4D0B"/>
    <w:rPr>
      <w:i/>
      <w:iCs/>
    </w:rPr>
  </w:style>
  <w:style w:type="character" w:styleId="HTML-tastatur">
    <w:name w:val="HTML Keyboard"/>
    <w:basedOn w:val="Standardskriftforavsnitt"/>
    <w:rsid w:val="005F4D0B"/>
    <w:rPr>
      <w:rFonts w:ascii="Consolas" w:hAnsi="Consolas"/>
      <w:sz w:val="20"/>
      <w:szCs w:val="20"/>
    </w:rPr>
  </w:style>
  <w:style w:type="paragraph" w:styleId="HTML-forhndsformatert">
    <w:name w:val="HTML Preformatted"/>
    <w:basedOn w:val="Normal"/>
    <w:link w:val="HTML-forhndsformatertTegn"/>
    <w:rsid w:val="005F4D0B"/>
    <w:pPr>
      <w:spacing w:after="0" w:line="240" w:lineRule="auto"/>
    </w:pPr>
    <w:rPr>
      <w:rFonts w:ascii="Consolas" w:hAnsi="Consolas"/>
      <w:sz w:val="20"/>
      <w:szCs w:val="20"/>
    </w:rPr>
  </w:style>
  <w:style w:type="character" w:customStyle="1" w:styleId="HTML-forhndsformatertTegn">
    <w:name w:val="HTML-forhåndsformatert Tegn"/>
    <w:basedOn w:val="Standardskriftforavsnitt"/>
    <w:link w:val="HTML-forhndsformatert"/>
    <w:rsid w:val="005F4D0B"/>
    <w:rPr>
      <w:rFonts w:ascii="Consolas" w:hAnsi="Consolas"/>
      <w:sz w:val="20"/>
      <w:szCs w:val="20"/>
    </w:rPr>
  </w:style>
  <w:style w:type="character" w:styleId="HTML-eksempel">
    <w:name w:val="HTML Sample"/>
    <w:basedOn w:val="Standardskriftforavsnitt"/>
    <w:rsid w:val="005F4D0B"/>
    <w:rPr>
      <w:rFonts w:ascii="Consolas" w:hAnsi="Consolas"/>
      <w:sz w:val="24"/>
      <w:szCs w:val="24"/>
    </w:rPr>
  </w:style>
  <w:style w:type="character" w:styleId="HTML-skrivemaskin">
    <w:name w:val="HTML Typewriter"/>
    <w:basedOn w:val="Standardskriftforavsnitt"/>
    <w:uiPriority w:val="99"/>
    <w:rsid w:val="005F4D0B"/>
    <w:rPr>
      <w:rFonts w:ascii="Consolas" w:hAnsi="Consolas"/>
      <w:sz w:val="20"/>
      <w:szCs w:val="20"/>
    </w:rPr>
  </w:style>
  <w:style w:type="character" w:styleId="HTML-variabel">
    <w:name w:val="HTML Variable"/>
    <w:basedOn w:val="Standardskriftforavsnitt"/>
    <w:rsid w:val="005F4D0B"/>
    <w:rPr>
      <w:i/>
      <w:iCs/>
    </w:rPr>
  </w:style>
  <w:style w:type="numbering" w:styleId="Artikkelavsnitt">
    <w:name w:val="Outline List 3"/>
    <w:basedOn w:val="Ingenliste"/>
    <w:unhideWhenUsed/>
    <w:rsid w:val="005F4D0B"/>
    <w:pPr>
      <w:numPr>
        <w:numId w:val="3"/>
      </w:numPr>
    </w:pPr>
  </w:style>
  <w:style w:type="table" w:styleId="Enkelttabell1">
    <w:name w:val="Table Simple 1"/>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8000"/>
        <w:bottom w:val="single" w:sz="12" w:space="0" w:color="008000"/>
      </w:tblBorders>
    </w:tblPr>
    <w:tcPr>
      <w:shd w:val="clear" w:color="auto" w:fill="auto"/>
    </w:tcPr>
    <w:tblStylePr w:type="firstRow">
      <w:rPr>
        <w:b/>
      </w:rPr>
      <w:tblPr/>
      <w:tcPr>
        <w:tcBorders>
          <w:bottom w:val="single" w:sz="6" w:space="0" w:color="008000"/>
          <w:tl2br w:val="none" w:sz="0" w:space="0" w:color="auto"/>
          <w:tr2bl w:val="none" w:sz="0" w:space="0" w:color="auto"/>
        </w:tcBorders>
      </w:tcPr>
    </w:tblStylePr>
    <w:tblStylePr w:type="lastRow">
      <w:rPr>
        <w:b/>
        <w:sz w:val="20"/>
      </w:rPr>
      <w:tblPr/>
      <w:tcPr>
        <w:tcBorders>
          <w:top w:val="single" w:sz="6" w:space="0" w:color="008000"/>
          <w:tl2br w:val="none" w:sz="0" w:space="0" w:color="auto"/>
          <w:tr2bl w:val="none" w:sz="0" w:space="0" w:color="auto"/>
        </w:tcBorders>
      </w:tcPr>
    </w:tblStylePr>
    <w:tblStylePr w:type="firstCol">
      <w:rPr>
        <w:b/>
        <w:sz w:val="20"/>
      </w:rPr>
    </w:tblStylePr>
    <w:tblStylePr w:type="lastCol">
      <w:rPr>
        <w:b/>
        <w:sz w:val="20"/>
      </w:rPr>
    </w:tblStylePr>
  </w:style>
  <w:style w:type="table" w:styleId="Enkelttabell2">
    <w:name w:val="Table Simple 2"/>
    <w:basedOn w:val="Vanligtabell"/>
    <w:uiPriority w:val="99"/>
    <w:unhideWhenUsed/>
    <w:rsid w:val="005F4D0B"/>
    <w:pPr>
      <w:spacing w:after="0" w:line="264" w:lineRule="auto"/>
    </w:pPr>
    <w:rPr>
      <w:rFonts w:ascii="Times New Roman" w:hAnsi="Times New Roman" w:cs="Times New Roman"/>
      <w:sz w:val="20"/>
      <w:szCs w:val="20"/>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sz w:val="20"/>
      </w:rPr>
      <w:tblPr/>
      <w:tcPr>
        <w:tcBorders>
          <w:top w:val="single" w:sz="6" w:space="0" w:color="000000"/>
          <w:tl2br w:val="none" w:sz="0" w:space="0" w:color="auto"/>
          <w:tr2bl w:val="none" w:sz="0" w:space="0" w:color="auto"/>
        </w:tcBorders>
      </w:tcPr>
    </w:tblStylePr>
    <w:tblStylePr w:type="firstCol">
      <w:rPr>
        <w:b/>
        <w:bCs/>
        <w:sz w:val="20"/>
      </w:rPr>
      <w:tblPr/>
      <w:tcPr>
        <w:tcBorders>
          <w:right w:val="single" w:sz="12" w:space="0" w:color="000000"/>
          <w:tl2br w:val="none" w:sz="0" w:space="0" w:color="auto"/>
          <w:tr2bl w:val="none" w:sz="0" w:space="0" w:color="auto"/>
        </w:tcBorders>
      </w:tcPr>
    </w:tblStylePr>
    <w:tblStylePr w:type="lastCol">
      <w:rPr>
        <w:b/>
        <w:bCs/>
        <w:sz w:val="20"/>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Enkelttabell3">
    <w:name w:val="Table Simple 3"/>
    <w:basedOn w:val="Vanligtabell"/>
    <w:uiPriority w:val="99"/>
    <w:unhideWhenUsed/>
    <w:rsid w:val="005F4D0B"/>
    <w:pPr>
      <w:spacing w:after="0" w:line="264" w:lineRule="auto"/>
    </w:pPr>
    <w:rPr>
      <w:rFonts w:ascii="Times New Roman" w:hAnsi="Times New Roman" w:cs="Times New Roman"/>
      <w:sz w:val="20"/>
      <w:szCs w:val="20"/>
    </w:r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tblStylePr w:type="lastRow">
      <w:rPr>
        <w:b/>
        <w:sz w:val="20"/>
      </w:rPr>
    </w:tblStylePr>
    <w:tblStylePr w:type="firstCol">
      <w:rPr>
        <w:b/>
        <w:sz w:val="20"/>
      </w:rPr>
    </w:tblStylePr>
    <w:tblStylePr w:type="lastCol">
      <w:rPr>
        <w:b/>
        <w:sz w:val="20"/>
      </w:rPr>
    </w:tblStylePr>
  </w:style>
  <w:style w:type="table" w:styleId="Tabellkolonne1">
    <w:name w:val="Table Columns 1"/>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2">
    <w:name w:val="Table Columns 2"/>
    <w:basedOn w:val="Vanligtabell"/>
    <w:uiPriority w:val="99"/>
    <w:unhideWhenUsed/>
    <w:rsid w:val="005F4D0B"/>
    <w:pPr>
      <w:spacing w:after="0" w:line="240" w:lineRule="auto"/>
    </w:pPr>
    <w:rPr>
      <w:rFonts w:ascii="Calibri" w:eastAsia="Cambria" w:hAnsi="Calibri" w:cs="Times New Roman"/>
      <w:b/>
      <w:bCs/>
      <w:lang w:eastAsia="nb-NO"/>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kolonne3">
    <w:name w:val="Table Columns 3"/>
    <w:basedOn w:val="Vanligtabell"/>
    <w:uiPriority w:val="99"/>
    <w:unhideWhenUsed/>
    <w:rsid w:val="005F4D0B"/>
    <w:pPr>
      <w:spacing w:after="0" w:line="240" w:lineRule="auto"/>
    </w:pPr>
    <w:rPr>
      <w:rFonts w:ascii="Calibri" w:eastAsia="Cambria" w:hAnsi="Calibri" w:cs="Times New Roman"/>
      <w:b/>
      <w:bCs/>
      <w:lang w:eastAsia="nb-NO"/>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ellkolonne4">
    <w:name w:val="Table Columns 4"/>
    <w:basedOn w:val="Vanligtabell"/>
    <w:uiPriority w:val="99"/>
    <w:unhideWhenUsed/>
    <w:rsid w:val="005F4D0B"/>
    <w:pPr>
      <w:spacing w:after="0" w:line="240" w:lineRule="auto"/>
    </w:pPr>
    <w:rPr>
      <w:rFonts w:ascii="Calibri" w:eastAsia="Cambria" w:hAnsi="Calibri" w:cs="Times New Roman"/>
      <w:lang w:eastAsia="nb-NO"/>
    </w:r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ellkolonne5">
    <w:name w:val="Table Columns 5"/>
    <w:basedOn w:val="Vanligtabell"/>
    <w:uiPriority w:val="99"/>
    <w:unhideWhenUsed/>
    <w:rsid w:val="005F4D0B"/>
    <w:pPr>
      <w:spacing w:after="0" w:line="240" w:lineRule="auto"/>
    </w:pPr>
    <w:rPr>
      <w:rFonts w:ascii="Calibri" w:eastAsia="Cambria" w:hAnsi="Calibri" w:cs="Times New Roman"/>
      <w:lang w:eastAsia="nb-NO"/>
    </w:r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ellrutenett1">
    <w:name w:val="Table Grid 1"/>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ellrutenett2">
    <w:name w:val="Table Grid 2"/>
    <w:basedOn w:val="Vanligtabell"/>
    <w:uiPriority w:val="99"/>
    <w:unhideWhenUsed/>
    <w:rsid w:val="005F4D0B"/>
    <w:pPr>
      <w:spacing w:after="0" w:line="240" w:lineRule="auto"/>
    </w:pPr>
    <w:rPr>
      <w:rFonts w:ascii="Calibri" w:eastAsia="Cambria" w:hAnsi="Calibri" w:cs="Times New Roman"/>
      <w:lang w:eastAsia="nb-NO"/>
    </w:r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3">
    <w:name w:val="Table Grid 3"/>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ellrutenett4">
    <w:name w:val="Table Grid 4"/>
    <w:basedOn w:val="Vanligtabell"/>
    <w:uiPriority w:val="99"/>
    <w:unhideWhenUsed/>
    <w:rsid w:val="005F4D0B"/>
    <w:pPr>
      <w:spacing w:after="0" w:line="240" w:lineRule="auto"/>
    </w:pPr>
    <w:rPr>
      <w:rFonts w:ascii="Calibri" w:eastAsia="Cambria" w:hAnsi="Calibri" w:cs="Times New Roman"/>
      <w:lang w:eastAsia="nb-NO"/>
    </w:r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ellrutenett5">
    <w:name w:val="Table Grid 5"/>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6">
    <w:name w:val="Table Grid 6"/>
    <w:basedOn w:val="Vanligtabell"/>
    <w:uiPriority w:val="99"/>
    <w:unhideWhenUsed/>
    <w:rsid w:val="005F4D0B"/>
    <w:pPr>
      <w:spacing w:after="0" w:line="240" w:lineRule="auto"/>
    </w:pPr>
    <w:rPr>
      <w:rFonts w:ascii="Calibri" w:eastAsia="Cambria" w:hAnsi="Calibri" w:cs="Times New Roman"/>
      <w:lang w:eastAsia="nb-NO"/>
    </w:r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7">
    <w:name w:val="Table Grid 7"/>
    <w:basedOn w:val="Vanligtabell"/>
    <w:uiPriority w:val="99"/>
    <w:unhideWhenUsed/>
    <w:rsid w:val="005F4D0B"/>
    <w:pPr>
      <w:spacing w:after="0" w:line="240" w:lineRule="auto"/>
    </w:pPr>
    <w:rPr>
      <w:rFonts w:ascii="Calibri" w:eastAsia="Cambria" w:hAnsi="Calibri" w:cs="Times New Roman"/>
      <w:b/>
      <w:bCs/>
      <w:lang w:eastAsia="nb-NO"/>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ellrutenett8">
    <w:name w:val="Table Grid 8"/>
    <w:basedOn w:val="Vanligtabell"/>
    <w:uiPriority w:val="99"/>
    <w:unhideWhenUsed/>
    <w:rsid w:val="005F4D0B"/>
    <w:pPr>
      <w:spacing w:after="0" w:line="240" w:lineRule="auto"/>
    </w:pPr>
    <w:rPr>
      <w:rFonts w:ascii="Calibri" w:eastAsia="Cambria" w:hAnsi="Calibri" w:cs="Times New Roman"/>
      <w:lang w:eastAsia="nb-NO"/>
    </w:r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IngenmellomromTegn">
    <w:name w:val="Ingen mellomrom Tegn"/>
    <w:basedOn w:val="Standardskriftforavsnitt"/>
    <w:link w:val="Ingenmellomrom"/>
    <w:uiPriority w:val="1"/>
    <w:rsid w:val="005F4D0B"/>
    <w:rPr>
      <w:rFonts w:asciiTheme="minorHAnsi" w:hAnsiTheme="minorHAnsi"/>
    </w:rPr>
  </w:style>
  <w:style w:type="table" w:styleId="Lysskyggelegging">
    <w:name w:val="Light Shading"/>
    <w:basedOn w:val="Vanligtabell"/>
    <w:uiPriority w:val="60"/>
    <w:unhideWhenUsed/>
    <w:rsid w:val="005F4D0B"/>
    <w:pPr>
      <w:spacing w:after="0" w:line="240" w:lineRule="auto"/>
    </w:pPr>
    <w:rPr>
      <w:rFonts w:ascii="Times New Roman" w:hAnsi="Times New Roman" w:cs="Times New Roman"/>
      <w:color w:val="000000" w:themeColor="text1" w:themeShade="BF"/>
      <w:sz w:val="20"/>
      <w:szCs w:val="20"/>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sz w:val="20"/>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ysliste">
    <w:name w:val="Light List"/>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sz w:val="20"/>
      </w:rPr>
    </w:tblStylePr>
    <w:tblStylePr w:type="lastCol">
      <w:rPr>
        <w:b/>
        <w:bCs/>
        <w:sz w:val="20"/>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ystrutenett">
    <w:name w:val="Light Grid"/>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Middelsskyggelegging1">
    <w:name w:val="Medium Shading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sz w:val="20"/>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iddelsskyggelegging2">
    <w:name w:val="Medium Shading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sz w:val="20"/>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
    <w:name w:val="Medium Lis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b/>
      </w:rPr>
      <w:tblPr/>
      <w:tcPr>
        <w:tcBorders>
          <w:top w:val="nil"/>
          <w:bottom w:val="single" w:sz="8" w:space="0" w:color="000000" w:themeColor="text1"/>
        </w:tcBorders>
      </w:tcPr>
    </w:tblStylePr>
    <w:tblStylePr w:type="lastRow">
      <w:rPr>
        <w:b/>
        <w:bCs/>
        <w:color w:val="19516A" w:themeColor="text2"/>
        <w:sz w:val="20"/>
      </w:rPr>
      <w:tblPr/>
      <w:tcPr>
        <w:tcBorders>
          <w:top w:val="single" w:sz="8" w:space="0" w:color="000000" w:themeColor="text1"/>
          <w:bottom w:val="single" w:sz="8" w:space="0" w:color="000000" w:themeColor="text1"/>
        </w:tcBorders>
      </w:tcPr>
    </w:tblStylePr>
    <w:tblStylePr w:type="firstCol">
      <w:rPr>
        <w:b/>
        <w:bCs/>
        <w:sz w:val="20"/>
      </w:rPr>
    </w:tblStylePr>
    <w:tblStylePr w:type="lastCol">
      <w:rPr>
        <w:b/>
        <w:bCs/>
        <w:sz w:val="20"/>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iddelsliste2">
    <w:name w:val="Medium Lis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b/>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rPr>
        <w:b w:val="0"/>
        <w:sz w:val="20"/>
      </w:rPr>
      <w:tblPr/>
      <w:tcPr>
        <w:tcBorders>
          <w:top w:val="single" w:sz="8" w:space="0" w:color="000000" w:themeColor="tex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000000" w:themeColor="text1"/>
          <w:insideH w:val="nil"/>
          <w:insideV w:val="nil"/>
        </w:tcBorders>
        <w:shd w:val="clear" w:color="auto" w:fill="FFFFFF" w:themeFill="background1"/>
      </w:tcPr>
    </w:tblStylePr>
    <w:tblStylePr w:type="lastCol">
      <w:rPr>
        <w:b w:val="0"/>
        <w:sz w:val="20"/>
      </w:rPr>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
    <w:name w:val="Medium Grid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sz w:val="20"/>
      </w:rPr>
      <w:tblPr/>
      <w:tcPr>
        <w:tcBorders>
          <w:top w:val="single" w:sz="18" w:space="0" w:color="404040" w:themeColor="text1" w:themeTint="BF"/>
        </w:tcBorders>
      </w:tcPr>
    </w:tblStylePr>
    <w:tblStylePr w:type="firstCol">
      <w:rPr>
        <w:b/>
        <w:bCs/>
        <w:sz w:val="20"/>
      </w:rPr>
    </w:tblStylePr>
    <w:tblStylePr w:type="lastCol">
      <w:rPr>
        <w:b/>
        <w:bCs/>
        <w:sz w:val="20"/>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iddelsrutenett2">
    <w:name w:val="Medium Grid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iddelsrutenett3">
    <w:name w:val="Medium Grid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rkliste">
    <w:name w:val="Dark List"/>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Fargerikskyggelegging">
    <w:name w:val="Colorful Shading"/>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00000" w:themeFill="text1" w:themeFillShade="99"/>
      </w:tcPr>
    </w:tblStylePr>
    <w:tblStylePr w:type="firstCol">
      <w:rPr>
        <w:b/>
        <w:color w:val="FFFFFF" w:themeColor="background1"/>
        <w:sz w:val="20"/>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Fargeriktrutenett">
    <w:name w:val="Colorful Grid"/>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sz w:val="20"/>
      </w:rPr>
      <w:tblPr/>
      <w:tcPr>
        <w:shd w:val="clear" w:color="auto" w:fill="999999" w:themeFill="text1" w:themeFillTint="66"/>
      </w:tcPr>
    </w:tblStylePr>
    <w:tblStylePr w:type="firstCol">
      <w:rPr>
        <w:b/>
        <w:color w:val="FFFFFF" w:themeColor="background1"/>
        <w:sz w:val="20"/>
      </w:rPr>
      <w:tblPr/>
      <w:tcPr>
        <w:shd w:val="clear" w:color="auto" w:fill="000000" w:themeFill="text1" w:themeFillShade="BF"/>
      </w:tcPr>
    </w:tblStylePr>
    <w:tblStylePr w:type="lastCol">
      <w:rPr>
        <w:b/>
        <w:color w:val="FFFFFF" w:themeColor="background1"/>
        <w:sz w:val="20"/>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Lysskyggelegging-uthevingsfarge1">
    <w:name w:val="Light Shading Accent 1"/>
    <w:basedOn w:val="Vanligtabell"/>
    <w:uiPriority w:val="60"/>
    <w:unhideWhenUsed/>
    <w:rsid w:val="005F4D0B"/>
    <w:pPr>
      <w:spacing w:after="0" w:line="240" w:lineRule="auto"/>
    </w:pPr>
    <w:rPr>
      <w:rFonts w:ascii="Times New Roman" w:hAnsi="Times New Roman" w:cs="Times New Roman"/>
      <w:color w:val="123C4F" w:themeColor="accent1" w:themeShade="BF"/>
      <w:sz w:val="20"/>
      <w:szCs w:val="20"/>
    </w:rPr>
    <w:tblPr>
      <w:tblStyleRowBandSize w:val="1"/>
      <w:tblStyleColBandSize w:val="1"/>
      <w:tblBorders>
        <w:top w:val="single" w:sz="8" w:space="0" w:color="19516A" w:themeColor="accent1"/>
        <w:bottom w:val="single" w:sz="8" w:space="0" w:color="19516A" w:themeColor="accent1"/>
      </w:tblBorders>
    </w:tblPr>
    <w:tblStylePr w:type="firstRow">
      <w:pPr>
        <w:spacing w:before="0" w:after="0" w:line="240" w:lineRule="auto"/>
      </w:pPr>
      <w:rPr>
        <w:b/>
        <w:bCs/>
      </w:rPr>
      <w:tblPr/>
      <w:tcPr>
        <w:tcBorders>
          <w:top w:val="single" w:sz="8" w:space="0" w:color="19516A" w:themeColor="accent1"/>
          <w:left w:val="nil"/>
          <w:bottom w:val="single" w:sz="8" w:space="0" w:color="19516A" w:themeColor="accent1"/>
          <w:right w:val="nil"/>
          <w:insideH w:val="nil"/>
          <w:insideV w:val="nil"/>
        </w:tcBorders>
      </w:tcPr>
    </w:tblStylePr>
    <w:tblStylePr w:type="lastRow">
      <w:pPr>
        <w:spacing w:before="0" w:after="0" w:line="240" w:lineRule="auto"/>
      </w:pPr>
      <w:rPr>
        <w:b/>
        <w:bCs/>
        <w:sz w:val="20"/>
      </w:rPr>
      <w:tblPr/>
      <w:tcPr>
        <w:tcBorders>
          <w:top w:val="single" w:sz="8" w:space="0" w:color="19516A" w:themeColor="accent1"/>
          <w:left w:val="nil"/>
          <w:bottom w:val="single" w:sz="8" w:space="0" w:color="19516A" w:themeColor="accent1"/>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left w:val="nil"/>
          <w:right w:val="nil"/>
          <w:insideH w:val="nil"/>
          <w:insideV w:val="nil"/>
        </w:tcBorders>
        <w:shd w:val="clear" w:color="auto" w:fill="B3DBED" w:themeFill="accent1" w:themeFillTint="3F"/>
      </w:tcPr>
    </w:tblStylePr>
  </w:style>
  <w:style w:type="table" w:styleId="Lysliste-uthevingsfarge1">
    <w:name w:val="Light List Accent 1"/>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pPr>
        <w:spacing w:before="0" w:after="0" w:line="240" w:lineRule="auto"/>
      </w:pPr>
      <w:rPr>
        <w:b/>
        <w:bCs/>
        <w:color w:val="FFFFFF" w:themeColor="background1"/>
      </w:rPr>
      <w:tblPr/>
      <w:tcPr>
        <w:shd w:val="clear" w:color="auto" w:fill="19516A" w:themeFill="accent1"/>
      </w:tcPr>
    </w:tblStylePr>
    <w:tblStylePr w:type="lastRow">
      <w:pPr>
        <w:spacing w:before="0" w:after="0" w:line="240" w:lineRule="auto"/>
      </w:pPr>
      <w:rPr>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tcBorders>
      </w:tcPr>
    </w:tblStylePr>
    <w:tblStylePr w:type="firstCol">
      <w:rPr>
        <w:b/>
        <w:bCs/>
        <w:sz w:val="20"/>
      </w:rPr>
    </w:tblStylePr>
    <w:tblStylePr w:type="lastCol">
      <w:rPr>
        <w:b/>
        <w:bCs/>
        <w:sz w:val="20"/>
      </w:r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style>
  <w:style w:type="table" w:styleId="Lystrutenett-uthevingsfarge1">
    <w:name w:val="Light Grid Accent 1"/>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19516A" w:themeColor="accent1"/>
          <w:left w:val="single" w:sz="8" w:space="0" w:color="19516A" w:themeColor="accent1"/>
          <w:bottom w:val="single" w:sz="18" w:space="0" w:color="19516A" w:themeColor="accent1"/>
          <w:right w:val="single" w:sz="8" w:space="0" w:color="19516A" w:themeColor="accent1"/>
          <w:insideH w:val="nil"/>
          <w:insideV w:val="single" w:sz="8" w:space="0" w:color="19516A" w:themeColor="accent1"/>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19516A" w:themeColor="accent1"/>
          <w:left w:val="single" w:sz="8" w:space="0" w:color="19516A" w:themeColor="accent1"/>
          <w:bottom w:val="single" w:sz="8" w:space="0" w:color="19516A" w:themeColor="accent1"/>
          <w:right w:val="single" w:sz="8" w:space="0" w:color="19516A" w:themeColor="accent1"/>
          <w:insideH w:val="nil"/>
          <w:insideV w:val="single" w:sz="8" w:space="0" w:color="19516A" w:themeColor="accent1"/>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tcPr>
    </w:tblStylePr>
    <w:tblStylePr w:type="band1Vert">
      <w:tblPr/>
      <w:tcPr>
        <w:tcBorders>
          <w:top w:val="single" w:sz="8" w:space="0" w:color="19516A" w:themeColor="accent1"/>
          <w:left w:val="single" w:sz="8" w:space="0" w:color="19516A" w:themeColor="accent1"/>
          <w:bottom w:val="single" w:sz="8" w:space="0" w:color="19516A" w:themeColor="accent1"/>
          <w:right w:val="single" w:sz="8" w:space="0" w:color="19516A" w:themeColor="accent1"/>
        </w:tcBorders>
        <w:shd w:val="clear" w:color="auto" w:fill="B3DBED" w:themeFill="accent1" w:themeFillTint="3F"/>
      </w:tcPr>
    </w:tblStylePr>
    <w:tblStylePr w:type="band1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shd w:val="clear" w:color="auto" w:fill="B3DBED" w:themeFill="accent1" w:themeFillTint="3F"/>
      </w:tcPr>
    </w:tblStylePr>
    <w:tblStylePr w:type="band2Horz">
      <w:tblPr/>
      <w:tcPr>
        <w:tcBorders>
          <w:top w:val="single" w:sz="8" w:space="0" w:color="19516A" w:themeColor="accent1"/>
          <w:left w:val="single" w:sz="8" w:space="0" w:color="19516A" w:themeColor="accent1"/>
          <w:bottom w:val="single" w:sz="8" w:space="0" w:color="19516A" w:themeColor="accent1"/>
          <w:right w:val="single" w:sz="8" w:space="0" w:color="19516A" w:themeColor="accent1"/>
          <w:insideV w:val="single" w:sz="8" w:space="0" w:color="19516A" w:themeColor="accent1"/>
        </w:tcBorders>
      </w:tcPr>
    </w:tblStylePr>
  </w:style>
  <w:style w:type="table" w:styleId="Middelsskyggelegging1uthevingsfarge1">
    <w:name w:val="Medium Shading 1 Accent 1"/>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tblBorders>
    </w:tblPr>
    <w:tblStylePr w:type="firstRow">
      <w:pPr>
        <w:spacing w:before="0" w:after="0" w:line="240" w:lineRule="auto"/>
      </w:pPr>
      <w:rPr>
        <w:b/>
        <w:bCs/>
        <w:color w:val="FFFFFF" w:themeColor="background1"/>
      </w:rPr>
      <w:tblPr/>
      <w:tcPr>
        <w:tc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shd w:val="clear" w:color="auto" w:fill="19516A" w:themeFill="accent1"/>
      </w:tcPr>
    </w:tblStylePr>
    <w:tblStylePr w:type="lastRow">
      <w:pPr>
        <w:spacing w:before="0" w:after="0" w:line="240" w:lineRule="auto"/>
      </w:pPr>
      <w:rPr>
        <w:b/>
        <w:bCs/>
        <w:sz w:val="20"/>
      </w:rPr>
      <w:tblPr/>
      <w:tcPr>
        <w:tcBorders>
          <w:top w:val="double" w:sz="6"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B3DBED" w:themeFill="accent1" w:themeFillTint="3F"/>
      </w:tcPr>
    </w:tblStylePr>
    <w:tblStylePr w:type="band1Horz">
      <w:tblPr/>
      <w:tcPr>
        <w:tcBorders>
          <w:insideH w:val="nil"/>
          <w:insideV w:val="nil"/>
        </w:tcBorders>
        <w:shd w:val="clear" w:color="auto" w:fill="B3DBED" w:themeFill="accent1" w:themeFillTint="3F"/>
      </w:tcPr>
    </w:tblStylePr>
    <w:tblStylePr w:type="band2Horz">
      <w:tblPr/>
      <w:tcPr>
        <w:tcBorders>
          <w:insideH w:val="nil"/>
          <w:insideV w:val="nil"/>
        </w:tcBorders>
      </w:tcPr>
    </w:tblStylePr>
  </w:style>
  <w:style w:type="table" w:styleId="Middelsskyggelegging2-uthevingsfarge1">
    <w:name w:val="Medium Shading 2 Accent 1"/>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19516A" w:themeFill="accent1"/>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19516A" w:themeFill="accent1"/>
      </w:tcPr>
    </w:tblStylePr>
    <w:tblStylePr w:type="lastCol">
      <w:rPr>
        <w:b/>
        <w:bCs/>
        <w:color w:val="FFFFFF" w:themeColor="background1"/>
        <w:sz w:val="20"/>
      </w:rPr>
      <w:tblPr/>
      <w:tcPr>
        <w:tcBorders>
          <w:left w:val="nil"/>
          <w:right w:val="nil"/>
          <w:insideH w:val="nil"/>
          <w:insideV w:val="nil"/>
        </w:tcBorders>
        <w:shd w:val="clear" w:color="auto" w:fill="19516A"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1">
    <w:name w:val="Medium List 1 Accent 1"/>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19516A" w:themeColor="accent1"/>
        <w:bottom w:val="single" w:sz="8" w:space="0" w:color="19516A" w:themeColor="accent1"/>
      </w:tblBorders>
    </w:tblPr>
    <w:tblStylePr w:type="firstRow">
      <w:rPr>
        <w:rFonts w:asciiTheme="majorHAnsi" w:eastAsiaTheme="majorEastAsia" w:hAnsiTheme="majorHAnsi" w:cstheme="majorBidi"/>
        <w:b/>
      </w:rPr>
      <w:tblPr/>
      <w:tcPr>
        <w:tcBorders>
          <w:top w:val="nil"/>
          <w:bottom w:val="single" w:sz="8" w:space="0" w:color="19516A" w:themeColor="accent1"/>
        </w:tcBorders>
      </w:tcPr>
    </w:tblStylePr>
    <w:tblStylePr w:type="lastRow">
      <w:rPr>
        <w:b/>
        <w:bCs/>
        <w:color w:val="19516A" w:themeColor="text2"/>
        <w:sz w:val="20"/>
      </w:rPr>
      <w:tblPr/>
      <w:tcPr>
        <w:tcBorders>
          <w:top w:val="single" w:sz="8" w:space="0" w:color="19516A" w:themeColor="accent1"/>
          <w:bottom w:val="single" w:sz="8" w:space="0" w:color="19516A" w:themeColor="accent1"/>
        </w:tcBorders>
      </w:tcPr>
    </w:tblStylePr>
    <w:tblStylePr w:type="firstCol">
      <w:rPr>
        <w:b/>
        <w:bCs/>
        <w:sz w:val="20"/>
      </w:rPr>
    </w:tblStylePr>
    <w:tblStylePr w:type="lastCol">
      <w:rPr>
        <w:b/>
        <w:bCs/>
        <w:sz w:val="20"/>
      </w:rPr>
      <w:tblPr/>
      <w:tcPr>
        <w:tcBorders>
          <w:top w:val="single" w:sz="8" w:space="0" w:color="19516A" w:themeColor="accent1"/>
          <w:bottom w:val="single" w:sz="8" w:space="0" w:color="19516A" w:themeColor="accent1"/>
        </w:tcBorders>
      </w:tcPr>
    </w:tblStylePr>
    <w:tblStylePr w:type="band1Vert">
      <w:tblPr/>
      <w:tcPr>
        <w:shd w:val="clear" w:color="auto" w:fill="B3DBED" w:themeFill="accent1" w:themeFillTint="3F"/>
      </w:tcPr>
    </w:tblStylePr>
    <w:tblStylePr w:type="band1Horz">
      <w:tblPr/>
      <w:tcPr>
        <w:shd w:val="clear" w:color="auto" w:fill="B3DBED" w:themeFill="accent1" w:themeFillTint="3F"/>
      </w:tcPr>
    </w:tblStylePr>
  </w:style>
  <w:style w:type="table" w:styleId="Middelsliste2-uthevingsfarge1">
    <w:name w:val="Medium List 2 Accent 1"/>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tblBorders>
    </w:tblPr>
    <w:tblStylePr w:type="firstRow">
      <w:rPr>
        <w:b/>
        <w:sz w:val="24"/>
        <w:szCs w:val="24"/>
      </w:rPr>
      <w:tblPr/>
      <w:tcPr>
        <w:tcBorders>
          <w:top w:val="nil"/>
          <w:left w:val="nil"/>
          <w:bottom w:val="single" w:sz="24" w:space="0" w:color="19516A" w:themeColor="accent1"/>
          <w:right w:val="nil"/>
          <w:insideH w:val="nil"/>
          <w:insideV w:val="nil"/>
        </w:tcBorders>
        <w:shd w:val="clear" w:color="auto" w:fill="FFFFFF" w:themeFill="background1"/>
      </w:tcPr>
    </w:tblStylePr>
    <w:tblStylePr w:type="lastRow">
      <w:rPr>
        <w:b w:val="0"/>
        <w:sz w:val="20"/>
      </w:rPr>
      <w:tblPr/>
      <w:tcPr>
        <w:tcBorders>
          <w:top w:val="single" w:sz="8" w:space="0" w:color="19516A" w:themeColor="accent1"/>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19516A" w:themeColor="accent1"/>
          <w:insideH w:val="nil"/>
          <w:insideV w:val="nil"/>
        </w:tcBorders>
        <w:shd w:val="clear" w:color="auto" w:fill="FFFFFF" w:themeFill="background1"/>
      </w:tcPr>
    </w:tblStylePr>
    <w:tblStylePr w:type="lastCol">
      <w:rPr>
        <w:b w:val="0"/>
        <w:sz w:val="20"/>
      </w:rPr>
      <w:tblPr/>
      <w:tcPr>
        <w:tcBorders>
          <w:top w:val="nil"/>
          <w:left w:val="single" w:sz="8" w:space="0" w:color="19516A"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B3DBED" w:themeFill="accent1" w:themeFillTint="3F"/>
      </w:tcPr>
    </w:tblStylePr>
    <w:tblStylePr w:type="band1Horz">
      <w:tblPr/>
      <w:tcPr>
        <w:tcBorders>
          <w:top w:val="nil"/>
          <w:bottom w:val="nil"/>
          <w:insideH w:val="nil"/>
          <w:insideV w:val="nil"/>
        </w:tcBorders>
        <w:shd w:val="clear" w:color="auto" w:fill="B3DBED"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1">
    <w:name w:val="Medium Grid 1 Accent 1"/>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B8BB6" w:themeColor="accent1" w:themeTint="BF"/>
        <w:left w:val="single" w:sz="8" w:space="0" w:color="2B8BB6" w:themeColor="accent1" w:themeTint="BF"/>
        <w:bottom w:val="single" w:sz="8" w:space="0" w:color="2B8BB6" w:themeColor="accent1" w:themeTint="BF"/>
        <w:right w:val="single" w:sz="8" w:space="0" w:color="2B8BB6" w:themeColor="accent1" w:themeTint="BF"/>
        <w:insideH w:val="single" w:sz="8" w:space="0" w:color="2B8BB6" w:themeColor="accent1" w:themeTint="BF"/>
        <w:insideV w:val="single" w:sz="8" w:space="0" w:color="2B8BB6" w:themeColor="accent1" w:themeTint="BF"/>
      </w:tblBorders>
    </w:tblPr>
    <w:tcPr>
      <w:shd w:val="clear" w:color="auto" w:fill="B3DBED" w:themeFill="accent1" w:themeFillTint="3F"/>
    </w:tcPr>
    <w:tblStylePr w:type="firstRow">
      <w:rPr>
        <w:b/>
        <w:bCs/>
      </w:rPr>
    </w:tblStylePr>
    <w:tblStylePr w:type="lastRow">
      <w:rPr>
        <w:b/>
        <w:bCs/>
        <w:sz w:val="20"/>
      </w:rPr>
      <w:tblPr/>
      <w:tcPr>
        <w:tcBorders>
          <w:top w:val="single" w:sz="18" w:space="0" w:color="2B8BB6" w:themeColor="accent1" w:themeTint="BF"/>
        </w:tcBorders>
      </w:tcPr>
    </w:tblStylePr>
    <w:tblStylePr w:type="firstCol">
      <w:rPr>
        <w:b/>
        <w:bCs/>
        <w:sz w:val="20"/>
      </w:rPr>
    </w:tblStylePr>
    <w:tblStylePr w:type="lastCol">
      <w:rPr>
        <w:b/>
        <w:bCs/>
        <w:sz w:val="20"/>
      </w:r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Middelsrutenett2-uthevingsfarge1">
    <w:name w:val="Medium Grid 2 Accent 1"/>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19516A" w:themeColor="accent1"/>
        <w:left w:val="single" w:sz="8" w:space="0" w:color="19516A" w:themeColor="accent1"/>
        <w:bottom w:val="single" w:sz="8" w:space="0" w:color="19516A" w:themeColor="accent1"/>
        <w:right w:val="single" w:sz="8" w:space="0" w:color="19516A" w:themeColor="accent1"/>
        <w:insideH w:val="single" w:sz="8" w:space="0" w:color="19516A" w:themeColor="accent1"/>
        <w:insideV w:val="single" w:sz="8" w:space="0" w:color="19516A" w:themeColor="accent1"/>
      </w:tblBorders>
    </w:tblPr>
    <w:tcPr>
      <w:shd w:val="clear" w:color="auto" w:fill="B3DBED" w:themeFill="accent1" w:themeFillTint="3F"/>
    </w:tcPr>
    <w:tblStylePr w:type="firstRow">
      <w:rPr>
        <w:b/>
        <w:bCs/>
        <w:color w:val="000000" w:themeColor="text1"/>
      </w:rPr>
      <w:tblPr/>
      <w:tcPr>
        <w:shd w:val="clear" w:color="auto" w:fill="E0F0F8" w:themeFill="accent1"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1E1F0" w:themeFill="accent1" w:themeFillTint="33"/>
      </w:tcPr>
    </w:tblStylePr>
    <w:tblStylePr w:type="band1Vert">
      <w:tblPr/>
      <w:tcPr>
        <w:shd w:val="clear" w:color="auto" w:fill="66B6DB" w:themeFill="accent1" w:themeFillTint="7F"/>
      </w:tcPr>
    </w:tblStylePr>
    <w:tblStylePr w:type="band1Horz">
      <w:tblPr/>
      <w:tcPr>
        <w:tcBorders>
          <w:insideH w:val="single" w:sz="6" w:space="0" w:color="19516A" w:themeColor="accent1"/>
          <w:insideV w:val="single" w:sz="6" w:space="0" w:color="19516A" w:themeColor="accent1"/>
        </w:tcBorders>
        <w:shd w:val="clear" w:color="auto" w:fill="66B6DB" w:themeFill="accent1" w:themeFillTint="7F"/>
      </w:tcPr>
    </w:tblStylePr>
    <w:tblStylePr w:type="nwCell">
      <w:tblPr/>
      <w:tcPr>
        <w:shd w:val="clear" w:color="auto" w:fill="FFFFFF" w:themeFill="background1"/>
      </w:tcPr>
    </w:tblStylePr>
  </w:style>
  <w:style w:type="table" w:styleId="Middelsrutenett3-uthevingsfarge1">
    <w:name w:val="Medium Grid 3 Accent 1"/>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B3DBED"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19516A" w:themeFill="accent1"/>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19516A" w:themeFill="accent1"/>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19516A"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66B6DB"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66B6DB" w:themeFill="accent1" w:themeFillTint="7F"/>
      </w:tcPr>
    </w:tblStylePr>
  </w:style>
  <w:style w:type="table" w:styleId="Mrkliste-uthevingsfarge1">
    <w:name w:val="Dark List Accent 1"/>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19516A"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0C2834" w:themeFill="accent1"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23C4F" w:themeFill="accent1"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23C4F" w:themeFill="accent1" w:themeFillShade="BF"/>
      </w:tcPr>
    </w:tblStylePr>
    <w:tblStylePr w:type="band1Vert">
      <w:tblPr/>
      <w:tcPr>
        <w:tcBorders>
          <w:top w:val="nil"/>
          <w:left w:val="nil"/>
          <w:bottom w:val="nil"/>
          <w:right w:val="nil"/>
          <w:insideH w:val="nil"/>
          <w:insideV w:val="nil"/>
        </w:tcBorders>
        <w:shd w:val="clear" w:color="auto" w:fill="123C4F" w:themeFill="accent1" w:themeFillShade="BF"/>
      </w:tcPr>
    </w:tblStylePr>
    <w:tblStylePr w:type="band1Horz">
      <w:tblPr/>
      <w:tcPr>
        <w:tcBorders>
          <w:top w:val="nil"/>
          <w:left w:val="nil"/>
          <w:bottom w:val="nil"/>
          <w:right w:val="nil"/>
          <w:insideH w:val="nil"/>
          <w:insideV w:val="nil"/>
        </w:tcBorders>
        <w:shd w:val="clear" w:color="auto" w:fill="123C4F" w:themeFill="accent1" w:themeFillShade="BF"/>
      </w:tcPr>
    </w:tblStylePr>
  </w:style>
  <w:style w:type="table" w:styleId="Fargerikskyggelegging-uthevingsfarge1">
    <w:name w:val="Colorful Shading Accent 1"/>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19516A" w:themeColor="accent1"/>
        <w:bottom w:val="single" w:sz="4" w:space="0" w:color="19516A" w:themeColor="accent1"/>
        <w:right w:val="single" w:sz="4" w:space="0" w:color="19516A" w:themeColor="accent1"/>
        <w:insideH w:val="single" w:sz="4" w:space="0" w:color="FFFFFF" w:themeColor="background1"/>
        <w:insideV w:val="single" w:sz="4" w:space="0" w:color="FFFFFF" w:themeColor="background1"/>
      </w:tblBorders>
    </w:tblPr>
    <w:tcPr>
      <w:shd w:val="clear" w:color="auto" w:fill="E0F0F8" w:themeFill="accent1"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0F303F" w:themeFill="accent1" w:themeFillShade="99"/>
      </w:tcPr>
    </w:tblStylePr>
    <w:tblStylePr w:type="firstCol">
      <w:rPr>
        <w:b/>
        <w:color w:val="FFFFFF" w:themeColor="background1"/>
        <w:sz w:val="20"/>
      </w:rPr>
      <w:tblPr/>
      <w:tcPr>
        <w:tcBorders>
          <w:top w:val="nil"/>
          <w:left w:val="nil"/>
          <w:bottom w:val="nil"/>
          <w:right w:val="nil"/>
          <w:insideH w:val="single" w:sz="4" w:space="0" w:color="0F303F" w:themeColor="accent1" w:themeShade="99"/>
          <w:insideV w:val="nil"/>
        </w:tcBorders>
        <w:shd w:val="clear" w:color="auto" w:fill="0F303F" w:themeFill="accent1"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0F303F" w:themeFill="accent1" w:themeFillShade="99"/>
      </w:tcPr>
    </w:tblStylePr>
    <w:tblStylePr w:type="band1Vert">
      <w:tblPr/>
      <w:tcPr>
        <w:shd w:val="clear" w:color="auto" w:fill="84C5E2" w:themeFill="accent1" w:themeFillTint="66"/>
      </w:tcPr>
    </w:tblStylePr>
    <w:tblStylePr w:type="band1Horz">
      <w:tblPr/>
      <w:tcPr>
        <w:shd w:val="clear" w:color="auto" w:fill="66B6DB" w:themeFill="accent1" w:themeFillTint="7F"/>
      </w:tcPr>
    </w:tblStylePr>
    <w:tblStylePr w:type="neCell">
      <w:rPr>
        <w:color w:val="000000" w:themeColor="text1"/>
      </w:rPr>
    </w:tblStylePr>
    <w:tblStylePr w:type="nwCell">
      <w:rPr>
        <w:color w:val="000000" w:themeColor="text1"/>
      </w:rPr>
    </w:tblStylePr>
  </w:style>
  <w:style w:type="table" w:styleId="Fargerikliste-uthevingsfarge1">
    <w:name w:val="Colorful List Accent 1"/>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0F0F8" w:themeFill="accent1"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B3DBED" w:themeFill="accent1" w:themeFillTint="3F"/>
      </w:tcPr>
    </w:tblStylePr>
    <w:tblStylePr w:type="band1Horz">
      <w:tblPr/>
      <w:tcPr>
        <w:shd w:val="clear" w:color="auto" w:fill="C1E1F0" w:themeFill="accent1" w:themeFillTint="33"/>
      </w:tcPr>
    </w:tblStylePr>
  </w:style>
  <w:style w:type="table" w:styleId="Fargeriktrutenett-uthevingsfarge1">
    <w:name w:val="Colorful Grid Accent 1"/>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1E1F0" w:themeFill="accent1" w:themeFillTint="33"/>
    </w:tcPr>
    <w:tblStylePr w:type="firstRow">
      <w:rPr>
        <w:b/>
        <w:bCs/>
      </w:rPr>
      <w:tblPr/>
      <w:tcPr>
        <w:shd w:val="clear" w:color="auto" w:fill="84C5E2" w:themeFill="accent1" w:themeFillTint="66"/>
      </w:tcPr>
    </w:tblStylePr>
    <w:tblStylePr w:type="lastRow">
      <w:rPr>
        <w:b/>
        <w:bCs/>
        <w:color w:val="000000" w:themeColor="text1"/>
        <w:sz w:val="20"/>
      </w:rPr>
      <w:tblPr/>
      <w:tcPr>
        <w:shd w:val="clear" w:color="auto" w:fill="84C5E2" w:themeFill="accent1" w:themeFillTint="66"/>
      </w:tcPr>
    </w:tblStylePr>
    <w:tblStylePr w:type="firstCol">
      <w:rPr>
        <w:b/>
        <w:color w:val="FFFFFF" w:themeColor="background1"/>
        <w:sz w:val="20"/>
      </w:rPr>
      <w:tblPr/>
      <w:tcPr>
        <w:shd w:val="clear" w:color="auto" w:fill="123C4F" w:themeFill="accent1" w:themeFillShade="BF"/>
      </w:tcPr>
    </w:tblStylePr>
    <w:tblStylePr w:type="lastCol">
      <w:rPr>
        <w:b/>
        <w:color w:val="FFFFFF" w:themeColor="background1"/>
        <w:sz w:val="20"/>
      </w:rPr>
      <w:tblPr/>
      <w:tcPr>
        <w:shd w:val="clear" w:color="auto" w:fill="123C4F" w:themeFill="accent1" w:themeFillShade="BF"/>
      </w:tcPr>
    </w:tblStylePr>
    <w:tblStylePr w:type="band1Vert">
      <w:tblPr/>
      <w:tcPr>
        <w:shd w:val="clear" w:color="auto" w:fill="66B6DB" w:themeFill="accent1" w:themeFillTint="7F"/>
      </w:tcPr>
    </w:tblStylePr>
    <w:tblStylePr w:type="band1Horz">
      <w:tblPr/>
      <w:tcPr>
        <w:shd w:val="clear" w:color="auto" w:fill="66B6DB" w:themeFill="accent1" w:themeFillTint="7F"/>
      </w:tcPr>
    </w:tblStylePr>
  </w:style>
  <w:style w:type="table" w:styleId="Lysskyggelegging-uthevingsfarge2">
    <w:name w:val="Light Shading Accent 2"/>
    <w:basedOn w:val="Vanligtabell"/>
    <w:uiPriority w:val="60"/>
    <w:unhideWhenUsed/>
    <w:rsid w:val="005F4D0B"/>
    <w:pPr>
      <w:spacing w:after="0" w:line="240" w:lineRule="auto"/>
    </w:pPr>
    <w:rPr>
      <w:rFonts w:ascii="Times New Roman" w:hAnsi="Times New Roman" w:cs="Times New Roman"/>
      <w:color w:val="1F5F7C" w:themeColor="accent2" w:themeShade="BF"/>
      <w:sz w:val="20"/>
      <w:szCs w:val="20"/>
    </w:rPr>
    <w:tblPr>
      <w:tblStyleRowBandSize w:val="1"/>
      <w:tblStyleColBandSize w:val="1"/>
      <w:tblBorders>
        <w:top w:val="single" w:sz="8" w:space="0" w:color="2A80A6" w:themeColor="accent2"/>
        <w:bottom w:val="single" w:sz="8" w:space="0" w:color="2A80A6" w:themeColor="accent2"/>
      </w:tblBorders>
    </w:tblPr>
    <w:tblStylePr w:type="firstRow">
      <w:pPr>
        <w:spacing w:before="0" w:after="0" w:line="240" w:lineRule="auto"/>
      </w:pPr>
      <w:rPr>
        <w:b/>
        <w:bCs/>
      </w:rPr>
      <w:tblPr/>
      <w:tcPr>
        <w:tcBorders>
          <w:top w:val="single" w:sz="8" w:space="0" w:color="2A80A6" w:themeColor="accent2"/>
          <w:left w:val="nil"/>
          <w:bottom w:val="single" w:sz="8" w:space="0" w:color="2A80A6" w:themeColor="accent2"/>
          <w:right w:val="nil"/>
          <w:insideH w:val="nil"/>
          <w:insideV w:val="nil"/>
        </w:tcBorders>
      </w:tcPr>
    </w:tblStylePr>
    <w:tblStylePr w:type="lastRow">
      <w:pPr>
        <w:spacing w:before="0" w:after="0" w:line="240" w:lineRule="auto"/>
      </w:pPr>
      <w:rPr>
        <w:b/>
        <w:bCs/>
        <w:sz w:val="20"/>
      </w:rPr>
      <w:tblPr/>
      <w:tcPr>
        <w:tcBorders>
          <w:top w:val="single" w:sz="8" w:space="0" w:color="2A80A6" w:themeColor="accent2"/>
          <w:left w:val="nil"/>
          <w:bottom w:val="single" w:sz="8" w:space="0" w:color="2A80A6" w:themeColor="accent2"/>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left w:val="nil"/>
          <w:right w:val="nil"/>
          <w:insideH w:val="nil"/>
          <w:insideV w:val="nil"/>
        </w:tcBorders>
        <w:shd w:val="clear" w:color="auto" w:fill="C3E2F0" w:themeFill="accent2" w:themeFillTint="3F"/>
      </w:tcPr>
    </w:tblStylePr>
  </w:style>
  <w:style w:type="table" w:styleId="Lysliste-uthevingsfarge2">
    <w:name w:val="Light List Accent 2"/>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pPr>
        <w:spacing w:before="0" w:after="0" w:line="240" w:lineRule="auto"/>
      </w:pPr>
      <w:rPr>
        <w:b/>
        <w:bCs/>
        <w:color w:val="FFFFFF" w:themeColor="background1"/>
      </w:rPr>
      <w:tblPr/>
      <w:tcPr>
        <w:shd w:val="clear" w:color="auto" w:fill="2A80A6" w:themeFill="accent2"/>
      </w:tcPr>
    </w:tblStylePr>
    <w:tblStylePr w:type="lastRow">
      <w:pPr>
        <w:spacing w:before="0" w:after="0" w:line="240" w:lineRule="auto"/>
      </w:pPr>
      <w:rPr>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tcBorders>
      </w:tcPr>
    </w:tblStylePr>
    <w:tblStylePr w:type="firstCol">
      <w:rPr>
        <w:b/>
        <w:bCs/>
        <w:sz w:val="20"/>
      </w:rPr>
    </w:tblStylePr>
    <w:tblStylePr w:type="lastCol">
      <w:rPr>
        <w:b/>
        <w:bCs/>
        <w:sz w:val="20"/>
      </w:r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style>
  <w:style w:type="table" w:styleId="Lystrutenett-uthevingsfarge2">
    <w:name w:val="Light Grid Accent 2"/>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2A80A6" w:themeColor="accent2"/>
          <w:left w:val="single" w:sz="8" w:space="0" w:color="2A80A6" w:themeColor="accent2"/>
          <w:bottom w:val="single" w:sz="18" w:space="0" w:color="2A80A6" w:themeColor="accent2"/>
          <w:right w:val="single" w:sz="8" w:space="0" w:color="2A80A6" w:themeColor="accent2"/>
          <w:insideH w:val="nil"/>
          <w:insideV w:val="single" w:sz="8" w:space="0" w:color="2A80A6" w:themeColor="accent2"/>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2A80A6" w:themeColor="accent2"/>
          <w:left w:val="single" w:sz="8" w:space="0" w:color="2A80A6" w:themeColor="accent2"/>
          <w:bottom w:val="single" w:sz="8" w:space="0" w:color="2A80A6" w:themeColor="accent2"/>
          <w:right w:val="single" w:sz="8" w:space="0" w:color="2A80A6" w:themeColor="accent2"/>
          <w:insideH w:val="nil"/>
          <w:insideV w:val="single" w:sz="8" w:space="0" w:color="2A80A6" w:themeColor="accent2"/>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tcPr>
    </w:tblStylePr>
    <w:tblStylePr w:type="band1Vert">
      <w:tblPr/>
      <w:tcPr>
        <w:tcBorders>
          <w:top w:val="single" w:sz="8" w:space="0" w:color="2A80A6" w:themeColor="accent2"/>
          <w:left w:val="single" w:sz="8" w:space="0" w:color="2A80A6" w:themeColor="accent2"/>
          <w:bottom w:val="single" w:sz="8" w:space="0" w:color="2A80A6" w:themeColor="accent2"/>
          <w:right w:val="single" w:sz="8" w:space="0" w:color="2A80A6" w:themeColor="accent2"/>
        </w:tcBorders>
        <w:shd w:val="clear" w:color="auto" w:fill="C3E2F0" w:themeFill="accent2" w:themeFillTint="3F"/>
      </w:tcPr>
    </w:tblStylePr>
    <w:tblStylePr w:type="band1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shd w:val="clear" w:color="auto" w:fill="C3E2F0" w:themeFill="accent2" w:themeFillTint="3F"/>
      </w:tcPr>
    </w:tblStylePr>
    <w:tblStylePr w:type="band2Horz">
      <w:tblPr/>
      <w:tcPr>
        <w:tcBorders>
          <w:top w:val="single" w:sz="8" w:space="0" w:color="2A80A6" w:themeColor="accent2"/>
          <w:left w:val="single" w:sz="8" w:space="0" w:color="2A80A6" w:themeColor="accent2"/>
          <w:bottom w:val="single" w:sz="8" w:space="0" w:color="2A80A6" w:themeColor="accent2"/>
          <w:right w:val="single" w:sz="8" w:space="0" w:color="2A80A6" w:themeColor="accent2"/>
          <w:insideV w:val="single" w:sz="8" w:space="0" w:color="2A80A6" w:themeColor="accent2"/>
        </w:tcBorders>
      </w:tcPr>
    </w:tblStylePr>
  </w:style>
  <w:style w:type="table" w:styleId="Middelsskyggelegging1-uthevingsfarge2">
    <w:name w:val="Medium Shading 1 Accent 2"/>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tblBorders>
    </w:tblPr>
    <w:tblStylePr w:type="firstRow">
      <w:pPr>
        <w:spacing w:before="0" w:after="0" w:line="240" w:lineRule="auto"/>
      </w:pPr>
      <w:rPr>
        <w:b/>
        <w:bCs/>
        <w:color w:val="FFFFFF" w:themeColor="background1"/>
      </w:rPr>
      <w:tblPr/>
      <w:tcPr>
        <w:tc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shd w:val="clear" w:color="auto" w:fill="2A80A6" w:themeFill="accent2"/>
      </w:tcPr>
    </w:tblStylePr>
    <w:tblStylePr w:type="lastRow">
      <w:pPr>
        <w:spacing w:before="0" w:after="0" w:line="240" w:lineRule="auto"/>
      </w:pPr>
      <w:rPr>
        <w:b/>
        <w:bCs/>
        <w:sz w:val="20"/>
      </w:rPr>
      <w:tblPr/>
      <w:tcPr>
        <w:tcBorders>
          <w:top w:val="double" w:sz="6"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3E2F0" w:themeFill="accent2" w:themeFillTint="3F"/>
      </w:tcPr>
    </w:tblStylePr>
    <w:tblStylePr w:type="band1Horz">
      <w:tblPr/>
      <w:tcPr>
        <w:tcBorders>
          <w:insideH w:val="nil"/>
          <w:insideV w:val="nil"/>
        </w:tcBorders>
        <w:shd w:val="clear" w:color="auto" w:fill="C3E2F0" w:themeFill="accent2" w:themeFillTint="3F"/>
      </w:tcPr>
    </w:tblStylePr>
    <w:tblStylePr w:type="band2Horz">
      <w:tblPr/>
      <w:tcPr>
        <w:tcBorders>
          <w:insideH w:val="nil"/>
          <w:insideV w:val="nil"/>
        </w:tcBorders>
      </w:tcPr>
    </w:tblStylePr>
  </w:style>
  <w:style w:type="table" w:styleId="Middelsskyggelegging2uthevingsfarge2">
    <w:name w:val="Medium Shading 2 Accent 2"/>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2A80A6" w:themeFill="accent2"/>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2A80A6" w:themeFill="accent2"/>
      </w:tcPr>
    </w:tblStylePr>
    <w:tblStylePr w:type="lastCol">
      <w:rPr>
        <w:b/>
        <w:bCs/>
        <w:color w:val="FFFFFF" w:themeColor="background1"/>
        <w:sz w:val="20"/>
      </w:rPr>
      <w:tblPr/>
      <w:tcPr>
        <w:tcBorders>
          <w:left w:val="nil"/>
          <w:right w:val="nil"/>
          <w:insideH w:val="nil"/>
          <w:insideV w:val="nil"/>
        </w:tcBorders>
        <w:shd w:val="clear" w:color="auto" w:fill="2A80A6"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2">
    <w:name w:val="Medium List 1 Accent 2"/>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2A80A6" w:themeColor="accent2"/>
        <w:bottom w:val="single" w:sz="8" w:space="0" w:color="2A80A6" w:themeColor="accent2"/>
      </w:tblBorders>
    </w:tblPr>
    <w:tblStylePr w:type="firstRow">
      <w:rPr>
        <w:rFonts w:asciiTheme="majorHAnsi" w:eastAsiaTheme="majorEastAsia" w:hAnsiTheme="majorHAnsi" w:cstheme="majorBidi"/>
        <w:b/>
      </w:rPr>
      <w:tblPr/>
      <w:tcPr>
        <w:tcBorders>
          <w:top w:val="nil"/>
          <w:bottom w:val="single" w:sz="8" w:space="0" w:color="2A80A6" w:themeColor="accent2"/>
        </w:tcBorders>
      </w:tcPr>
    </w:tblStylePr>
    <w:tblStylePr w:type="lastRow">
      <w:rPr>
        <w:b/>
        <w:bCs/>
        <w:color w:val="19516A" w:themeColor="text2"/>
        <w:sz w:val="20"/>
      </w:rPr>
      <w:tblPr/>
      <w:tcPr>
        <w:tcBorders>
          <w:top w:val="single" w:sz="8" w:space="0" w:color="2A80A6" w:themeColor="accent2"/>
          <w:bottom w:val="single" w:sz="8" w:space="0" w:color="2A80A6" w:themeColor="accent2"/>
        </w:tcBorders>
      </w:tcPr>
    </w:tblStylePr>
    <w:tblStylePr w:type="firstCol">
      <w:rPr>
        <w:b/>
        <w:bCs/>
        <w:sz w:val="20"/>
      </w:rPr>
    </w:tblStylePr>
    <w:tblStylePr w:type="lastCol">
      <w:rPr>
        <w:b/>
        <w:bCs/>
        <w:sz w:val="20"/>
      </w:rPr>
      <w:tblPr/>
      <w:tcPr>
        <w:tcBorders>
          <w:top w:val="single" w:sz="8" w:space="0" w:color="2A80A6" w:themeColor="accent2"/>
          <w:bottom w:val="single" w:sz="8" w:space="0" w:color="2A80A6" w:themeColor="accent2"/>
        </w:tcBorders>
      </w:tcPr>
    </w:tblStylePr>
    <w:tblStylePr w:type="band1Vert">
      <w:tblPr/>
      <w:tcPr>
        <w:shd w:val="clear" w:color="auto" w:fill="C3E2F0" w:themeFill="accent2" w:themeFillTint="3F"/>
      </w:tcPr>
    </w:tblStylePr>
    <w:tblStylePr w:type="band1Horz">
      <w:tblPr/>
      <w:tcPr>
        <w:shd w:val="clear" w:color="auto" w:fill="C3E2F0" w:themeFill="accent2" w:themeFillTint="3F"/>
      </w:tcPr>
    </w:tblStylePr>
  </w:style>
  <w:style w:type="table" w:styleId="Middelsliste2-uthevingsfarge2">
    <w:name w:val="Medium List 2 Accent 2"/>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tblBorders>
    </w:tblPr>
    <w:tblStylePr w:type="firstRow">
      <w:rPr>
        <w:b/>
        <w:sz w:val="24"/>
        <w:szCs w:val="24"/>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val="0"/>
        <w:sz w:val="20"/>
      </w:rPr>
      <w:tblPr/>
      <w:tcPr>
        <w:tcBorders>
          <w:top w:val="single" w:sz="8" w:space="0" w:color="2A80A6" w:themeColor="accent2"/>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2A80A6" w:themeColor="accent2"/>
          <w:insideH w:val="nil"/>
          <w:insideV w:val="nil"/>
        </w:tcBorders>
        <w:shd w:val="clear" w:color="auto" w:fill="FFFFFF" w:themeFill="background1"/>
      </w:tcPr>
    </w:tblStylePr>
    <w:tblStylePr w:type="lastCol">
      <w:rPr>
        <w:b w:val="0"/>
        <w:sz w:val="20"/>
      </w:rPr>
      <w:tblPr/>
      <w:tcPr>
        <w:tcBorders>
          <w:top w:val="nil"/>
          <w:left w:val="single" w:sz="8" w:space="0" w:color="2A80A6"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3E2F0" w:themeFill="accent2" w:themeFillTint="3F"/>
      </w:tcPr>
    </w:tblStylePr>
    <w:tblStylePr w:type="band1Horz">
      <w:tblPr/>
      <w:tcPr>
        <w:tcBorders>
          <w:top w:val="nil"/>
          <w:bottom w:val="nil"/>
          <w:insideH w:val="nil"/>
          <w:insideV w:val="nil"/>
        </w:tcBorders>
        <w:shd w:val="clear" w:color="auto" w:fill="C3E2F0"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2">
    <w:name w:val="Medium Grid 1 Accent 2"/>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4AA7D1" w:themeColor="accent2" w:themeTint="BF"/>
        <w:left w:val="single" w:sz="8" w:space="0" w:color="4AA7D1" w:themeColor="accent2" w:themeTint="BF"/>
        <w:bottom w:val="single" w:sz="8" w:space="0" w:color="4AA7D1" w:themeColor="accent2" w:themeTint="BF"/>
        <w:right w:val="single" w:sz="8" w:space="0" w:color="4AA7D1" w:themeColor="accent2" w:themeTint="BF"/>
        <w:insideH w:val="single" w:sz="8" w:space="0" w:color="4AA7D1" w:themeColor="accent2" w:themeTint="BF"/>
        <w:insideV w:val="single" w:sz="8" w:space="0" w:color="4AA7D1" w:themeColor="accent2" w:themeTint="BF"/>
      </w:tblBorders>
    </w:tblPr>
    <w:tcPr>
      <w:shd w:val="clear" w:color="auto" w:fill="C3E2F0" w:themeFill="accent2" w:themeFillTint="3F"/>
    </w:tcPr>
    <w:tblStylePr w:type="firstRow">
      <w:rPr>
        <w:b/>
        <w:bCs/>
      </w:rPr>
    </w:tblStylePr>
    <w:tblStylePr w:type="lastRow">
      <w:rPr>
        <w:b/>
        <w:bCs/>
        <w:sz w:val="20"/>
      </w:rPr>
      <w:tblPr/>
      <w:tcPr>
        <w:tcBorders>
          <w:top w:val="single" w:sz="18" w:space="0" w:color="4AA7D1" w:themeColor="accent2" w:themeTint="BF"/>
        </w:tcBorders>
      </w:tcPr>
    </w:tblStylePr>
    <w:tblStylePr w:type="firstCol">
      <w:rPr>
        <w:b/>
        <w:bCs/>
        <w:sz w:val="20"/>
      </w:rPr>
    </w:tblStylePr>
    <w:tblStylePr w:type="lastCol">
      <w:rPr>
        <w:b/>
        <w:bCs/>
        <w:sz w:val="20"/>
      </w:r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Middelsrutenett2-uthevingsfarge2">
    <w:name w:val="Medium Grid 2 Accent 2"/>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2A80A6" w:themeColor="accent2"/>
        <w:left w:val="single" w:sz="8" w:space="0" w:color="2A80A6" w:themeColor="accent2"/>
        <w:bottom w:val="single" w:sz="8" w:space="0" w:color="2A80A6" w:themeColor="accent2"/>
        <w:right w:val="single" w:sz="8" w:space="0" w:color="2A80A6" w:themeColor="accent2"/>
        <w:insideH w:val="single" w:sz="8" w:space="0" w:color="2A80A6" w:themeColor="accent2"/>
        <w:insideV w:val="single" w:sz="8" w:space="0" w:color="2A80A6" w:themeColor="accent2"/>
      </w:tblBorders>
    </w:tblPr>
    <w:tcPr>
      <w:shd w:val="clear" w:color="auto" w:fill="C3E2F0" w:themeFill="accent2" w:themeFillTint="3F"/>
    </w:tcPr>
    <w:tblStylePr w:type="firstRow">
      <w:rPr>
        <w:b/>
        <w:bCs/>
        <w:color w:val="000000" w:themeColor="text1"/>
      </w:rPr>
      <w:tblPr/>
      <w:tcPr>
        <w:shd w:val="clear" w:color="auto" w:fill="E7F3F9" w:themeFill="accent2"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CEE7F2" w:themeFill="accent2" w:themeFillTint="33"/>
      </w:tcPr>
    </w:tblStylePr>
    <w:tblStylePr w:type="band1Vert">
      <w:tblPr/>
      <w:tcPr>
        <w:shd w:val="clear" w:color="auto" w:fill="86C4E0" w:themeFill="accent2" w:themeFillTint="7F"/>
      </w:tcPr>
    </w:tblStylePr>
    <w:tblStylePr w:type="band1Horz">
      <w:tblPr/>
      <w:tcPr>
        <w:tcBorders>
          <w:insideH w:val="single" w:sz="6" w:space="0" w:color="2A80A6" w:themeColor="accent2"/>
          <w:insideV w:val="single" w:sz="6" w:space="0" w:color="2A80A6" w:themeColor="accent2"/>
        </w:tcBorders>
        <w:shd w:val="clear" w:color="auto" w:fill="86C4E0" w:themeFill="accent2" w:themeFillTint="7F"/>
      </w:tcPr>
    </w:tblStylePr>
    <w:tblStylePr w:type="nwCell">
      <w:tblPr/>
      <w:tcPr>
        <w:shd w:val="clear" w:color="auto" w:fill="FFFFFF" w:themeFill="background1"/>
      </w:tcPr>
    </w:tblStylePr>
  </w:style>
  <w:style w:type="table" w:styleId="Middelsrutenett3-uthevingsfarge2">
    <w:name w:val="Medium Grid 3 Accent 2"/>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3E2F0"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2A80A6" w:themeFill="accent2"/>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2A80A6" w:themeFill="accent2"/>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2A80A6"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6C4E0"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6C4E0" w:themeFill="accent2" w:themeFillTint="7F"/>
      </w:tcPr>
    </w:tblStylePr>
  </w:style>
  <w:style w:type="table" w:styleId="Mrkliste-uthevingsfarge2">
    <w:name w:val="Dark List Accent 2"/>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2A80A6"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53F52" w:themeFill="accent2"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1F5F7C" w:themeFill="accent2"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1F5F7C" w:themeFill="accent2" w:themeFillShade="BF"/>
      </w:tcPr>
    </w:tblStylePr>
    <w:tblStylePr w:type="band1Vert">
      <w:tblPr/>
      <w:tcPr>
        <w:tcBorders>
          <w:top w:val="nil"/>
          <w:left w:val="nil"/>
          <w:bottom w:val="nil"/>
          <w:right w:val="nil"/>
          <w:insideH w:val="nil"/>
          <w:insideV w:val="nil"/>
        </w:tcBorders>
        <w:shd w:val="clear" w:color="auto" w:fill="1F5F7C" w:themeFill="accent2" w:themeFillShade="BF"/>
      </w:tcPr>
    </w:tblStylePr>
    <w:tblStylePr w:type="band1Horz">
      <w:tblPr/>
      <w:tcPr>
        <w:tcBorders>
          <w:top w:val="nil"/>
          <w:left w:val="nil"/>
          <w:bottom w:val="nil"/>
          <w:right w:val="nil"/>
          <w:insideH w:val="nil"/>
          <w:insideV w:val="nil"/>
        </w:tcBorders>
        <w:shd w:val="clear" w:color="auto" w:fill="1F5F7C" w:themeFill="accent2" w:themeFillShade="BF"/>
      </w:tcPr>
    </w:tblStylePr>
  </w:style>
  <w:style w:type="table" w:styleId="Fargerikskyggelegging-uthevingsfarge2">
    <w:name w:val="Colorful Shading Accent 2"/>
    <w:basedOn w:val="Vanligtabell"/>
    <w:uiPriority w:val="71"/>
    <w:unhideWhenUsed/>
    <w:rsid w:val="005F4D0B"/>
    <w:pPr>
      <w:numPr>
        <w:numId w:val="23"/>
      </w:numPr>
      <w:tabs>
        <w:tab w:val="num" w:pos="720"/>
      </w:tabs>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2A80A6" w:themeColor="accent2"/>
        <w:left w:val="single" w:sz="4" w:space="0" w:color="2A80A6" w:themeColor="accent2"/>
        <w:bottom w:val="single" w:sz="4" w:space="0" w:color="2A80A6" w:themeColor="accent2"/>
        <w:right w:val="single" w:sz="4" w:space="0" w:color="2A80A6" w:themeColor="accent2"/>
        <w:insideH w:val="single" w:sz="4" w:space="0" w:color="FFFFFF" w:themeColor="background1"/>
        <w:insideV w:val="single" w:sz="4" w:space="0" w:color="FFFFFF" w:themeColor="background1"/>
      </w:tblBorders>
    </w:tblPr>
    <w:tcPr>
      <w:shd w:val="clear" w:color="auto" w:fill="E7F3F9" w:themeFill="accent2" w:themeFillTint="19"/>
    </w:tcPr>
    <w:tblStylePr w:type="firstRow">
      <w:rPr>
        <w:b/>
        <w:bCs/>
      </w:rPr>
      <w:tblPr/>
      <w:tcPr>
        <w:tcBorders>
          <w:top w:val="nil"/>
          <w:left w:val="nil"/>
          <w:bottom w:val="single" w:sz="24" w:space="0" w:color="2A80A6" w:themeColor="accent2"/>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194C63" w:themeFill="accent2" w:themeFillShade="99"/>
      </w:tcPr>
    </w:tblStylePr>
    <w:tblStylePr w:type="firstCol">
      <w:rPr>
        <w:b/>
        <w:color w:val="FFFFFF" w:themeColor="background1"/>
        <w:sz w:val="20"/>
      </w:rPr>
      <w:tblPr/>
      <w:tcPr>
        <w:tcBorders>
          <w:top w:val="nil"/>
          <w:left w:val="nil"/>
          <w:bottom w:val="nil"/>
          <w:right w:val="nil"/>
          <w:insideH w:val="single" w:sz="4" w:space="0" w:color="194C63" w:themeColor="accent2" w:themeShade="99"/>
          <w:insideV w:val="nil"/>
        </w:tcBorders>
        <w:shd w:val="clear" w:color="auto" w:fill="194C63" w:themeFill="accent2"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194C63" w:themeFill="accent2" w:themeFillShade="99"/>
      </w:tcPr>
    </w:tblStylePr>
    <w:tblStylePr w:type="band1Vert">
      <w:tblPr/>
      <w:tcPr>
        <w:shd w:val="clear" w:color="auto" w:fill="9ED0E6" w:themeFill="accent2" w:themeFillTint="66"/>
      </w:tcPr>
    </w:tblStylePr>
    <w:tblStylePr w:type="band1Horz">
      <w:tblPr/>
      <w:tcPr>
        <w:shd w:val="clear" w:color="auto" w:fill="86C4E0" w:themeFill="accent2" w:themeFillTint="7F"/>
      </w:tcPr>
    </w:tblStylePr>
    <w:tblStylePr w:type="neCell">
      <w:rPr>
        <w:color w:val="000000" w:themeColor="text1"/>
      </w:rPr>
    </w:tblStylePr>
    <w:tblStylePr w:type="nwCell">
      <w:rPr>
        <w:color w:val="000000" w:themeColor="text1"/>
      </w:rPr>
    </w:tblStylePr>
  </w:style>
  <w:style w:type="table" w:styleId="Fargerikliste-uthevingsfarge2">
    <w:name w:val="Colorful List Accent 2"/>
    <w:basedOn w:val="Vanligtabell"/>
    <w:uiPriority w:val="72"/>
    <w:unhideWhenUsed/>
    <w:rsid w:val="005F4D0B"/>
    <w:pPr>
      <w:numPr>
        <w:ilvl w:val="1"/>
        <w:numId w:val="23"/>
      </w:numPr>
      <w:tabs>
        <w:tab w:val="num" w:pos="1440"/>
      </w:tabs>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7F3F9" w:themeFill="accent2" w:themeFillTint="19"/>
    </w:tcPr>
    <w:tblStylePr w:type="firstRow">
      <w:rPr>
        <w:b/>
        <w:bCs/>
        <w:color w:val="FFFFFF" w:themeColor="background1"/>
      </w:rPr>
      <w:tblPr/>
      <w:tcPr>
        <w:tcBorders>
          <w:bottom w:val="single" w:sz="12" w:space="0" w:color="FFFFFF" w:themeColor="background1"/>
        </w:tcBorders>
        <w:shd w:val="clear" w:color="auto" w:fill="216584" w:themeFill="accent2" w:themeFillShade="CC"/>
      </w:tcPr>
    </w:tblStylePr>
    <w:tblStylePr w:type="lastRow">
      <w:rPr>
        <w:b/>
        <w:bCs/>
        <w:color w:val="216584" w:themeColor="accent2"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3E2F0" w:themeFill="accent2" w:themeFillTint="3F"/>
      </w:tcPr>
    </w:tblStylePr>
    <w:tblStylePr w:type="band1Horz">
      <w:tblPr/>
      <w:tcPr>
        <w:shd w:val="clear" w:color="auto" w:fill="CEE7F2" w:themeFill="accent2" w:themeFillTint="33"/>
      </w:tcPr>
    </w:tblStylePr>
  </w:style>
  <w:style w:type="table" w:styleId="Fargeriktrutenett-uthevingsfarge2">
    <w:name w:val="Colorful Grid Accent 2"/>
    <w:basedOn w:val="Vanligtabell"/>
    <w:uiPriority w:val="73"/>
    <w:unhideWhenUsed/>
    <w:rsid w:val="005F4D0B"/>
    <w:pPr>
      <w:numPr>
        <w:ilvl w:val="2"/>
        <w:numId w:val="23"/>
      </w:numPr>
      <w:tabs>
        <w:tab w:val="num" w:pos="2160"/>
      </w:tabs>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CEE7F2" w:themeFill="accent2" w:themeFillTint="33"/>
    </w:tcPr>
    <w:tblStylePr w:type="firstRow">
      <w:rPr>
        <w:b/>
        <w:bCs/>
      </w:rPr>
      <w:tblPr/>
      <w:tcPr>
        <w:shd w:val="clear" w:color="auto" w:fill="9ED0E6" w:themeFill="accent2" w:themeFillTint="66"/>
      </w:tcPr>
    </w:tblStylePr>
    <w:tblStylePr w:type="lastRow">
      <w:rPr>
        <w:b/>
        <w:bCs/>
        <w:color w:val="000000" w:themeColor="text1"/>
        <w:sz w:val="20"/>
      </w:rPr>
      <w:tblPr/>
      <w:tcPr>
        <w:shd w:val="clear" w:color="auto" w:fill="9ED0E6" w:themeFill="accent2" w:themeFillTint="66"/>
      </w:tcPr>
    </w:tblStylePr>
    <w:tblStylePr w:type="firstCol">
      <w:rPr>
        <w:b/>
        <w:color w:val="FFFFFF" w:themeColor="background1"/>
        <w:sz w:val="20"/>
      </w:rPr>
      <w:tblPr/>
      <w:tcPr>
        <w:shd w:val="clear" w:color="auto" w:fill="1F5F7C" w:themeFill="accent2" w:themeFillShade="BF"/>
      </w:tcPr>
    </w:tblStylePr>
    <w:tblStylePr w:type="lastCol">
      <w:rPr>
        <w:b/>
        <w:color w:val="FFFFFF" w:themeColor="background1"/>
        <w:sz w:val="20"/>
      </w:rPr>
      <w:tblPr/>
      <w:tcPr>
        <w:shd w:val="clear" w:color="auto" w:fill="1F5F7C" w:themeFill="accent2" w:themeFillShade="BF"/>
      </w:tcPr>
    </w:tblStylePr>
    <w:tblStylePr w:type="band1Vert">
      <w:tblPr/>
      <w:tcPr>
        <w:shd w:val="clear" w:color="auto" w:fill="86C4E0" w:themeFill="accent2" w:themeFillTint="7F"/>
      </w:tcPr>
    </w:tblStylePr>
    <w:tblStylePr w:type="band1Horz">
      <w:tblPr/>
      <w:tcPr>
        <w:shd w:val="clear" w:color="auto" w:fill="86C4E0" w:themeFill="accent2" w:themeFillTint="7F"/>
      </w:tcPr>
    </w:tblStylePr>
  </w:style>
  <w:style w:type="table" w:styleId="Lysskyggelegging-uthevingsfarge3">
    <w:name w:val="Light Shading Accent 3"/>
    <w:basedOn w:val="Vanligtabell"/>
    <w:uiPriority w:val="60"/>
    <w:unhideWhenUsed/>
    <w:rsid w:val="005F4D0B"/>
    <w:pPr>
      <w:numPr>
        <w:ilvl w:val="3"/>
        <w:numId w:val="23"/>
      </w:numPr>
      <w:tabs>
        <w:tab w:val="num" w:pos="2880"/>
      </w:tabs>
      <w:spacing w:after="0" w:line="240" w:lineRule="auto"/>
    </w:pPr>
    <w:rPr>
      <w:rFonts w:ascii="Times New Roman" w:hAnsi="Times New Roman" w:cs="Times New Roman"/>
      <w:color w:val="46A470" w:themeColor="accent3" w:themeShade="BF"/>
      <w:sz w:val="20"/>
      <w:szCs w:val="20"/>
    </w:rPr>
    <w:tblPr>
      <w:tblStyleRowBandSize w:val="1"/>
      <w:tblStyleColBandSize w:val="1"/>
      <w:tblBorders>
        <w:top w:val="single" w:sz="8" w:space="0" w:color="76C499" w:themeColor="accent3"/>
        <w:bottom w:val="single" w:sz="8" w:space="0" w:color="76C499" w:themeColor="accent3"/>
      </w:tblBorders>
    </w:tblPr>
    <w:tblStylePr w:type="firstRow">
      <w:pPr>
        <w:spacing w:before="0" w:after="0" w:line="240" w:lineRule="auto"/>
      </w:pPr>
      <w:rPr>
        <w:b/>
        <w:bCs/>
      </w:rPr>
      <w:tblPr/>
      <w:tcPr>
        <w:tcBorders>
          <w:top w:val="single" w:sz="8" w:space="0" w:color="76C499" w:themeColor="accent3"/>
          <w:left w:val="nil"/>
          <w:bottom w:val="single" w:sz="8" w:space="0" w:color="76C499" w:themeColor="accent3"/>
          <w:right w:val="nil"/>
          <w:insideH w:val="nil"/>
          <w:insideV w:val="nil"/>
        </w:tcBorders>
      </w:tcPr>
    </w:tblStylePr>
    <w:tblStylePr w:type="lastRow">
      <w:pPr>
        <w:spacing w:before="0" w:after="0" w:line="240" w:lineRule="auto"/>
      </w:pPr>
      <w:rPr>
        <w:b/>
        <w:bCs/>
        <w:sz w:val="20"/>
      </w:rPr>
      <w:tblPr/>
      <w:tcPr>
        <w:tcBorders>
          <w:top w:val="single" w:sz="8" w:space="0" w:color="76C499" w:themeColor="accent3"/>
          <w:left w:val="nil"/>
          <w:bottom w:val="single" w:sz="8" w:space="0" w:color="76C499" w:themeColor="accent3"/>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left w:val="nil"/>
          <w:right w:val="nil"/>
          <w:insideH w:val="nil"/>
          <w:insideV w:val="nil"/>
        </w:tcBorders>
        <w:shd w:val="clear" w:color="auto" w:fill="DCF0E5" w:themeFill="accent3" w:themeFillTint="3F"/>
      </w:tcPr>
    </w:tblStylePr>
  </w:style>
  <w:style w:type="table" w:styleId="Lyslisteuthevingsfarge3">
    <w:name w:val="Light List Accent 3"/>
    <w:basedOn w:val="Vanligtabell"/>
    <w:uiPriority w:val="61"/>
    <w:unhideWhenUsed/>
    <w:rsid w:val="005F4D0B"/>
    <w:pPr>
      <w:numPr>
        <w:ilvl w:val="4"/>
        <w:numId w:val="23"/>
      </w:numPr>
      <w:tabs>
        <w:tab w:val="num" w:pos="3600"/>
      </w:tabs>
      <w:spacing w:after="0" w:line="240" w:lineRule="auto"/>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pPr>
        <w:spacing w:before="0" w:after="0" w:line="240" w:lineRule="auto"/>
      </w:pPr>
      <w:rPr>
        <w:b/>
        <w:bCs/>
        <w:color w:val="FFFFFF" w:themeColor="background1"/>
      </w:rPr>
      <w:tblPr/>
      <w:tcPr>
        <w:shd w:val="clear" w:color="auto" w:fill="76C499" w:themeFill="accent3"/>
      </w:tcPr>
    </w:tblStylePr>
    <w:tblStylePr w:type="lastRow">
      <w:pPr>
        <w:spacing w:before="0" w:after="0" w:line="240" w:lineRule="auto"/>
      </w:pPr>
      <w:rPr>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tcBorders>
      </w:tcPr>
    </w:tblStylePr>
    <w:tblStylePr w:type="firstCol">
      <w:rPr>
        <w:b/>
        <w:bCs/>
        <w:sz w:val="20"/>
      </w:rPr>
    </w:tblStylePr>
    <w:tblStylePr w:type="lastCol">
      <w:rPr>
        <w:b/>
        <w:bCs/>
        <w:sz w:val="20"/>
      </w:r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style>
  <w:style w:type="table" w:styleId="Lystrutenett-uthevingsfarge3">
    <w:name w:val="Light Grid Accent 3"/>
    <w:basedOn w:val="Vanligtabell"/>
    <w:uiPriority w:val="62"/>
    <w:unhideWhenUsed/>
    <w:rsid w:val="005F4D0B"/>
    <w:pPr>
      <w:numPr>
        <w:ilvl w:val="5"/>
        <w:numId w:val="23"/>
      </w:numPr>
      <w:tabs>
        <w:tab w:val="num" w:pos="4320"/>
      </w:tabs>
      <w:spacing w:after="0" w:line="240" w:lineRule="auto"/>
    </w:pPr>
    <w:rPr>
      <w:rFonts w:ascii="Times New Roman" w:hAnsi="Times New Roman" w:cs="Times New Roman"/>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6C499" w:themeColor="accent3"/>
          <w:left w:val="single" w:sz="8" w:space="0" w:color="76C499" w:themeColor="accent3"/>
          <w:bottom w:val="single" w:sz="18" w:space="0" w:color="76C499" w:themeColor="accent3"/>
          <w:right w:val="single" w:sz="8" w:space="0" w:color="76C499" w:themeColor="accent3"/>
          <w:insideH w:val="nil"/>
          <w:insideV w:val="single" w:sz="8" w:space="0" w:color="76C499" w:themeColor="accent3"/>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6C499" w:themeColor="accent3"/>
          <w:left w:val="single" w:sz="8" w:space="0" w:color="76C499" w:themeColor="accent3"/>
          <w:bottom w:val="single" w:sz="8" w:space="0" w:color="76C499" w:themeColor="accent3"/>
          <w:right w:val="single" w:sz="8" w:space="0" w:color="76C499" w:themeColor="accent3"/>
          <w:insideH w:val="nil"/>
          <w:insideV w:val="single" w:sz="8" w:space="0" w:color="76C499" w:themeColor="accent3"/>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tcPr>
    </w:tblStylePr>
    <w:tblStylePr w:type="band1Vert">
      <w:tblPr/>
      <w:tcPr>
        <w:tcBorders>
          <w:top w:val="single" w:sz="8" w:space="0" w:color="76C499" w:themeColor="accent3"/>
          <w:left w:val="single" w:sz="8" w:space="0" w:color="76C499" w:themeColor="accent3"/>
          <w:bottom w:val="single" w:sz="8" w:space="0" w:color="76C499" w:themeColor="accent3"/>
          <w:right w:val="single" w:sz="8" w:space="0" w:color="76C499" w:themeColor="accent3"/>
        </w:tcBorders>
        <w:shd w:val="clear" w:color="auto" w:fill="DCF0E5" w:themeFill="accent3" w:themeFillTint="3F"/>
      </w:tcPr>
    </w:tblStylePr>
    <w:tblStylePr w:type="band1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shd w:val="clear" w:color="auto" w:fill="DCF0E5" w:themeFill="accent3" w:themeFillTint="3F"/>
      </w:tcPr>
    </w:tblStylePr>
    <w:tblStylePr w:type="band2Horz">
      <w:tblPr/>
      <w:tcPr>
        <w:tcBorders>
          <w:top w:val="single" w:sz="8" w:space="0" w:color="76C499" w:themeColor="accent3"/>
          <w:left w:val="single" w:sz="8" w:space="0" w:color="76C499" w:themeColor="accent3"/>
          <w:bottom w:val="single" w:sz="8" w:space="0" w:color="76C499" w:themeColor="accent3"/>
          <w:right w:val="single" w:sz="8" w:space="0" w:color="76C499" w:themeColor="accent3"/>
          <w:insideV w:val="single" w:sz="8" w:space="0" w:color="76C499" w:themeColor="accent3"/>
        </w:tcBorders>
      </w:tcPr>
    </w:tblStylePr>
  </w:style>
  <w:style w:type="table" w:styleId="Middelsskyggelegging1-uthevingsfarge3">
    <w:name w:val="Medium Shading 1 Accent 3"/>
    <w:basedOn w:val="Vanligtabell"/>
    <w:uiPriority w:val="63"/>
    <w:unhideWhenUsed/>
    <w:rsid w:val="005F4D0B"/>
    <w:pPr>
      <w:numPr>
        <w:ilvl w:val="6"/>
        <w:numId w:val="23"/>
      </w:numPr>
      <w:tabs>
        <w:tab w:val="num" w:pos="5040"/>
      </w:tabs>
      <w:spacing w:after="0" w:line="240" w:lineRule="auto"/>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tblBorders>
    </w:tblPr>
    <w:tblStylePr w:type="firstRow">
      <w:pPr>
        <w:spacing w:before="0" w:after="0" w:line="240" w:lineRule="auto"/>
      </w:pPr>
      <w:rPr>
        <w:b/>
        <w:bCs/>
        <w:color w:val="FFFFFF" w:themeColor="background1"/>
      </w:rPr>
      <w:tblPr/>
      <w:tcPr>
        <w:tc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shd w:val="clear" w:color="auto" w:fill="76C499" w:themeFill="accent3"/>
      </w:tcPr>
    </w:tblStylePr>
    <w:tblStylePr w:type="lastRow">
      <w:pPr>
        <w:spacing w:before="0" w:after="0" w:line="240" w:lineRule="auto"/>
      </w:pPr>
      <w:rPr>
        <w:b/>
        <w:bCs/>
        <w:sz w:val="20"/>
      </w:rPr>
      <w:tblPr/>
      <w:tcPr>
        <w:tcBorders>
          <w:top w:val="double" w:sz="6"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CF0E5" w:themeFill="accent3" w:themeFillTint="3F"/>
      </w:tcPr>
    </w:tblStylePr>
    <w:tblStylePr w:type="band1Horz">
      <w:tblPr/>
      <w:tcPr>
        <w:tcBorders>
          <w:insideH w:val="nil"/>
          <w:insideV w:val="nil"/>
        </w:tcBorders>
        <w:shd w:val="clear" w:color="auto" w:fill="DCF0E5" w:themeFill="accent3" w:themeFillTint="3F"/>
      </w:tcPr>
    </w:tblStylePr>
    <w:tblStylePr w:type="band2Horz">
      <w:tblPr/>
      <w:tcPr>
        <w:tcBorders>
          <w:insideH w:val="nil"/>
          <w:insideV w:val="nil"/>
        </w:tcBorders>
      </w:tcPr>
    </w:tblStylePr>
  </w:style>
  <w:style w:type="table" w:styleId="Middelsskyggelegging2-uthevingsfarge3">
    <w:name w:val="Medium Shading 2 Accent 3"/>
    <w:basedOn w:val="Vanligtabell"/>
    <w:uiPriority w:val="64"/>
    <w:unhideWhenUsed/>
    <w:rsid w:val="005F4D0B"/>
    <w:pPr>
      <w:numPr>
        <w:ilvl w:val="7"/>
        <w:numId w:val="23"/>
      </w:numPr>
      <w:tabs>
        <w:tab w:val="num" w:pos="5760"/>
      </w:tabs>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6C499" w:themeFill="accent3"/>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6C499" w:themeFill="accent3"/>
      </w:tcPr>
    </w:tblStylePr>
    <w:tblStylePr w:type="lastCol">
      <w:rPr>
        <w:b/>
        <w:bCs/>
        <w:color w:val="FFFFFF" w:themeColor="background1"/>
        <w:sz w:val="20"/>
      </w:rPr>
      <w:tblPr/>
      <w:tcPr>
        <w:tcBorders>
          <w:left w:val="nil"/>
          <w:right w:val="nil"/>
          <w:insideH w:val="nil"/>
          <w:insideV w:val="nil"/>
        </w:tcBorders>
        <w:shd w:val="clear" w:color="auto" w:fill="76C49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3">
    <w:name w:val="Medium List 1 Accent 3"/>
    <w:basedOn w:val="Vanligtabell"/>
    <w:uiPriority w:val="65"/>
    <w:unhideWhenUsed/>
    <w:rsid w:val="005F4D0B"/>
    <w:pPr>
      <w:numPr>
        <w:ilvl w:val="8"/>
        <w:numId w:val="23"/>
      </w:numPr>
      <w:tabs>
        <w:tab w:val="num" w:pos="6480"/>
      </w:tabs>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76C499" w:themeColor="accent3"/>
        <w:bottom w:val="single" w:sz="8" w:space="0" w:color="76C499" w:themeColor="accent3"/>
      </w:tblBorders>
    </w:tblPr>
    <w:tblStylePr w:type="firstRow">
      <w:rPr>
        <w:rFonts w:asciiTheme="majorHAnsi" w:eastAsiaTheme="majorEastAsia" w:hAnsiTheme="majorHAnsi" w:cstheme="majorBidi"/>
        <w:b/>
      </w:rPr>
      <w:tblPr/>
      <w:tcPr>
        <w:tcBorders>
          <w:top w:val="nil"/>
          <w:bottom w:val="single" w:sz="8" w:space="0" w:color="76C499" w:themeColor="accent3"/>
        </w:tcBorders>
      </w:tcPr>
    </w:tblStylePr>
    <w:tblStylePr w:type="lastRow">
      <w:rPr>
        <w:b/>
        <w:bCs/>
        <w:color w:val="19516A" w:themeColor="text2"/>
        <w:sz w:val="20"/>
      </w:rPr>
      <w:tblPr/>
      <w:tcPr>
        <w:tcBorders>
          <w:top w:val="single" w:sz="8" w:space="0" w:color="76C499" w:themeColor="accent3"/>
          <w:bottom w:val="single" w:sz="8" w:space="0" w:color="76C499" w:themeColor="accent3"/>
        </w:tcBorders>
      </w:tcPr>
    </w:tblStylePr>
    <w:tblStylePr w:type="firstCol">
      <w:rPr>
        <w:b/>
        <w:bCs/>
        <w:sz w:val="20"/>
      </w:rPr>
    </w:tblStylePr>
    <w:tblStylePr w:type="lastCol">
      <w:rPr>
        <w:b/>
        <w:bCs/>
        <w:sz w:val="20"/>
      </w:rPr>
      <w:tblPr/>
      <w:tcPr>
        <w:tcBorders>
          <w:top w:val="single" w:sz="8" w:space="0" w:color="76C499" w:themeColor="accent3"/>
          <w:bottom w:val="single" w:sz="8" w:space="0" w:color="76C499" w:themeColor="accent3"/>
        </w:tcBorders>
      </w:tcPr>
    </w:tblStylePr>
    <w:tblStylePr w:type="band1Vert">
      <w:tblPr/>
      <w:tcPr>
        <w:shd w:val="clear" w:color="auto" w:fill="DCF0E5" w:themeFill="accent3" w:themeFillTint="3F"/>
      </w:tcPr>
    </w:tblStylePr>
    <w:tblStylePr w:type="band1Horz">
      <w:tblPr/>
      <w:tcPr>
        <w:shd w:val="clear" w:color="auto" w:fill="DCF0E5" w:themeFill="accent3" w:themeFillTint="3F"/>
      </w:tcPr>
    </w:tblStylePr>
  </w:style>
  <w:style w:type="table" w:styleId="Middelsliste2-uthevingsfarge3">
    <w:name w:val="Medium List 2 Accent 3"/>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tblBorders>
    </w:tblPr>
    <w:tblStylePr w:type="firstRow">
      <w:rPr>
        <w:b/>
        <w:sz w:val="24"/>
        <w:szCs w:val="24"/>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val="0"/>
        <w:sz w:val="20"/>
      </w:rPr>
      <w:tblPr/>
      <w:tcPr>
        <w:tcBorders>
          <w:top w:val="single" w:sz="8" w:space="0" w:color="76C499" w:themeColor="accent3"/>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6C499" w:themeColor="accent3"/>
          <w:insideH w:val="nil"/>
          <w:insideV w:val="nil"/>
        </w:tcBorders>
        <w:shd w:val="clear" w:color="auto" w:fill="FFFFFF" w:themeFill="background1"/>
      </w:tcPr>
    </w:tblStylePr>
    <w:tblStylePr w:type="lastCol">
      <w:rPr>
        <w:b w:val="0"/>
        <w:sz w:val="20"/>
      </w:rPr>
      <w:tblPr/>
      <w:tcPr>
        <w:tcBorders>
          <w:top w:val="nil"/>
          <w:left w:val="single" w:sz="8" w:space="0" w:color="76C49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CF0E5" w:themeFill="accent3" w:themeFillTint="3F"/>
      </w:tcPr>
    </w:tblStylePr>
    <w:tblStylePr w:type="band1Horz">
      <w:tblPr/>
      <w:tcPr>
        <w:tcBorders>
          <w:top w:val="nil"/>
          <w:bottom w:val="nil"/>
          <w:insideH w:val="nil"/>
          <w:insideV w:val="nil"/>
        </w:tcBorders>
        <w:shd w:val="clear" w:color="auto" w:fill="DCF0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3">
    <w:name w:val="Medium Grid 1 Accent 3"/>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8D2B2" w:themeColor="accent3" w:themeTint="BF"/>
        <w:left w:val="single" w:sz="8" w:space="0" w:color="98D2B2" w:themeColor="accent3" w:themeTint="BF"/>
        <w:bottom w:val="single" w:sz="8" w:space="0" w:color="98D2B2" w:themeColor="accent3" w:themeTint="BF"/>
        <w:right w:val="single" w:sz="8" w:space="0" w:color="98D2B2" w:themeColor="accent3" w:themeTint="BF"/>
        <w:insideH w:val="single" w:sz="8" w:space="0" w:color="98D2B2" w:themeColor="accent3" w:themeTint="BF"/>
        <w:insideV w:val="single" w:sz="8" w:space="0" w:color="98D2B2" w:themeColor="accent3" w:themeTint="BF"/>
      </w:tblBorders>
    </w:tblPr>
    <w:tcPr>
      <w:shd w:val="clear" w:color="auto" w:fill="DCF0E5" w:themeFill="accent3" w:themeFillTint="3F"/>
    </w:tcPr>
    <w:tblStylePr w:type="firstRow">
      <w:rPr>
        <w:b/>
        <w:bCs/>
      </w:rPr>
    </w:tblStylePr>
    <w:tblStylePr w:type="lastRow">
      <w:rPr>
        <w:b/>
        <w:bCs/>
        <w:sz w:val="20"/>
      </w:rPr>
      <w:tblPr/>
      <w:tcPr>
        <w:tcBorders>
          <w:top w:val="single" w:sz="18" w:space="0" w:color="98D2B2" w:themeColor="accent3" w:themeTint="BF"/>
        </w:tcBorders>
      </w:tcPr>
    </w:tblStylePr>
    <w:tblStylePr w:type="firstCol">
      <w:rPr>
        <w:b/>
        <w:bCs/>
        <w:sz w:val="20"/>
      </w:rPr>
    </w:tblStylePr>
    <w:tblStylePr w:type="lastCol">
      <w:rPr>
        <w:b/>
        <w:bCs/>
        <w:sz w:val="20"/>
      </w:r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Middelsrutenett2-uthevingsfarge3">
    <w:name w:val="Medium Grid 2 Accent 3"/>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6C499" w:themeColor="accent3"/>
        <w:left w:val="single" w:sz="8" w:space="0" w:color="76C499" w:themeColor="accent3"/>
        <w:bottom w:val="single" w:sz="8" w:space="0" w:color="76C499" w:themeColor="accent3"/>
        <w:right w:val="single" w:sz="8" w:space="0" w:color="76C499" w:themeColor="accent3"/>
        <w:insideH w:val="single" w:sz="8" w:space="0" w:color="76C499" w:themeColor="accent3"/>
        <w:insideV w:val="single" w:sz="8" w:space="0" w:color="76C499" w:themeColor="accent3"/>
      </w:tblBorders>
    </w:tblPr>
    <w:tcPr>
      <w:shd w:val="clear" w:color="auto" w:fill="DCF0E5" w:themeFill="accent3" w:themeFillTint="3F"/>
    </w:tcPr>
    <w:tblStylePr w:type="firstRow">
      <w:rPr>
        <w:b/>
        <w:bCs/>
        <w:color w:val="000000" w:themeColor="text1"/>
      </w:rPr>
      <w:tblPr/>
      <w:tcPr>
        <w:shd w:val="clear" w:color="auto" w:fill="F1F9F4" w:themeFill="accent3"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3F3EA" w:themeFill="accent3" w:themeFillTint="33"/>
      </w:tcPr>
    </w:tblStylePr>
    <w:tblStylePr w:type="band1Vert">
      <w:tblPr/>
      <w:tcPr>
        <w:shd w:val="clear" w:color="auto" w:fill="BAE1CC" w:themeFill="accent3" w:themeFillTint="7F"/>
      </w:tcPr>
    </w:tblStylePr>
    <w:tblStylePr w:type="band1Horz">
      <w:tblPr/>
      <w:tcPr>
        <w:tcBorders>
          <w:insideH w:val="single" w:sz="6" w:space="0" w:color="76C499" w:themeColor="accent3"/>
          <w:insideV w:val="single" w:sz="6" w:space="0" w:color="76C499" w:themeColor="accent3"/>
        </w:tcBorders>
        <w:shd w:val="clear" w:color="auto" w:fill="BAE1CC" w:themeFill="accent3" w:themeFillTint="7F"/>
      </w:tcPr>
    </w:tblStylePr>
    <w:tblStylePr w:type="nwCell">
      <w:tblPr/>
      <w:tcPr>
        <w:shd w:val="clear" w:color="auto" w:fill="FFFFFF" w:themeFill="background1"/>
      </w:tcPr>
    </w:tblStylePr>
  </w:style>
  <w:style w:type="table" w:styleId="Middelsrutenett3-uthevingsfarge3">
    <w:name w:val="Medium Grid 3 Accent 3"/>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CF0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6C499" w:themeFill="accent3"/>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6C499" w:themeFill="accent3"/>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6C49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AE1C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AE1CC" w:themeFill="accent3" w:themeFillTint="7F"/>
      </w:tcPr>
    </w:tblStylePr>
  </w:style>
  <w:style w:type="table" w:styleId="Mrkliste-uthevingsfarge3">
    <w:name w:val="Dark List Accent 3"/>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6C49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2F6D4A" w:themeFill="accent3"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46A470" w:themeFill="accent3"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46A470" w:themeFill="accent3" w:themeFillShade="BF"/>
      </w:tcPr>
    </w:tblStylePr>
    <w:tblStylePr w:type="band1Vert">
      <w:tblPr/>
      <w:tcPr>
        <w:tcBorders>
          <w:top w:val="nil"/>
          <w:left w:val="nil"/>
          <w:bottom w:val="nil"/>
          <w:right w:val="nil"/>
          <w:insideH w:val="nil"/>
          <w:insideV w:val="nil"/>
        </w:tcBorders>
        <w:shd w:val="clear" w:color="auto" w:fill="46A470" w:themeFill="accent3" w:themeFillShade="BF"/>
      </w:tcPr>
    </w:tblStylePr>
    <w:tblStylePr w:type="band1Horz">
      <w:tblPr/>
      <w:tcPr>
        <w:tcBorders>
          <w:top w:val="nil"/>
          <w:left w:val="nil"/>
          <w:bottom w:val="nil"/>
          <w:right w:val="nil"/>
          <w:insideH w:val="nil"/>
          <w:insideV w:val="nil"/>
        </w:tcBorders>
        <w:shd w:val="clear" w:color="auto" w:fill="46A470" w:themeFill="accent3" w:themeFillShade="BF"/>
      </w:tcPr>
    </w:tblStylePr>
  </w:style>
  <w:style w:type="table" w:styleId="Fargerikskyggelegging-uthevingsfarge3">
    <w:name w:val="Colorful Shading Accent 3"/>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3C6558" w:themeColor="accent4"/>
        <w:left w:val="single" w:sz="4" w:space="0" w:color="76C499" w:themeColor="accent3"/>
        <w:bottom w:val="single" w:sz="4" w:space="0" w:color="76C499" w:themeColor="accent3"/>
        <w:right w:val="single" w:sz="4" w:space="0" w:color="76C499" w:themeColor="accent3"/>
        <w:insideH w:val="single" w:sz="4" w:space="0" w:color="FFFFFF" w:themeColor="background1"/>
        <w:insideV w:val="single" w:sz="4" w:space="0" w:color="FFFFFF" w:themeColor="background1"/>
      </w:tblBorders>
    </w:tblPr>
    <w:tcPr>
      <w:shd w:val="clear" w:color="auto" w:fill="F1F9F4" w:themeFill="accent3" w:themeFillTint="19"/>
    </w:tcPr>
    <w:tblStylePr w:type="firstRow">
      <w:rPr>
        <w:b/>
        <w:bCs/>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38835A" w:themeFill="accent3" w:themeFillShade="99"/>
      </w:tcPr>
    </w:tblStylePr>
    <w:tblStylePr w:type="firstCol">
      <w:rPr>
        <w:b/>
        <w:color w:val="FFFFFF" w:themeColor="background1"/>
        <w:sz w:val="20"/>
      </w:rPr>
      <w:tblPr/>
      <w:tcPr>
        <w:tcBorders>
          <w:top w:val="nil"/>
          <w:left w:val="nil"/>
          <w:bottom w:val="nil"/>
          <w:right w:val="nil"/>
          <w:insideH w:val="single" w:sz="4" w:space="0" w:color="38835A" w:themeColor="accent3" w:themeShade="99"/>
          <w:insideV w:val="nil"/>
        </w:tcBorders>
        <w:shd w:val="clear" w:color="auto" w:fill="38835A" w:themeFill="accent3"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38835A" w:themeFill="accent3" w:themeFillShade="99"/>
      </w:tcPr>
    </w:tblStylePr>
    <w:tblStylePr w:type="band1Vert">
      <w:tblPr/>
      <w:tcPr>
        <w:shd w:val="clear" w:color="auto" w:fill="C8E7D6" w:themeFill="accent3" w:themeFillTint="66"/>
      </w:tcPr>
    </w:tblStylePr>
    <w:tblStylePr w:type="band1Horz">
      <w:tblPr/>
      <w:tcPr>
        <w:shd w:val="clear" w:color="auto" w:fill="BAE1CC" w:themeFill="accent3" w:themeFillTint="7F"/>
      </w:tcPr>
    </w:tblStylePr>
  </w:style>
  <w:style w:type="table" w:styleId="Fargerikliste-uthevingsfarge3">
    <w:name w:val="Colorful List Accent 3"/>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1F9F4" w:themeFill="accent3" w:themeFillTint="19"/>
    </w:tcPr>
    <w:tblStylePr w:type="firstRow">
      <w:rPr>
        <w:b/>
        <w:bCs/>
        <w:color w:val="FFFFFF" w:themeColor="background1"/>
      </w:rPr>
      <w:tblPr/>
      <w:tcPr>
        <w:tcBorders>
          <w:bottom w:val="single" w:sz="12" w:space="0" w:color="FFFFFF" w:themeColor="background1"/>
        </w:tcBorders>
        <w:shd w:val="clear" w:color="auto" w:fill="305046" w:themeFill="accent4" w:themeFillShade="CC"/>
      </w:tcPr>
    </w:tblStylePr>
    <w:tblStylePr w:type="lastRow">
      <w:rPr>
        <w:b/>
        <w:bCs/>
        <w:color w:val="305046" w:themeColor="accent4"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CF0E5" w:themeFill="accent3" w:themeFillTint="3F"/>
      </w:tcPr>
    </w:tblStylePr>
    <w:tblStylePr w:type="band1Horz">
      <w:tblPr/>
      <w:tcPr>
        <w:shd w:val="clear" w:color="auto" w:fill="E3F3EA" w:themeFill="accent3" w:themeFillTint="33"/>
      </w:tcPr>
    </w:tblStylePr>
  </w:style>
  <w:style w:type="table" w:styleId="Fargeriktrutenett-uthevingsfarge3">
    <w:name w:val="Colorful Grid Accent 3"/>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3F3EA" w:themeFill="accent3" w:themeFillTint="33"/>
    </w:tcPr>
    <w:tblStylePr w:type="firstRow">
      <w:rPr>
        <w:b/>
        <w:bCs/>
      </w:rPr>
      <w:tblPr/>
      <w:tcPr>
        <w:shd w:val="clear" w:color="auto" w:fill="C8E7D6" w:themeFill="accent3" w:themeFillTint="66"/>
      </w:tcPr>
    </w:tblStylePr>
    <w:tblStylePr w:type="lastRow">
      <w:rPr>
        <w:b/>
        <w:bCs/>
        <w:color w:val="000000" w:themeColor="text1"/>
        <w:sz w:val="20"/>
      </w:rPr>
      <w:tblPr/>
      <w:tcPr>
        <w:shd w:val="clear" w:color="auto" w:fill="C8E7D6" w:themeFill="accent3" w:themeFillTint="66"/>
      </w:tcPr>
    </w:tblStylePr>
    <w:tblStylePr w:type="firstCol">
      <w:rPr>
        <w:b/>
        <w:color w:val="FFFFFF" w:themeColor="background1"/>
        <w:sz w:val="20"/>
      </w:rPr>
      <w:tblPr/>
      <w:tcPr>
        <w:shd w:val="clear" w:color="auto" w:fill="46A470" w:themeFill="accent3" w:themeFillShade="BF"/>
      </w:tcPr>
    </w:tblStylePr>
    <w:tblStylePr w:type="lastCol">
      <w:rPr>
        <w:b/>
        <w:color w:val="FFFFFF" w:themeColor="background1"/>
        <w:sz w:val="20"/>
      </w:rPr>
      <w:tblPr/>
      <w:tcPr>
        <w:shd w:val="clear" w:color="auto" w:fill="46A470" w:themeFill="accent3" w:themeFillShade="BF"/>
      </w:tcPr>
    </w:tblStylePr>
    <w:tblStylePr w:type="band1Vert">
      <w:tblPr/>
      <w:tcPr>
        <w:shd w:val="clear" w:color="auto" w:fill="BAE1CC" w:themeFill="accent3" w:themeFillTint="7F"/>
      </w:tcPr>
    </w:tblStylePr>
    <w:tblStylePr w:type="band1Horz">
      <w:tblPr/>
      <w:tcPr>
        <w:shd w:val="clear" w:color="auto" w:fill="BAE1CC" w:themeFill="accent3" w:themeFillTint="7F"/>
      </w:tcPr>
    </w:tblStylePr>
  </w:style>
  <w:style w:type="table" w:styleId="Lysskyggelegging-uthevingsfarge4">
    <w:name w:val="Light Shading Accent 4"/>
    <w:basedOn w:val="Vanligtabell"/>
    <w:uiPriority w:val="60"/>
    <w:unhideWhenUsed/>
    <w:rsid w:val="005F4D0B"/>
    <w:pPr>
      <w:spacing w:after="0" w:line="240" w:lineRule="auto"/>
    </w:pPr>
    <w:rPr>
      <w:rFonts w:ascii="Times New Roman" w:hAnsi="Times New Roman" w:cs="Times New Roman"/>
      <w:color w:val="2D4B41" w:themeColor="accent4" w:themeShade="BF"/>
      <w:sz w:val="20"/>
      <w:szCs w:val="20"/>
    </w:rPr>
    <w:tblPr>
      <w:tblStyleRowBandSize w:val="1"/>
      <w:tblStyleColBandSize w:val="1"/>
      <w:tblBorders>
        <w:top w:val="single" w:sz="8" w:space="0" w:color="3C6558" w:themeColor="accent4"/>
        <w:bottom w:val="single" w:sz="8" w:space="0" w:color="3C6558" w:themeColor="accent4"/>
      </w:tblBorders>
    </w:tblPr>
    <w:tblStylePr w:type="firstRow">
      <w:pPr>
        <w:spacing w:before="0" w:after="0" w:line="240" w:lineRule="auto"/>
      </w:pPr>
      <w:rPr>
        <w:b/>
        <w:bCs/>
      </w:rPr>
      <w:tblPr/>
      <w:tcPr>
        <w:tcBorders>
          <w:top w:val="single" w:sz="8" w:space="0" w:color="3C6558" w:themeColor="accent4"/>
          <w:left w:val="nil"/>
          <w:bottom w:val="single" w:sz="8" w:space="0" w:color="3C6558" w:themeColor="accent4"/>
          <w:right w:val="nil"/>
          <w:insideH w:val="nil"/>
          <w:insideV w:val="nil"/>
        </w:tcBorders>
      </w:tcPr>
    </w:tblStylePr>
    <w:tblStylePr w:type="lastRow">
      <w:pPr>
        <w:spacing w:before="0" w:after="0" w:line="240" w:lineRule="auto"/>
      </w:pPr>
      <w:rPr>
        <w:b/>
        <w:bCs/>
        <w:sz w:val="20"/>
      </w:rPr>
      <w:tblPr/>
      <w:tcPr>
        <w:tcBorders>
          <w:top w:val="single" w:sz="8" w:space="0" w:color="3C6558" w:themeColor="accent4"/>
          <w:left w:val="nil"/>
          <w:bottom w:val="single" w:sz="8" w:space="0" w:color="3C6558" w:themeColor="accent4"/>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left w:val="nil"/>
          <w:right w:val="nil"/>
          <w:insideH w:val="nil"/>
          <w:insideV w:val="nil"/>
        </w:tcBorders>
        <w:shd w:val="clear" w:color="auto" w:fill="C8DED7" w:themeFill="accent4" w:themeFillTint="3F"/>
      </w:tcPr>
    </w:tblStylePr>
  </w:style>
  <w:style w:type="table" w:styleId="Lysliste-uthevingsfarge4">
    <w:name w:val="Light List Accent 4"/>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pPr>
        <w:spacing w:before="0" w:after="0" w:line="240" w:lineRule="auto"/>
      </w:pPr>
      <w:rPr>
        <w:b/>
        <w:bCs/>
        <w:color w:val="FFFFFF" w:themeColor="background1"/>
      </w:rPr>
      <w:tblPr/>
      <w:tcPr>
        <w:shd w:val="clear" w:color="auto" w:fill="3C6558" w:themeFill="accent4"/>
      </w:tcPr>
    </w:tblStylePr>
    <w:tblStylePr w:type="lastRow">
      <w:pPr>
        <w:spacing w:before="0" w:after="0" w:line="240" w:lineRule="auto"/>
      </w:pPr>
      <w:rPr>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tcBorders>
      </w:tcPr>
    </w:tblStylePr>
    <w:tblStylePr w:type="firstCol">
      <w:rPr>
        <w:b/>
        <w:bCs/>
        <w:sz w:val="20"/>
      </w:rPr>
    </w:tblStylePr>
    <w:tblStylePr w:type="lastCol">
      <w:rPr>
        <w:b/>
        <w:bCs/>
        <w:sz w:val="20"/>
      </w:r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style>
  <w:style w:type="table" w:styleId="Lystrutenettuthevingsfarge4">
    <w:name w:val="Light Grid Accent 4"/>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3C6558" w:themeColor="accent4"/>
          <w:left w:val="single" w:sz="8" w:space="0" w:color="3C6558" w:themeColor="accent4"/>
          <w:bottom w:val="single" w:sz="18" w:space="0" w:color="3C6558" w:themeColor="accent4"/>
          <w:right w:val="single" w:sz="8" w:space="0" w:color="3C6558" w:themeColor="accent4"/>
          <w:insideH w:val="nil"/>
          <w:insideV w:val="single" w:sz="8" w:space="0" w:color="3C6558" w:themeColor="accent4"/>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3C6558" w:themeColor="accent4"/>
          <w:left w:val="single" w:sz="8" w:space="0" w:color="3C6558" w:themeColor="accent4"/>
          <w:bottom w:val="single" w:sz="8" w:space="0" w:color="3C6558" w:themeColor="accent4"/>
          <w:right w:val="single" w:sz="8" w:space="0" w:color="3C6558" w:themeColor="accent4"/>
          <w:insideH w:val="nil"/>
          <w:insideV w:val="single" w:sz="8" w:space="0" w:color="3C6558" w:themeColor="accent4"/>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tcPr>
    </w:tblStylePr>
    <w:tblStylePr w:type="band1Vert">
      <w:tblPr/>
      <w:tcPr>
        <w:tcBorders>
          <w:top w:val="single" w:sz="8" w:space="0" w:color="3C6558" w:themeColor="accent4"/>
          <w:left w:val="single" w:sz="8" w:space="0" w:color="3C6558" w:themeColor="accent4"/>
          <w:bottom w:val="single" w:sz="8" w:space="0" w:color="3C6558" w:themeColor="accent4"/>
          <w:right w:val="single" w:sz="8" w:space="0" w:color="3C6558" w:themeColor="accent4"/>
        </w:tcBorders>
        <w:shd w:val="clear" w:color="auto" w:fill="C8DED7" w:themeFill="accent4" w:themeFillTint="3F"/>
      </w:tcPr>
    </w:tblStylePr>
    <w:tblStylePr w:type="band1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shd w:val="clear" w:color="auto" w:fill="C8DED7" w:themeFill="accent4" w:themeFillTint="3F"/>
      </w:tcPr>
    </w:tblStylePr>
    <w:tblStylePr w:type="band2Horz">
      <w:tblPr/>
      <w:tcPr>
        <w:tcBorders>
          <w:top w:val="single" w:sz="8" w:space="0" w:color="3C6558" w:themeColor="accent4"/>
          <w:left w:val="single" w:sz="8" w:space="0" w:color="3C6558" w:themeColor="accent4"/>
          <w:bottom w:val="single" w:sz="8" w:space="0" w:color="3C6558" w:themeColor="accent4"/>
          <w:right w:val="single" w:sz="8" w:space="0" w:color="3C6558" w:themeColor="accent4"/>
          <w:insideV w:val="single" w:sz="8" w:space="0" w:color="3C6558" w:themeColor="accent4"/>
        </w:tcBorders>
      </w:tcPr>
    </w:tblStylePr>
  </w:style>
  <w:style w:type="table" w:styleId="Middelsskyggelegging1-uthevingsfarge4">
    <w:name w:val="Medium Shading 1 Accent 4"/>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tblBorders>
    </w:tblPr>
    <w:tblStylePr w:type="firstRow">
      <w:pPr>
        <w:spacing w:before="0" w:after="0" w:line="240" w:lineRule="auto"/>
      </w:pPr>
      <w:rPr>
        <w:b/>
        <w:bCs/>
        <w:color w:val="FFFFFF" w:themeColor="background1"/>
      </w:rPr>
      <w:tblPr/>
      <w:tcPr>
        <w:tc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shd w:val="clear" w:color="auto" w:fill="3C6558" w:themeFill="accent4"/>
      </w:tcPr>
    </w:tblStylePr>
    <w:tblStylePr w:type="lastRow">
      <w:pPr>
        <w:spacing w:before="0" w:after="0" w:line="240" w:lineRule="auto"/>
      </w:pPr>
      <w:rPr>
        <w:b/>
        <w:bCs/>
        <w:sz w:val="20"/>
      </w:rPr>
      <w:tblPr/>
      <w:tcPr>
        <w:tcBorders>
          <w:top w:val="double" w:sz="6"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C8DED7" w:themeFill="accent4" w:themeFillTint="3F"/>
      </w:tcPr>
    </w:tblStylePr>
    <w:tblStylePr w:type="band1Horz">
      <w:tblPr/>
      <w:tcPr>
        <w:tcBorders>
          <w:insideH w:val="nil"/>
          <w:insideV w:val="nil"/>
        </w:tcBorders>
        <w:shd w:val="clear" w:color="auto" w:fill="C8DED7" w:themeFill="accent4" w:themeFillTint="3F"/>
      </w:tcPr>
    </w:tblStylePr>
    <w:tblStylePr w:type="band2Horz">
      <w:tblPr/>
      <w:tcPr>
        <w:tcBorders>
          <w:insideH w:val="nil"/>
          <w:insideV w:val="nil"/>
        </w:tcBorders>
      </w:tcPr>
    </w:tblStylePr>
  </w:style>
  <w:style w:type="table" w:styleId="Middelsskyggelegging2-uthevingsfarge4">
    <w:name w:val="Medium Shading 2 Accent 4"/>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3C6558" w:themeFill="accent4"/>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3C6558" w:themeFill="accent4"/>
      </w:tcPr>
    </w:tblStylePr>
    <w:tblStylePr w:type="lastCol">
      <w:rPr>
        <w:b/>
        <w:bCs/>
        <w:color w:val="FFFFFF" w:themeColor="background1"/>
        <w:sz w:val="20"/>
      </w:rPr>
      <w:tblPr/>
      <w:tcPr>
        <w:tcBorders>
          <w:left w:val="nil"/>
          <w:right w:val="nil"/>
          <w:insideH w:val="nil"/>
          <w:insideV w:val="nil"/>
        </w:tcBorders>
        <w:shd w:val="clear" w:color="auto" w:fill="3C6558"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4">
    <w:name w:val="Medium List 1 Accent 4"/>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3C6558" w:themeColor="accent4"/>
        <w:bottom w:val="single" w:sz="8" w:space="0" w:color="3C6558" w:themeColor="accent4"/>
      </w:tblBorders>
    </w:tblPr>
    <w:tblStylePr w:type="firstRow">
      <w:rPr>
        <w:rFonts w:asciiTheme="majorHAnsi" w:eastAsiaTheme="majorEastAsia" w:hAnsiTheme="majorHAnsi" w:cstheme="majorBidi"/>
        <w:b/>
      </w:rPr>
      <w:tblPr/>
      <w:tcPr>
        <w:tcBorders>
          <w:top w:val="nil"/>
          <w:bottom w:val="single" w:sz="8" w:space="0" w:color="3C6558" w:themeColor="accent4"/>
        </w:tcBorders>
      </w:tcPr>
    </w:tblStylePr>
    <w:tblStylePr w:type="lastRow">
      <w:rPr>
        <w:b/>
        <w:bCs/>
        <w:color w:val="19516A" w:themeColor="text2"/>
        <w:sz w:val="20"/>
      </w:rPr>
      <w:tblPr/>
      <w:tcPr>
        <w:tcBorders>
          <w:top w:val="single" w:sz="8" w:space="0" w:color="3C6558" w:themeColor="accent4"/>
          <w:bottom w:val="single" w:sz="8" w:space="0" w:color="3C6558" w:themeColor="accent4"/>
        </w:tcBorders>
      </w:tcPr>
    </w:tblStylePr>
    <w:tblStylePr w:type="firstCol">
      <w:rPr>
        <w:b/>
        <w:bCs/>
        <w:sz w:val="20"/>
      </w:rPr>
    </w:tblStylePr>
    <w:tblStylePr w:type="lastCol">
      <w:rPr>
        <w:b/>
        <w:bCs/>
        <w:sz w:val="20"/>
      </w:rPr>
      <w:tblPr/>
      <w:tcPr>
        <w:tcBorders>
          <w:top w:val="single" w:sz="8" w:space="0" w:color="3C6558" w:themeColor="accent4"/>
          <w:bottom w:val="single" w:sz="8" w:space="0" w:color="3C6558" w:themeColor="accent4"/>
        </w:tcBorders>
      </w:tcPr>
    </w:tblStylePr>
    <w:tblStylePr w:type="band1Vert">
      <w:tblPr/>
      <w:tcPr>
        <w:shd w:val="clear" w:color="auto" w:fill="C8DED7" w:themeFill="accent4" w:themeFillTint="3F"/>
      </w:tcPr>
    </w:tblStylePr>
    <w:tblStylePr w:type="band1Horz">
      <w:tblPr/>
      <w:tcPr>
        <w:shd w:val="clear" w:color="auto" w:fill="C8DED7" w:themeFill="accent4" w:themeFillTint="3F"/>
      </w:tcPr>
    </w:tblStylePr>
  </w:style>
  <w:style w:type="table" w:styleId="Middelsliste2-uthevingsfarge4">
    <w:name w:val="Medium List 2 Accent 4"/>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tblBorders>
    </w:tblPr>
    <w:tblStylePr w:type="firstRow">
      <w:rPr>
        <w:b/>
        <w:sz w:val="24"/>
        <w:szCs w:val="24"/>
      </w:rPr>
      <w:tblPr/>
      <w:tcPr>
        <w:tcBorders>
          <w:top w:val="nil"/>
          <w:left w:val="nil"/>
          <w:bottom w:val="single" w:sz="24" w:space="0" w:color="3C6558" w:themeColor="accent4"/>
          <w:right w:val="nil"/>
          <w:insideH w:val="nil"/>
          <w:insideV w:val="nil"/>
        </w:tcBorders>
        <w:shd w:val="clear" w:color="auto" w:fill="FFFFFF" w:themeFill="background1"/>
      </w:tcPr>
    </w:tblStylePr>
    <w:tblStylePr w:type="lastRow">
      <w:rPr>
        <w:b w:val="0"/>
        <w:sz w:val="20"/>
      </w:rPr>
      <w:tblPr/>
      <w:tcPr>
        <w:tcBorders>
          <w:top w:val="single" w:sz="8" w:space="0" w:color="3C6558" w:themeColor="accent4"/>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3C6558" w:themeColor="accent4"/>
          <w:insideH w:val="nil"/>
          <w:insideV w:val="nil"/>
        </w:tcBorders>
        <w:shd w:val="clear" w:color="auto" w:fill="FFFFFF" w:themeFill="background1"/>
      </w:tcPr>
    </w:tblStylePr>
    <w:tblStylePr w:type="lastCol">
      <w:rPr>
        <w:b w:val="0"/>
        <w:sz w:val="20"/>
      </w:rPr>
      <w:tblPr/>
      <w:tcPr>
        <w:tcBorders>
          <w:top w:val="nil"/>
          <w:left w:val="single" w:sz="8" w:space="0" w:color="3C6558"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8DED7" w:themeFill="accent4" w:themeFillTint="3F"/>
      </w:tcPr>
    </w:tblStylePr>
    <w:tblStylePr w:type="band1Horz">
      <w:tblPr/>
      <w:tcPr>
        <w:tcBorders>
          <w:top w:val="nil"/>
          <w:bottom w:val="nil"/>
          <w:insideH w:val="nil"/>
          <w:insideV w:val="nil"/>
        </w:tcBorders>
        <w:shd w:val="clear" w:color="auto" w:fill="C8DED7"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4">
    <w:name w:val="Medium Grid 1 Accent 4"/>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5C9B87" w:themeColor="accent4" w:themeTint="BF"/>
        <w:left w:val="single" w:sz="8" w:space="0" w:color="5C9B87" w:themeColor="accent4" w:themeTint="BF"/>
        <w:bottom w:val="single" w:sz="8" w:space="0" w:color="5C9B87" w:themeColor="accent4" w:themeTint="BF"/>
        <w:right w:val="single" w:sz="8" w:space="0" w:color="5C9B87" w:themeColor="accent4" w:themeTint="BF"/>
        <w:insideH w:val="single" w:sz="8" w:space="0" w:color="5C9B87" w:themeColor="accent4" w:themeTint="BF"/>
        <w:insideV w:val="single" w:sz="8" w:space="0" w:color="5C9B87" w:themeColor="accent4" w:themeTint="BF"/>
      </w:tblBorders>
    </w:tblPr>
    <w:tcPr>
      <w:shd w:val="clear" w:color="auto" w:fill="C8DED7" w:themeFill="accent4" w:themeFillTint="3F"/>
    </w:tcPr>
    <w:tblStylePr w:type="firstRow">
      <w:rPr>
        <w:b/>
        <w:bCs/>
      </w:rPr>
    </w:tblStylePr>
    <w:tblStylePr w:type="lastRow">
      <w:rPr>
        <w:b/>
        <w:bCs/>
        <w:sz w:val="20"/>
      </w:rPr>
      <w:tblPr/>
      <w:tcPr>
        <w:tcBorders>
          <w:top w:val="single" w:sz="18" w:space="0" w:color="5C9B87" w:themeColor="accent4" w:themeTint="BF"/>
        </w:tcBorders>
      </w:tcPr>
    </w:tblStylePr>
    <w:tblStylePr w:type="firstCol">
      <w:rPr>
        <w:b/>
        <w:bCs/>
        <w:sz w:val="20"/>
      </w:rPr>
    </w:tblStylePr>
    <w:tblStylePr w:type="lastCol">
      <w:rPr>
        <w:b/>
        <w:bCs/>
        <w:sz w:val="20"/>
      </w:r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Middelsrutenett2-uthevingsfarge4">
    <w:name w:val="Medium Grid 2 Accent 4"/>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3C6558" w:themeColor="accent4"/>
        <w:left w:val="single" w:sz="8" w:space="0" w:color="3C6558" w:themeColor="accent4"/>
        <w:bottom w:val="single" w:sz="8" w:space="0" w:color="3C6558" w:themeColor="accent4"/>
        <w:right w:val="single" w:sz="8" w:space="0" w:color="3C6558" w:themeColor="accent4"/>
        <w:insideH w:val="single" w:sz="8" w:space="0" w:color="3C6558" w:themeColor="accent4"/>
        <w:insideV w:val="single" w:sz="8" w:space="0" w:color="3C6558" w:themeColor="accent4"/>
      </w:tblBorders>
    </w:tblPr>
    <w:tcPr>
      <w:shd w:val="clear" w:color="auto" w:fill="C8DED7" w:themeFill="accent4" w:themeFillTint="3F"/>
    </w:tcPr>
    <w:tblStylePr w:type="firstRow">
      <w:rPr>
        <w:b/>
        <w:bCs/>
        <w:color w:val="000000" w:themeColor="text1"/>
      </w:rPr>
      <w:tblPr/>
      <w:tcPr>
        <w:shd w:val="clear" w:color="auto" w:fill="E9F2EF" w:themeFill="accent4"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D3E5DF" w:themeFill="accent4" w:themeFillTint="33"/>
      </w:tcPr>
    </w:tblStylePr>
    <w:tblStylePr w:type="band1Vert">
      <w:tblPr/>
      <w:tcPr>
        <w:shd w:val="clear" w:color="auto" w:fill="91BEB0" w:themeFill="accent4" w:themeFillTint="7F"/>
      </w:tcPr>
    </w:tblStylePr>
    <w:tblStylePr w:type="band1Horz">
      <w:tblPr/>
      <w:tcPr>
        <w:tcBorders>
          <w:insideH w:val="single" w:sz="6" w:space="0" w:color="3C6558" w:themeColor="accent4"/>
          <w:insideV w:val="single" w:sz="6" w:space="0" w:color="3C6558" w:themeColor="accent4"/>
        </w:tcBorders>
        <w:shd w:val="clear" w:color="auto" w:fill="91BEB0" w:themeFill="accent4" w:themeFillTint="7F"/>
      </w:tcPr>
    </w:tblStylePr>
    <w:tblStylePr w:type="nwCell">
      <w:tblPr/>
      <w:tcPr>
        <w:shd w:val="clear" w:color="auto" w:fill="FFFFFF" w:themeFill="background1"/>
      </w:tcPr>
    </w:tblStylePr>
  </w:style>
  <w:style w:type="table" w:styleId="Middelsrutenett3-uthevingsfarge4">
    <w:name w:val="Medium Grid 3 Accent 4"/>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8DED7"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3C6558" w:themeFill="accent4"/>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3C6558" w:themeFill="accent4"/>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3C6558"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91BEB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91BEB0" w:themeFill="accent4" w:themeFillTint="7F"/>
      </w:tcPr>
    </w:tblStylePr>
  </w:style>
  <w:style w:type="table" w:styleId="Mrklisteuthevingsfarge4">
    <w:name w:val="Dark List Accent 4"/>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3C6558"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1D322B" w:themeFill="accent4"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2D4B41" w:themeFill="accent4"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2D4B41" w:themeFill="accent4" w:themeFillShade="BF"/>
      </w:tcPr>
    </w:tblStylePr>
    <w:tblStylePr w:type="band1Vert">
      <w:tblPr/>
      <w:tcPr>
        <w:tcBorders>
          <w:top w:val="nil"/>
          <w:left w:val="nil"/>
          <w:bottom w:val="nil"/>
          <w:right w:val="nil"/>
          <w:insideH w:val="nil"/>
          <w:insideV w:val="nil"/>
        </w:tcBorders>
        <w:shd w:val="clear" w:color="auto" w:fill="2D4B41" w:themeFill="accent4" w:themeFillShade="BF"/>
      </w:tcPr>
    </w:tblStylePr>
    <w:tblStylePr w:type="band1Horz">
      <w:tblPr/>
      <w:tcPr>
        <w:tcBorders>
          <w:top w:val="nil"/>
          <w:left w:val="nil"/>
          <w:bottom w:val="nil"/>
          <w:right w:val="nil"/>
          <w:insideH w:val="nil"/>
          <w:insideV w:val="nil"/>
        </w:tcBorders>
        <w:shd w:val="clear" w:color="auto" w:fill="2D4B41" w:themeFill="accent4" w:themeFillShade="BF"/>
      </w:tcPr>
    </w:tblStylePr>
  </w:style>
  <w:style w:type="table" w:styleId="Fargerikskyggelegging-uthevingsfarge4">
    <w:name w:val="Colorful Shading Accent 4"/>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6C499" w:themeColor="accent3"/>
        <w:left w:val="single" w:sz="4" w:space="0" w:color="3C6558" w:themeColor="accent4"/>
        <w:bottom w:val="single" w:sz="4" w:space="0" w:color="3C6558" w:themeColor="accent4"/>
        <w:right w:val="single" w:sz="4" w:space="0" w:color="3C6558" w:themeColor="accent4"/>
        <w:insideH w:val="single" w:sz="4" w:space="0" w:color="FFFFFF" w:themeColor="background1"/>
        <w:insideV w:val="single" w:sz="4" w:space="0" w:color="FFFFFF" w:themeColor="background1"/>
      </w:tblBorders>
    </w:tblPr>
    <w:tcPr>
      <w:shd w:val="clear" w:color="auto" w:fill="E9F2EF" w:themeFill="accent4" w:themeFillTint="19"/>
    </w:tcPr>
    <w:tblStylePr w:type="firstRow">
      <w:rPr>
        <w:b/>
        <w:bCs/>
      </w:rPr>
      <w:tblPr/>
      <w:tcPr>
        <w:tcBorders>
          <w:top w:val="nil"/>
          <w:left w:val="nil"/>
          <w:bottom w:val="single" w:sz="24" w:space="0" w:color="76C499" w:themeColor="accent3"/>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243C34" w:themeFill="accent4" w:themeFillShade="99"/>
      </w:tcPr>
    </w:tblStylePr>
    <w:tblStylePr w:type="firstCol">
      <w:rPr>
        <w:b/>
        <w:color w:val="FFFFFF" w:themeColor="background1"/>
        <w:sz w:val="20"/>
      </w:rPr>
      <w:tblPr/>
      <w:tcPr>
        <w:tcBorders>
          <w:top w:val="nil"/>
          <w:left w:val="nil"/>
          <w:bottom w:val="nil"/>
          <w:right w:val="nil"/>
          <w:insideH w:val="single" w:sz="4" w:space="0" w:color="243C34" w:themeColor="accent4" w:themeShade="99"/>
          <w:insideV w:val="nil"/>
        </w:tcBorders>
        <w:shd w:val="clear" w:color="auto" w:fill="243C34" w:themeFill="accent4"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243C34" w:themeFill="accent4" w:themeFillShade="99"/>
      </w:tcPr>
    </w:tblStylePr>
    <w:tblStylePr w:type="band1Vert">
      <w:tblPr/>
      <w:tcPr>
        <w:shd w:val="clear" w:color="auto" w:fill="A7CBBF" w:themeFill="accent4" w:themeFillTint="66"/>
      </w:tcPr>
    </w:tblStylePr>
    <w:tblStylePr w:type="band1Horz">
      <w:tblPr/>
      <w:tcPr>
        <w:shd w:val="clear" w:color="auto" w:fill="91BEB0" w:themeFill="accent4" w:themeFillTint="7F"/>
      </w:tcPr>
    </w:tblStylePr>
    <w:tblStylePr w:type="neCell">
      <w:rPr>
        <w:color w:val="000000" w:themeColor="text1"/>
      </w:rPr>
    </w:tblStylePr>
    <w:tblStylePr w:type="nwCell">
      <w:rPr>
        <w:color w:val="000000" w:themeColor="text1"/>
      </w:rPr>
    </w:tblStylePr>
  </w:style>
  <w:style w:type="table" w:styleId="Fargerikliste-uthevingsfarge4">
    <w:name w:val="Colorful List Accent 4"/>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E9F2EF" w:themeFill="accent4" w:themeFillTint="19"/>
    </w:tcPr>
    <w:tblStylePr w:type="firstRow">
      <w:rPr>
        <w:b/>
        <w:bCs/>
        <w:color w:val="FFFFFF" w:themeColor="background1"/>
      </w:rPr>
      <w:tblPr/>
      <w:tcPr>
        <w:tcBorders>
          <w:bottom w:val="single" w:sz="12" w:space="0" w:color="FFFFFF" w:themeColor="background1"/>
        </w:tcBorders>
        <w:shd w:val="clear" w:color="auto" w:fill="4BAF78" w:themeFill="accent3" w:themeFillShade="CC"/>
      </w:tcPr>
    </w:tblStylePr>
    <w:tblStylePr w:type="lastRow">
      <w:rPr>
        <w:b/>
        <w:bCs/>
        <w:color w:val="4BAF78" w:themeColor="accent3"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C8DED7" w:themeFill="accent4" w:themeFillTint="3F"/>
      </w:tcPr>
    </w:tblStylePr>
    <w:tblStylePr w:type="band1Horz">
      <w:tblPr/>
      <w:tcPr>
        <w:shd w:val="clear" w:color="auto" w:fill="D3E5DF" w:themeFill="accent4" w:themeFillTint="33"/>
      </w:tcPr>
    </w:tblStylePr>
  </w:style>
  <w:style w:type="table" w:styleId="Fargeriktrutenett-uthevingsfarge4">
    <w:name w:val="Colorful Grid Accent 4"/>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D3E5DF" w:themeFill="accent4" w:themeFillTint="33"/>
    </w:tcPr>
    <w:tblStylePr w:type="firstRow">
      <w:rPr>
        <w:b/>
        <w:bCs/>
      </w:rPr>
      <w:tblPr/>
      <w:tcPr>
        <w:shd w:val="clear" w:color="auto" w:fill="A7CBBF" w:themeFill="accent4" w:themeFillTint="66"/>
      </w:tcPr>
    </w:tblStylePr>
    <w:tblStylePr w:type="lastRow">
      <w:rPr>
        <w:b/>
        <w:bCs/>
        <w:color w:val="000000" w:themeColor="text1"/>
        <w:sz w:val="20"/>
      </w:rPr>
      <w:tblPr/>
      <w:tcPr>
        <w:shd w:val="clear" w:color="auto" w:fill="A7CBBF" w:themeFill="accent4" w:themeFillTint="66"/>
      </w:tcPr>
    </w:tblStylePr>
    <w:tblStylePr w:type="firstCol">
      <w:rPr>
        <w:b/>
        <w:color w:val="FFFFFF" w:themeColor="background1"/>
        <w:sz w:val="20"/>
      </w:rPr>
      <w:tblPr/>
      <w:tcPr>
        <w:shd w:val="clear" w:color="auto" w:fill="2D4B41" w:themeFill="accent4" w:themeFillShade="BF"/>
      </w:tcPr>
    </w:tblStylePr>
    <w:tblStylePr w:type="lastCol">
      <w:rPr>
        <w:b/>
        <w:color w:val="FFFFFF" w:themeColor="background1"/>
        <w:sz w:val="20"/>
      </w:rPr>
      <w:tblPr/>
      <w:tcPr>
        <w:shd w:val="clear" w:color="auto" w:fill="2D4B41" w:themeFill="accent4" w:themeFillShade="BF"/>
      </w:tcPr>
    </w:tblStylePr>
    <w:tblStylePr w:type="band1Vert">
      <w:tblPr/>
      <w:tcPr>
        <w:shd w:val="clear" w:color="auto" w:fill="91BEB0" w:themeFill="accent4" w:themeFillTint="7F"/>
      </w:tcPr>
    </w:tblStylePr>
    <w:tblStylePr w:type="band1Horz">
      <w:tblPr/>
      <w:tcPr>
        <w:shd w:val="clear" w:color="auto" w:fill="91BEB0" w:themeFill="accent4" w:themeFillTint="7F"/>
      </w:tcPr>
    </w:tblStylePr>
  </w:style>
  <w:style w:type="table" w:styleId="Lysskyggelegging-uthevingsfarge5">
    <w:name w:val="Light Shading Accent 5"/>
    <w:basedOn w:val="Vanligtabell"/>
    <w:uiPriority w:val="60"/>
    <w:unhideWhenUsed/>
    <w:rsid w:val="005F4D0B"/>
    <w:pPr>
      <w:spacing w:after="0" w:line="240" w:lineRule="auto"/>
    </w:pPr>
    <w:rPr>
      <w:rFonts w:ascii="Times New Roman" w:hAnsi="Times New Roman" w:cs="Times New Roman"/>
      <w:color w:val="533650" w:themeColor="accent5" w:themeShade="BF"/>
      <w:sz w:val="20"/>
      <w:szCs w:val="20"/>
    </w:rPr>
    <w:tblPr>
      <w:tblStyleRowBandSize w:val="1"/>
      <w:tblStyleColBandSize w:val="1"/>
      <w:tblBorders>
        <w:top w:val="single" w:sz="8" w:space="0" w:color="70486C" w:themeColor="accent5"/>
        <w:bottom w:val="single" w:sz="8" w:space="0" w:color="70486C" w:themeColor="accent5"/>
      </w:tblBorders>
    </w:tblPr>
    <w:tblStylePr w:type="firstRow">
      <w:pPr>
        <w:spacing w:before="0" w:after="0" w:line="240" w:lineRule="auto"/>
      </w:pPr>
      <w:rPr>
        <w:b/>
        <w:bCs/>
      </w:rPr>
      <w:tblPr/>
      <w:tcPr>
        <w:tcBorders>
          <w:top w:val="single" w:sz="8" w:space="0" w:color="70486C" w:themeColor="accent5"/>
          <w:left w:val="nil"/>
          <w:bottom w:val="single" w:sz="8" w:space="0" w:color="70486C" w:themeColor="accent5"/>
          <w:right w:val="nil"/>
          <w:insideH w:val="nil"/>
          <w:insideV w:val="nil"/>
        </w:tcBorders>
      </w:tcPr>
    </w:tblStylePr>
    <w:tblStylePr w:type="lastRow">
      <w:pPr>
        <w:spacing w:before="0" w:after="0" w:line="240" w:lineRule="auto"/>
      </w:pPr>
      <w:rPr>
        <w:b/>
        <w:bCs/>
        <w:sz w:val="20"/>
      </w:rPr>
      <w:tblPr/>
      <w:tcPr>
        <w:tcBorders>
          <w:top w:val="single" w:sz="8" w:space="0" w:color="70486C" w:themeColor="accent5"/>
          <w:left w:val="nil"/>
          <w:bottom w:val="single" w:sz="8" w:space="0" w:color="70486C" w:themeColor="accent5"/>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left w:val="nil"/>
          <w:right w:val="nil"/>
          <w:insideH w:val="nil"/>
          <w:insideV w:val="nil"/>
        </w:tcBorders>
        <w:shd w:val="clear" w:color="auto" w:fill="DFCDDD" w:themeFill="accent5" w:themeFillTint="3F"/>
      </w:tcPr>
    </w:tblStylePr>
  </w:style>
  <w:style w:type="table" w:styleId="Lysliste-uthevingsfarge5">
    <w:name w:val="Light List Accent 5"/>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pPr>
        <w:spacing w:before="0" w:after="0" w:line="240" w:lineRule="auto"/>
      </w:pPr>
      <w:rPr>
        <w:b/>
        <w:bCs/>
        <w:color w:val="FFFFFF" w:themeColor="background1"/>
      </w:rPr>
      <w:tblPr/>
      <w:tcPr>
        <w:shd w:val="clear" w:color="auto" w:fill="70486C" w:themeFill="accent5"/>
      </w:tcPr>
    </w:tblStylePr>
    <w:tblStylePr w:type="lastRow">
      <w:pPr>
        <w:spacing w:before="0" w:after="0" w:line="240" w:lineRule="auto"/>
      </w:pPr>
      <w:rPr>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tcBorders>
      </w:tcPr>
    </w:tblStylePr>
    <w:tblStylePr w:type="firstCol">
      <w:rPr>
        <w:b/>
        <w:bCs/>
        <w:sz w:val="20"/>
      </w:rPr>
    </w:tblStylePr>
    <w:tblStylePr w:type="lastCol">
      <w:rPr>
        <w:b/>
        <w:bCs/>
        <w:sz w:val="20"/>
      </w:r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style>
  <w:style w:type="table" w:styleId="Lystrutenett-uthevingsfarge5">
    <w:name w:val="Light Grid Accent 5"/>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70486C" w:themeColor="accent5"/>
          <w:left w:val="single" w:sz="8" w:space="0" w:color="70486C" w:themeColor="accent5"/>
          <w:bottom w:val="single" w:sz="18" w:space="0" w:color="70486C" w:themeColor="accent5"/>
          <w:right w:val="single" w:sz="8" w:space="0" w:color="70486C" w:themeColor="accent5"/>
          <w:insideH w:val="nil"/>
          <w:insideV w:val="single" w:sz="8" w:space="0" w:color="70486C" w:themeColor="accent5"/>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70486C" w:themeColor="accent5"/>
          <w:left w:val="single" w:sz="8" w:space="0" w:color="70486C" w:themeColor="accent5"/>
          <w:bottom w:val="single" w:sz="8" w:space="0" w:color="70486C" w:themeColor="accent5"/>
          <w:right w:val="single" w:sz="8" w:space="0" w:color="70486C" w:themeColor="accent5"/>
          <w:insideH w:val="nil"/>
          <w:insideV w:val="single" w:sz="8" w:space="0" w:color="70486C" w:themeColor="accent5"/>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tcPr>
    </w:tblStylePr>
    <w:tblStylePr w:type="band1Vert">
      <w:tblPr/>
      <w:tcPr>
        <w:tcBorders>
          <w:top w:val="single" w:sz="8" w:space="0" w:color="70486C" w:themeColor="accent5"/>
          <w:left w:val="single" w:sz="8" w:space="0" w:color="70486C" w:themeColor="accent5"/>
          <w:bottom w:val="single" w:sz="8" w:space="0" w:color="70486C" w:themeColor="accent5"/>
          <w:right w:val="single" w:sz="8" w:space="0" w:color="70486C" w:themeColor="accent5"/>
        </w:tcBorders>
        <w:shd w:val="clear" w:color="auto" w:fill="DFCDDD" w:themeFill="accent5" w:themeFillTint="3F"/>
      </w:tcPr>
    </w:tblStylePr>
    <w:tblStylePr w:type="band1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shd w:val="clear" w:color="auto" w:fill="DFCDDD" w:themeFill="accent5" w:themeFillTint="3F"/>
      </w:tcPr>
    </w:tblStylePr>
    <w:tblStylePr w:type="band2Horz">
      <w:tblPr/>
      <w:tcPr>
        <w:tcBorders>
          <w:top w:val="single" w:sz="8" w:space="0" w:color="70486C" w:themeColor="accent5"/>
          <w:left w:val="single" w:sz="8" w:space="0" w:color="70486C" w:themeColor="accent5"/>
          <w:bottom w:val="single" w:sz="8" w:space="0" w:color="70486C" w:themeColor="accent5"/>
          <w:right w:val="single" w:sz="8" w:space="0" w:color="70486C" w:themeColor="accent5"/>
          <w:insideV w:val="single" w:sz="8" w:space="0" w:color="70486C" w:themeColor="accent5"/>
        </w:tcBorders>
      </w:tcPr>
    </w:tblStylePr>
  </w:style>
  <w:style w:type="table" w:styleId="Middelsskyggelegging1-uthevingsfarge5">
    <w:name w:val="Medium Shading 1 Accent 5"/>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tblBorders>
    </w:tblPr>
    <w:tblStylePr w:type="firstRow">
      <w:pPr>
        <w:spacing w:before="0" w:after="0" w:line="240" w:lineRule="auto"/>
      </w:pPr>
      <w:rPr>
        <w:b/>
        <w:bCs/>
        <w:color w:val="FFFFFF" w:themeColor="background1"/>
      </w:rPr>
      <w:tblPr/>
      <w:tcPr>
        <w:tc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shd w:val="clear" w:color="auto" w:fill="70486C" w:themeFill="accent5"/>
      </w:tcPr>
    </w:tblStylePr>
    <w:tblStylePr w:type="lastRow">
      <w:pPr>
        <w:spacing w:before="0" w:after="0" w:line="240" w:lineRule="auto"/>
      </w:pPr>
      <w:rPr>
        <w:b/>
        <w:bCs/>
        <w:sz w:val="20"/>
      </w:rPr>
      <w:tblPr/>
      <w:tcPr>
        <w:tcBorders>
          <w:top w:val="double" w:sz="6"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DFCDDD" w:themeFill="accent5" w:themeFillTint="3F"/>
      </w:tcPr>
    </w:tblStylePr>
    <w:tblStylePr w:type="band1Horz">
      <w:tblPr/>
      <w:tcPr>
        <w:tcBorders>
          <w:insideH w:val="nil"/>
          <w:insideV w:val="nil"/>
        </w:tcBorders>
        <w:shd w:val="clear" w:color="auto" w:fill="DFCDDD" w:themeFill="accent5" w:themeFillTint="3F"/>
      </w:tcPr>
    </w:tblStylePr>
    <w:tblStylePr w:type="band2Horz">
      <w:tblPr/>
      <w:tcPr>
        <w:tcBorders>
          <w:insideH w:val="nil"/>
          <w:insideV w:val="nil"/>
        </w:tcBorders>
      </w:tcPr>
    </w:tblStylePr>
  </w:style>
  <w:style w:type="table" w:styleId="Middelsskyggelegging2-uthevingsfarge5">
    <w:name w:val="Medium Shading 2 Accent 5"/>
    <w:basedOn w:val="Vanligtabell"/>
    <w:uiPriority w:val="64"/>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70486C" w:themeFill="accent5"/>
      </w:tcPr>
    </w:tblStylePr>
    <w:tblStylePr w:type="lastRow">
      <w:pPr>
        <w:spacing w:before="0" w:after="0" w:line="240" w:lineRule="auto"/>
      </w:pPr>
      <w:rPr>
        <w:b/>
        <w:color w:val="auto"/>
        <w:sz w:val="20"/>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sz w:val="20"/>
      </w:rPr>
      <w:tblPr/>
      <w:tcPr>
        <w:tcBorders>
          <w:top w:val="nil"/>
          <w:left w:val="nil"/>
          <w:bottom w:val="single" w:sz="18" w:space="0" w:color="auto"/>
          <w:right w:val="nil"/>
          <w:insideH w:val="nil"/>
          <w:insideV w:val="nil"/>
        </w:tcBorders>
        <w:shd w:val="clear" w:color="auto" w:fill="70486C" w:themeFill="accent5"/>
      </w:tcPr>
    </w:tblStylePr>
    <w:tblStylePr w:type="lastCol">
      <w:rPr>
        <w:b/>
        <w:bCs/>
        <w:color w:val="FFFFFF" w:themeColor="background1"/>
        <w:sz w:val="20"/>
      </w:rPr>
      <w:tblPr/>
      <w:tcPr>
        <w:tcBorders>
          <w:left w:val="nil"/>
          <w:right w:val="nil"/>
          <w:insideH w:val="nil"/>
          <w:insideV w:val="nil"/>
        </w:tcBorders>
        <w:shd w:val="clear" w:color="auto" w:fill="70486C"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iddelsliste1-uthevingsfarge5">
    <w:name w:val="Medium List 1 Accent 5"/>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70486C" w:themeColor="accent5"/>
        <w:bottom w:val="single" w:sz="8" w:space="0" w:color="70486C" w:themeColor="accent5"/>
      </w:tblBorders>
    </w:tblPr>
    <w:tblStylePr w:type="firstRow">
      <w:rPr>
        <w:rFonts w:asciiTheme="majorHAnsi" w:eastAsiaTheme="majorEastAsia" w:hAnsiTheme="majorHAnsi" w:cstheme="majorBidi"/>
        <w:b/>
      </w:rPr>
      <w:tblPr/>
      <w:tcPr>
        <w:tcBorders>
          <w:top w:val="nil"/>
          <w:bottom w:val="single" w:sz="8" w:space="0" w:color="70486C" w:themeColor="accent5"/>
        </w:tcBorders>
      </w:tcPr>
    </w:tblStylePr>
    <w:tblStylePr w:type="lastRow">
      <w:rPr>
        <w:b/>
        <w:bCs/>
        <w:color w:val="19516A" w:themeColor="text2"/>
        <w:sz w:val="20"/>
      </w:rPr>
      <w:tblPr/>
      <w:tcPr>
        <w:tcBorders>
          <w:top w:val="single" w:sz="8" w:space="0" w:color="70486C" w:themeColor="accent5"/>
          <w:bottom w:val="single" w:sz="8" w:space="0" w:color="70486C" w:themeColor="accent5"/>
        </w:tcBorders>
      </w:tcPr>
    </w:tblStylePr>
    <w:tblStylePr w:type="firstCol">
      <w:rPr>
        <w:b/>
        <w:bCs/>
        <w:sz w:val="20"/>
      </w:rPr>
    </w:tblStylePr>
    <w:tblStylePr w:type="lastCol">
      <w:rPr>
        <w:b/>
        <w:bCs/>
        <w:sz w:val="20"/>
      </w:rPr>
      <w:tblPr/>
      <w:tcPr>
        <w:tcBorders>
          <w:top w:val="single" w:sz="8" w:space="0" w:color="70486C" w:themeColor="accent5"/>
          <w:bottom w:val="single" w:sz="8" w:space="0" w:color="70486C" w:themeColor="accent5"/>
        </w:tcBorders>
      </w:tcPr>
    </w:tblStylePr>
    <w:tblStylePr w:type="band1Vert">
      <w:tblPr/>
      <w:tcPr>
        <w:shd w:val="clear" w:color="auto" w:fill="DFCDDD" w:themeFill="accent5" w:themeFillTint="3F"/>
      </w:tcPr>
    </w:tblStylePr>
    <w:tblStylePr w:type="band1Horz">
      <w:tblPr/>
      <w:tcPr>
        <w:shd w:val="clear" w:color="auto" w:fill="DFCDDD" w:themeFill="accent5" w:themeFillTint="3F"/>
      </w:tcPr>
    </w:tblStylePr>
  </w:style>
  <w:style w:type="table" w:styleId="Middelsliste2-uthevingsfarge5">
    <w:name w:val="Medium List 2 Accent 5"/>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tblBorders>
    </w:tblPr>
    <w:tblStylePr w:type="firstRow">
      <w:rPr>
        <w:b/>
        <w:sz w:val="24"/>
        <w:szCs w:val="24"/>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val="0"/>
        <w:sz w:val="20"/>
      </w:rPr>
      <w:tblPr/>
      <w:tcPr>
        <w:tcBorders>
          <w:top w:val="single" w:sz="8" w:space="0" w:color="70486C" w:themeColor="accent5"/>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70486C" w:themeColor="accent5"/>
          <w:insideH w:val="nil"/>
          <w:insideV w:val="nil"/>
        </w:tcBorders>
        <w:shd w:val="clear" w:color="auto" w:fill="FFFFFF" w:themeFill="background1"/>
      </w:tcPr>
    </w:tblStylePr>
    <w:tblStylePr w:type="lastCol">
      <w:rPr>
        <w:b w:val="0"/>
        <w:sz w:val="20"/>
      </w:rPr>
      <w:tblPr/>
      <w:tcPr>
        <w:tcBorders>
          <w:top w:val="nil"/>
          <w:left w:val="single" w:sz="8" w:space="0" w:color="70486C"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CDDD" w:themeFill="accent5" w:themeFillTint="3F"/>
      </w:tcPr>
    </w:tblStylePr>
    <w:tblStylePr w:type="band1Horz">
      <w:tblPr/>
      <w:tcPr>
        <w:tcBorders>
          <w:top w:val="nil"/>
          <w:bottom w:val="nil"/>
          <w:insideH w:val="nil"/>
          <w:insideV w:val="nil"/>
        </w:tcBorders>
        <w:shd w:val="clear" w:color="auto" w:fill="DFCDDD"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5">
    <w:name w:val="Medium Grid 1 Accent 5"/>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9F6A9A" w:themeColor="accent5" w:themeTint="BF"/>
        <w:left w:val="single" w:sz="8" w:space="0" w:color="9F6A9A" w:themeColor="accent5" w:themeTint="BF"/>
        <w:bottom w:val="single" w:sz="8" w:space="0" w:color="9F6A9A" w:themeColor="accent5" w:themeTint="BF"/>
        <w:right w:val="single" w:sz="8" w:space="0" w:color="9F6A9A" w:themeColor="accent5" w:themeTint="BF"/>
        <w:insideH w:val="single" w:sz="8" w:space="0" w:color="9F6A9A" w:themeColor="accent5" w:themeTint="BF"/>
        <w:insideV w:val="single" w:sz="8" w:space="0" w:color="9F6A9A" w:themeColor="accent5" w:themeTint="BF"/>
      </w:tblBorders>
    </w:tblPr>
    <w:tcPr>
      <w:shd w:val="clear" w:color="auto" w:fill="DFCDDD" w:themeFill="accent5" w:themeFillTint="3F"/>
    </w:tcPr>
    <w:tblStylePr w:type="firstRow">
      <w:rPr>
        <w:b/>
        <w:bCs/>
      </w:rPr>
    </w:tblStylePr>
    <w:tblStylePr w:type="lastRow">
      <w:rPr>
        <w:b/>
        <w:bCs/>
        <w:sz w:val="20"/>
      </w:rPr>
      <w:tblPr/>
      <w:tcPr>
        <w:tcBorders>
          <w:top w:val="single" w:sz="18" w:space="0" w:color="9F6A9A" w:themeColor="accent5" w:themeTint="BF"/>
        </w:tcBorders>
      </w:tcPr>
    </w:tblStylePr>
    <w:tblStylePr w:type="firstCol">
      <w:rPr>
        <w:b/>
        <w:bCs/>
        <w:sz w:val="20"/>
      </w:rPr>
    </w:tblStylePr>
    <w:tblStylePr w:type="lastCol">
      <w:rPr>
        <w:b/>
        <w:bCs/>
        <w:sz w:val="20"/>
      </w:r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Middelsrutenett2-uthevingsfarge5">
    <w:name w:val="Medium Grid 2 Accent 5"/>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70486C" w:themeColor="accent5"/>
        <w:left w:val="single" w:sz="8" w:space="0" w:color="70486C" w:themeColor="accent5"/>
        <w:bottom w:val="single" w:sz="8" w:space="0" w:color="70486C" w:themeColor="accent5"/>
        <w:right w:val="single" w:sz="8" w:space="0" w:color="70486C" w:themeColor="accent5"/>
        <w:insideH w:val="single" w:sz="8" w:space="0" w:color="70486C" w:themeColor="accent5"/>
        <w:insideV w:val="single" w:sz="8" w:space="0" w:color="70486C" w:themeColor="accent5"/>
      </w:tblBorders>
    </w:tblPr>
    <w:tcPr>
      <w:shd w:val="clear" w:color="auto" w:fill="DFCDDD" w:themeFill="accent5" w:themeFillTint="3F"/>
    </w:tcPr>
    <w:tblStylePr w:type="firstRow">
      <w:rPr>
        <w:b/>
        <w:bCs/>
        <w:color w:val="000000" w:themeColor="text1"/>
      </w:rPr>
      <w:tblPr/>
      <w:tcPr>
        <w:shd w:val="clear" w:color="auto" w:fill="F2EBF1" w:themeFill="accent5"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E5D7E4" w:themeFill="accent5" w:themeFillTint="33"/>
      </w:tcPr>
    </w:tblStylePr>
    <w:tblStylePr w:type="band1Vert">
      <w:tblPr/>
      <w:tcPr>
        <w:shd w:val="clear" w:color="auto" w:fill="BF9CBB" w:themeFill="accent5" w:themeFillTint="7F"/>
      </w:tcPr>
    </w:tblStylePr>
    <w:tblStylePr w:type="band1Horz">
      <w:tblPr/>
      <w:tcPr>
        <w:tcBorders>
          <w:insideH w:val="single" w:sz="6" w:space="0" w:color="70486C" w:themeColor="accent5"/>
          <w:insideV w:val="single" w:sz="6" w:space="0" w:color="70486C" w:themeColor="accent5"/>
        </w:tcBorders>
        <w:shd w:val="clear" w:color="auto" w:fill="BF9CBB" w:themeFill="accent5" w:themeFillTint="7F"/>
      </w:tcPr>
    </w:tblStylePr>
    <w:tblStylePr w:type="nwCell">
      <w:tblPr/>
      <w:tcPr>
        <w:shd w:val="clear" w:color="auto" w:fill="FFFFFF" w:themeFill="background1"/>
      </w:tcPr>
    </w:tblStylePr>
  </w:style>
  <w:style w:type="table" w:styleId="Middelsrutenett3-uthevingsfarge5">
    <w:name w:val="Medium Grid 3 Accent 5"/>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CDDD"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70486C" w:themeFill="accent5"/>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70486C" w:themeFill="accent5"/>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70486C"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9CBB"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9CBB" w:themeFill="accent5" w:themeFillTint="7F"/>
      </w:tcPr>
    </w:tblStylePr>
  </w:style>
  <w:style w:type="table" w:styleId="Mrkliste-uthevingsfarge5">
    <w:name w:val="Dark List Accent 5"/>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70486C"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372335" w:themeFill="accent5"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533650" w:themeFill="accent5"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533650" w:themeFill="accent5" w:themeFillShade="BF"/>
      </w:tcPr>
    </w:tblStylePr>
    <w:tblStylePr w:type="band1Vert">
      <w:tblPr/>
      <w:tcPr>
        <w:tcBorders>
          <w:top w:val="nil"/>
          <w:left w:val="nil"/>
          <w:bottom w:val="nil"/>
          <w:right w:val="nil"/>
          <w:insideH w:val="nil"/>
          <w:insideV w:val="nil"/>
        </w:tcBorders>
        <w:shd w:val="clear" w:color="auto" w:fill="533650" w:themeFill="accent5" w:themeFillShade="BF"/>
      </w:tcPr>
    </w:tblStylePr>
    <w:tblStylePr w:type="band1Horz">
      <w:tblPr/>
      <w:tcPr>
        <w:tcBorders>
          <w:top w:val="nil"/>
          <w:left w:val="nil"/>
          <w:bottom w:val="nil"/>
          <w:right w:val="nil"/>
          <w:insideH w:val="nil"/>
          <w:insideV w:val="nil"/>
        </w:tcBorders>
        <w:shd w:val="clear" w:color="auto" w:fill="533650" w:themeFill="accent5" w:themeFillShade="BF"/>
      </w:tcPr>
    </w:tblStylePr>
  </w:style>
  <w:style w:type="table" w:styleId="Fargerikskyggelegging-uthevingsfarge5">
    <w:name w:val="Colorful Shading Accent 5"/>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EE9100" w:themeColor="accent6"/>
        <w:left w:val="single" w:sz="4" w:space="0" w:color="70486C" w:themeColor="accent5"/>
        <w:bottom w:val="single" w:sz="4" w:space="0" w:color="70486C" w:themeColor="accent5"/>
        <w:right w:val="single" w:sz="4" w:space="0" w:color="70486C" w:themeColor="accent5"/>
        <w:insideH w:val="single" w:sz="4" w:space="0" w:color="FFFFFF" w:themeColor="background1"/>
        <w:insideV w:val="single" w:sz="4" w:space="0" w:color="FFFFFF" w:themeColor="background1"/>
      </w:tblBorders>
    </w:tblPr>
    <w:tcPr>
      <w:shd w:val="clear" w:color="auto" w:fill="F2EBF1" w:themeFill="accent5" w:themeFillTint="19"/>
    </w:tcPr>
    <w:tblStylePr w:type="firstRow">
      <w:rPr>
        <w:b/>
        <w:bCs/>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432B40" w:themeFill="accent5" w:themeFillShade="99"/>
      </w:tcPr>
    </w:tblStylePr>
    <w:tblStylePr w:type="firstCol">
      <w:rPr>
        <w:b/>
        <w:color w:val="FFFFFF" w:themeColor="background1"/>
        <w:sz w:val="20"/>
      </w:rPr>
      <w:tblPr/>
      <w:tcPr>
        <w:tcBorders>
          <w:top w:val="nil"/>
          <w:left w:val="nil"/>
          <w:bottom w:val="nil"/>
          <w:right w:val="nil"/>
          <w:insideH w:val="single" w:sz="4" w:space="0" w:color="432B40" w:themeColor="accent5" w:themeShade="99"/>
          <w:insideV w:val="nil"/>
        </w:tcBorders>
        <w:shd w:val="clear" w:color="auto" w:fill="432B40" w:themeFill="accent5"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432B40" w:themeFill="accent5" w:themeFillShade="99"/>
      </w:tcPr>
    </w:tblStylePr>
    <w:tblStylePr w:type="band1Vert">
      <w:tblPr/>
      <w:tcPr>
        <w:shd w:val="clear" w:color="auto" w:fill="CCAFC9" w:themeFill="accent5" w:themeFillTint="66"/>
      </w:tcPr>
    </w:tblStylePr>
    <w:tblStylePr w:type="band1Horz">
      <w:tblPr/>
      <w:tcPr>
        <w:shd w:val="clear" w:color="auto" w:fill="BF9CBB" w:themeFill="accent5" w:themeFillTint="7F"/>
      </w:tcPr>
    </w:tblStylePr>
    <w:tblStylePr w:type="neCell">
      <w:rPr>
        <w:color w:val="000000" w:themeColor="text1"/>
      </w:rPr>
    </w:tblStylePr>
    <w:tblStylePr w:type="nwCell">
      <w:rPr>
        <w:color w:val="000000" w:themeColor="text1"/>
      </w:rPr>
    </w:tblStylePr>
  </w:style>
  <w:style w:type="table" w:styleId="Fargerikliste-uthevingsfarge5">
    <w:name w:val="Colorful List Accent 5"/>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2EBF1" w:themeFill="accent5" w:themeFillTint="19"/>
    </w:tcPr>
    <w:tblStylePr w:type="firstRow">
      <w:rPr>
        <w:b/>
        <w:bCs/>
        <w:color w:val="FFFFFF" w:themeColor="background1"/>
      </w:rPr>
      <w:tblPr/>
      <w:tcPr>
        <w:tcBorders>
          <w:bottom w:val="single" w:sz="12" w:space="0" w:color="FFFFFF" w:themeColor="background1"/>
        </w:tcBorders>
        <w:shd w:val="clear" w:color="auto" w:fill="BE7300" w:themeFill="accent6" w:themeFillShade="CC"/>
      </w:tcPr>
    </w:tblStylePr>
    <w:tblStylePr w:type="lastRow">
      <w:rPr>
        <w:b/>
        <w:bCs/>
        <w:color w:val="BE7300" w:themeColor="accent6"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DFCDDD" w:themeFill="accent5" w:themeFillTint="3F"/>
      </w:tcPr>
    </w:tblStylePr>
    <w:tblStylePr w:type="band1Horz">
      <w:tblPr/>
      <w:tcPr>
        <w:shd w:val="clear" w:color="auto" w:fill="E5D7E4" w:themeFill="accent5" w:themeFillTint="33"/>
      </w:tcPr>
    </w:tblStylePr>
  </w:style>
  <w:style w:type="table" w:styleId="Fargeriktrutenett-uthevingsfarge5">
    <w:name w:val="Colorful Grid Accent 5"/>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E5D7E4" w:themeFill="accent5" w:themeFillTint="33"/>
    </w:tcPr>
    <w:tblStylePr w:type="firstRow">
      <w:rPr>
        <w:b/>
        <w:bCs/>
      </w:rPr>
      <w:tblPr/>
      <w:tcPr>
        <w:shd w:val="clear" w:color="auto" w:fill="CCAFC9" w:themeFill="accent5" w:themeFillTint="66"/>
      </w:tcPr>
    </w:tblStylePr>
    <w:tblStylePr w:type="lastRow">
      <w:rPr>
        <w:b/>
        <w:bCs/>
        <w:color w:val="000000" w:themeColor="text1"/>
        <w:sz w:val="20"/>
      </w:rPr>
      <w:tblPr/>
      <w:tcPr>
        <w:shd w:val="clear" w:color="auto" w:fill="CCAFC9" w:themeFill="accent5" w:themeFillTint="66"/>
      </w:tcPr>
    </w:tblStylePr>
    <w:tblStylePr w:type="firstCol">
      <w:rPr>
        <w:b/>
        <w:color w:val="FFFFFF" w:themeColor="background1"/>
        <w:sz w:val="20"/>
      </w:rPr>
      <w:tblPr/>
      <w:tcPr>
        <w:shd w:val="clear" w:color="auto" w:fill="533650" w:themeFill="accent5" w:themeFillShade="BF"/>
      </w:tcPr>
    </w:tblStylePr>
    <w:tblStylePr w:type="lastCol">
      <w:rPr>
        <w:b/>
        <w:color w:val="FFFFFF" w:themeColor="background1"/>
        <w:sz w:val="20"/>
      </w:rPr>
      <w:tblPr/>
      <w:tcPr>
        <w:shd w:val="clear" w:color="auto" w:fill="533650" w:themeFill="accent5" w:themeFillShade="BF"/>
      </w:tcPr>
    </w:tblStylePr>
    <w:tblStylePr w:type="band1Vert">
      <w:tblPr/>
      <w:tcPr>
        <w:shd w:val="clear" w:color="auto" w:fill="BF9CBB" w:themeFill="accent5" w:themeFillTint="7F"/>
      </w:tcPr>
    </w:tblStylePr>
    <w:tblStylePr w:type="band1Horz">
      <w:tblPr/>
      <w:tcPr>
        <w:shd w:val="clear" w:color="auto" w:fill="BF9CBB" w:themeFill="accent5" w:themeFillTint="7F"/>
      </w:tcPr>
    </w:tblStylePr>
  </w:style>
  <w:style w:type="table" w:styleId="Lysskyggelegging-uthevingsfarge6">
    <w:name w:val="Light Shading Accent 6"/>
    <w:basedOn w:val="Vanligtabell"/>
    <w:uiPriority w:val="60"/>
    <w:unhideWhenUsed/>
    <w:rsid w:val="005F4D0B"/>
    <w:pPr>
      <w:spacing w:after="0" w:line="240" w:lineRule="auto"/>
    </w:pPr>
    <w:rPr>
      <w:rFonts w:ascii="Times New Roman" w:hAnsi="Times New Roman" w:cs="Times New Roman"/>
      <w:color w:val="B26C00" w:themeColor="accent6" w:themeShade="BF"/>
      <w:sz w:val="20"/>
      <w:szCs w:val="20"/>
    </w:rPr>
    <w:tblPr>
      <w:tblStyleRowBandSize w:val="1"/>
      <w:tblStyleColBandSize w:val="1"/>
      <w:tblBorders>
        <w:top w:val="single" w:sz="8" w:space="0" w:color="EE9100" w:themeColor="accent6"/>
        <w:bottom w:val="single" w:sz="8" w:space="0" w:color="EE9100" w:themeColor="accent6"/>
      </w:tblBorders>
    </w:tblPr>
    <w:tblStylePr w:type="firstRow">
      <w:pPr>
        <w:spacing w:before="0" w:after="0" w:line="240" w:lineRule="auto"/>
      </w:pPr>
      <w:rPr>
        <w:b/>
        <w:bCs/>
      </w:rPr>
      <w:tblPr/>
      <w:tcPr>
        <w:tcBorders>
          <w:top w:val="single" w:sz="8" w:space="0" w:color="EE9100" w:themeColor="accent6"/>
          <w:left w:val="nil"/>
          <w:bottom w:val="single" w:sz="8" w:space="0" w:color="EE9100" w:themeColor="accent6"/>
          <w:right w:val="nil"/>
          <w:insideH w:val="nil"/>
          <w:insideV w:val="nil"/>
        </w:tcBorders>
      </w:tcPr>
    </w:tblStylePr>
    <w:tblStylePr w:type="lastRow">
      <w:pPr>
        <w:spacing w:before="0" w:after="0" w:line="240" w:lineRule="auto"/>
      </w:pPr>
      <w:rPr>
        <w:b/>
        <w:bCs/>
        <w:sz w:val="20"/>
      </w:rPr>
      <w:tblPr/>
      <w:tcPr>
        <w:tcBorders>
          <w:top w:val="single" w:sz="8" w:space="0" w:color="EE9100" w:themeColor="accent6"/>
          <w:left w:val="nil"/>
          <w:bottom w:val="single" w:sz="8" w:space="0" w:color="EE9100" w:themeColor="accent6"/>
          <w:right w:val="nil"/>
          <w:insideH w:val="nil"/>
          <w:insideV w:val="nil"/>
        </w:tcBorders>
      </w:tcPr>
    </w:tblStylePr>
    <w:tblStylePr w:type="firstCol">
      <w:rPr>
        <w:b/>
        <w:bCs/>
        <w:sz w:val="20"/>
      </w:rPr>
    </w:tblStylePr>
    <w:tblStylePr w:type="lastCol">
      <w:rPr>
        <w:b/>
        <w:bCs/>
        <w:sz w:val="20"/>
      </w:r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left w:val="nil"/>
          <w:right w:val="nil"/>
          <w:insideH w:val="nil"/>
          <w:insideV w:val="nil"/>
        </w:tcBorders>
        <w:shd w:val="clear" w:color="auto" w:fill="FFE4BB" w:themeFill="accent6" w:themeFillTint="3F"/>
      </w:tcPr>
    </w:tblStylePr>
  </w:style>
  <w:style w:type="table" w:styleId="Lysliste-uthevingsfarge6">
    <w:name w:val="Light List Accent 6"/>
    <w:basedOn w:val="Vanligtabell"/>
    <w:uiPriority w:val="61"/>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pPr>
        <w:spacing w:before="0" w:after="0" w:line="240" w:lineRule="auto"/>
      </w:pPr>
      <w:rPr>
        <w:b/>
        <w:bCs/>
        <w:color w:val="FFFFFF" w:themeColor="background1"/>
      </w:rPr>
      <w:tblPr/>
      <w:tcPr>
        <w:shd w:val="clear" w:color="auto" w:fill="EE9100" w:themeFill="accent6"/>
      </w:tcPr>
    </w:tblStylePr>
    <w:tblStylePr w:type="lastRow">
      <w:pPr>
        <w:spacing w:before="0" w:after="0" w:line="240" w:lineRule="auto"/>
      </w:pPr>
      <w:rPr>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tcBorders>
      </w:tcPr>
    </w:tblStylePr>
    <w:tblStylePr w:type="firstCol">
      <w:rPr>
        <w:b/>
        <w:bCs/>
        <w:sz w:val="20"/>
      </w:rPr>
    </w:tblStylePr>
    <w:tblStylePr w:type="lastCol">
      <w:rPr>
        <w:b/>
        <w:bCs/>
        <w:sz w:val="20"/>
      </w:r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style>
  <w:style w:type="table" w:styleId="Lystrutenett-uthevingsfarge6">
    <w:name w:val="Light Grid Accent 6"/>
    <w:basedOn w:val="Vanligtabell"/>
    <w:uiPriority w:val="62"/>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EE9100" w:themeColor="accent6"/>
          <w:left w:val="single" w:sz="8" w:space="0" w:color="EE9100" w:themeColor="accent6"/>
          <w:bottom w:val="single" w:sz="18" w:space="0" w:color="EE9100" w:themeColor="accent6"/>
          <w:right w:val="single" w:sz="8" w:space="0" w:color="EE9100" w:themeColor="accent6"/>
          <w:insideH w:val="nil"/>
          <w:insideV w:val="single" w:sz="8" w:space="0" w:color="EE9100" w:themeColor="accent6"/>
        </w:tcBorders>
      </w:tcPr>
    </w:tblStylePr>
    <w:tblStylePr w:type="lastRow">
      <w:pPr>
        <w:spacing w:before="0" w:after="0" w:line="240" w:lineRule="auto"/>
      </w:pPr>
      <w:rPr>
        <w:rFonts w:asciiTheme="majorHAnsi" w:eastAsiaTheme="majorEastAsia" w:hAnsiTheme="majorHAnsi" w:cstheme="majorBidi"/>
        <w:b/>
        <w:bCs/>
        <w:sz w:val="20"/>
      </w:rPr>
      <w:tblPr/>
      <w:tcPr>
        <w:tcBorders>
          <w:top w:val="double" w:sz="6" w:space="0" w:color="EE9100" w:themeColor="accent6"/>
          <w:left w:val="single" w:sz="8" w:space="0" w:color="EE9100" w:themeColor="accent6"/>
          <w:bottom w:val="single" w:sz="8" w:space="0" w:color="EE9100" w:themeColor="accent6"/>
          <w:right w:val="single" w:sz="8" w:space="0" w:color="EE9100" w:themeColor="accent6"/>
          <w:insideH w:val="nil"/>
          <w:insideV w:val="single" w:sz="8" w:space="0" w:color="EE9100" w:themeColor="accent6"/>
        </w:tcBorders>
      </w:tcPr>
    </w:tblStylePr>
    <w:tblStylePr w:type="firstCol">
      <w:rPr>
        <w:rFonts w:asciiTheme="majorHAnsi" w:eastAsiaTheme="majorEastAsia" w:hAnsiTheme="majorHAnsi" w:cstheme="majorBidi"/>
        <w:b/>
        <w:bCs/>
        <w:sz w:val="20"/>
      </w:rPr>
    </w:tblStylePr>
    <w:tblStylePr w:type="lastCol">
      <w:rPr>
        <w:rFonts w:asciiTheme="majorHAnsi" w:eastAsiaTheme="majorEastAsia" w:hAnsiTheme="majorHAnsi" w:cstheme="majorBidi"/>
        <w:b/>
        <w:bCs/>
        <w:sz w:val="20"/>
      </w:rPr>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tcPr>
    </w:tblStylePr>
    <w:tblStylePr w:type="band1Vert">
      <w:tblPr/>
      <w:tcPr>
        <w:tcBorders>
          <w:top w:val="single" w:sz="8" w:space="0" w:color="EE9100" w:themeColor="accent6"/>
          <w:left w:val="single" w:sz="8" w:space="0" w:color="EE9100" w:themeColor="accent6"/>
          <w:bottom w:val="single" w:sz="8" w:space="0" w:color="EE9100" w:themeColor="accent6"/>
          <w:right w:val="single" w:sz="8" w:space="0" w:color="EE9100" w:themeColor="accent6"/>
        </w:tcBorders>
        <w:shd w:val="clear" w:color="auto" w:fill="FFE4BB" w:themeFill="accent6" w:themeFillTint="3F"/>
      </w:tcPr>
    </w:tblStylePr>
    <w:tblStylePr w:type="band1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shd w:val="clear" w:color="auto" w:fill="FFE4BB" w:themeFill="accent6" w:themeFillTint="3F"/>
      </w:tcPr>
    </w:tblStylePr>
    <w:tblStylePr w:type="band2Horz">
      <w:tblPr/>
      <w:tcPr>
        <w:tcBorders>
          <w:top w:val="single" w:sz="8" w:space="0" w:color="EE9100" w:themeColor="accent6"/>
          <w:left w:val="single" w:sz="8" w:space="0" w:color="EE9100" w:themeColor="accent6"/>
          <w:bottom w:val="single" w:sz="8" w:space="0" w:color="EE9100" w:themeColor="accent6"/>
          <w:right w:val="single" w:sz="8" w:space="0" w:color="EE9100" w:themeColor="accent6"/>
          <w:insideV w:val="single" w:sz="8" w:space="0" w:color="EE9100" w:themeColor="accent6"/>
        </w:tcBorders>
      </w:tcPr>
    </w:tblStylePr>
  </w:style>
  <w:style w:type="table" w:styleId="Middelsskyggelegging1-uthevingsfarge6">
    <w:name w:val="Medium Shading 1 Accent 6"/>
    <w:basedOn w:val="Vanligtabell"/>
    <w:uiPriority w:val="63"/>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tblBorders>
    </w:tblPr>
    <w:tblStylePr w:type="firstRow">
      <w:pPr>
        <w:spacing w:before="0" w:after="0" w:line="240" w:lineRule="auto"/>
      </w:pPr>
      <w:rPr>
        <w:b/>
        <w:bCs/>
        <w:color w:val="FFFFFF" w:themeColor="background1"/>
      </w:rPr>
      <w:tblPr/>
      <w:tcPr>
        <w:tc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shd w:val="clear" w:color="auto" w:fill="EE9100" w:themeFill="accent6"/>
      </w:tcPr>
    </w:tblStylePr>
    <w:tblStylePr w:type="lastRow">
      <w:pPr>
        <w:spacing w:before="0" w:after="0" w:line="240" w:lineRule="auto"/>
      </w:pPr>
      <w:rPr>
        <w:b/>
        <w:bCs/>
        <w:sz w:val="20"/>
      </w:rPr>
      <w:tblPr/>
      <w:tcPr>
        <w:tcBorders>
          <w:top w:val="double" w:sz="6"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nil"/>
          <w:insideV w:val="nil"/>
        </w:tcBorders>
      </w:tcPr>
    </w:tblStylePr>
    <w:tblStylePr w:type="firstCol">
      <w:rPr>
        <w:b/>
        <w:bCs/>
        <w:sz w:val="20"/>
      </w:rPr>
    </w:tblStylePr>
    <w:tblStylePr w:type="lastCol">
      <w:rPr>
        <w:b/>
        <w:bCs/>
        <w:sz w:val="20"/>
      </w:rPr>
    </w:tblStylePr>
    <w:tblStylePr w:type="band1Vert">
      <w:tblPr/>
      <w:tcPr>
        <w:shd w:val="clear" w:color="auto" w:fill="FFE4BB" w:themeFill="accent6" w:themeFillTint="3F"/>
      </w:tcPr>
    </w:tblStylePr>
    <w:tblStylePr w:type="band1Horz">
      <w:tblPr/>
      <w:tcPr>
        <w:tcBorders>
          <w:insideH w:val="nil"/>
          <w:insideV w:val="nil"/>
        </w:tcBorders>
        <w:shd w:val="clear" w:color="auto" w:fill="FFE4BB" w:themeFill="accent6" w:themeFillTint="3F"/>
      </w:tcPr>
    </w:tblStylePr>
    <w:tblStylePr w:type="band2Horz">
      <w:tblPr/>
      <w:tcPr>
        <w:tcBorders>
          <w:insideH w:val="nil"/>
          <w:insideV w:val="nil"/>
        </w:tcBorders>
      </w:tcPr>
    </w:tblStylePr>
  </w:style>
  <w:style w:type="table" w:styleId="Middelsliste1-uthevingsfarge6">
    <w:name w:val="Medium List 1 Accent 6"/>
    <w:basedOn w:val="Vanligtabell"/>
    <w:uiPriority w:val="65"/>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8" w:space="0" w:color="EE9100" w:themeColor="accent6"/>
        <w:bottom w:val="single" w:sz="8" w:space="0" w:color="EE9100" w:themeColor="accent6"/>
      </w:tblBorders>
    </w:tblPr>
    <w:tblStylePr w:type="firstRow">
      <w:rPr>
        <w:rFonts w:asciiTheme="majorHAnsi" w:eastAsiaTheme="majorEastAsia" w:hAnsiTheme="majorHAnsi" w:cstheme="majorBidi"/>
        <w:b/>
      </w:rPr>
      <w:tblPr/>
      <w:tcPr>
        <w:tcBorders>
          <w:top w:val="nil"/>
          <w:bottom w:val="single" w:sz="8" w:space="0" w:color="EE9100" w:themeColor="accent6"/>
        </w:tcBorders>
      </w:tcPr>
    </w:tblStylePr>
    <w:tblStylePr w:type="lastRow">
      <w:rPr>
        <w:b/>
        <w:bCs/>
        <w:color w:val="19516A" w:themeColor="text2"/>
        <w:sz w:val="20"/>
      </w:rPr>
      <w:tblPr/>
      <w:tcPr>
        <w:tcBorders>
          <w:top w:val="single" w:sz="8" w:space="0" w:color="EE9100" w:themeColor="accent6"/>
          <w:bottom w:val="single" w:sz="8" w:space="0" w:color="EE9100" w:themeColor="accent6"/>
        </w:tcBorders>
      </w:tcPr>
    </w:tblStylePr>
    <w:tblStylePr w:type="firstCol">
      <w:rPr>
        <w:b/>
        <w:bCs/>
        <w:sz w:val="20"/>
      </w:rPr>
    </w:tblStylePr>
    <w:tblStylePr w:type="lastCol">
      <w:rPr>
        <w:b/>
        <w:bCs/>
        <w:sz w:val="20"/>
      </w:rPr>
      <w:tblPr/>
      <w:tcPr>
        <w:tcBorders>
          <w:top w:val="single" w:sz="8" w:space="0" w:color="EE9100" w:themeColor="accent6"/>
          <w:bottom w:val="single" w:sz="8" w:space="0" w:color="EE9100" w:themeColor="accent6"/>
        </w:tcBorders>
      </w:tcPr>
    </w:tblStylePr>
    <w:tblStylePr w:type="band1Vert">
      <w:tblPr/>
      <w:tcPr>
        <w:shd w:val="clear" w:color="auto" w:fill="FFE4BB" w:themeFill="accent6" w:themeFillTint="3F"/>
      </w:tcPr>
    </w:tblStylePr>
    <w:tblStylePr w:type="band1Horz">
      <w:tblPr/>
      <w:tcPr>
        <w:shd w:val="clear" w:color="auto" w:fill="FFE4BB" w:themeFill="accent6" w:themeFillTint="3F"/>
      </w:tcPr>
    </w:tblStylePr>
  </w:style>
  <w:style w:type="table" w:styleId="Middelsliste2-uthevingsfarge6">
    <w:name w:val="Medium List 2 Accent 6"/>
    <w:basedOn w:val="Vanligtabell"/>
    <w:uiPriority w:val="66"/>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tblBorders>
    </w:tblPr>
    <w:tblStylePr w:type="firstRow">
      <w:rPr>
        <w:b/>
        <w:sz w:val="24"/>
        <w:szCs w:val="24"/>
      </w:rPr>
      <w:tblPr/>
      <w:tcPr>
        <w:tcBorders>
          <w:top w:val="nil"/>
          <w:left w:val="nil"/>
          <w:bottom w:val="single" w:sz="24" w:space="0" w:color="EE9100" w:themeColor="accent6"/>
          <w:right w:val="nil"/>
          <w:insideH w:val="nil"/>
          <w:insideV w:val="nil"/>
        </w:tcBorders>
        <w:shd w:val="clear" w:color="auto" w:fill="FFFFFF" w:themeFill="background1"/>
      </w:tcPr>
    </w:tblStylePr>
    <w:tblStylePr w:type="lastRow">
      <w:rPr>
        <w:b w:val="0"/>
        <w:sz w:val="20"/>
      </w:rPr>
      <w:tblPr/>
      <w:tcPr>
        <w:tcBorders>
          <w:top w:val="single" w:sz="8" w:space="0" w:color="EE9100" w:themeColor="accent6"/>
          <w:left w:val="nil"/>
          <w:bottom w:val="nil"/>
          <w:right w:val="nil"/>
          <w:insideH w:val="nil"/>
          <w:insideV w:val="nil"/>
        </w:tcBorders>
        <w:shd w:val="clear" w:color="auto" w:fill="FFFFFF" w:themeFill="background1"/>
      </w:tcPr>
    </w:tblStylePr>
    <w:tblStylePr w:type="firstCol">
      <w:rPr>
        <w:b w:val="0"/>
        <w:sz w:val="20"/>
      </w:rPr>
      <w:tblPr/>
      <w:tcPr>
        <w:tcBorders>
          <w:top w:val="nil"/>
          <w:left w:val="nil"/>
          <w:bottom w:val="nil"/>
          <w:right w:val="single" w:sz="8" w:space="0" w:color="EE9100" w:themeColor="accent6"/>
          <w:insideH w:val="nil"/>
          <w:insideV w:val="nil"/>
        </w:tcBorders>
        <w:shd w:val="clear" w:color="auto" w:fill="FFFFFF" w:themeFill="background1"/>
      </w:tcPr>
    </w:tblStylePr>
    <w:tblStylePr w:type="lastCol">
      <w:rPr>
        <w:b w:val="0"/>
        <w:sz w:val="20"/>
      </w:rPr>
      <w:tblPr/>
      <w:tcPr>
        <w:tcBorders>
          <w:top w:val="nil"/>
          <w:left w:val="single" w:sz="8" w:space="0" w:color="EE9100"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FE4BB" w:themeFill="accent6" w:themeFillTint="3F"/>
      </w:tcPr>
    </w:tblStylePr>
    <w:tblStylePr w:type="band1Horz">
      <w:tblPr/>
      <w:tcPr>
        <w:tcBorders>
          <w:top w:val="nil"/>
          <w:bottom w:val="nil"/>
          <w:insideH w:val="nil"/>
          <w:insideV w:val="nil"/>
        </w:tcBorders>
        <w:shd w:val="clear" w:color="auto" w:fill="FFE4BB"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iddelsrutenett1-uthevingsfarge6">
    <w:name w:val="Medium Grid 1 Accent 6"/>
    <w:basedOn w:val="Vanligtabell"/>
    <w:uiPriority w:val="67"/>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AF33" w:themeColor="accent6" w:themeTint="BF"/>
        <w:left w:val="single" w:sz="8" w:space="0" w:color="FFAF33" w:themeColor="accent6" w:themeTint="BF"/>
        <w:bottom w:val="single" w:sz="8" w:space="0" w:color="FFAF33" w:themeColor="accent6" w:themeTint="BF"/>
        <w:right w:val="single" w:sz="8" w:space="0" w:color="FFAF33" w:themeColor="accent6" w:themeTint="BF"/>
        <w:insideH w:val="single" w:sz="8" w:space="0" w:color="FFAF33" w:themeColor="accent6" w:themeTint="BF"/>
        <w:insideV w:val="single" w:sz="8" w:space="0" w:color="FFAF33" w:themeColor="accent6" w:themeTint="BF"/>
      </w:tblBorders>
    </w:tblPr>
    <w:tcPr>
      <w:shd w:val="clear" w:color="auto" w:fill="FFE4BB" w:themeFill="accent6" w:themeFillTint="3F"/>
    </w:tcPr>
    <w:tblStylePr w:type="firstRow">
      <w:rPr>
        <w:b/>
        <w:bCs/>
      </w:rPr>
    </w:tblStylePr>
    <w:tblStylePr w:type="lastRow">
      <w:rPr>
        <w:b/>
        <w:bCs/>
        <w:sz w:val="20"/>
      </w:rPr>
      <w:tblPr/>
      <w:tcPr>
        <w:tcBorders>
          <w:top w:val="single" w:sz="18" w:space="0" w:color="FFAF33" w:themeColor="accent6" w:themeTint="BF"/>
        </w:tcBorders>
      </w:tcPr>
    </w:tblStylePr>
    <w:tblStylePr w:type="firstCol">
      <w:rPr>
        <w:b/>
        <w:bCs/>
        <w:sz w:val="20"/>
      </w:rPr>
    </w:tblStylePr>
    <w:tblStylePr w:type="lastCol">
      <w:rPr>
        <w:b/>
        <w:bCs/>
        <w:sz w:val="20"/>
      </w:r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styleId="Middelsrutenett2-uthevingsfarge6">
    <w:name w:val="Medium Grid 2 Accent 6"/>
    <w:basedOn w:val="Vanligtabell"/>
    <w:uiPriority w:val="68"/>
    <w:unhideWhenUsed/>
    <w:rsid w:val="005F4D0B"/>
    <w:pPr>
      <w:spacing w:after="0" w:line="240" w:lineRule="auto"/>
    </w:pPr>
    <w:rPr>
      <w:rFonts w:ascii="Times New Roman" w:eastAsiaTheme="majorEastAsia" w:hAnsi="Times New Roman" w:cstheme="majorBidi"/>
      <w:color w:val="000000" w:themeColor="text1"/>
      <w:sz w:val="20"/>
      <w:szCs w:val="20"/>
    </w:rPr>
    <w:tblPr>
      <w:tblStyleRowBandSize w:val="1"/>
      <w:tblStyleColBandSize w:val="1"/>
      <w:tblBorders>
        <w:top w:val="single" w:sz="8" w:space="0" w:color="EE9100" w:themeColor="accent6"/>
        <w:left w:val="single" w:sz="8" w:space="0" w:color="EE9100" w:themeColor="accent6"/>
        <w:bottom w:val="single" w:sz="8" w:space="0" w:color="EE9100" w:themeColor="accent6"/>
        <w:right w:val="single" w:sz="8" w:space="0" w:color="EE9100" w:themeColor="accent6"/>
        <w:insideH w:val="single" w:sz="8" w:space="0" w:color="EE9100" w:themeColor="accent6"/>
        <w:insideV w:val="single" w:sz="8" w:space="0" w:color="EE9100" w:themeColor="accent6"/>
      </w:tblBorders>
    </w:tblPr>
    <w:tcPr>
      <w:shd w:val="clear" w:color="auto" w:fill="FFE4BB" w:themeFill="accent6" w:themeFillTint="3F"/>
    </w:tcPr>
    <w:tblStylePr w:type="firstRow">
      <w:rPr>
        <w:b/>
        <w:bCs/>
        <w:color w:val="000000" w:themeColor="text1"/>
      </w:rPr>
      <w:tblPr/>
      <w:tcPr>
        <w:shd w:val="clear" w:color="auto" w:fill="FFF4E4" w:themeFill="accent6" w:themeFillTint="19"/>
      </w:tcPr>
    </w:tblStylePr>
    <w:tblStylePr w:type="lastRow">
      <w:rPr>
        <w:b/>
        <w:bCs/>
        <w:color w:val="000000" w:themeColor="text1"/>
        <w:sz w:val="20"/>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sz w:val="20"/>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sz w:val="20"/>
      </w:rPr>
      <w:tblPr/>
      <w:tcPr>
        <w:tcBorders>
          <w:top w:val="nil"/>
          <w:left w:val="nil"/>
          <w:bottom w:val="nil"/>
          <w:right w:val="nil"/>
          <w:insideH w:val="nil"/>
          <w:insideV w:val="nil"/>
        </w:tcBorders>
        <w:shd w:val="clear" w:color="auto" w:fill="FFE9C8" w:themeFill="accent6" w:themeFillTint="33"/>
      </w:tcPr>
    </w:tblStylePr>
    <w:tblStylePr w:type="band1Vert">
      <w:tblPr/>
      <w:tcPr>
        <w:shd w:val="clear" w:color="auto" w:fill="FFC977" w:themeFill="accent6" w:themeFillTint="7F"/>
      </w:tcPr>
    </w:tblStylePr>
    <w:tblStylePr w:type="band1Horz">
      <w:tblPr/>
      <w:tcPr>
        <w:tcBorders>
          <w:insideH w:val="single" w:sz="6" w:space="0" w:color="EE9100" w:themeColor="accent6"/>
          <w:insideV w:val="single" w:sz="6" w:space="0" w:color="EE9100" w:themeColor="accent6"/>
        </w:tcBorders>
        <w:shd w:val="clear" w:color="auto" w:fill="FFC977" w:themeFill="accent6" w:themeFillTint="7F"/>
      </w:tcPr>
    </w:tblStylePr>
    <w:tblStylePr w:type="nwCell">
      <w:tblPr/>
      <w:tcPr>
        <w:shd w:val="clear" w:color="auto" w:fill="FFFFFF" w:themeFill="background1"/>
      </w:tcPr>
    </w:tblStylePr>
  </w:style>
  <w:style w:type="table" w:styleId="Middelsrutenett3-uthevingsfarge6">
    <w:name w:val="Medium Grid 3 Accent 6"/>
    <w:basedOn w:val="Vanligtabell"/>
    <w:uiPriority w:val="69"/>
    <w:unhideWhenUsed/>
    <w:rsid w:val="005F4D0B"/>
    <w:pPr>
      <w:spacing w:after="0" w:line="240" w:lineRule="auto"/>
    </w:pPr>
    <w:rPr>
      <w:rFonts w:ascii="Times New Roman" w:hAnsi="Times New Roman" w:cs="Times New Roman"/>
      <w:sz w:val="20"/>
      <w:szCs w:val="20"/>
    </w:r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FE4BB"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lastRow">
      <w:rPr>
        <w:b/>
        <w:bCs/>
        <w:i w:val="0"/>
        <w:iCs w:val="0"/>
        <w:color w:val="FFFFFF" w:themeColor="background1"/>
        <w:sz w:val="20"/>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EE9100" w:themeFill="accent6"/>
      </w:tcPr>
    </w:tblStylePr>
    <w:tblStylePr w:type="firstCol">
      <w:rPr>
        <w:b/>
        <w:bCs/>
        <w:i w:val="0"/>
        <w:iCs w:val="0"/>
        <w:color w:val="FFFFFF" w:themeColor="background1"/>
        <w:sz w:val="20"/>
      </w:rPr>
      <w:tblPr/>
      <w:tcPr>
        <w:tcBorders>
          <w:left w:val="single" w:sz="8" w:space="0" w:color="FFFFFF" w:themeColor="background1"/>
          <w:right w:val="single" w:sz="24" w:space="0" w:color="FFFFFF" w:themeColor="background1"/>
          <w:insideH w:val="nil"/>
          <w:insideV w:val="nil"/>
        </w:tcBorders>
        <w:shd w:val="clear" w:color="auto" w:fill="EE9100" w:themeFill="accent6"/>
      </w:tcPr>
    </w:tblStylePr>
    <w:tblStylePr w:type="lastCol">
      <w:rPr>
        <w:b/>
        <w:bCs/>
        <w:i w:val="0"/>
        <w:iCs w:val="0"/>
        <w:color w:val="FFFFFF" w:themeColor="background1"/>
        <w:sz w:val="20"/>
      </w:rPr>
      <w:tblPr/>
      <w:tcPr>
        <w:tcBorders>
          <w:top w:val="nil"/>
          <w:left w:val="single" w:sz="24" w:space="0" w:color="FFFFFF" w:themeColor="background1"/>
          <w:bottom w:val="nil"/>
          <w:right w:val="nil"/>
          <w:insideH w:val="nil"/>
          <w:insideV w:val="nil"/>
        </w:tcBorders>
        <w:shd w:val="clear" w:color="auto" w:fill="EE9100"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FC977"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FC977" w:themeFill="accent6" w:themeFillTint="7F"/>
      </w:tcPr>
    </w:tblStylePr>
  </w:style>
  <w:style w:type="table" w:styleId="Mrkliste-uthevingsfarge6">
    <w:name w:val="Dark List Accent 6"/>
    <w:basedOn w:val="Vanligtabell"/>
    <w:uiPriority w:val="70"/>
    <w:unhideWhenUsed/>
    <w:rsid w:val="005F4D0B"/>
    <w:pPr>
      <w:spacing w:after="0" w:line="240" w:lineRule="auto"/>
    </w:pPr>
    <w:rPr>
      <w:rFonts w:ascii="Times New Roman" w:hAnsi="Times New Roman" w:cs="Times New Roman"/>
      <w:color w:val="FFFFFF" w:themeColor="background1"/>
      <w:sz w:val="20"/>
      <w:szCs w:val="20"/>
    </w:rPr>
    <w:tblPr>
      <w:tblStyleRowBandSize w:val="1"/>
      <w:tblStyleColBandSize w:val="1"/>
    </w:tblPr>
    <w:tcPr>
      <w:shd w:val="clear" w:color="auto" w:fill="EE9100"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rPr>
        <w:b w:val="0"/>
        <w:sz w:val="20"/>
      </w:rPr>
      <w:tblPr/>
      <w:tcPr>
        <w:tcBorders>
          <w:top w:val="single" w:sz="18" w:space="0" w:color="FFFFFF" w:themeColor="background1"/>
          <w:left w:val="nil"/>
          <w:bottom w:val="nil"/>
          <w:right w:val="nil"/>
          <w:insideH w:val="nil"/>
          <w:insideV w:val="nil"/>
        </w:tcBorders>
        <w:shd w:val="clear" w:color="auto" w:fill="764700" w:themeFill="accent6" w:themeFillShade="7F"/>
      </w:tcPr>
    </w:tblStylePr>
    <w:tblStylePr w:type="firstCol">
      <w:rPr>
        <w:b w:val="0"/>
        <w:sz w:val="20"/>
      </w:rPr>
      <w:tblPr/>
      <w:tcPr>
        <w:tcBorders>
          <w:top w:val="nil"/>
          <w:left w:val="nil"/>
          <w:bottom w:val="nil"/>
          <w:right w:val="single" w:sz="18" w:space="0" w:color="FFFFFF" w:themeColor="background1"/>
          <w:insideH w:val="nil"/>
          <w:insideV w:val="nil"/>
        </w:tcBorders>
        <w:shd w:val="clear" w:color="auto" w:fill="B26C00" w:themeFill="accent6" w:themeFillShade="BF"/>
      </w:tcPr>
    </w:tblStylePr>
    <w:tblStylePr w:type="lastCol">
      <w:rPr>
        <w:b w:val="0"/>
        <w:sz w:val="20"/>
      </w:rPr>
      <w:tblPr/>
      <w:tcPr>
        <w:tcBorders>
          <w:top w:val="nil"/>
          <w:left w:val="single" w:sz="18" w:space="0" w:color="FFFFFF" w:themeColor="background1"/>
          <w:bottom w:val="nil"/>
          <w:right w:val="nil"/>
          <w:insideH w:val="nil"/>
          <w:insideV w:val="nil"/>
        </w:tcBorders>
        <w:shd w:val="clear" w:color="auto" w:fill="B26C00" w:themeFill="accent6" w:themeFillShade="BF"/>
      </w:tcPr>
    </w:tblStylePr>
    <w:tblStylePr w:type="band1Vert">
      <w:tblPr/>
      <w:tcPr>
        <w:tcBorders>
          <w:top w:val="nil"/>
          <w:left w:val="nil"/>
          <w:bottom w:val="nil"/>
          <w:right w:val="nil"/>
          <w:insideH w:val="nil"/>
          <w:insideV w:val="nil"/>
        </w:tcBorders>
        <w:shd w:val="clear" w:color="auto" w:fill="B26C00" w:themeFill="accent6" w:themeFillShade="BF"/>
      </w:tcPr>
    </w:tblStylePr>
    <w:tblStylePr w:type="band1Horz">
      <w:tblPr/>
      <w:tcPr>
        <w:tcBorders>
          <w:top w:val="nil"/>
          <w:left w:val="nil"/>
          <w:bottom w:val="nil"/>
          <w:right w:val="nil"/>
          <w:insideH w:val="nil"/>
          <w:insideV w:val="nil"/>
        </w:tcBorders>
        <w:shd w:val="clear" w:color="auto" w:fill="B26C00" w:themeFill="accent6" w:themeFillShade="BF"/>
      </w:tcPr>
    </w:tblStylePr>
  </w:style>
  <w:style w:type="table" w:styleId="Fargerikskyggelegginguthevingsfarge6">
    <w:name w:val="Colorful Shading Accent 6"/>
    <w:basedOn w:val="Vanligtabell"/>
    <w:uiPriority w:val="71"/>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top w:val="single" w:sz="24" w:space="0" w:color="70486C" w:themeColor="accent5"/>
        <w:left w:val="single" w:sz="4" w:space="0" w:color="EE9100" w:themeColor="accent6"/>
        <w:bottom w:val="single" w:sz="4" w:space="0" w:color="EE9100" w:themeColor="accent6"/>
        <w:right w:val="single" w:sz="4" w:space="0" w:color="EE9100" w:themeColor="accent6"/>
        <w:insideH w:val="single" w:sz="4" w:space="0" w:color="FFFFFF" w:themeColor="background1"/>
        <w:insideV w:val="single" w:sz="4" w:space="0" w:color="FFFFFF" w:themeColor="background1"/>
      </w:tblBorders>
    </w:tblPr>
    <w:tcPr>
      <w:shd w:val="clear" w:color="auto" w:fill="FFF4E4" w:themeFill="accent6" w:themeFillTint="19"/>
    </w:tcPr>
    <w:tblStylePr w:type="firstRow">
      <w:rPr>
        <w:b/>
        <w:bCs/>
      </w:rPr>
      <w:tblPr/>
      <w:tcPr>
        <w:tcBorders>
          <w:top w:val="nil"/>
          <w:left w:val="nil"/>
          <w:bottom w:val="single" w:sz="24" w:space="0" w:color="70486C" w:themeColor="accent5"/>
          <w:right w:val="nil"/>
          <w:insideH w:val="nil"/>
          <w:insideV w:val="nil"/>
        </w:tcBorders>
        <w:shd w:val="clear" w:color="auto" w:fill="FFFFFF" w:themeFill="background1"/>
      </w:tcPr>
    </w:tblStylePr>
    <w:tblStylePr w:type="lastRow">
      <w:rPr>
        <w:b/>
        <w:bCs/>
        <w:color w:val="FFFFFF" w:themeColor="background1"/>
        <w:sz w:val="20"/>
      </w:rPr>
      <w:tblPr/>
      <w:tcPr>
        <w:tcBorders>
          <w:top w:val="single" w:sz="6" w:space="0" w:color="FFFFFF" w:themeColor="background1"/>
        </w:tcBorders>
        <w:shd w:val="clear" w:color="auto" w:fill="8E5600" w:themeFill="accent6" w:themeFillShade="99"/>
      </w:tcPr>
    </w:tblStylePr>
    <w:tblStylePr w:type="firstCol">
      <w:rPr>
        <w:b/>
        <w:color w:val="FFFFFF" w:themeColor="background1"/>
        <w:sz w:val="20"/>
      </w:rPr>
      <w:tblPr/>
      <w:tcPr>
        <w:tcBorders>
          <w:top w:val="nil"/>
          <w:left w:val="nil"/>
          <w:bottom w:val="nil"/>
          <w:right w:val="nil"/>
          <w:insideH w:val="single" w:sz="4" w:space="0" w:color="8E5600" w:themeColor="accent6" w:themeShade="99"/>
          <w:insideV w:val="nil"/>
        </w:tcBorders>
        <w:shd w:val="clear" w:color="auto" w:fill="8E5600" w:themeFill="accent6" w:themeFillShade="99"/>
      </w:tcPr>
    </w:tblStylePr>
    <w:tblStylePr w:type="lastCol">
      <w:rPr>
        <w:b/>
        <w:color w:val="FFFFFF" w:themeColor="background1"/>
        <w:sz w:val="20"/>
      </w:rPr>
      <w:tblPr/>
      <w:tcPr>
        <w:tcBorders>
          <w:top w:val="nil"/>
          <w:left w:val="nil"/>
          <w:bottom w:val="nil"/>
          <w:right w:val="nil"/>
          <w:insideH w:val="nil"/>
          <w:insideV w:val="nil"/>
        </w:tcBorders>
        <w:shd w:val="clear" w:color="auto" w:fill="8E5600" w:themeFill="accent6" w:themeFillShade="99"/>
      </w:tcPr>
    </w:tblStylePr>
    <w:tblStylePr w:type="band1Vert">
      <w:tblPr/>
      <w:tcPr>
        <w:shd w:val="clear" w:color="auto" w:fill="FFD492" w:themeFill="accent6" w:themeFillTint="66"/>
      </w:tcPr>
    </w:tblStylePr>
    <w:tblStylePr w:type="band1Horz">
      <w:tblPr/>
      <w:tcPr>
        <w:shd w:val="clear" w:color="auto" w:fill="FFC977" w:themeFill="accent6" w:themeFillTint="7F"/>
      </w:tcPr>
    </w:tblStylePr>
    <w:tblStylePr w:type="neCell">
      <w:rPr>
        <w:color w:val="000000" w:themeColor="text1"/>
      </w:rPr>
    </w:tblStylePr>
    <w:tblStylePr w:type="nwCell">
      <w:rPr>
        <w:color w:val="000000" w:themeColor="text1"/>
      </w:rPr>
    </w:tblStylePr>
  </w:style>
  <w:style w:type="table" w:styleId="Fargerikliste-uthevingsfarge6">
    <w:name w:val="Colorful List Accent 6"/>
    <w:basedOn w:val="Vanligtabell"/>
    <w:uiPriority w:val="72"/>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Pr>
    <w:tcPr>
      <w:shd w:val="clear" w:color="auto" w:fill="FFF4E4" w:themeFill="accent6" w:themeFillTint="19"/>
    </w:tcPr>
    <w:tblStylePr w:type="firstRow">
      <w:rPr>
        <w:b/>
        <w:bCs/>
        <w:color w:val="FFFFFF" w:themeColor="background1"/>
      </w:rPr>
      <w:tblPr/>
      <w:tcPr>
        <w:tcBorders>
          <w:bottom w:val="single" w:sz="12" w:space="0" w:color="FFFFFF" w:themeColor="background1"/>
        </w:tcBorders>
        <w:shd w:val="clear" w:color="auto" w:fill="593956" w:themeFill="accent5" w:themeFillShade="CC"/>
      </w:tcPr>
    </w:tblStylePr>
    <w:tblStylePr w:type="lastRow">
      <w:rPr>
        <w:b/>
        <w:bCs/>
        <w:color w:val="593956" w:themeColor="accent5" w:themeShade="CC"/>
        <w:sz w:val="20"/>
      </w:rPr>
      <w:tblPr/>
      <w:tcPr>
        <w:tcBorders>
          <w:top w:val="single" w:sz="12" w:space="0" w:color="000000" w:themeColor="text1"/>
        </w:tcBorders>
        <w:shd w:val="clear" w:color="auto" w:fill="FFFFFF" w:themeFill="background1"/>
      </w:tcPr>
    </w:tblStylePr>
    <w:tblStylePr w:type="firstCol">
      <w:rPr>
        <w:b/>
        <w:bCs/>
        <w:sz w:val="20"/>
      </w:rPr>
    </w:tblStylePr>
    <w:tblStylePr w:type="lastCol">
      <w:rPr>
        <w:b/>
        <w:bCs/>
        <w:sz w:val="20"/>
      </w:rPr>
    </w:tblStylePr>
    <w:tblStylePr w:type="band1Vert">
      <w:tblPr/>
      <w:tcPr>
        <w:tcBorders>
          <w:top w:val="nil"/>
          <w:left w:val="nil"/>
          <w:bottom w:val="nil"/>
          <w:right w:val="nil"/>
          <w:insideH w:val="nil"/>
          <w:insideV w:val="nil"/>
        </w:tcBorders>
        <w:shd w:val="clear" w:color="auto" w:fill="FFE4BB" w:themeFill="accent6" w:themeFillTint="3F"/>
      </w:tcPr>
    </w:tblStylePr>
    <w:tblStylePr w:type="band1Horz">
      <w:tblPr/>
      <w:tcPr>
        <w:shd w:val="clear" w:color="auto" w:fill="FFE9C8" w:themeFill="accent6" w:themeFillTint="33"/>
      </w:tcPr>
    </w:tblStylePr>
  </w:style>
  <w:style w:type="table" w:styleId="Fargeriktrutenettuthevingsfarge6">
    <w:name w:val="Colorful Grid Accent 6"/>
    <w:basedOn w:val="Vanligtabell"/>
    <w:uiPriority w:val="73"/>
    <w:unhideWhenUsed/>
    <w:rsid w:val="005F4D0B"/>
    <w:pPr>
      <w:spacing w:after="0" w:line="240" w:lineRule="auto"/>
    </w:pPr>
    <w:rPr>
      <w:rFonts w:ascii="Times New Roman" w:hAnsi="Times New Roman" w:cs="Times New Roman"/>
      <w:color w:val="000000" w:themeColor="text1"/>
      <w:sz w:val="20"/>
      <w:szCs w:val="20"/>
    </w:rPr>
    <w:tblPr>
      <w:tblStyleRowBandSize w:val="1"/>
      <w:tblStyleColBandSize w:val="1"/>
      <w:tblBorders>
        <w:insideH w:val="single" w:sz="4" w:space="0" w:color="FFFFFF" w:themeColor="background1"/>
      </w:tblBorders>
    </w:tblPr>
    <w:tcPr>
      <w:shd w:val="clear" w:color="auto" w:fill="FFE9C8" w:themeFill="accent6" w:themeFillTint="33"/>
    </w:tcPr>
    <w:tblStylePr w:type="firstRow">
      <w:rPr>
        <w:b/>
        <w:bCs/>
      </w:rPr>
      <w:tblPr/>
      <w:tcPr>
        <w:shd w:val="clear" w:color="auto" w:fill="FFD492" w:themeFill="accent6" w:themeFillTint="66"/>
      </w:tcPr>
    </w:tblStylePr>
    <w:tblStylePr w:type="lastRow">
      <w:rPr>
        <w:b/>
        <w:bCs/>
        <w:color w:val="000000" w:themeColor="text1"/>
        <w:sz w:val="20"/>
      </w:rPr>
      <w:tblPr/>
      <w:tcPr>
        <w:shd w:val="clear" w:color="auto" w:fill="FFD492" w:themeFill="accent6" w:themeFillTint="66"/>
      </w:tcPr>
    </w:tblStylePr>
    <w:tblStylePr w:type="firstCol">
      <w:rPr>
        <w:b/>
        <w:color w:val="FFFFFF" w:themeColor="background1"/>
        <w:sz w:val="20"/>
      </w:rPr>
      <w:tblPr/>
      <w:tcPr>
        <w:shd w:val="clear" w:color="auto" w:fill="B26C00" w:themeFill="accent6" w:themeFillShade="BF"/>
      </w:tcPr>
    </w:tblStylePr>
    <w:tblStylePr w:type="lastCol">
      <w:rPr>
        <w:b/>
        <w:color w:val="FFFFFF" w:themeColor="background1"/>
        <w:sz w:val="20"/>
      </w:rPr>
      <w:tblPr/>
      <w:tcPr>
        <w:shd w:val="clear" w:color="auto" w:fill="B26C00" w:themeFill="accent6" w:themeFillShade="BF"/>
      </w:tcPr>
    </w:tblStylePr>
    <w:tblStylePr w:type="band1Vert">
      <w:tblPr/>
      <w:tcPr>
        <w:shd w:val="clear" w:color="auto" w:fill="FFC977" w:themeFill="accent6" w:themeFillTint="7F"/>
      </w:tcPr>
    </w:tblStylePr>
    <w:tblStylePr w:type="band1Horz">
      <w:tblPr/>
      <w:tcPr>
        <w:shd w:val="clear" w:color="auto" w:fill="FFC977" w:themeFill="accent6" w:themeFillTint="7F"/>
      </w:tcPr>
    </w:tblStylePr>
  </w:style>
  <w:style w:type="table" w:customStyle="1" w:styleId="Listetabell1lys2">
    <w:name w:val="Listetabell 1 lys2"/>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sz w:val="20"/>
      </w:rPr>
      <w:tblPr/>
      <w:tcPr>
        <w:tcBorders>
          <w:top w:val="single" w:sz="4" w:space="0" w:color="666666" w:themeColor="text1" w:themeTint="99"/>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5mrk2">
    <w:name w:val="Listetabell 5 mørk2"/>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2">
    <w:name w:val="Listetabell 6 fargerik2"/>
    <w:basedOn w:val="Vanligtabell"/>
    <w:uiPriority w:val="51"/>
    <w:rsid w:val="005F4D0B"/>
    <w:pPr>
      <w:spacing w:after="0" w:line="240" w:lineRule="auto"/>
    </w:pPr>
    <w:rPr>
      <w:rFonts w:ascii="Times New Roman" w:hAnsi="Times New Roman" w:cs="Times New Roman"/>
      <w:color w:val="000000" w:themeColor="text1"/>
      <w:szCs w:val="20"/>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sz w:val="20"/>
      </w:rPr>
      <w:tblPr/>
      <w:tcPr>
        <w:tcBorders>
          <w:top w:val="double" w:sz="4" w:space="0" w:color="000000" w:themeColor="text1"/>
        </w:tcBorders>
      </w:tcPr>
    </w:tblStylePr>
    <w:tblStylePr w:type="firstCol">
      <w:rPr>
        <w:b/>
        <w:bCs/>
        <w:sz w:val="20"/>
      </w:rPr>
    </w:tblStylePr>
    <w:tblStylePr w:type="lastCol">
      <w:rPr>
        <w:b/>
        <w:bCs/>
        <w:sz w:val="20"/>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7fargerik2">
    <w:name w:val="Listetabell 7 fargerik2"/>
    <w:basedOn w:val="Vanligtabell"/>
    <w:uiPriority w:val="52"/>
    <w:rsid w:val="005F4D0B"/>
    <w:pPr>
      <w:spacing w:after="0" w:line="240" w:lineRule="auto"/>
    </w:pPr>
    <w:rPr>
      <w:rFonts w:ascii="Times New Roman" w:hAnsi="Times New Roman" w:cs="Times New Roman"/>
      <w:color w:val="000000" w:themeColor="text1"/>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11">
    <w:name w:val="Listetabell 1 lys – uthevingsfarge 1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46A7D3" w:themeColor="accent1" w:themeTint="99"/>
        </w:tcBorders>
      </w:tcPr>
    </w:tblStylePr>
    <w:tblStylePr w:type="lastRow">
      <w:rPr>
        <w:b/>
        <w:bCs/>
        <w:sz w:val="20"/>
      </w:rPr>
      <w:tblPr/>
      <w:tcPr>
        <w:tcBorders>
          <w:top w:val="sing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2uthevingsfarge11">
    <w:name w:val="Listetabell 2 – uthevingsfarge 1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bottom w:val="single" w:sz="4" w:space="0" w:color="46A7D3" w:themeColor="accent1" w:themeTint="99"/>
        <w:insideH w:val="single" w:sz="4" w:space="0" w:color="46A7D3" w:themeColor="accent1"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3uthevingsfarge11">
    <w:name w:val="Listetabell 3 – uthevingsfarge 1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19516A" w:themeColor="accent1"/>
        <w:left w:val="single" w:sz="4" w:space="0" w:color="19516A" w:themeColor="accent1"/>
        <w:bottom w:val="single" w:sz="4" w:space="0" w:color="19516A" w:themeColor="accent1"/>
        <w:right w:val="single" w:sz="4" w:space="0" w:color="19516A" w:themeColor="accent1"/>
      </w:tblBorders>
    </w:tblPr>
    <w:tblStylePr w:type="firstRow">
      <w:rPr>
        <w:b/>
        <w:bCs/>
        <w:color w:val="FFFFFF" w:themeColor="background1"/>
      </w:rPr>
      <w:tblPr/>
      <w:tcPr>
        <w:shd w:val="clear" w:color="auto" w:fill="19516A" w:themeFill="accent1"/>
      </w:tcPr>
    </w:tblStylePr>
    <w:tblStylePr w:type="lastRow">
      <w:rPr>
        <w:b/>
        <w:bCs/>
        <w:sz w:val="20"/>
      </w:rPr>
      <w:tblPr/>
      <w:tcPr>
        <w:tcBorders>
          <w:top w:val="double" w:sz="4" w:space="0" w:color="19516A" w:themeColor="accent1"/>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19516A" w:themeColor="accent1"/>
          <w:right w:val="single" w:sz="4" w:space="0" w:color="19516A" w:themeColor="accent1"/>
        </w:tcBorders>
      </w:tcPr>
    </w:tblStylePr>
    <w:tblStylePr w:type="band1Horz">
      <w:tblPr/>
      <w:tcPr>
        <w:tcBorders>
          <w:top w:val="single" w:sz="4" w:space="0" w:color="19516A" w:themeColor="accent1"/>
          <w:bottom w:val="single" w:sz="4" w:space="0" w:color="1951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516A" w:themeColor="accent1"/>
          <w:left w:val="nil"/>
        </w:tcBorders>
      </w:tcPr>
    </w:tblStylePr>
    <w:tblStylePr w:type="swCell">
      <w:tblPr/>
      <w:tcPr>
        <w:tcBorders>
          <w:top w:val="double" w:sz="4" w:space="0" w:color="19516A" w:themeColor="accent1"/>
          <w:right w:val="nil"/>
        </w:tcBorders>
      </w:tcPr>
    </w:tblStylePr>
  </w:style>
  <w:style w:type="table" w:customStyle="1" w:styleId="Listetabell4uthevingsfarge11">
    <w:name w:val="Listetabell 4 – uthevingsfarge 1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tcBorders>
        <w:shd w:val="clear" w:color="auto" w:fill="19516A" w:themeFill="accent1"/>
      </w:tcPr>
    </w:tblStylePr>
    <w:tblStylePr w:type="lastRow">
      <w:rPr>
        <w:b/>
        <w:bCs/>
        <w:sz w:val="20"/>
      </w:rPr>
      <w:tblPr/>
      <w:tcPr>
        <w:tcBorders>
          <w:top w:val="double" w:sz="4" w:space="0" w:color="46A7D3" w:themeColor="accent1" w:themeTint="99"/>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5mrkuthevingsfarge11">
    <w:name w:val="Listetabell 5 mørk – uthevingsfarge 1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19516A" w:themeColor="accent1"/>
        <w:left w:val="single" w:sz="24" w:space="0" w:color="19516A" w:themeColor="accent1"/>
        <w:bottom w:val="single" w:sz="24" w:space="0" w:color="19516A" w:themeColor="accent1"/>
        <w:right w:val="single" w:sz="24" w:space="0" w:color="19516A" w:themeColor="accent1"/>
      </w:tblBorders>
    </w:tblPr>
    <w:tcPr>
      <w:shd w:val="clear" w:color="auto" w:fill="19516A" w:themeFill="accent1"/>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11">
    <w:name w:val="Listetabell 6 fargerik – uthevingsfarge 11"/>
    <w:basedOn w:val="Vanligtabell"/>
    <w:uiPriority w:val="51"/>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Borders>
        <w:top w:val="single" w:sz="4" w:space="0" w:color="19516A" w:themeColor="accent1"/>
        <w:bottom w:val="single" w:sz="4" w:space="0" w:color="19516A" w:themeColor="accent1"/>
      </w:tblBorders>
    </w:tblPr>
    <w:tblStylePr w:type="firstRow">
      <w:rPr>
        <w:b/>
        <w:bCs/>
      </w:rPr>
      <w:tblPr/>
      <w:tcPr>
        <w:tcBorders>
          <w:bottom w:val="single" w:sz="4" w:space="0" w:color="19516A" w:themeColor="accent1"/>
        </w:tcBorders>
      </w:tcPr>
    </w:tblStylePr>
    <w:tblStylePr w:type="lastRow">
      <w:rPr>
        <w:b/>
        <w:bCs/>
        <w:sz w:val="20"/>
      </w:rPr>
      <w:tblPr/>
      <w:tcPr>
        <w:tcBorders>
          <w:top w:val="double" w:sz="4" w:space="0" w:color="19516A" w:themeColor="accent1"/>
        </w:tcBorders>
      </w:tcPr>
    </w:tblStylePr>
    <w:tblStylePr w:type="firstCol">
      <w:rPr>
        <w:b/>
        <w:bCs/>
        <w:sz w:val="20"/>
      </w:rPr>
    </w:tblStylePr>
    <w:tblStylePr w:type="lastCol">
      <w:rPr>
        <w:b/>
        <w:bCs/>
        <w:sz w:val="20"/>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7fargerikuthevingsfarge11">
    <w:name w:val="Listetabell 7 fargerik – uthevingsfarge 11"/>
    <w:basedOn w:val="Vanligtabell"/>
    <w:uiPriority w:val="52"/>
    <w:rsid w:val="005F4D0B"/>
    <w:pPr>
      <w:spacing w:after="0" w:line="240" w:lineRule="auto"/>
    </w:pPr>
    <w:rPr>
      <w:rFonts w:ascii="Times New Roman" w:hAnsi="Times New Roman" w:cs="Times New Roman"/>
      <w:color w:val="123C4F" w:themeColor="accent1"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19516A" w:themeColor="accent1"/>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19516A" w:themeColor="accent1"/>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19516A" w:themeColor="accent1"/>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19516A" w:themeColor="accent1"/>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21">
    <w:name w:val="Listetabell 1 lys – uthevingsfarge 2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6EB8DA" w:themeColor="accent2" w:themeTint="99"/>
        </w:tcBorders>
      </w:tcPr>
    </w:tblStylePr>
    <w:tblStylePr w:type="lastRow">
      <w:rPr>
        <w:b/>
        <w:bCs/>
        <w:sz w:val="20"/>
      </w:rPr>
      <w:tblPr/>
      <w:tcPr>
        <w:tcBorders>
          <w:top w:val="sing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2uthevingsfarge21">
    <w:name w:val="Listetabell 2 – uthevingsfarge 2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bottom w:val="single" w:sz="4" w:space="0" w:color="6EB8DA" w:themeColor="accent2" w:themeTint="99"/>
        <w:insideH w:val="single" w:sz="4" w:space="0" w:color="6EB8DA" w:themeColor="accent2"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3uthevingsfarge21">
    <w:name w:val="Listetabell 3 – uthevingsfarge 2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2A80A6" w:themeColor="accent2"/>
        <w:left w:val="single" w:sz="4" w:space="0" w:color="2A80A6" w:themeColor="accent2"/>
        <w:bottom w:val="single" w:sz="4" w:space="0" w:color="2A80A6" w:themeColor="accent2"/>
        <w:right w:val="single" w:sz="4" w:space="0" w:color="2A80A6" w:themeColor="accent2"/>
      </w:tblBorders>
    </w:tblPr>
    <w:tblStylePr w:type="firstRow">
      <w:rPr>
        <w:b/>
        <w:bCs/>
        <w:color w:val="FFFFFF" w:themeColor="background1"/>
      </w:rPr>
      <w:tblPr/>
      <w:tcPr>
        <w:shd w:val="clear" w:color="auto" w:fill="2A80A6" w:themeFill="accent2"/>
      </w:tcPr>
    </w:tblStylePr>
    <w:tblStylePr w:type="lastRow">
      <w:rPr>
        <w:b/>
        <w:bCs/>
        <w:sz w:val="20"/>
      </w:rPr>
      <w:tblPr/>
      <w:tcPr>
        <w:tcBorders>
          <w:top w:val="double" w:sz="4" w:space="0" w:color="2A80A6" w:themeColor="accent2"/>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2A80A6" w:themeColor="accent2"/>
          <w:right w:val="single" w:sz="4" w:space="0" w:color="2A80A6" w:themeColor="accent2"/>
        </w:tcBorders>
      </w:tcPr>
    </w:tblStylePr>
    <w:tblStylePr w:type="band1Horz">
      <w:tblPr/>
      <w:tcPr>
        <w:tcBorders>
          <w:top w:val="single" w:sz="4" w:space="0" w:color="2A80A6" w:themeColor="accent2"/>
          <w:bottom w:val="single" w:sz="4" w:space="0" w:color="2A80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80A6" w:themeColor="accent2"/>
          <w:left w:val="nil"/>
        </w:tcBorders>
      </w:tcPr>
    </w:tblStylePr>
    <w:tblStylePr w:type="swCell">
      <w:tblPr/>
      <w:tcPr>
        <w:tcBorders>
          <w:top w:val="double" w:sz="4" w:space="0" w:color="2A80A6" w:themeColor="accent2"/>
          <w:right w:val="nil"/>
        </w:tcBorders>
      </w:tcPr>
    </w:tblStylePr>
  </w:style>
  <w:style w:type="table" w:customStyle="1" w:styleId="Listetabell4uthevingsfarge21">
    <w:name w:val="Listetabell 4 – uthevingsfarge 2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tcBorders>
        <w:shd w:val="clear" w:color="auto" w:fill="2A80A6" w:themeFill="accent2"/>
      </w:tcPr>
    </w:tblStylePr>
    <w:tblStylePr w:type="lastRow">
      <w:rPr>
        <w:b/>
        <w:bCs/>
        <w:sz w:val="20"/>
      </w:rPr>
      <w:tblPr/>
      <w:tcPr>
        <w:tcBorders>
          <w:top w:val="double" w:sz="4" w:space="0" w:color="6EB8DA" w:themeColor="accent2" w:themeTint="99"/>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5mrkuthevingsfarge21">
    <w:name w:val="Listetabell 5 mørk – uthevingsfarge 2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2A80A6" w:themeColor="accent2"/>
        <w:left w:val="single" w:sz="24" w:space="0" w:color="2A80A6" w:themeColor="accent2"/>
        <w:bottom w:val="single" w:sz="24" w:space="0" w:color="2A80A6" w:themeColor="accent2"/>
        <w:right w:val="single" w:sz="24" w:space="0" w:color="2A80A6" w:themeColor="accent2"/>
      </w:tblBorders>
    </w:tblPr>
    <w:tcPr>
      <w:shd w:val="clear" w:color="auto" w:fill="2A80A6" w:themeFill="accent2"/>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21">
    <w:name w:val="Listetabell 6 fargerik – uthevingsfarge 21"/>
    <w:basedOn w:val="Vanligtabell"/>
    <w:uiPriority w:val="51"/>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Borders>
        <w:top w:val="single" w:sz="4" w:space="0" w:color="2A80A6" w:themeColor="accent2"/>
        <w:bottom w:val="single" w:sz="4" w:space="0" w:color="2A80A6" w:themeColor="accent2"/>
      </w:tblBorders>
    </w:tblPr>
    <w:tblStylePr w:type="firstRow">
      <w:rPr>
        <w:b/>
        <w:bCs/>
      </w:rPr>
      <w:tblPr/>
      <w:tcPr>
        <w:tcBorders>
          <w:bottom w:val="single" w:sz="4" w:space="0" w:color="2A80A6" w:themeColor="accent2"/>
        </w:tcBorders>
      </w:tcPr>
    </w:tblStylePr>
    <w:tblStylePr w:type="lastRow">
      <w:rPr>
        <w:b/>
        <w:bCs/>
        <w:sz w:val="20"/>
      </w:rPr>
      <w:tblPr/>
      <w:tcPr>
        <w:tcBorders>
          <w:top w:val="double" w:sz="4" w:space="0" w:color="2A80A6" w:themeColor="accent2"/>
        </w:tcBorders>
      </w:tcPr>
    </w:tblStylePr>
    <w:tblStylePr w:type="firstCol">
      <w:rPr>
        <w:b/>
        <w:bCs/>
        <w:sz w:val="20"/>
      </w:rPr>
    </w:tblStylePr>
    <w:tblStylePr w:type="lastCol">
      <w:rPr>
        <w:b/>
        <w:bCs/>
        <w:sz w:val="20"/>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7fargerikuthevingsfarge21">
    <w:name w:val="Listetabell 7 fargerik – uthevingsfarge 21"/>
    <w:basedOn w:val="Vanligtabell"/>
    <w:uiPriority w:val="52"/>
    <w:rsid w:val="005F4D0B"/>
    <w:pPr>
      <w:spacing w:after="0" w:line="240" w:lineRule="auto"/>
    </w:pPr>
    <w:rPr>
      <w:rFonts w:ascii="Times New Roman" w:hAnsi="Times New Roman" w:cs="Times New Roman"/>
      <w:color w:val="1F5F7C" w:themeColor="accent2"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2A80A6" w:themeColor="accent2"/>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2A80A6" w:themeColor="accent2"/>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2A80A6" w:themeColor="accent2"/>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2A80A6" w:themeColor="accent2"/>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31">
    <w:name w:val="Listetabell 1 lys – uthevingsfarge 3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ACDBC1" w:themeColor="accent3" w:themeTint="99"/>
        </w:tcBorders>
      </w:tcPr>
    </w:tblStylePr>
    <w:tblStylePr w:type="lastRow">
      <w:rPr>
        <w:b/>
        <w:bCs/>
        <w:sz w:val="20"/>
      </w:rPr>
      <w:tblPr/>
      <w:tcPr>
        <w:tcBorders>
          <w:top w:val="sing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2uthevingsfarge31">
    <w:name w:val="Listetabell 2 – uthevingsfarge 3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bottom w:val="single" w:sz="4" w:space="0" w:color="ACDBC1" w:themeColor="accent3" w:themeTint="99"/>
        <w:insideH w:val="single" w:sz="4" w:space="0" w:color="ACDBC1" w:themeColor="accent3"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3uthevingsfarge31">
    <w:name w:val="Listetabell 3 – uthevingsfarge 3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6C499" w:themeColor="accent3"/>
        <w:left w:val="single" w:sz="4" w:space="0" w:color="76C499" w:themeColor="accent3"/>
        <w:bottom w:val="single" w:sz="4" w:space="0" w:color="76C499" w:themeColor="accent3"/>
        <w:right w:val="single" w:sz="4" w:space="0" w:color="76C499" w:themeColor="accent3"/>
      </w:tblBorders>
    </w:tblPr>
    <w:tblStylePr w:type="firstRow">
      <w:rPr>
        <w:b/>
        <w:bCs/>
        <w:color w:val="FFFFFF" w:themeColor="background1"/>
      </w:rPr>
      <w:tblPr/>
      <w:tcPr>
        <w:shd w:val="clear" w:color="auto" w:fill="76C499" w:themeFill="accent3"/>
      </w:tcPr>
    </w:tblStylePr>
    <w:tblStylePr w:type="lastRow">
      <w:rPr>
        <w:b/>
        <w:bCs/>
        <w:sz w:val="20"/>
      </w:rPr>
      <w:tblPr/>
      <w:tcPr>
        <w:tcBorders>
          <w:top w:val="double" w:sz="4" w:space="0" w:color="76C499" w:themeColor="accent3"/>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6C499" w:themeColor="accent3"/>
          <w:right w:val="single" w:sz="4" w:space="0" w:color="76C499" w:themeColor="accent3"/>
        </w:tcBorders>
      </w:tcPr>
    </w:tblStylePr>
    <w:tblStylePr w:type="band1Horz">
      <w:tblPr/>
      <w:tcPr>
        <w:tcBorders>
          <w:top w:val="single" w:sz="4" w:space="0" w:color="76C499" w:themeColor="accent3"/>
          <w:bottom w:val="single" w:sz="4" w:space="0" w:color="76C4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C499" w:themeColor="accent3"/>
          <w:left w:val="nil"/>
        </w:tcBorders>
      </w:tcPr>
    </w:tblStylePr>
    <w:tblStylePr w:type="swCell">
      <w:tblPr/>
      <w:tcPr>
        <w:tcBorders>
          <w:top w:val="double" w:sz="4" w:space="0" w:color="76C499" w:themeColor="accent3"/>
          <w:right w:val="nil"/>
        </w:tcBorders>
      </w:tcPr>
    </w:tblStylePr>
  </w:style>
  <w:style w:type="table" w:customStyle="1" w:styleId="Listetabell4uthevingsfarge31">
    <w:name w:val="Listetabell 4 – uthevingsfarge 3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tcBorders>
        <w:shd w:val="clear" w:color="auto" w:fill="76C499" w:themeFill="accent3"/>
      </w:tcPr>
    </w:tblStylePr>
    <w:tblStylePr w:type="lastRow">
      <w:rPr>
        <w:b/>
        <w:bCs/>
        <w:sz w:val="20"/>
      </w:rPr>
      <w:tblPr/>
      <w:tcPr>
        <w:tcBorders>
          <w:top w:val="double" w:sz="4" w:space="0" w:color="ACDBC1" w:themeColor="accent3" w:themeTint="99"/>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5mrkuthevingsfarge31">
    <w:name w:val="Listetabell 5 mørk – uthevingsfarge 3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6C499" w:themeColor="accent3"/>
        <w:left w:val="single" w:sz="24" w:space="0" w:color="76C499" w:themeColor="accent3"/>
        <w:bottom w:val="single" w:sz="24" w:space="0" w:color="76C499" w:themeColor="accent3"/>
        <w:right w:val="single" w:sz="24" w:space="0" w:color="76C499" w:themeColor="accent3"/>
      </w:tblBorders>
    </w:tblPr>
    <w:tcPr>
      <w:shd w:val="clear" w:color="auto" w:fill="76C499" w:themeFill="accent3"/>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31">
    <w:name w:val="Listetabell 6 fargerik – uthevingsfarge 31"/>
    <w:basedOn w:val="Vanligtabell"/>
    <w:uiPriority w:val="51"/>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Borders>
        <w:top w:val="single" w:sz="4" w:space="0" w:color="76C499" w:themeColor="accent3"/>
        <w:bottom w:val="single" w:sz="4" w:space="0" w:color="76C499" w:themeColor="accent3"/>
      </w:tblBorders>
    </w:tblPr>
    <w:tblStylePr w:type="firstRow">
      <w:rPr>
        <w:b/>
        <w:bCs/>
      </w:rPr>
      <w:tblPr/>
      <w:tcPr>
        <w:tcBorders>
          <w:bottom w:val="single" w:sz="4" w:space="0" w:color="76C499" w:themeColor="accent3"/>
        </w:tcBorders>
      </w:tcPr>
    </w:tblStylePr>
    <w:tblStylePr w:type="lastRow">
      <w:rPr>
        <w:b/>
        <w:bCs/>
        <w:sz w:val="20"/>
      </w:rPr>
      <w:tblPr/>
      <w:tcPr>
        <w:tcBorders>
          <w:top w:val="double" w:sz="4" w:space="0" w:color="76C499" w:themeColor="accent3"/>
        </w:tcBorders>
      </w:tcPr>
    </w:tblStylePr>
    <w:tblStylePr w:type="firstCol">
      <w:rPr>
        <w:b/>
        <w:bCs/>
        <w:sz w:val="20"/>
      </w:rPr>
    </w:tblStylePr>
    <w:tblStylePr w:type="lastCol">
      <w:rPr>
        <w:b/>
        <w:bCs/>
        <w:sz w:val="20"/>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7fargerikuthevingsfarge31">
    <w:name w:val="Listetabell 7 fargerik – uthevingsfarge 31"/>
    <w:basedOn w:val="Vanligtabell"/>
    <w:uiPriority w:val="52"/>
    <w:rsid w:val="005F4D0B"/>
    <w:pPr>
      <w:spacing w:after="0" w:line="240" w:lineRule="auto"/>
    </w:pPr>
    <w:rPr>
      <w:rFonts w:ascii="Times New Roman" w:hAnsi="Times New Roman" w:cs="Times New Roman"/>
      <w:color w:val="46A470" w:themeColor="accent3"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6C499" w:themeColor="accent3"/>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6C499" w:themeColor="accent3"/>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6C499" w:themeColor="accent3"/>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6C499" w:themeColor="accent3"/>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41">
    <w:name w:val="Listetabell 1 lys – uthevingsfarge 4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7BB09F" w:themeColor="accent4" w:themeTint="99"/>
        </w:tcBorders>
      </w:tcPr>
    </w:tblStylePr>
    <w:tblStylePr w:type="lastRow">
      <w:rPr>
        <w:b/>
        <w:bCs/>
        <w:sz w:val="20"/>
      </w:rPr>
      <w:tblPr/>
      <w:tcPr>
        <w:tcBorders>
          <w:top w:val="sing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2uthevingsfarge41">
    <w:name w:val="Listetabell 2 – uthevingsfarge 4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bottom w:val="single" w:sz="4" w:space="0" w:color="7BB09F" w:themeColor="accent4" w:themeTint="99"/>
        <w:insideH w:val="single" w:sz="4" w:space="0" w:color="7BB09F" w:themeColor="accent4"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3uthevingsfarge41">
    <w:name w:val="Listetabell 3 – uthevingsfarge 4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3C6558" w:themeColor="accent4"/>
        <w:left w:val="single" w:sz="4" w:space="0" w:color="3C6558" w:themeColor="accent4"/>
        <w:bottom w:val="single" w:sz="4" w:space="0" w:color="3C6558" w:themeColor="accent4"/>
        <w:right w:val="single" w:sz="4" w:space="0" w:color="3C6558" w:themeColor="accent4"/>
      </w:tblBorders>
    </w:tblPr>
    <w:tblStylePr w:type="firstRow">
      <w:rPr>
        <w:b/>
        <w:bCs/>
        <w:color w:val="FFFFFF" w:themeColor="background1"/>
      </w:rPr>
      <w:tblPr/>
      <w:tcPr>
        <w:shd w:val="clear" w:color="auto" w:fill="3C6558" w:themeFill="accent4"/>
      </w:tcPr>
    </w:tblStylePr>
    <w:tblStylePr w:type="lastRow">
      <w:rPr>
        <w:b/>
        <w:bCs/>
        <w:sz w:val="20"/>
      </w:rPr>
      <w:tblPr/>
      <w:tcPr>
        <w:tcBorders>
          <w:top w:val="double" w:sz="4" w:space="0" w:color="3C6558" w:themeColor="accent4"/>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3C6558" w:themeColor="accent4"/>
          <w:right w:val="single" w:sz="4" w:space="0" w:color="3C6558" w:themeColor="accent4"/>
        </w:tcBorders>
      </w:tcPr>
    </w:tblStylePr>
    <w:tblStylePr w:type="band1Horz">
      <w:tblPr/>
      <w:tcPr>
        <w:tcBorders>
          <w:top w:val="single" w:sz="4" w:space="0" w:color="3C6558" w:themeColor="accent4"/>
          <w:bottom w:val="single" w:sz="4" w:space="0" w:color="3C65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6558" w:themeColor="accent4"/>
          <w:left w:val="nil"/>
        </w:tcBorders>
      </w:tcPr>
    </w:tblStylePr>
    <w:tblStylePr w:type="swCell">
      <w:tblPr/>
      <w:tcPr>
        <w:tcBorders>
          <w:top w:val="double" w:sz="4" w:space="0" w:color="3C6558" w:themeColor="accent4"/>
          <w:right w:val="nil"/>
        </w:tcBorders>
      </w:tcPr>
    </w:tblStylePr>
  </w:style>
  <w:style w:type="table" w:customStyle="1" w:styleId="Listetabell4uthevingsfarge41">
    <w:name w:val="Listetabell 4 – uthevingsfarge 4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tcBorders>
        <w:shd w:val="clear" w:color="auto" w:fill="3C6558" w:themeFill="accent4"/>
      </w:tcPr>
    </w:tblStylePr>
    <w:tblStylePr w:type="lastRow">
      <w:rPr>
        <w:b/>
        <w:bCs/>
        <w:sz w:val="20"/>
      </w:rPr>
      <w:tblPr/>
      <w:tcPr>
        <w:tcBorders>
          <w:top w:val="double" w:sz="4" w:space="0" w:color="7BB09F" w:themeColor="accent4" w:themeTint="99"/>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5mrkuthevingsfarge41">
    <w:name w:val="Listetabell 5 mørk – uthevingsfarge 4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3C6558" w:themeColor="accent4"/>
        <w:left w:val="single" w:sz="24" w:space="0" w:color="3C6558" w:themeColor="accent4"/>
        <w:bottom w:val="single" w:sz="24" w:space="0" w:color="3C6558" w:themeColor="accent4"/>
        <w:right w:val="single" w:sz="24" w:space="0" w:color="3C6558" w:themeColor="accent4"/>
      </w:tblBorders>
    </w:tblPr>
    <w:tcPr>
      <w:shd w:val="clear" w:color="auto" w:fill="3C6558" w:themeFill="accent4"/>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41">
    <w:name w:val="Listetabell 6 fargerik – uthevingsfarge 41"/>
    <w:basedOn w:val="Vanligtabell"/>
    <w:uiPriority w:val="51"/>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Borders>
        <w:top w:val="single" w:sz="4" w:space="0" w:color="3C6558" w:themeColor="accent4"/>
        <w:bottom w:val="single" w:sz="4" w:space="0" w:color="3C6558" w:themeColor="accent4"/>
      </w:tblBorders>
    </w:tblPr>
    <w:tblStylePr w:type="firstRow">
      <w:rPr>
        <w:b/>
        <w:bCs/>
      </w:rPr>
      <w:tblPr/>
      <w:tcPr>
        <w:tcBorders>
          <w:bottom w:val="single" w:sz="4" w:space="0" w:color="3C6558" w:themeColor="accent4"/>
        </w:tcBorders>
      </w:tcPr>
    </w:tblStylePr>
    <w:tblStylePr w:type="lastRow">
      <w:rPr>
        <w:b/>
        <w:bCs/>
        <w:sz w:val="20"/>
      </w:rPr>
      <w:tblPr/>
      <w:tcPr>
        <w:tcBorders>
          <w:top w:val="double" w:sz="4" w:space="0" w:color="3C6558" w:themeColor="accent4"/>
        </w:tcBorders>
      </w:tcPr>
    </w:tblStylePr>
    <w:tblStylePr w:type="firstCol">
      <w:rPr>
        <w:b/>
        <w:bCs/>
        <w:sz w:val="20"/>
      </w:rPr>
    </w:tblStylePr>
    <w:tblStylePr w:type="lastCol">
      <w:rPr>
        <w:b/>
        <w:bCs/>
        <w:sz w:val="20"/>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7fargerikuthevingsfarge41">
    <w:name w:val="Listetabell 7 fargerik – uthevingsfarge 41"/>
    <w:basedOn w:val="Vanligtabell"/>
    <w:uiPriority w:val="52"/>
    <w:rsid w:val="005F4D0B"/>
    <w:pPr>
      <w:spacing w:after="0" w:line="240" w:lineRule="auto"/>
    </w:pPr>
    <w:rPr>
      <w:rFonts w:ascii="Times New Roman" w:hAnsi="Times New Roman" w:cs="Times New Roman"/>
      <w:color w:val="2D4B41" w:themeColor="accent4"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3C6558" w:themeColor="accent4"/>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3C6558" w:themeColor="accent4"/>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3C6558" w:themeColor="accent4"/>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3C6558" w:themeColor="accent4"/>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51">
    <w:name w:val="Listetabell 1 lys – uthevingsfarge 5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B287AE" w:themeColor="accent5" w:themeTint="99"/>
        </w:tcBorders>
      </w:tcPr>
    </w:tblStylePr>
    <w:tblStylePr w:type="lastRow">
      <w:rPr>
        <w:b/>
        <w:bCs/>
        <w:sz w:val="20"/>
      </w:rPr>
      <w:tblPr/>
      <w:tcPr>
        <w:tcBorders>
          <w:top w:val="sing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2uthevingsfarge51">
    <w:name w:val="Listetabell 2 – uthevingsfarge 5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bottom w:val="single" w:sz="4" w:space="0" w:color="B287AE" w:themeColor="accent5" w:themeTint="99"/>
        <w:insideH w:val="single" w:sz="4" w:space="0" w:color="B287AE" w:themeColor="accent5"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3uthevingsfarge51">
    <w:name w:val="Listetabell 3 – uthevingsfarge 5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70486C" w:themeColor="accent5"/>
        <w:left w:val="single" w:sz="4" w:space="0" w:color="70486C" w:themeColor="accent5"/>
        <w:bottom w:val="single" w:sz="4" w:space="0" w:color="70486C" w:themeColor="accent5"/>
        <w:right w:val="single" w:sz="4" w:space="0" w:color="70486C" w:themeColor="accent5"/>
      </w:tblBorders>
    </w:tblPr>
    <w:tblStylePr w:type="firstRow">
      <w:rPr>
        <w:b/>
        <w:bCs/>
        <w:color w:val="FFFFFF" w:themeColor="background1"/>
      </w:rPr>
      <w:tblPr/>
      <w:tcPr>
        <w:shd w:val="clear" w:color="auto" w:fill="70486C" w:themeFill="accent5"/>
      </w:tcPr>
    </w:tblStylePr>
    <w:tblStylePr w:type="lastRow">
      <w:rPr>
        <w:b/>
        <w:bCs/>
        <w:sz w:val="20"/>
      </w:rPr>
      <w:tblPr/>
      <w:tcPr>
        <w:tcBorders>
          <w:top w:val="double" w:sz="4" w:space="0" w:color="70486C" w:themeColor="accent5"/>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70486C" w:themeColor="accent5"/>
          <w:right w:val="single" w:sz="4" w:space="0" w:color="70486C" w:themeColor="accent5"/>
        </w:tcBorders>
      </w:tcPr>
    </w:tblStylePr>
    <w:tblStylePr w:type="band1Horz">
      <w:tblPr/>
      <w:tcPr>
        <w:tcBorders>
          <w:top w:val="single" w:sz="4" w:space="0" w:color="70486C" w:themeColor="accent5"/>
          <w:bottom w:val="single" w:sz="4" w:space="0" w:color="7048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86C" w:themeColor="accent5"/>
          <w:left w:val="nil"/>
        </w:tcBorders>
      </w:tcPr>
    </w:tblStylePr>
    <w:tblStylePr w:type="swCell">
      <w:tblPr/>
      <w:tcPr>
        <w:tcBorders>
          <w:top w:val="double" w:sz="4" w:space="0" w:color="70486C" w:themeColor="accent5"/>
          <w:right w:val="nil"/>
        </w:tcBorders>
      </w:tcPr>
    </w:tblStylePr>
  </w:style>
  <w:style w:type="table" w:customStyle="1" w:styleId="Listetabell4uthevingsfarge51">
    <w:name w:val="Listetabell 4 – uthevingsfarge 5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tcBorders>
        <w:shd w:val="clear" w:color="auto" w:fill="70486C" w:themeFill="accent5"/>
      </w:tcPr>
    </w:tblStylePr>
    <w:tblStylePr w:type="lastRow">
      <w:rPr>
        <w:b/>
        <w:bCs/>
        <w:sz w:val="20"/>
      </w:rPr>
      <w:tblPr/>
      <w:tcPr>
        <w:tcBorders>
          <w:top w:val="double" w:sz="4" w:space="0" w:color="B287AE" w:themeColor="accent5" w:themeTint="99"/>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5mrkuthevingsfarge51">
    <w:name w:val="Listetabell 5 mørk – uthevingsfarge 5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70486C" w:themeColor="accent5"/>
        <w:left w:val="single" w:sz="24" w:space="0" w:color="70486C" w:themeColor="accent5"/>
        <w:bottom w:val="single" w:sz="24" w:space="0" w:color="70486C" w:themeColor="accent5"/>
        <w:right w:val="single" w:sz="24" w:space="0" w:color="70486C" w:themeColor="accent5"/>
      </w:tblBorders>
    </w:tblPr>
    <w:tcPr>
      <w:shd w:val="clear" w:color="auto" w:fill="70486C" w:themeFill="accent5"/>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51">
    <w:name w:val="Listetabell 6 fargerik – uthevingsfarge 51"/>
    <w:basedOn w:val="Vanligtabell"/>
    <w:uiPriority w:val="51"/>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Borders>
        <w:top w:val="single" w:sz="4" w:space="0" w:color="70486C" w:themeColor="accent5"/>
        <w:bottom w:val="single" w:sz="4" w:space="0" w:color="70486C" w:themeColor="accent5"/>
      </w:tblBorders>
    </w:tblPr>
    <w:tblStylePr w:type="firstRow">
      <w:rPr>
        <w:b/>
        <w:bCs/>
      </w:rPr>
      <w:tblPr/>
      <w:tcPr>
        <w:tcBorders>
          <w:bottom w:val="single" w:sz="4" w:space="0" w:color="70486C" w:themeColor="accent5"/>
        </w:tcBorders>
      </w:tcPr>
    </w:tblStylePr>
    <w:tblStylePr w:type="lastRow">
      <w:rPr>
        <w:b/>
        <w:bCs/>
        <w:sz w:val="20"/>
      </w:rPr>
      <w:tblPr/>
      <w:tcPr>
        <w:tcBorders>
          <w:top w:val="double" w:sz="4" w:space="0" w:color="70486C" w:themeColor="accent5"/>
        </w:tcBorders>
      </w:tcPr>
    </w:tblStylePr>
    <w:tblStylePr w:type="firstCol">
      <w:rPr>
        <w:b/>
        <w:bCs/>
        <w:sz w:val="20"/>
      </w:rPr>
    </w:tblStylePr>
    <w:tblStylePr w:type="lastCol">
      <w:rPr>
        <w:b/>
        <w:bCs/>
        <w:sz w:val="20"/>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7fargerikuthevingsfarge51">
    <w:name w:val="Listetabell 7 fargerik – uthevingsfarge 51"/>
    <w:basedOn w:val="Vanligtabell"/>
    <w:uiPriority w:val="52"/>
    <w:rsid w:val="005F4D0B"/>
    <w:pPr>
      <w:spacing w:after="0" w:line="240" w:lineRule="auto"/>
    </w:pPr>
    <w:rPr>
      <w:rFonts w:ascii="Times New Roman" w:hAnsi="Times New Roman" w:cs="Times New Roman"/>
      <w:color w:val="533650" w:themeColor="accent5"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70486C" w:themeColor="accent5"/>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70486C" w:themeColor="accent5"/>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70486C" w:themeColor="accent5"/>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70486C" w:themeColor="accent5"/>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1lysuthevingsfarge61">
    <w:name w:val="Listetabell 1 lys – uthevingsfarge 61"/>
    <w:basedOn w:val="Vanligtabell"/>
    <w:uiPriority w:val="46"/>
    <w:rsid w:val="005F4D0B"/>
    <w:pPr>
      <w:spacing w:after="0" w:line="240" w:lineRule="auto"/>
    </w:pPr>
    <w:rPr>
      <w:rFonts w:ascii="Times New Roman" w:hAnsi="Times New Roman" w:cs="Times New Roman"/>
      <w:szCs w:val="20"/>
    </w:rPr>
    <w:tblPr>
      <w:tblStyleRowBandSize w:val="1"/>
      <w:tblStyleColBandSize w:val="1"/>
    </w:tblPr>
    <w:tblStylePr w:type="firstRow">
      <w:rPr>
        <w:b/>
        <w:bCs/>
      </w:rPr>
      <w:tblPr/>
      <w:tcPr>
        <w:tcBorders>
          <w:bottom w:val="single" w:sz="4" w:space="0" w:color="FFBE5B" w:themeColor="accent6" w:themeTint="99"/>
        </w:tcBorders>
      </w:tcPr>
    </w:tblStylePr>
    <w:tblStylePr w:type="lastRow">
      <w:rPr>
        <w:b/>
        <w:bCs/>
        <w:sz w:val="20"/>
      </w:rPr>
      <w:tblPr/>
      <w:tcPr>
        <w:tcBorders>
          <w:top w:val="sing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2uthevingsfarge61">
    <w:name w:val="Listetabell 2 – uthevingsfarge 61"/>
    <w:basedOn w:val="Vanligtabell"/>
    <w:uiPriority w:val="47"/>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bottom w:val="single" w:sz="4" w:space="0" w:color="FFBE5B" w:themeColor="accent6" w:themeTint="99"/>
        <w:insideH w:val="single" w:sz="4" w:space="0" w:color="FFBE5B" w:themeColor="accent6" w:themeTint="99"/>
      </w:tblBorders>
    </w:tblPr>
    <w:tblStylePr w:type="firstRow">
      <w:rPr>
        <w:b/>
        <w:bCs/>
      </w:rPr>
    </w:tblStylePr>
    <w:tblStylePr w:type="lastRow">
      <w:rPr>
        <w:b/>
        <w:bCs/>
        <w:sz w:val="20"/>
      </w:r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3uthevingsfarge61">
    <w:name w:val="Listetabell 3 – uthevingsfarge 61"/>
    <w:basedOn w:val="Vanligtabell"/>
    <w:uiPriority w:val="48"/>
    <w:rsid w:val="005F4D0B"/>
    <w:pPr>
      <w:spacing w:after="0" w:line="240" w:lineRule="auto"/>
    </w:pPr>
    <w:rPr>
      <w:rFonts w:ascii="Times New Roman" w:hAnsi="Times New Roman" w:cs="Times New Roman"/>
      <w:szCs w:val="20"/>
    </w:rPr>
    <w:tblPr>
      <w:tblStyleRowBandSize w:val="1"/>
      <w:tblStyleColBandSize w:val="1"/>
      <w:tblBorders>
        <w:top w:val="single" w:sz="4" w:space="0" w:color="EE9100" w:themeColor="accent6"/>
        <w:left w:val="single" w:sz="4" w:space="0" w:color="EE9100" w:themeColor="accent6"/>
        <w:bottom w:val="single" w:sz="4" w:space="0" w:color="EE9100" w:themeColor="accent6"/>
        <w:right w:val="single" w:sz="4" w:space="0" w:color="EE9100" w:themeColor="accent6"/>
      </w:tblBorders>
    </w:tblPr>
    <w:tblStylePr w:type="firstRow">
      <w:rPr>
        <w:b/>
        <w:bCs/>
        <w:color w:val="FFFFFF" w:themeColor="background1"/>
      </w:rPr>
      <w:tblPr/>
      <w:tcPr>
        <w:shd w:val="clear" w:color="auto" w:fill="EE9100" w:themeFill="accent6"/>
      </w:tcPr>
    </w:tblStylePr>
    <w:tblStylePr w:type="lastRow">
      <w:rPr>
        <w:b/>
        <w:bCs/>
        <w:sz w:val="20"/>
      </w:rPr>
      <w:tblPr/>
      <w:tcPr>
        <w:tcBorders>
          <w:top w:val="double" w:sz="4" w:space="0" w:color="EE9100" w:themeColor="accent6"/>
        </w:tcBorders>
        <w:shd w:val="clear" w:color="auto" w:fill="FFFFFF" w:themeFill="background1"/>
      </w:tcPr>
    </w:tblStylePr>
    <w:tblStylePr w:type="firstCol">
      <w:rPr>
        <w:b/>
        <w:bCs/>
        <w:sz w:val="20"/>
      </w:rPr>
      <w:tblPr/>
      <w:tcPr>
        <w:tcBorders>
          <w:right w:val="nil"/>
        </w:tcBorders>
        <w:shd w:val="clear" w:color="auto" w:fill="FFFFFF" w:themeFill="background1"/>
      </w:tcPr>
    </w:tblStylePr>
    <w:tblStylePr w:type="lastCol">
      <w:rPr>
        <w:b/>
        <w:bCs/>
        <w:sz w:val="20"/>
      </w:rPr>
      <w:tblPr/>
      <w:tcPr>
        <w:tcBorders>
          <w:left w:val="nil"/>
        </w:tcBorders>
        <w:shd w:val="clear" w:color="auto" w:fill="FFFFFF" w:themeFill="background1"/>
      </w:tcPr>
    </w:tblStylePr>
    <w:tblStylePr w:type="band1Vert">
      <w:tblPr/>
      <w:tcPr>
        <w:tcBorders>
          <w:left w:val="single" w:sz="4" w:space="0" w:color="EE9100" w:themeColor="accent6"/>
          <w:right w:val="single" w:sz="4" w:space="0" w:color="EE9100" w:themeColor="accent6"/>
        </w:tcBorders>
      </w:tcPr>
    </w:tblStylePr>
    <w:tblStylePr w:type="band1Horz">
      <w:tblPr/>
      <w:tcPr>
        <w:tcBorders>
          <w:top w:val="single" w:sz="4" w:space="0" w:color="EE9100" w:themeColor="accent6"/>
          <w:bottom w:val="single" w:sz="4" w:space="0" w:color="EE9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100" w:themeColor="accent6"/>
          <w:left w:val="nil"/>
        </w:tcBorders>
      </w:tcPr>
    </w:tblStylePr>
    <w:tblStylePr w:type="swCell">
      <w:tblPr/>
      <w:tcPr>
        <w:tcBorders>
          <w:top w:val="double" w:sz="4" w:space="0" w:color="EE9100" w:themeColor="accent6"/>
          <w:right w:val="nil"/>
        </w:tcBorders>
      </w:tcPr>
    </w:tblStylePr>
  </w:style>
  <w:style w:type="table" w:customStyle="1" w:styleId="Listetabell4uthevingsfarge61">
    <w:name w:val="Listetabell 4 – uthevingsfarge 61"/>
    <w:basedOn w:val="Vanligtabell"/>
    <w:uiPriority w:val="49"/>
    <w:rsid w:val="005F4D0B"/>
    <w:pPr>
      <w:spacing w:after="0" w:line="240" w:lineRule="auto"/>
    </w:pPr>
    <w:rPr>
      <w:rFonts w:ascii="Times New Roman" w:hAnsi="Times New Roman" w:cs="Times New Roman"/>
      <w:szCs w:val="20"/>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tcBorders>
        <w:shd w:val="clear" w:color="auto" w:fill="EE9100" w:themeFill="accent6"/>
      </w:tcPr>
    </w:tblStylePr>
    <w:tblStylePr w:type="lastRow">
      <w:rPr>
        <w:b/>
        <w:bCs/>
        <w:sz w:val="20"/>
      </w:rPr>
      <w:tblPr/>
      <w:tcPr>
        <w:tcBorders>
          <w:top w:val="double" w:sz="4" w:space="0" w:color="FFBE5B" w:themeColor="accent6" w:themeTint="99"/>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5mrkuthevingsfarge61">
    <w:name w:val="Listetabell 5 mørk – uthevingsfarge 61"/>
    <w:basedOn w:val="Vanligtabell"/>
    <w:uiPriority w:val="50"/>
    <w:rsid w:val="005F4D0B"/>
    <w:pPr>
      <w:spacing w:after="0" w:line="240" w:lineRule="auto"/>
    </w:pPr>
    <w:rPr>
      <w:rFonts w:ascii="Times New Roman" w:hAnsi="Times New Roman" w:cs="Times New Roman"/>
      <w:color w:val="FFFFFF" w:themeColor="background1"/>
      <w:szCs w:val="20"/>
    </w:rPr>
    <w:tblPr>
      <w:tblStyleRowBandSize w:val="1"/>
      <w:tblStyleColBandSize w:val="1"/>
      <w:tblBorders>
        <w:top w:val="single" w:sz="24" w:space="0" w:color="EE9100" w:themeColor="accent6"/>
        <w:left w:val="single" w:sz="24" w:space="0" w:color="EE9100" w:themeColor="accent6"/>
        <w:bottom w:val="single" w:sz="24" w:space="0" w:color="EE9100" w:themeColor="accent6"/>
        <w:right w:val="single" w:sz="24" w:space="0" w:color="EE9100" w:themeColor="accent6"/>
      </w:tblBorders>
    </w:tblPr>
    <w:tcPr>
      <w:shd w:val="clear" w:color="auto" w:fill="EE9100" w:themeFill="accent6"/>
    </w:tcPr>
    <w:tblStylePr w:type="firstRow">
      <w:rPr>
        <w:b/>
        <w:bCs/>
      </w:rPr>
      <w:tblPr/>
      <w:tcPr>
        <w:tcBorders>
          <w:bottom w:val="single" w:sz="18" w:space="0" w:color="FFFFFF" w:themeColor="background1"/>
        </w:tcBorders>
      </w:tcPr>
    </w:tblStylePr>
    <w:tblStylePr w:type="lastRow">
      <w:rPr>
        <w:b/>
        <w:bCs/>
        <w:sz w:val="20"/>
      </w:rPr>
      <w:tblPr/>
      <w:tcPr>
        <w:tcBorders>
          <w:top w:val="single" w:sz="4" w:space="0" w:color="FFFFFF" w:themeColor="background1"/>
        </w:tcBorders>
      </w:tcPr>
    </w:tblStylePr>
    <w:tblStylePr w:type="firstCol">
      <w:rPr>
        <w:b/>
        <w:bCs/>
        <w:sz w:val="20"/>
      </w:rPr>
      <w:tblPr/>
      <w:tcPr>
        <w:tcBorders>
          <w:right w:val="single" w:sz="4" w:space="0" w:color="FFFFFF" w:themeColor="background1"/>
        </w:tcBorders>
      </w:tcPr>
    </w:tblStylePr>
    <w:tblStylePr w:type="lastCol">
      <w:rPr>
        <w:b/>
        <w:bCs/>
        <w:sz w:val="20"/>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uthevingsfarge61">
    <w:name w:val="Listetabell 6 fargerik – uthevingsfarge 61"/>
    <w:basedOn w:val="Vanligtabell"/>
    <w:uiPriority w:val="51"/>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Borders>
        <w:top w:val="single" w:sz="4" w:space="0" w:color="EE9100" w:themeColor="accent6"/>
        <w:bottom w:val="single" w:sz="4" w:space="0" w:color="EE9100" w:themeColor="accent6"/>
      </w:tblBorders>
    </w:tblPr>
    <w:tblStylePr w:type="firstRow">
      <w:rPr>
        <w:b/>
        <w:bCs/>
      </w:rPr>
      <w:tblPr/>
      <w:tcPr>
        <w:tcBorders>
          <w:bottom w:val="single" w:sz="4" w:space="0" w:color="EE9100" w:themeColor="accent6"/>
        </w:tcBorders>
      </w:tcPr>
    </w:tblStylePr>
    <w:tblStylePr w:type="lastRow">
      <w:rPr>
        <w:b/>
        <w:bCs/>
        <w:sz w:val="20"/>
      </w:rPr>
      <w:tblPr/>
      <w:tcPr>
        <w:tcBorders>
          <w:top w:val="double" w:sz="4" w:space="0" w:color="EE9100" w:themeColor="accent6"/>
        </w:tcBorders>
      </w:tcPr>
    </w:tblStylePr>
    <w:tblStylePr w:type="firstCol">
      <w:rPr>
        <w:b/>
        <w:bCs/>
        <w:sz w:val="20"/>
      </w:rPr>
    </w:tblStylePr>
    <w:tblStylePr w:type="lastCol">
      <w:rPr>
        <w:b/>
        <w:bCs/>
        <w:sz w:val="20"/>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7fargerikuthevingsfarge61">
    <w:name w:val="Listetabell 7 fargerik – uthevingsfarge 61"/>
    <w:basedOn w:val="Vanligtabell"/>
    <w:uiPriority w:val="52"/>
    <w:rsid w:val="005F4D0B"/>
    <w:pPr>
      <w:spacing w:after="0" w:line="240" w:lineRule="auto"/>
    </w:pPr>
    <w:rPr>
      <w:rFonts w:ascii="Times New Roman" w:hAnsi="Times New Roman" w:cs="Times New Roman"/>
      <w:color w:val="B26C00" w:themeColor="accent6" w:themeShade="BF"/>
      <w:szCs w:val="20"/>
    </w:rPr>
    <w:tblPr>
      <w:tblStyleRowBandSize w:val="1"/>
      <w:tblStyleColBandSize w:val="1"/>
    </w:tblPr>
    <w:tblStylePr w:type="firstRow">
      <w:rPr>
        <w:rFonts w:asciiTheme="majorHAnsi" w:eastAsiaTheme="majorEastAsia" w:hAnsiTheme="majorHAnsi" w:cstheme="majorBidi"/>
        <w:b/>
        <w:i/>
        <w:iCs/>
        <w:sz w:val="26"/>
      </w:rPr>
      <w:tblPr/>
      <w:tcPr>
        <w:tcBorders>
          <w:bottom w:val="single" w:sz="4" w:space="0" w:color="EE9100" w:themeColor="accent6"/>
        </w:tcBorders>
        <w:shd w:val="clear" w:color="auto" w:fill="FFFFFF" w:themeFill="background1"/>
      </w:tcPr>
    </w:tblStylePr>
    <w:tblStylePr w:type="lastRow">
      <w:rPr>
        <w:rFonts w:asciiTheme="majorHAnsi" w:eastAsiaTheme="majorEastAsia" w:hAnsiTheme="majorHAnsi" w:cstheme="majorBidi"/>
        <w:b/>
        <w:i/>
        <w:iCs/>
        <w:sz w:val="26"/>
      </w:rPr>
      <w:tblPr/>
      <w:tcPr>
        <w:tcBorders>
          <w:top w:val="single" w:sz="4" w:space="0" w:color="EE9100" w:themeColor="accent6"/>
        </w:tcBorders>
        <w:shd w:val="clear" w:color="auto" w:fill="FFFFFF" w:themeFill="background1"/>
      </w:tcPr>
    </w:tblStylePr>
    <w:tblStylePr w:type="firstCol">
      <w:pPr>
        <w:jc w:val="right"/>
      </w:pPr>
      <w:rPr>
        <w:rFonts w:asciiTheme="majorHAnsi" w:eastAsiaTheme="majorEastAsia" w:hAnsiTheme="majorHAnsi" w:cstheme="majorBidi"/>
        <w:b/>
        <w:i/>
        <w:iCs/>
        <w:sz w:val="26"/>
      </w:rPr>
      <w:tblPr/>
      <w:tcPr>
        <w:tcBorders>
          <w:right w:val="single" w:sz="4" w:space="0" w:color="EE9100" w:themeColor="accent6"/>
        </w:tcBorders>
        <w:shd w:val="clear" w:color="auto" w:fill="FFFFFF" w:themeFill="background1"/>
      </w:tcPr>
    </w:tblStylePr>
    <w:tblStylePr w:type="lastCol">
      <w:rPr>
        <w:rFonts w:asciiTheme="majorHAnsi" w:eastAsiaTheme="majorEastAsia" w:hAnsiTheme="majorHAnsi" w:cstheme="majorBidi"/>
        <w:b/>
        <w:i/>
        <w:iCs/>
        <w:sz w:val="26"/>
      </w:rPr>
      <w:tblPr/>
      <w:tcPr>
        <w:tcBorders>
          <w:left w:val="single" w:sz="4" w:space="0" w:color="EE9100" w:themeColor="accent6"/>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Brdtekst30010">
    <w:name w:val="Brødtekst 3 00/10"/>
    <w:basedOn w:val="Brdtekst3"/>
    <w:semiHidden/>
    <w:rsid w:val="00831501"/>
    <w:pPr>
      <w:spacing w:before="0"/>
    </w:pPr>
  </w:style>
  <w:style w:type="paragraph" w:customStyle="1" w:styleId="Listepunkt7">
    <w:name w:val="Liste punkt 7"/>
    <w:basedOn w:val="Listepunkt6"/>
    <w:uiPriority w:val="40"/>
    <w:unhideWhenUsed/>
    <w:rsid w:val="00831501"/>
    <w:pPr>
      <w:numPr>
        <w:ilvl w:val="6"/>
      </w:numPr>
    </w:pPr>
  </w:style>
  <w:style w:type="character" w:customStyle="1" w:styleId="TBildetekst">
    <w:name w:val="T_Bildetekst"/>
    <w:uiPriority w:val="1"/>
    <w:rsid w:val="00973744"/>
    <w:rPr>
      <w:b/>
      <w:i/>
    </w:rPr>
  </w:style>
  <w:style w:type="paragraph" w:customStyle="1" w:styleId="Forsidestikktittel">
    <w:name w:val="Forside stikktittel"/>
    <w:rsid w:val="00206360"/>
    <w:pPr>
      <w:framePr w:hSpace="142" w:wrap="around" w:vAnchor="page" w:hAnchor="page" w:x="852" w:y="2751"/>
      <w:spacing w:after="0" w:line="264" w:lineRule="auto"/>
      <w:suppressOverlap/>
    </w:pPr>
    <w:rPr>
      <w:rFonts w:ascii="Calibri" w:hAnsi="Calibri"/>
      <w:caps/>
      <w:sz w:val="24"/>
      <w:szCs w:val="24"/>
    </w:rPr>
  </w:style>
  <w:style w:type="paragraph" w:customStyle="1" w:styleId="Forsidebestillingsnummer">
    <w:name w:val="Forside bestillingsnummer"/>
    <w:basedOn w:val="Forsidestikktittel"/>
    <w:uiPriority w:val="99"/>
    <w:rsid w:val="00206360"/>
    <w:pPr>
      <w:framePr w:wrap="around"/>
    </w:pPr>
    <w:rPr>
      <w:caps w:val="0"/>
      <w:sz w:val="19"/>
    </w:rPr>
  </w:style>
  <w:style w:type="paragraph" w:customStyle="1" w:styleId="Brdtekst31000">
    <w:name w:val="Brødtekst 3 10/00"/>
    <w:basedOn w:val="Brdtekst3"/>
    <w:semiHidden/>
    <w:rsid w:val="00831501"/>
    <w:pPr>
      <w:spacing w:before="160" w:after="0"/>
    </w:pPr>
    <w:rPr>
      <w:iCs/>
    </w:rPr>
  </w:style>
  <w:style w:type="paragraph" w:customStyle="1" w:styleId="Tabelltekst0400">
    <w:name w:val="Tabell tekst 04/00"/>
    <w:basedOn w:val="Normal"/>
    <w:rsid w:val="00831501"/>
    <w:pPr>
      <w:spacing w:before="80" w:after="0" w:line="220" w:lineRule="atLeast"/>
    </w:pPr>
    <w:rPr>
      <w:rFonts w:eastAsia="Calibri" w:cs="Times New Roman"/>
      <w:sz w:val="20"/>
      <w:szCs w:val="20"/>
      <w:lang w:eastAsia="nb-NO"/>
    </w:rPr>
  </w:style>
  <w:style w:type="paragraph" w:customStyle="1" w:styleId="Tabelltekst0600">
    <w:name w:val="Tabell tekst 06/00"/>
    <w:basedOn w:val="Tabelltekst"/>
    <w:rsid w:val="00450C92"/>
    <w:pPr>
      <w:spacing w:before="120"/>
    </w:pPr>
  </w:style>
  <w:style w:type="paragraph" w:customStyle="1" w:styleId="Listepunkt8">
    <w:name w:val="Liste punkt 8"/>
    <w:basedOn w:val="Listepunkt7"/>
    <w:uiPriority w:val="40"/>
    <w:unhideWhenUsed/>
    <w:rsid w:val="00831501"/>
    <w:pPr>
      <w:numPr>
        <w:ilvl w:val="7"/>
      </w:numPr>
    </w:pPr>
  </w:style>
  <w:style w:type="paragraph" w:customStyle="1" w:styleId="kapstart">
    <w:name w:val="_kapstart"/>
    <w:next w:val="Brdtekst"/>
    <w:rsid w:val="00BA517D"/>
    <w:pPr>
      <w:spacing w:after="1580" w:line="240" w:lineRule="auto"/>
    </w:pPr>
    <w:rPr>
      <w:color w:val="D9D9D9" w:themeColor="background1" w:themeShade="D9"/>
      <w:sz w:val="10"/>
    </w:rPr>
  </w:style>
  <w:style w:type="paragraph" w:customStyle="1" w:styleId="Brdteksthyre0000">
    <w:name w:val="Brødtekst høyre 00/00"/>
    <w:basedOn w:val="Brdteksthyre"/>
    <w:next w:val="Brdtekst"/>
    <w:rsid w:val="00C90218"/>
    <w:pPr>
      <w:spacing w:after="0"/>
    </w:pPr>
  </w:style>
  <w:style w:type="paragraph" w:customStyle="1" w:styleId="Bildetekstmidtstilt">
    <w:name w:val="Bildetekst midtstilt"/>
    <w:basedOn w:val="Bildetekst"/>
    <w:next w:val="Brdtekst"/>
    <w:rsid w:val="00BA3D85"/>
    <w:pPr>
      <w:jc w:val="center"/>
    </w:pPr>
  </w:style>
  <w:style w:type="table" w:customStyle="1" w:styleId="Helsedirblboks">
    <w:name w:val="Helsedir blå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90ABC2"/>
        <w:left w:val="single" w:sz="2" w:space="0" w:color="90ABC2"/>
        <w:bottom w:val="single" w:sz="2" w:space="0" w:color="90ABC2"/>
        <w:right w:val="single" w:sz="2" w:space="0" w:color="90ABC2"/>
      </w:tblBorders>
      <w:tblCellMar>
        <w:top w:w="227" w:type="dxa"/>
        <w:left w:w="255" w:type="dxa"/>
        <w:bottom w:w="170" w:type="dxa"/>
        <w:right w:w="369" w:type="dxa"/>
      </w:tblCellMar>
    </w:tblPr>
    <w:tcPr>
      <w:shd w:val="clear" w:color="auto" w:fill="CCD8E2"/>
    </w:tcPr>
  </w:style>
  <w:style w:type="table" w:customStyle="1" w:styleId="Helsedirgrnnboks">
    <w:name w:val="Helsedir grønn boks"/>
    <w:basedOn w:val="Vanligtabell"/>
    <w:uiPriority w:val="99"/>
    <w:rsid w:val="00831501"/>
    <w:pPr>
      <w:spacing w:after="0" w:line="240" w:lineRule="auto"/>
    </w:pPr>
    <w:rPr>
      <w:rFonts w:ascii="Calibri" w:eastAsia="Calibri" w:hAnsi="Calibri" w:cs="Times New Roman"/>
      <w:sz w:val="20"/>
      <w:szCs w:val="20"/>
      <w:lang w:eastAsia="nb-NO"/>
    </w:rPr>
    <w:tblPr>
      <w:tblInd w:w="227" w:type="dxa"/>
      <w:tblBorders>
        <w:top w:val="single" w:sz="2" w:space="0" w:color="BED59F"/>
        <w:left w:val="single" w:sz="2" w:space="0" w:color="BED59F"/>
        <w:bottom w:val="single" w:sz="2" w:space="0" w:color="BED59F"/>
        <w:right w:val="single" w:sz="2" w:space="0" w:color="BED59F"/>
      </w:tblBorders>
      <w:tblCellMar>
        <w:top w:w="142" w:type="dxa"/>
        <w:left w:w="227" w:type="dxa"/>
        <w:bottom w:w="142" w:type="dxa"/>
        <w:right w:w="227" w:type="dxa"/>
      </w:tblCellMar>
    </w:tblPr>
    <w:tcPr>
      <w:shd w:val="clear" w:color="auto" w:fill="E0EBD1"/>
    </w:tcPr>
  </w:style>
  <w:style w:type="table" w:customStyle="1" w:styleId="Helsedirrdboks">
    <w:name w:val="Helsedir rød boks"/>
    <w:basedOn w:val="Vanligtabell"/>
    <w:uiPriority w:val="99"/>
    <w:rsid w:val="00831501"/>
    <w:pPr>
      <w:spacing w:after="0" w:line="240" w:lineRule="auto"/>
    </w:pPr>
    <w:rPr>
      <w:rFonts w:ascii="Calibri" w:eastAsia="Calibri" w:hAnsi="Calibri" w:cs="Times New Roman"/>
      <w:sz w:val="20"/>
      <w:szCs w:val="20"/>
      <w:lang w:eastAsia="nb-NO"/>
    </w:rPr>
    <w:tblPr>
      <w:tblInd w:w="284" w:type="dxa"/>
      <w:tblBorders>
        <w:top w:val="single" w:sz="2" w:space="0" w:color="F5ADA5"/>
        <w:left w:val="single" w:sz="2" w:space="0" w:color="F5ADA5"/>
        <w:bottom w:val="single" w:sz="2" w:space="0" w:color="F5ADA5"/>
        <w:right w:val="single" w:sz="2" w:space="0" w:color="F5ADA5"/>
      </w:tblBorders>
      <w:tblCellMar>
        <w:top w:w="142" w:type="dxa"/>
        <w:left w:w="227" w:type="dxa"/>
        <w:bottom w:w="142" w:type="dxa"/>
        <w:right w:w="227" w:type="dxa"/>
      </w:tblCellMar>
    </w:tblPr>
    <w:tcPr>
      <w:shd w:val="clear" w:color="auto" w:fill="F9D1C1"/>
    </w:tcPr>
  </w:style>
  <w:style w:type="paragraph" w:customStyle="1" w:styleId="08pt">
    <w:name w:val="_08pt"/>
    <w:next w:val="Brdtekst"/>
    <w:unhideWhenUsed/>
    <w:rsid w:val="00ED44D2"/>
    <w:pPr>
      <w:spacing w:after="0" w:line="240" w:lineRule="auto"/>
    </w:pPr>
    <w:rPr>
      <w:rFonts w:eastAsia="Calibri" w:cs="Times New Roman"/>
      <w:sz w:val="16"/>
      <w:lang w:eastAsia="nb-NO"/>
    </w:rPr>
  </w:style>
  <w:style w:type="paragraph" w:customStyle="1" w:styleId="11pt">
    <w:name w:val="_11pt"/>
    <w:basedOn w:val="Brdtekst"/>
    <w:next w:val="Brdtekst"/>
    <w:rsid w:val="00645B79"/>
    <w:pPr>
      <w:spacing w:after="0" w:line="240" w:lineRule="auto"/>
    </w:pPr>
  </w:style>
  <w:style w:type="paragraph" w:customStyle="1" w:styleId="03pt">
    <w:name w:val="_03pt"/>
    <w:next w:val="Brdtekst"/>
    <w:uiPriority w:val="99"/>
    <w:unhideWhenUsed/>
    <w:rsid w:val="00512DEC"/>
    <w:pPr>
      <w:spacing w:after="0" w:line="240" w:lineRule="auto"/>
    </w:pPr>
    <w:rPr>
      <w:rFonts w:eastAsia="Calibri" w:cs="Times New Roman"/>
      <w:sz w:val="6"/>
      <w:lang w:eastAsia="nb-NO"/>
    </w:rPr>
  </w:style>
  <w:style w:type="paragraph" w:customStyle="1" w:styleId="Listealfa10008">
    <w:name w:val="Liste alfa 1 00/08"/>
    <w:basedOn w:val="Listealfa1"/>
    <w:rsid w:val="007458FB"/>
    <w:pPr>
      <w:spacing w:after="160"/>
    </w:pPr>
  </w:style>
  <w:style w:type="paragraph" w:customStyle="1" w:styleId="Listenum1holdmedneste">
    <w:name w:val="Liste num 1 hold med neste"/>
    <w:basedOn w:val="Listenum1"/>
    <w:rsid w:val="00E16273"/>
    <w:pPr>
      <w:keepNext/>
    </w:pPr>
    <w:rPr>
      <w:lang w:eastAsia="nb-NO"/>
    </w:rPr>
  </w:style>
  <w:style w:type="paragraph" w:customStyle="1" w:styleId="Brdtekstnote2">
    <w:name w:val="Brødtekst note 2"/>
    <w:basedOn w:val="Brdtekstnote"/>
    <w:rsid w:val="007A513B"/>
    <w:pPr>
      <w:ind w:left="510"/>
    </w:pPr>
  </w:style>
  <w:style w:type="paragraph" w:customStyle="1" w:styleId="Brdteksthengende">
    <w:name w:val="Brødtekst hengende"/>
    <w:basedOn w:val="Brdtekst"/>
    <w:rsid w:val="00E90C70"/>
    <w:pPr>
      <w:tabs>
        <w:tab w:val="left" w:pos="2268"/>
        <w:tab w:val="left" w:pos="6237"/>
      </w:tabs>
      <w:spacing w:after="0"/>
      <w:ind w:left="340" w:hanging="340"/>
    </w:pPr>
    <w:rPr>
      <w:bCs/>
    </w:rPr>
  </w:style>
  <w:style w:type="paragraph" w:customStyle="1" w:styleId="Brdtekstmidtstilt0000">
    <w:name w:val="Brødtekst midtstilt 00/00"/>
    <w:basedOn w:val="Brdtekstmidtstilt"/>
    <w:semiHidden/>
    <w:rsid w:val="00831501"/>
    <w:pPr>
      <w:spacing w:after="0"/>
    </w:pPr>
  </w:style>
  <w:style w:type="paragraph" w:customStyle="1" w:styleId="Tabelltittelunr">
    <w:name w:val="Tabell tittel unr"/>
    <w:basedOn w:val="Tabelltittel"/>
    <w:next w:val="Tabelltittelunder"/>
    <w:rsid w:val="003A5241"/>
    <w:pPr>
      <w:pBdr>
        <w:top w:val="single" w:sz="2" w:space="10" w:color="A6A6A6" w:themeColor="background1" w:themeShade="A6"/>
      </w:pBdr>
      <w:spacing w:before="200" w:after="100"/>
    </w:pPr>
  </w:style>
  <w:style w:type="paragraph" w:customStyle="1" w:styleId="Listepunkt9">
    <w:name w:val="Liste punkt 9"/>
    <w:basedOn w:val="Listepunkt8"/>
    <w:uiPriority w:val="40"/>
    <w:unhideWhenUsed/>
    <w:rsid w:val="00831501"/>
    <w:pPr>
      <w:numPr>
        <w:ilvl w:val="8"/>
      </w:numPr>
    </w:pPr>
  </w:style>
  <w:style w:type="paragraph" w:customStyle="1" w:styleId="Tabellhodeuthevet">
    <w:name w:val="Tabell hode uthevet"/>
    <w:basedOn w:val="Tabellhode"/>
    <w:rsid w:val="00A60CCE"/>
    <w:rPr>
      <w:b/>
    </w:rPr>
  </w:style>
  <w:style w:type="paragraph" w:customStyle="1" w:styleId="06pt">
    <w:name w:val="_06pt"/>
    <w:basedOn w:val="Brdtekst"/>
    <w:next w:val="Brdtekst"/>
    <w:rsid w:val="00E746DC"/>
    <w:pPr>
      <w:spacing w:after="0" w:line="240" w:lineRule="auto"/>
    </w:pPr>
    <w:rPr>
      <w:sz w:val="12"/>
    </w:rPr>
  </w:style>
  <w:style w:type="paragraph" w:customStyle="1" w:styleId="Tabellnotehengende">
    <w:name w:val="Tabell note hengende"/>
    <w:basedOn w:val="Tabellnote"/>
    <w:rsid w:val="00EC2C25"/>
    <w:pPr>
      <w:spacing w:before="120"/>
      <w:ind w:left="284" w:hanging="284"/>
      <w:contextualSpacing/>
    </w:pPr>
    <w:rPr>
      <w:lang w:val="en-US"/>
    </w:rPr>
  </w:style>
  <w:style w:type="paragraph" w:customStyle="1" w:styleId="Brdtekstnotestrreinnrykk">
    <w:name w:val="Brødtekst note større innrykk"/>
    <w:basedOn w:val="Brdtekstnote"/>
    <w:rsid w:val="007A513B"/>
  </w:style>
  <w:style w:type="paragraph" w:customStyle="1" w:styleId="Listealfa20600">
    <w:name w:val="Liste alfa 2 06/00"/>
    <w:basedOn w:val="Listealfa2"/>
    <w:rsid w:val="003F291D"/>
    <w:pPr>
      <w:spacing w:before="120"/>
    </w:pPr>
  </w:style>
  <w:style w:type="character" w:customStyle="1" w:styleId="TKolofonuthevet">
    <w:name w:val="T_Kolofon_uthevet"/>
    <w:uiPriority w:val="1"/>
    <w:rsid w:val="002E57ED"/>
    <w:rPr>
      <w:b/>
    </w:rPr>
  </w:style>
  <w:style w:type="paragraph" w:customStyle="1" w:styleId="Brdtekst0024">
    <w:name w:val="Brødtekst 00/24"/>
    <w:basedOn w:val="Brdtekst"/>
    <w:rsid w:val="00D867C5"/>
    <w:pPr>
      <w:spacing w:after="480"/>
    </w:pPr>
  </w:style>
  <w:style w:type="paragraph" w:customStyle="1" w:styleId="Brdtekst1000">
    <w:name w:val="Brødtekst 10/00"/>
    <w:basedOn w:val="Normal"/>
    <w:rsid w:val="008D1474"/>
    <w:pPr>
      <w:tabs>
        <w:tab w:val="left" w:pos="2268"/>
        <w:tab w:val="left" w:pos="6237"/>
      </w:tabs>
      <w:spacing w:before="160" w:after="0"/>
    </w:pPr>
    <w:rPr>
      <w:rFonts w:ascii="Calibri" w:eastAsia="Calibri" w:hAnsi="Calibri"/>
    </w:rPr>
  </w:style>
  <w:style w:type="paragraph" w:customStyle="1" w:styleId="Brdtekst0800">
    <w:name w:val="Brødtekst 08/00"/>
    <w:basedOn w:val="Brdtekst"/>
    <w:next w:val="Brdtekst"/>
    <w:rsid w:val="00A04134"/>
    <w:pPr>
      <w:spacing w:before="160" w:after="0"/>
    </w:pPr>
    <w:rPr>
      <w:lang w:val="en-US"/>
    </w:rPr>
  </w:style>
  <w:style w:type="paragraph" w:styleId="Blokktekst">
    <w:name w:val="Block Text"/>
    <w:basedOn w:val="Normal"/>
    <w:rsid w:val="007E751C"/>
    <w:pPr>
      <w:spacing w:after="120"/>
      <w:ind w:left="1440" w:right="1440"/>
    </w:pPr>
  </w:style>
  <w:style w:type="character" w:styleId="Utheving">
    <w:name w:val="Emphasis"/>
    <w:uiPriority w:val="20"/>
    <w:qFormat/>
    <w:rsid w:val="007E751C"/>
    <w:rPr>
      <w:i/>
      <w:iCs/>
    </w:rPr>
  </w:style>
  <w:style w:type="paragraph" w:styleId="Avsenderadresse">
    <w:name w:val="envelope return"/>
    <w:basedOn w:val="Normal"/>
    <w:rsid w:val="007E751C"/>
    <w:rPr>
      <w:rFonts w:cs="Arial"/>
    </w:rPr>
  </w:style>
  <w:style w:type="paragraph" w:styleId="Liste">
    <w:name w:val="List"/>
    <w:basedOn w:val="Normal"/>
    <w:rsid w:val="007E751C"/>
    <w:pPr>
      <w:ind w:left="283" w:hanging="283"/>
    </w:pPr>
  </w:style>
  <w:style w:type="paragraph" w:styleId="Liste2">
    <w:name w:val="List 2"/>
    <w:basedOn w:val="Normal"/>
    <w:rsid w:val="007E751C"/>
    <w:pPr>
      <w:ind w:left="566" w:hanging="283"/>
    </w:pPr>
  </w:style>
  <w:style w:type="paragraph" w:styleId="Liste3">
    <w:name w:val="List 3"/>
    <w:basedOn w:val="Normal"/>
    <w:rsid w:val="007E751C"/>
    <w:pPr>
      <w:ind w:left="849" w:hanging="283"/>
    </w:pPr>
  </w:style>
  <w:style w:type="paragraph" w:styleId="Liste4">
    <w:name w:val="List 4"/>
    <w:basedOn w:val="Normal"/>
    <w:rsid w:val="007E751C"/>
    <w:pPr>
      <w:ind w:left="1132" w:hanging="283"/>
    </w:pPr>
  </w:style>
  <w:style w:type="paragraph" w:styleId="Liste5">
    <w:name w:val="List 5"/>
    <w:basedOn w:val="Normal"/>
    <w:rsid w:val="007E751C"/>
    <w:pPr>
      <w:ind w:left="1415" w:hanging="283"/>
    </w:pPr>
  </w:style>
  <w:style w:type="paragraph" w:styleId="Liste-forts">
    <w:name w:val="List Continue"/>
    <w:basedOn w:val="Normal"/>
    <w:rsid w:val="007E751C"/>
    <w:pPr>
      <w:spacing w:after="120"/>
      <w:ind w:left="283"/>
    </w:pPr>
  </w:style>
  <w:style w:type="paragraph" w:styleId="Liste-forts2">
    <w:name w:val="List Continue 2"/>
    <w:basedOn w:val="Normal"/>
    <w:rsid w:val="007E751C"/>
    <w:pPr>
      <w:spacing w:after="120"/>
      <w:ind w:left="566"/>
    </w:pPr>
  </w:style>
  <w:style w:type="paragraph" w:styleId="Liste-forts3">
    <w:name w:val="List Continue 3"/>
    <w:basedOn w:val="Normal"/>
    <w:rsid w:val="007E751C"/>
    <w:pPr>
      <w:spacing w:after="120"/>
      <w:ind w:left="849"/>
    </w:pPr>
  </w:style>
  <w:style w:type="paragraph" w:styleId="Liste-forts4">
    <w:name w:val="List Continue 4"/>
    <w:basedOn w:val="Normal"/>
    <w:rsid w:val="007E751C"/>
    <w:pPr>
      <w:spacing w:after="120"/>
      <w:ind w:left="1132"/>
    </w:pPr>
  </w:style>
  <w:style w:type="paragraph" w:styleId="Liste-forts5">
    <w:name w:val="List Continue 5"/>
    <w:basedOn w:val="Normal"/>
    <w:rsid w:val="007E751C"/>
    <w:pPr>
      <w:spacing w:after="120"/>
      <w:ind w:left="1415"/>
    </w:pPr>
  </w:style>
  <w:style w:type="paragraph" w:styleId="Nummerertliste2">
    <w:name w:val="List Number 2"/>
    <w:basedOn w:val="Normal"/>
    <w:rsid w:val="007E751C"/>
    <w:pPr>
      <w:tabs>
        <w:tab w:val="num" w:pos="643"/>
      </w:tabs>
      <w:ind w:left="643" w:hanging="360"/>
    </w:pPr>
  </w:style>
  <w:style w:type="paragraph" w:styleId="Nummerertliste3">
    <w:name w:val="List Number 3"/>
    <w:basedOn w:val="Normal"/>
    <w:rsid w:val="007E751C"/>
    <w:pPr>
      <w:tabs>
        <w:tab w:val="num" w:pos="926"/>
      </w:tabs>
      <w:ind w:left="926" w:hanging="360"/>
    </w:pPr>
  </w:style>
  <w:style w:type="paragraph" w:styleId="Nummerertliste4">
    <w:name w:val="List Number 4"/>
    <w:basedOn w:val="Normal"/>
    <w:rsid w:val="007E751C"/>
    <w:pPr>
      <w:tabs>
        <w:tab w:val="num" w:pos="1209"/>
      </w:tabs>
      <w:ind w:left="1209" w:hanging="360"/>
    </w:pPr>
  </w:style>
  <w:style w:type="paragraph" w:styleId="Nummerertliste5">
    <w:name w:val="List Number 5"/>
    <w:basedOn w:val="Normal"/>
    <w:rsid w:val="007E751C"/>
    <w:pPr>
      <w:tabs>
        <w:tab w:val="num" w:pos="1350"/>
      </w:tabs>
      <w:ind w:left="1350" w:hanging="360"/>
    </w:pPr>
  </w:style>
  <w:style w:type="paragraph" w:styleId="Vanliginnrykk">
    <w:name w:val="Normal Indent"/>
    <w:basedOn w:val="Normal"/>
    <w:link w:val="VanliginnrykkTegn"/>
    <w:rsid w:val="007E751C"/>
    <w:pPr>
      <w:ind w:left="720"/>
    </w:pPr>
  </w:style>
  <w:style w:type="character" w:customStyle="1" w:styleId="VanliginnrykkTegn">
    <w:name w:val="Vanlig innrykk Tegn"/>
    <w:link w:val="Vanliginnrykk"/>
    <w:rsid w:val="007E751C"/>
    <w:rPr>
      <w:rFonts w:asciiTheme="minorHAnsi" w:hAnsiTheme="minorHAnsi"/>
    </w:rPr>
  </w:style>
  <w:style w:type="paragraph" w:styleId="Notatoverskrift">
    <w:name w:val="Note Heading"/>
    <w:basedOn w:val="Normal"/>
    <w:next w:val="Normal"/>
    <w:link w:val="NotatoverskriftTegn"/>
    <w:rsid w:val="007E751C"/>
  </w:style>
  <w:style w:type="character" w:customStyle="1" w:styleId="NotatoverskriftTegn">
    <w:name w:val="Notatoverskrift Tegn"/>
    <w:basedOn w:val="Standardskriftforavsnitt"/>
    <w:link w:val="Notatoverskrift"/>
    <w:rsid w:val="007E751C"/>
    <w:rPr>
      <w:rFonts w:asciiTheme="minorHAnsi" w:hAnsiTheme="minorHAnsi"/>
    </w:rPr>
  </w:style>
  <w:style w:type="character" w:customStyle="1" w:styleId="TBildenummer">
    <w:name w:val="T_Bildenummer"/>
    <w:uiPriority w:val="1"/>
    <w:rsid w:val="00915EB3"/>
    <w:rPr>
      <w:b/>
      <w:i/>
    </w:rPr>
  </w:style>
  <w:style w:type="paragraph" w:styleId="Listeavsnitt">
    <w:name w:val="List Paragraph"/>
    <w:basedOn w:val="Normal"/>
    <w:uiPriority w:val="34"/>
    <w:qFormat/>
    <w:rsid w:val="007E751C"/>
    <w:pPr>
      <w:ind w:left="708"/>
    </w:pPr>
    <w:rPr>
      <w:rFonts w:cs="Arial"/>
      <w:szCs w:val="24"/>
    </w:rPr>
  </w:style>
  <w:style w:type="paragraph" w:customStyle="1" w:styleId="Default">
    <w:name w:val="Default"/>
    <w:rsid w:val="007E751C"/>
    <w:pPr>
      <w:autoSpaceDE w:val="0"/>
      <w:autoSpaceDN w:val="0"/>
      <w:adjustRightInd w:val="0"/>
      <w:spacing w:after="0" w:line="240" w:lineRule="auto"/>
    </w:pPr>
    <w:rPr>
      <w:rFonts w:ascii="Arial" w:eastAsia="Times New Roman" w:hAnsi="Arial" w:cs="Arial"/>
      <w:color w:val="000000"/>
      <w:sz w:val="24"/>
      <w:szCs w:val="24"/>
      <w:lang w:eastAsia="nb-NO"/>
    </w:rPr>
  </w:style>
  <w:style w:type="paragraph" w:styleId="Revisjon">
    <w:name w:val="Revision"/>
    <w:hidden/>
    <w:uiPriority w:val="99"/>
    <w:semiHidden/>
    <w:rsid w:val="007E751C"/>
    <w:pPr>
      <w:spacing w:after="0" w:line="240" w:lineRule="auto"/>
    </w:pPr>
    <w:rPr>
      <w:rFonts w:ascii="Arial" w:eastAsia="Times New Roman" w:hAnsi="Arial" w:cs="Times New Roman"/>
      <w:sz w:val="24"/>
      <w:szCs w:val="20"/>
    </w:rPr>
  </w:style>
  <w:style w:type="paragraph" w:styleId="Overskriftforinnholdsfortegnelse">
    <w:name w:val="TOC Heading"/>
    <w:basedOn w:val="Overskrift1"/>
    <w:next w:val="Normal"/>
    <w:uiPriority w:val="39"/>
    <w:unhideWhenUsed/>
    <w:rsid w:val="007E751C"/>
    <w:pPr>
      <w:numPr>
        <w:numId w:val="0"/>
      </w:numPr>
      <w:tabs>
        <w:tab w:val="num" w:pos="360"/>
      </w:tabs>
      <w:spacing w:before="480" w:after="0" w:line="276" w:lineRule="auto"/>
      <w:ind w:left="360" w:right="0" w:hanging="360"/>
      <w:outlineLvl w:val="9"/>
    </w:pPr>
    <w:rPr>
      <w:rFonts w:cstheme="majorBidi"/>
      <w:b w:val="0"/>
      <w:bCs/>
      <w:color w:val="123C4F" w:themeColor="accent1" w:themeShade="BF"/>
      <w:sz w:val="28"/>
      <w:szCs w:val="28"/>
      <w:lang w:eastAsia="nb-NO"/>
    </w:rPr>
  </w:style>
  <w:style w:type="paragraph" w:styleId="Bibliografi">
    <w:name w:val="Bibliography"/>
    <w:basedOn w:val="Normal"/>
    <w:next w:val="Normal"/>
    <w:uiPriority w:val="37"/>
    <w:unhideWhenUsed/>
    <w:rsid w:val="007E751C"/>
  </w:style>
  <w:style w:type="paragraph" w:styleId="Figurliste">
    <w:name w:val="table of figures"/>
    <w:basedOn w:val="Normal"/>
    <w:next w:val="Normal"/>
    <w:uiPriority w:val="99"/>
    <w:unhideWhenUsed/>
    <w:rsid w:val="007E751C"/>
  </w:style>
  <w:style w:type="paragraph" w:styleId="Nummerertliste">
    <w:name w:val="List Number"/>
    <w:basedOn w:val="Normal"/>
    <w:uiPriority w:val="99"/>
    <w:unhideWhenUsed/>
    <w:rsid w:val="007E751C"/>
    <w:pPr>
      <w:tabs>
        <w:tab w:val="num" w:pos="360"/>
      </w:tabs>
      <w:ind w:left="360" w:hanging="360"/>
      <w:contextualSpacing/>
    </w:pPr>
  </w:style>
  <w:style w:type="table" w:styleId="Tabelliste1">
    <w:name w:val="Table List 1"/>
    <w:basedOn w:val="Vanligtabell"/>
    <w:unhideWhenUsed/>
    <w:rsid w:val="007E751C"/>
    <w:pPr>
      <w:widowControl w:val="0"/>
      <w:spacing w:after="0" w:line="240" w:lineRule="auto"/>
      <w:ind w:left="567"/>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2">
    <w:name w:val="Table List 2"/>
    <w:basedOn w:val="Vanligtabell"/>
    <w:unhideWhenUsed/>
    <w:rsid w:val="007E751C"/>
    <w:pPr>
      <w:widowControl w:val="0"/>
      <w:spacing w:after="0" w:line="240" w:lineRule="auto"/>
      <w:ind w:left="567"/>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elliste3">
    <w:name w:val="Table List 3"/>
    <w:basedOn w:val="Vanligtabell"/>
    <w:unhideWhenUsed/>
    <w:rsid w:val="007E751C"/>
    <w:pPr>
      <w:widowControl w:val="0"/>
      <w:spacing w:after="0" w:line="240" w:lineRule="auto"/>
      <w:ind w:left="567"/>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elliste4">
    <w:name w:val="Table List 4"/>
    <w:basedOn w:val="Vanligtabell"/>
    <w:unhideWhenUsed/>
    <w:rsid w:val="007E751C"/>
    <w:pPr>
      <w:widowControl w:val="0"/>
      <w:spacing w:after="0" w:line="240" w:lineRule="auto"/>
      <w:ind w:left="567"/>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elliste5">
    <w:name w:val="Table List 5"/>
    <w:basedOn w:val="Vanligtabell"/>
    <w:unhideWhenUsed/>
    <w:rsid w:val="007E751C"/>
    <w:pPr>
      <w:widowControl w:val="0"/>
      <w:spacing w:after="0" w:line="240" w:lineRule="auto"/>
      <w:ind w:left="567"/>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elliste6">
    <w:name w:val="Table List 6"/>
    <w:basedOn w:val="Vanligtabell"/>
    <w:unhideWhenUsed/>
    <w:rsid w:val="007E751C"/>
    <w:pPr>
      <w:widowControl w:val="0"/>
      <w:spacing w:after="0" w:line="240" w:lineRule="auto"/>
      <w:ind w:left="567"/>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elliste7">
    <w:name w:val="Table List 7"/>
    <w:basedOn w:val="Vanligtabell"/>
    <w:unhideWhenUsed/>
    <w:rsid w:val="007E751C"/>
    <w:pPr>
      <w:widowControl w:val="0"/>
      <w:spacing w:after="0" w:line="240" w:lineRule="auto"/>
      <w:ind w:left="567"/>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elliste8">
    <w:name w:val="Table List 8"/>
    <w:basedOn w:val="Vanligtabell"/>
    <w:unhideWhenUsed/>
    <w:rsid w:val="007E751C"/>
    <w:pPr>
      <w:widowControl w:val="0"/>
      <w:spacing w:after="0" w:line="240" w:lineRule="auto"/>
      <w:ind w:left="567"/>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character" w:customStyle="1" w:styleId="THelfet">
    <w:name w:val="T_Helfet"/>
    <w:basedOn w:val="TFet"/>
    <w:uiPriority w:val="1"/>
    <w:rsid w:val="00406460"/>
    <w:rPr>
      <w:rFonts w:ascii="Franklin Gothic Heavy" w:hAnsi="Franklin Gothic Heavy" w:cs="Times New Roman"/>
      <w:b w:val="0"/>
      <w:bCs/>
      <w:i w:val="0"/>
      <w:color w:val="FF00FF"/>
      <w:szCs w:val="19"/>
      <w:lang w:eastAsia="nb-NO"/>
    </w:rPr>
  </w:style>
  <w:style w:type="paragraph" w:customStyle="1" w:styleId="Sitat0808">
    <w:name w:val="Sitat 08/08"/>
    <w:basedOn w:val="Sitat"/>
    <w:rsid w:val="000F4970"/>
    <w:pPr>
      <w:spacing w:before="160"/>
    </w:pPr>
  </w:style>
  <w:style w:type="paragraph" w:customStyle="1" w:styleId="Brdtekst20800">
    <w:name w:val="Brødtekst 2 08/00"/>
    <w:basedOn w:val="Brdtekst2"/>
    <w:rsid w:val="005945F5"/>
    <w:pPr>
      <w:spacing w:before="160" w:after="0"/>
    </w:pPr>
  </w:style>
  <w:style w:type="paragraph" w:customStyle="1" w:styleId="Listepunkt10800">
    <w:name w:val="Liste punkt 1 08/00"/>
    <w:basedOn w:val="Listepunkt1"/>
    <w:rsid w:val="00016E4C"/>
    <w:pPr>
      <w:spacing w:before="160"/>
    </w:pPr>
    <w:rPr>
      <w:rFonts w:ascii="Calibri" w:hAnsi="Calibri"/>
      <w:lang w:eastAsia="nb-NO"/>
    </w:rPr>
  </w:style>
  <w:style w:type="paragraph" w:customStyle="1" w:styleId="Brdtekst2408">
    <w:name w:val="Brødtekst 24/08"/>
    <w:basedOn w:val="Brdtekst0808"/>
    <w:rsid w:val="00D80408"/>
    <w:pPr>
      <w:spacing w:before="320"/>
    </w:pPr>
  </w:style>
  <w:style w:type="paragraph" w:customStyle="1" w:styleId="Listepunkt11200">
    <w:name w:val="Liste punkt 1 12/00"/>
    <w:basedOn w:val="Listepunkt10800"/>
    <w:rsid w:val="00336491"/>
    <w:pPr>
      <w:keepNext/>
      <w:spacing w:before="240"/>
    </w:pPr>
  </w:style>
  <w:style w:type="paragraph" w:customStyle="1" w:styleId="Brdtekst0006">
    <w:name w:val="Brødtekst 00/06"/>
    <w:basedOn w:val="Brdtekst"/>
    <w:rsid w:val="00585B36"/>
    <w:pPr>
      <w:spacing w:after="120"/>
    </w:pPr>
  </w:style>
  <w:style w:type="paragraph" w:customStyle="1" w:styleId="Tabelltittel0">
    <w:name w:val="Tabelltittel"/>
    <w:next w:val="Normal"/>
    <w:rsid w:val="007E339F"/>
    <w:pPr>
      <w:keepNext/>
      <w:pBdr>
        <w:top w:val="single" w:sz="2" w:space="7" w:color="808080"/>
      </w:pBdr>
      <w:spacing w:before="360" w:after="80" w:line="240" w:lineRule="auto"/>
    </w:pPr>
    <w:rPr>
      <w:rFonts w:ascii="Calibri" w:eastAsia="Times New Roman" w:hAnsi="Calibri" w:cs="Calibri"/>
      <w:b/>
      <w:sz w:val="26"/>
      <w:szCs w:val="24"/>
    </w:rPr>
  </w:style>
  <w:style w:type="paragraph" w:customStyle="1" w:styleId="Bokslistepunkt3">
    <w:name w:val="Boks liste punkt 3"/>
    <w:basedOn w:val="Bokslistepunkt2"/>
    <w:rsid w:val="0039053E"/>
    <w:pPr>
      <w:numPr>
        <w:ilvl w:val="0"/>
        <w:numId w:val="0"/>
      </w:numPr>
      <w:tabs>
        <w:tab w:val="clear" w:pos="794"/>
      </w:tabs>
      <w:ind w:left="680"/>
    </w:pPr>
    <w:rPr>
      <w:rFonts w:ascii="Calibri" w:hAnsi="Calibri"/>
    </w:rPr>
  </w:style>
  <w:style w:type="paragraph" w:styleId="Brdtekst-frsteinnrykk">
    <w:name w:val="Body Text First Indent"/>
    <w:basedOn w:val="Brdtekst"/>
    <w:link w:val="Brdtekst-frsteinnrykkTegn"/>
    <w:rsid w:val="0084549E"/>
    <w:pPr>
      <w:ind w:firstLine="210"/>
    </w:pPr>
    <w:rPr>
      <w:rFonts w:ascii="Calibri" w:eastAsia="Calibri" w:hAnsi="Calibri" w:cs="Times New Roman"/>
    </w:rPr>
  </w:style>
  <w:style w:type="character" w:customStyle="1" w:styleId="Brdtekst-frsteinnrykkTegn">
    <w:name w:val="Brødtekst - første innrykk Tegn"/>
    <w:basedOn w:val="BrdtekstTegn"/>
    <w:link w:val="Brdtekst-frsteinnrykk"/>
    <w:rsid w:val="0084549E"/>
    <w:rPr>
      <w:rFonts w:ascii="Calibri" w:eastAsia="Calibri" w:hAnsi="Calibri" w:cs="Times New Roman"/>
    </w:rPr>
  </w:style>
  <w:style w:type="paragraph" w:styleId="Brdtekst-frsteinnrykk2">
    <w:name w:val="Body Text First Indent 2"/>
    <w:basedOn w:val="Normal"/>
    <w:link w:val="Brdtekst-frsteinnrykk2Tegn"/>
    <w:rsid w:val="007731A8"/>
    <w:pPr>
      <w:widowControl w:val="0"/>
      <w:spacing w:after="120" w:line="240" w:lineRule="auto"/>
      <w:ind w:left="283" w:firstLine="210"/>
    </w:pPr>
    <w:rPr>
      <w:rFonts w:ascii="Arial" w:eastAsia="Calibri" w:hAnsi="Arial" w:cs="Arial"/>
      <w:sz w:val="24"/>
      <w:szCs w:val="24"/>
    </w:rPr>
  </w:style>
  <w:style w:type="character" w:customStyle="1" w:styleId="Brdtekst-frsteinnrykk2Tegn">
    <w:name w:val="Brødtekst - første innrykk 2 Tegn"/>
    <w:basedOn w:val="Standardskriftforavsnitt"/>
    <w:link w:val="Brdtekst-frsteinnrykk2"/>
    <w:rsid w:val="007731A8"/>
    <w:rPr>
      <w:rFonts w:ascii="Arial" w:eastAsia="Calibri" w:hAnsi="Arial" w:cs="Arial"/>
      <w:sz w:val="24"/>
      <w:szCs w:val="24"/>
    </w:rPr>
  </w:style>
  <w:style w:type="paragraph" w:customStyle="1" w:styleId="Punktmerketliste21">
    <w:name w:val="Punktmerket liste 21"/>
    <w:basedOn w:val="Normal"/>
    <w:autoRedefine/>
    <w:uiPriority w:val="99"/>
    <w:rsid w:val="0084549E"/>
    <w:pPr>
      <w:widowControl w:val="0"/>
      <w:tabs>
        <w:tab w:val="num" w:pos="643"/>
      </w:tabs>
      <w:spacing w:after="0" w:line="240" w:lineRule="auto"/>
      <w:ind w:left="643" w:hanging="360"/>
    </w:pPr>
    <w:rPr>
      <w:rFonts w:ascii="Arial" w:eastAsia="Calibri" w:hAnsi="Arial" w:cs="Arial"/>
      <w:sz w:val="24"/>
      <w:szCs w:val="24"/>
    </w:rPr>
  </w:style>
  <w:style w:type="paragraph" w:customStyle="1" w:styleId="Punktmerketliste31">
    <w:name w:val="Punktmerket liste 31"/>
    <w:basedOn w:val="Normal"/>
    <w:autoRedefine/>
    <w:uiPriority w:val="99"/>
    <w:rsid w:val="0084549E"/>
    <w:pPr>
      <w:widowControl w:val="0"/>
      <w:tabs>
        <w:tab w:val="num" w:pos="926"/>
      </w:tabs>
      <w:spacing w:after="0" w:line="240" w:lineRule="auto"/>
      <w:ind w:left="926" w:hanging="360"/>
    </w:pPr>
    <w:rPr>
      <w:rFonts w:ascii="Arial" w:eastAsia="Calibri" w:hAnsi="Arial" w:cs="Arial"/>
      <w:sz w:val="24"/>
      <w:szCs w:val="24"/>
    </w:rPr>
  </w:style>
  <w:style w:type="paragraph" w:customStyle="1" w:styleId="Punktmerketliste41">
    <w:name w:val="Punktmerket liste 41"/>
    <w:basedOn w:val="Normal"/>
    <w:autoRedefine/>
    <w:uiPriority w:val="99"/>
    <w:rsid w:val="0084549E"/>
    <w:pPr>
      <w:widowControl w:val="0"/>
      <w:tabs>
        <w:tab w:val="num" w:pos="1209"/>
      </w:tabs>
      <w:spacing w:after="0" w:line="240" w:lineRule="auto"/>
      <w:ind w:left="1209" w:hanging="360"/>
    </w:pPr>
    <w:rPr>
      <w:rFonts w:ascii="Arial" w:eastAsia="Calibri" w:hAnsi="Arial" w:cs="Arial"/>
      <w:sz w:val="24"/>
      <w:szCs w:val="24"/>
    </w:rPr>
  </w:style>
  <w:style w:type="paragraph" w:customStyle="1" w:styleId="Punktmerketliste51">
    <w:name w:val="Punktmerket liste 51"/>
    <w:basedOn w:val="Normal"/>
    <w:autoRedefine/>
    <w:uiPriority w:val="99"/>
    <w:rsid w:val="0084549E"/>
    <w:pPr>
      <w:widowControl w:val="0"/>
      <w:tabs>
        <w:tab w:val="num" w:pos="1492"/>
      </w:tabs>
      <w:spacing w:after="0" w:line="240" w:lineRule="auto"/>
      <w:ind w:left="1492" w:hanging="360"/>
    </w:pPr>
    <w:rPr>
      <w:rFonts w:ascii="Arial" w:eastAsia="Calibri" w:hAnsi="Arial" w:cs="Arial"/>
      <w:sz w:val="24"/>
      <w:szCs w:val="24"/>
    </w:rPr>
  </w:style>
  <w:style w:type="paragraph" w:styleId="Rentekst">
    <w:name w:val="Plain Text"/>
    <w:basedOn w:val="Normal"/>
    <w:link w:val="RentekstTegn"/>
    <w:uiPriority w:val="99"/>
    <w:rsid w:val="0084549E"/>
    <w:pPr>
      <w:widowControl w:val="0"/>
      <w:spacing w:after="0" w:line="240" w:lineRule="auto"/>
      <w:ind w:left="567"/>
    </w:pPr>
    <w:rPr>
      <w:rFonts w:ascii="Courier New" w:eastAsia="Calibri" w:hAnsi="Courier New" w:cs="Courier New"/>
      <w:sz w:val="24"/>
      <w:szCs w:val="24"/>
    </w:rPr>
  </w:style>
  <w:style w:type="character" w:customStyle="1" w:styleId="RentekstTegn">
    <w:name w:val="Ren tekst Tegn"/>
    <w:basedOn w:val="Standardskriftforavsnitt"/>
    <w:link w:val="Rentekst"/>
    <w:uiPriority w:val="99"/>
    <w:rsid w:val="0084549E"/>
    <w:rPr>
      <w:rFonts w:ascii="Courier New" w:eastAsia="Calibri" w:hAnsi="Courier New" w:cs="Courier New"/>
      <w:sz w:val="24"/>
      <w:szCs w:val="24"/>
    </w:rPr>
  </w:style>
  <w:style w:type="character" w:styleId="Sterk">
    <w:name w:val="Strong"/>
    <w:uiPriority w:val="22"/>
    <w:qFormat/>
    <w:rsid w:val="0084549E"/>
    <w:rPr>
      <w:rFonts w:cs="Times New Roman"/>
      <w:b/>
      <w:bCs/>
    </w:rPr>
  </w:style>
  <w:style w:type="paragraph" w:customStyle="1" w:styleId="Litentekst">
    <w:name w:val="Liten tekst"/>
    <w:basedOn w:val="Normal"/>
    <w:rsid w:val="0084549E"/>
    <w:pPr>
      <w:tabs>
        <w:tab w:val="left" w:pos="2835"/>
      </w:tabs>
      <w:spacing w:after="0"/>
    </w:pPr>
    <w:rPr>
      <w:rFonts w:ascii="Arial" w:eastAsia="Calibri" w:hAnsi="Arial" w:cs="Arial"/>
      <w:color w:val="FFFFFF"/>
      <w:sz w:val="12"/>
      <w:szCs w:val="12"/>
    </w:rPr>
  </w:style>
  <w:style w:type="paragraph" w:styleId="z-verstiskjemaet">
    <w:name w:val="HTML Top of Form"/>
    <w:basedOn w:val="Normal"/>
    <w:next w:val="Normal"/>
    <w:link w:val="z-verstiskjemaetTegn"/>
    <w:hidden/>
    <w:rsid w:val="0084549E"/>
    <w:pPr>
      <w:pBdr>
        <w:bottom w:val="single" w:sz="6" w:space="1" w:color="auto"/>
      </w:pBdr>
      <w:spacing w:after="0" w:line="240" w:lineRule="auto"/>
      <w:jc w:val="center"/>
    </w:pPr>
    <w:rPr>
      <w:rFonts w:ascii="Arial" w:eastAsia="Calibri" w:hAnsi="Arial" w:cs="Arial"/>
      <w:vanish/>
      <w:sz w:val="16"/>
      <w:szCs w:val="16"/>
      <w:lang w:val="da-DK" w:eastAsia="da-DK"/>
    </w:rPr>
  </w:style>
  <w:style w:type="character" w:customStyle="1" w:styleId="z-verstiskjemaetTegn">
    <w:name w:val="z-Øverst i skjemaet Tegn"/>
    <w:basedOn w:val="Standardskriftforavsnitt"/>
    <w:link w:val="z-verstiskjemaet"/>
    <w:rsid w:val="0084549E"/>
    <w:rPr>
      <w:rFonts w:ascii="Arial" w:eastAsia="Calibri" w:hAnsi="Arial" w:cs="Arial"/>
      <w:vanish/>
      <w:sz w:val="16"/>
      <w:szCs w:val="16"/>
      <w:lang w:val="da-DK" w:eastAsia="da-DK"/>
    </w:rPr>
  </w:style>
  <w:style w:type="paragraph" w:customStyle="1" w:styleId="Revision1">
    <w:name w:val="Revision1"/>
    <w:hidden/>
    <w:semiHidden/>
    <w:rsid w:val="0084549E"/>
    <w:pPr>
      <w:spacing w:after="0" w:line="240" w:lineRule="auto"/>
    </w:pPr>
    <w:rPr>
      <w:rFonts w:ascii="Arial" w:eastAsia="Calibri" w:hAnsi="Arial" w:cs="Arial"/>
      <w:sz w:val="24"/>
      <w:szCs w:val="24"/>
    </w:rPr>
  </w:style>
  <w:style w:type="paragraph" w:customStyle="1" w:styleId="Revisjon1">
    <w:name w:val="Revisjon1"/>
    <w:hidden/>
    <w:semiHidden/>
    <w:rsid w:val="0084549E"/>
    <w:pPr>
      <w:spacing w:after="0" w:line="240" w:lineRule="auto"/>
    </w:pPr>
    <w:rPr>
      <w:rFonts w:ascii="Arial" w:eastAsia="Calibri" w:hAnsi="Arial" w:cs="Arial"/>
      <w:sz w:val="24"/>
      <w:szCs w:val="24"/>
    </w:rPr>
  </w:style>
  <w:style w:type="paragraph" w:customStyle="1" w:styleId="Fargerikliste-uthevingsfarge11">
    <w:name w:val="Fargerik liste - uthevingsfarge 11"/>
    <w:basedOn w:val="Normal"/>
    <w:uiPriority w:val="34"/>
    <w:rsid w:val="0084549E"/>
    <w:pPr>
      <w:spacing w:after="200" w:line="276" w:lineRule="auto"/>
      <w:ind w:left="720"/>
      <w:contextualSpacing/>
    </w:pPr>
    <w:rPr>
      <w:rFonts w:ascii="Calibri" w:eastAsia="Calibri" w:hAnsi="Calibri" w:cs="Times New Roman"/>
    </w:rPr>
  </w:style>
  <w:style w:type="paragraph" w:customStyle="1" w:styleId="Fargerikskyggelegging-uthevingsfarge11">
    <w:name w:val="Fargerik skyggelegging - uthevingsfarge 11"/>
    <w:hidden/>
    <w:uiPriority w:val="99"/>
    <w:semiHidden/>
    <w:rsid w:val="0084549E"/>
    <w:pPr>
      <w:spacing w:after="0" w:line="240" w:lineRule="auto"/>
    </w:pPr>
    <w:rPr>
      <w:rFonts w:ascii="Arial" w:eastAsia="Calibri" w:hAnsi="Arial" w:cs="Arial"/>
      <w:sz w:val="24"/>
      <w:szCs w:val="24"/>
    </w:rPr>
  </w:style>
  <w:style w:type="character" w:customStyle="1" w:styleId="Ulstomtale1">
    <w:name w:val="Uløst omtale1"/>
    <w:uiPriority w:val="99"/>
    <w:unhideWhenUsed/>
    <w:rsid w:val="0084549E"/>
    <w:rPr>
      <w:color w:val="808080"/>
      <w:shd w:val="clear" w:color="auto" w:fill="E6E6E6"/>
    </w:rPr>
  </w:style>
  <w:style w:type="character" w:styleId="Boktittel">
    <w:name w:val="Book Title"/>
    <w:basedOn w:val="Standardskriftforavsnitt"/>
    <w:uiPriority w:val="33"/>
    <w:rsid w:val="0084549E"/>
    <w:rPr>
      <w:b/>
      <w:bCs/>
      <w:i/>
      <w:iCs/>
      <w:spacing w:val="5"/>
    </w:rPr>
  </w:style>
  <w:style w:type="character" w:customStyle="1" w:styleId="Emneknagg1">
    <w:name w:val="Emneknagg1"/>
    <w:basedOn w:val="Standardskriftforavsnitt"/>
    <w:uiPriority w:val="99"/>
    <w:unhideWhenUsed/>
    <w:rsid w:val="0084549E"/>
    <w:rPr>
      <w:color w:val="2B579A"/>
      <w:shd w:val="clear" w:color="auto" w:fill="E1DFDD"/>
    </w:rPr>
  </w:style>
  <w:style w:type="table" w:customStyle="1" w:styleId="Listetabell1lys3">
    <w:name w:val="Listetabell 1 lys3"/>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1lysuthevingsfarge12">
    <w:name w:val="Listetabell 1 lys – uthevingsfarge 1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46A7D3" w:themeColor="accent1" w:themeTint="99"/>
        </w:tcBorders>
      </w:tcPr>
    </w:tblStylePr>
    <w:tblStylePr w:type="lastRow">
      <w:rPr>
        <w:b/>
        <w:bCs/>
      </w:rPr>
      <w:tblPr/>
      <w:tcPr>
        <w:tcBorders>
          <w:top w:val="sing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1lysuthevingsfarge22">
    <w:name w:val="Listetabell 1 lys – uthevingsfarge 2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6EB8DA" w:themeColor="accent2" w:themeTint="99"/>
        </w:tcBorders>
      </w:tcPr>
    </w:tblStylePr>
    <w:tblStylePr w:type="lastRow">
      <w:rPr>
        <w:b/>
        <w:bCs/>
      </w:rPr>
      <w:tblPr/>
      <w:tcPr>
        <w:tcBorders>
          <w:top w:val="sing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1lysuthevingsfarge32">
    <w:name w:val="Listetabell 1 lys – uthevingsfarge 3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ACDBC1" w:themeColor="accent3" w:themeTint="99"/>
        </w:tcBorders>
      </w:tcPr>
    </w:tblStylePr>
    <w:tblStylePr w:type="lastRow">
      <w:rPr>
        <w:b/>
        <w:bCs/>
      </w:rPr>
      <w:tblPr/>
      <w:tcPr>
        <w:tcBorders>
          <w:top w:val="sing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1lysuthevingsfarge42">
    <w:name w:val="Listetabell 1 lys – uthevingsfarge 4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7BB09F" w:themeColor="accent4" w:themeTint="99"/>
        </w:tcBorders>
      </w:tcPr>
    </w:tblStylePr>
    <w:tblStylePr w:type="lastRow">
      <w:rPr>
        <w:b/>
        <w:bCs/>
      </w:rPr>
      <w:tblPr/>
      <w:tcPr>
        <w:tcBorders>
          <w:top w:val="sing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1lysuthevingsfarge52">
    <w:name w:val="Listetabell 1 lys – uthevingsfarge 5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B287AE" w:themeColor="accent5" w:themeTint="99"/>
        </w:tcBorders>
      </w:tcPr>
    </w:tblStylePr>
    <w:tblStylePr w:type="lastRow">
      <w:rPr>
        <w:b/>
        <w:bCs/>
      </w:rPr>
      <w:tblPr/>
      <w:tcPr>
        <w:tcBorders>
          <w:top w:val="sing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1lysuthevingsfarge62">
    <w:name w:val="Listetabell 1 lys – uthevingsfarge 62"/>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Pr/>
      <w:tcPr>
        <w:tcBorders>
          <w:bottom w:val="single" w:sz="4" w:space="0" w:color="FFBE5B" w:themeColor="accent6" w:themeTint="99"/>
        </w:tcBorders>
      </w:tcPr>
    </w:tblStylePr>
    <w:tblStylePr w:type="lastRow">
      <w:rPr>
        <w:b/>
        <w:bCs/>
      </w:rPr>
      <w:tblPr/>
      <w:tcPr>
        <w:tcBorders>
          <w:top w:val="sing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21">
    <w:name w:val="Listetabell 2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bottom w:val="single" w:sz="4" w:space="0" w:color="666666" w:themeColor="text1" w:themeTint="99"/>
        <w:insideH w:val="single" w:sz="4" w:space="0" w:color="666666" w:themeColor="tex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2uthevingsfarge12">
    <w:name w:val="Listetabell 2 – uthevingsfarge 1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bottom w:val="single" w:sz="4" w:space="0" w:color="46A7D3" w:themeColor="accent1" w:themeTint="99"/>
        <w:insideH w:val="single" w:sz="4" w:space="0" w:color="46A7D3" w:themeColor="accent1"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2uthevingsfarge22">
    <w:name w:val="Listetabell 2 – uthevingsfarge 2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bottom w:val="single" w:sz="4" w:space="0" w:color="6EB8DA" w:themeColor="accent2" w:themeTint="99"/>
        <w:insideH w:val="single" w:sz="4" w:space="0" w:color="6EB8DA" w:themeColor="accent2"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2uthevingsfarge32">
    <w:name w:val="Listetabell 2 – uthevingsfarge 3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bottom w:val="single" w:sz="4" w:space="0" w:color="ACDBC1" w:themeColor="accent3" w:themeTint="99"/>
        <w:insideH w:val="single" w:sz="4" w:space="0" w:color="ACDBC1" w:themeColor="accent3"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2uthevingsfarge42">
    <w:name w:val="Listetabell 2 – uthevingsfarge 4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bottom w:val="single" w:sz="4" w:space="0" w:color="7BB09F" w:themeColor="accent4" w:themeTint="99"/>
        <w:insideH w:val="single" w:sz="4" w:space="0" w:color="7BB09F" w:themeColor="accent4"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2uthevingsfarge52">
    <w:name w:val="Listetabell 2 – uthevingsfarge 5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bottom w:val="single" w:sz="4" w:space="0" w:color="B287AE" w:themeColor="accent5" w:themeTint="99"/>
        <w:insideH w:val="single" w:sz="4" w:space="0" w:color="B287AE" w:themeColor="accent5"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2uthevingsfarge62">
    <w:name w:val="Listetabell 2 – uthevingsfarge 62"/>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bottom w:val="single" w:sz="4" w:space="0" w:color="FFBE5B" w:themeColor="accent6" w:themeTint="99"/>
        <w:insideH w:val="single" w:sz="4" w:space="0" w:color="FFBE5B" w:themeColor="accent6" w:themeTint="99"/>
      </w:tblBorders>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31">
    <w:name w:val="Listetabell 3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000000" w:themeColor="text1"/>
        <w:left w:val="single" w:sz="4" w:space="0" w:color="000000" w:themeColor="text1"/>
        <w:bottom w:val="single" w:sz="4" w:space="0" w:color="000000" w:themeColor="text1"/>
        <w:right w:val="single" w:sz="4" w:space="0" w:color="000000" w:themeColor="text1"/>
      </w:tblBorders>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customStyle="1" w:styleId="Listetabell3uthevingsfarge12">
    <w:name w:val="Listetabell 3 – uthevingsfarge 1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19516A" w:themeColor="accent1"/>
        <w:left w:val="single" w:sz="4" w:space="0" w:color="19516A" w:themeColor="accent1"/>
        <w:bottom w:val="single" w:sz="4" w:space="0" w:color="19516A" w:themeColor="accent1"/>
        <w:right w:val="single" w:sz="4" w:space="0" w:color="19516A" w:themeColor="accent1"/>
      </w:tblBorders>
    </w:tblPr>
    <w:tblStylePr w:type="firstRow">
      <w:rPr>
        <w:b/>
        <w:bCs/>
        <w:color w:val="FFFFFF" w:themeColor="background1"/>
      </w:rPr>
      <w:tblPr/>
      <w:tcPr>
        <w:shd w:val="clear" w:color="auto" w:fill="19516A" w:themeFill="accent1"/>
      </w:tcPr>
    </w:tblStylePr>
    <w:tblStylePr w:type="lastRow">
      <w:rPr>
        <w:b/>
        <w:bCs/>
      </w:rPr>
      <w:tblPr/>
      <w:tcPr>
        <w:tcBorders>
          <w:top w:val="double" w:sz="4" w:space="0" w:color="19516A"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19516A" w:themeColor="accent1"/>
          <w:right w:val="single" w:sz="4" w:space="0" w:color="19516A" w:themeColor="accent1"/>
        </w:tcBorders>
      </w:tcPr>
    </w:tblStylePr>
    <w:tblStylePr w:type="band1Horz">
      <w:tblPr/>
      <w:tcPr>
        <w:tcBorders>
          <w:top w:val="single" w:sz="4" w:space="0" w:color="19516A" w:themeColor="accent1"/>
          <w:bottom w:val="single" w:sz="4" w:space="0" w:color="19516A"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19516A" w:themeColor="accent1"/>
          <w:left w:val="nil"/>
        </w:tcBorders>
      </w:tcPr>
    </w:tblStylePr>
    <w:tblStylePr w:type="swCell">
      <w:tblPr/>
      <w:tcPr>
        <w:tcBorders>
          <w:top w:val="double" w:sz="4" w:space="0" w:color="19516A" w:themeColor="accent1"/>
          <w:right w:val="nil"/>
        </w:tcBorders>
      </w:tcPr>
    </w:tblStylePr>
  </w:style>
  <w:style w:type="table" w:customStyle="1" w:styleId="Listetabell3uthevingsfarge22">
    <w:name w:val="Listetabell 3 – uthevingsfarge 2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2A80A6" w:themeColor="accent2"/>
        <w:left w:val="single" w:sz="4" w:space="0" w:color="2A80A6" w:themeColor="accent2"/>
        <w:bottom w:val="single" w:sz="4" w:space="0" w:color="2A80A6" w:themeColor="accent2"/>
        <w:right w:val="single" w:sz="4" w:space="0" w:color="2A80A6" w:themeColor="accent2"/>
      </w:tblBorders>
    </w:tblPr>
    <w:tblStylePr w:type="firstRow">
      <w:rPr>
        <w:b/>
        <w:bCs/>
        <w:color w:val="FFFFFF" w:themeColor="background1"/>
      </w:rPr>
      <w:tblPr/>
      <w:tcPr>
        <w:shd w:val="clear" w:color="auto" w:fill="2A80A6" w:themeFill="accent2"/>
      </w:tcPr>
    </w:tblStylePr>
    <w:tblStylePr w:type="lastRow">
      <w:rPr>
        <w:b/>
        <w:bCs/>
      </w:rPr>
      <w:tblPr/>
      <w:tcPr>
        <w:tcBorders>
          <w:top w:val="double" w:sz="4" w:space="0" w:color="2A80A6"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A80A6" w:themeColor="accent2"/>
          <w:right w:val="single" w:sz="4" w:space="0" w:color="2A80A6" w:themeColor="accent2"/>
        </w:tcBorders>
      </w:tcPr>
    </w:tblStylePr>
    <w:tblStylePr w:type="band1Horz">
      <w:tblPr/>
      <w:tcPr>
        <w:tcBorders>
          <w:top w:val="single" w:sz="4" w:space="0" w:color="2A80A6" w:themeColor="accent2"/>
          <w:bottom w:val="single" w:sz="4" w:space="0" w:color="2A80A6"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A80A6" w:themeColor="accent2"/>
          <w:left w:val="nil"/>
        </w:tcBorders>
      </w:tcPr>
    </w:tblStylePr>
    <w:tblStylePr w:type="swCell">
      <w:tblPr/>
      <w:tcPr>
        <w:tcBorders>
          <w:top w:val="double" w:sz="4" w:space="0" w:color="2A80A6" w:themeColor="accent2"/>
          <w:right w:val="nil"/>
        </w:tcBorders>
      </w:tcPr>
    </w:tblStylePr>
  </w:style>
  <w:style w:type="table" w:customStyle="1" w:styleId="Listetabell3uthevingsfarge32">
    <w:name w:val="Listetabell 3 – uthevingsfarge 3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6C499" w:themeColor="accent3"/>
        <w:left w:val="single" w:sz="4" w:space="0" w:color="76C499" w:themeColor="accent3"/>
        <w:bottom w:val="single" w:sz="4" w:space="0" w:color="76C499" w:themeColor="accent3"/>
        <w:right w:val="single" w:sz="4" w:space="0" w:color="76C499" w:themeColor="accent3"/>
      </w:tblBorders>
    </w:tblPr>
    <w:tblStylePr w:type="firstRow">
      <w:rPr>
        <w:b/>
        <w:bCs/>
        <w:color w:val="FFFFFF" w:themeColor="background1"/>
      </w:rPr>
      <w:tblPr/>
      <w:tcPr>
        <w:shd w:val="clear" w:color="auto" w:fill="76C499" w:themeFill="accent3"/>
      </w:tcPr>
    </w:tblStylePr>
    <w:tblStylePr w:type="lastRow">
      <w:rPr>
        <w:b/>
        <w:bCs/>
      </w:rPr>
      <w:tblPr/>
      <w:tcPr>
        <w:tcBorders>
          <w:top w:val="double" w:sz="4" w:space="0" w:color="76C49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6C499" w:themeColor="accent3"/>
          <w:right w:val="single" w:sz="4" w:space="0" w:color="76C499" w:themeColor="accent3"/>
        </w:tcBorders>
      </w:tcPr>
    </w:tblStylePr>
    <w:tblStylePr w:type="band1Horz">
      <w:tblPr/>
      <w:tcPr>
        <w:tcBorders>
          <w:top w:val="single" w:sz="4" w:space="0" w:color="76C499" w:themeColor="accent3"/>
          <w:bottom w:val="single" w:sz="4" w:space="0" w:color="76C49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6C499" w:themeColor="accent3"/>
          <w:left w:val="nil"/>
        </w:tcBorders>
      </w:tcPr>
    </w:tblStylePr>
    <w:tblStylePr w:type="swCell">
      <w:tblPr/>
      <w:tcPr>
        <w:tcBorders>
          <w:top w:val="double" w:sz="4" w:space="0" w:color="76C499" w:themeColor="accent3"/>
          <w:right w:val="nil"/>
        </w:tcBorders>
      </w:tcPr>
    </w:tblStylePr>
  </w:style>
  <w:style w:type="table" w:customStyle="1" w:styleId="Listetabell3uthevingsfarge42">
    <w:name w:val="Listetabell 3 – uthevingsfarge 4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3C6558" w:themeColor="accent4"/>
        <w:left w:val="single" w:sz="4" w:space="0" w:color="3C6558" w:themeColor="accent4"/>
        <w:bottom w:val="single" w:sz="4" w:space="0" w:color="3C6558" w:themeColor="accent4"/>
        <w:right w:val="single" w:sz="4" w:space="0" w:color="3C6558" w:themeColor="accent4"/>
      </w:tblBorders>
    </w:tblPr>
    <w:tblStylePr w:type="firstRow">
      <w:rPr>
        <w:b/>
        <w:bCs/>
        <w:color w:val="FFFFFF" w:themeColor="background1"/>
      </w:rPr>
      <w:tblPr/>
      <w:tcPr>
        <w:shd w:val="clear" w:color="auto" w:fill="3C6558" w:themeFill="accent4"/>
      </w:tcPr>
    </w:tblStylePr>
    <w:tblStylePr w:type="lastRow">
      <w:rPr>
        <w:b/>
        <w:bCs/>
      </w:rPr>
      <w:tblPr/>
      <w:tcPr>
        <w:tcBorders>
          <w:top w:val="double" w:sz="4" w:space="0" w:color="3C6558"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3C6558" w:themeColor="accent4"/>
          <w:right w:val="single" w:sz="4" w:space="0" w:color="3C6558" w:themeColor="accent4"/>
        </w:tcBorders>
      </w:tcPr>
    </w:tblStylePr>
    <w:tblStylePr w:type="band1Horz">
      <w:tblPr/>
      <w:tcPr>
        <w:tcBorders>
          <w:top w:val="single" w:sz="4" w:space="0" w:color="3C6558" w:themeColor="accent4"/>
          <w:bottom w:val="single" w:sz="4" w:space="0" w:color="3C6558"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3C6558" w:themeColor="accent4"/>
          <w:left w:val="nil"/>
        </w:tcBorders>
      </w:tcPr>
    </w:tblStylePr>
    <w:tblStylePr w:type="swCell">
      <w:tblPr/>
      <w:tcPr>
        <w:tcBorders>
          <w:top w:val="double" w:sz="4" w:space="0" w:color="3C6558" w:themeColor="accent4"/>
          <w:right w:val="nil"/>
        </w:tcBorders>
      </w:tcPr>
    </w:tblStylePr>
  </w:style>
  <w:style w:type="table" w:customStyle="1" w:styleId="Listetabell3uthevingsfarge52">
    <w:name w:val="Listetabell 3 – uthevingsfarge 5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0486C" w:themeColor="accent5"/>
        <w:left w:val="single" w:sz="4" w:space="0" w:color="70486C" w:themeColor="accent5"/>
        <w:bottom w:val="single" w:sz="4" w:space="0" w:color="70486C" w:themeColor="accent5"/>
        <w:right w:val="single" w:sz="4" w:space="0" w:color="70486C" w:themeColor="accent5"/>
      </w:tblBorders>
    </w:tblPr>
    <w:tblStylePr w:type="firstRow">
      <w:rPr>
        <w:b/>
        <w:bCs/>
        <w:color w:val="FFFFFF" w:themeColor="background1"/>
      </w:rPr>
      <w:tblPr/>
      <w:tcPr>
        <w:shd w:val="clear" w:color="auto" w:fill="70486C" w:themeFill="accent5"/>
      </w:tcPr>
    </w:tblStylePr>
    <w:tblStylePr w:type="lastRow">
      <w:rPr>
        <w:b/>
        <w:bCs/>
      </w:rPr>
      <w:tblPr/>
      <w:tcPr>
        <w:tcBorders>
          <w:top w:val="double" w:sz="4" w:space="0" w:color="70486C"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70486C" w:themeColor="accent5"/>
          <w:right w:val="single" w:sz="4" w:space="0" w:color="70486C" w:themeColor="accent5"/>
        </w:tcBorders>
      </w:tcPr>
    </w:tblStylePr>
    <w:tblStylePr w:type="band1Horz">
      <w:tblPr/>
      <w:tcPr>
        <w:tcBorders>
          <w:top w:val="single" w:sz="4" w:space="0" w:color="70486C" w:themeColor="accent5"/>
          <w:bottom w:val="single" w:sz="4" w:space="0" w:color="70486C"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70486C" w:themeColor="accent5"/>
          <w:left w:val="nil"/>
        </w:tcBorders>
      </w:tcPr>
    </w:tblStylePr>
    <w:tblStylePr w:type="swCell">
      <w:tblPr/>
      <w:tcPr>
        <w:tcBorders>
          <w:top w:val="double" w:sz="4" w:space="0" w:color="70486C" w:themeColor="accent5"/>
          <w:right w:val="nil"/>
        </w:tcBorders>
      </w:tcPr>
    </w:tblStylePr>
  </w:style>
  <w:style w:type="table" w:customStyle="1" w:styleId="Listetabell3uthevingsfarge62">
    <w:name w:val="Listetabell 3 – uthevingsfarge 62"/>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EE9100" w:themeColor="accent6"/>
        <w:left w:val="single" w:sz="4" w:space="0" w:color="EE9100" w:themeColor="accent6"/>
        <w:bottom w:val="single" w:sz="4" w:space="0" w:color="EE9100" w:themeColor="accent6"/>
        <w:right w:val="single" w:sz="4" w:space="0" w:color="EE9100" w:themeColor="accent6"/>
      </w:tblBorders>
    </w:tblPr>
    <w:tblStylePr w:type="firstRow">
      <w:rPr>
        <w:b/>
        <w:bCs/>
        <w:color w:val="FFFFFF" w:themeColor="background1"/>
      </w:rPr>
      <w:tblPr/>
      <w:tcPr>
        <w:shd w:val="clear" w:color="auto" w:fill="EE9100" w:themeFill="accent6"/>
      </w:tcPr>
    </w:tblStylePr>
    <w:tblStylePr w:type="lastRow">
      <w:rPr>
        <w:b/>
        <w:bCs/>
      </w:rPr>
      <w:tblPr/>
      <w:tcPr>
        <w:tcBorders>
          <w:top w:val="double" w:sz="4" w:space="0" w:color="EE9100"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EE9100" w:themeColor="accent6"/>
          <w:right w:val="single" w:sz="4" w:space="0" w:color="EE9100" w:themeColor="accent6"/>
        </w:tcBorders>
      </w:tcPr>
    </w:tblStylePr>
    <w:tblStylePr w:type="band1Horz">
      <w:tblPr/>
      <w:tcPr>
        <w:tcBorders>
          <w:top w:val="single" w:sz="4" w:space="0" w:color="EE9100" w:themeColor="accent6"/>
          <w:bottom w:val="single" w:sz="4" w:space="0" w:color="EE9100"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EE9100" w:themeColor="accent6"/>
          <w:left w:val="nil"/>
        </w:tcBorders>
      </w:tcPr>
    </w:tblStylePr>
    <w:tblStylePr w:type="swCell">
      <w:tblPr/>
      <w:tcPr>
        <w:tcBorders>
          <w:top w:val="double" w:sz="4" w:space="0" w:color="EE9100" w:themeColor="accent6"/>
          <w:right w:val="nil"/>
        </w:tcBorders>
      </w:tcPr>
    </w:tblStylePr>
  </w:style>
  <w:style w:type="table" w:customStyle="1" w:styleId="Listetabell41">
    <w:name w:val="Listetabell 4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4uthevingsfarge12">
    <w:name w:val="Listetabell 4 – uthevingsfarge 1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tcBorders>
        <w:shd w:val="clear" w:color="auto" w:fill="19516A" w:themeFill="accent1"/>
      </w:tcPr>
    </w:tblStylePr>
    <w:tblStylePr w:type="lastRow">
      <w:rPr>
        <w:b/>
        <w:bCs/>
      </w:rPr>
      <w:tblPr/>
      <w:tcPr>
        <w:tcBorders>
          <w:top w:val="doub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4uthevingsfarge22">
    <w:name w:val="Listetabell 4 – uthevingsfarge 2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tcBorders>
        <w:shd w:val="clear" w:color="auto" w:fill="2A80A6" w:themeFill="accent2"/>
      </w:tcPr>
    </w:tblStylePr>
    <w:tblStylePr w:type="lastRow">
      <w:rPr>
        <w:b/>
        <w:bCs/>
      </w:rPr>
      <w:tblPr/>
      <w:tcPr>
        <w:tcBorders>
          <w:top w:val="doub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4uthevingsfarge32">
    <w:name w:val="Listetabell 4 – uthevingsfarge 3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tcBorders>
        <w:shd w:val="clear" w:color="auto" w:fill="76C499" w:themeFill="accent3"/>
      </w:tcPr>
    </w:tblStylePr>
    <w:tblStylePr w:type="lastRow">
      <w:rPr>
        <w:b/>
        <w:bCs/>
      </w:rPr>
      <w:tblPr/>
      <w:tcPr>
        <w:tcBorders>
          <w:top w:val="doub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4uthevingsfarge42">
    <w:name w:val="Listetabell 4 – uthevingsfarge 4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tcBorders>
        <w:shd w:val="clear" w:color="auto" w:fill="3C6558" w:themeFill="accent4"/>
      </w:tcPr>
    </w:tblStylePr>
    <w:tblStylePr w:type="lastRow">
      <w:rPr>
        <w:b/>
        <w:bCs/>
      </w:rPr>
      <w:tblPr/>
      <w:tcPr>
        <w:tcBorders>
          <w:top w:val="doub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4uthevingsfarge52">
    <w:name w:val="Listetabell 4 – uthevingsfarge 5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tcBorders>
        <w:shd w:val="clear" w:color="auto" w:fill="70486C" w:themeFill="accent5"/>
      </w:tcPr>
    </w:tblStylePr>
    <w:tblStylePr w:type="lastRow">
      <w:rPr>
        <w:b/>
        <w:bCs/>
      </w:rPr>
      <w:tblPr/>
      <w:tcPr>
        <w:tcBorders>
          <w:top w:val="doub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4uthevingsfarge62">
    <w:name w:val="Listetabell 4 – uthevingsfarge 62"/>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tcBorders>
        <w:shd w:val="clear" w:color="auto" w:fill="EE9100" w:themeFill="accent6"/>
      </w:tcPr>
    </w:tblStylePr>
    <w:tblStylePr w:type="lastRow">
      <w:rPr>
        <w:b/>
        <w:bCs/>
      </w:rPr>
      <w:tblPr/>
      <w:tcPr>
        <w:tcBorders>
          <w:top w:val="doub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5mrk3">
    <w:name w:val="Listetabell 5 mørk3"/>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000000" w:themeColor="text1"/>
        <w:left w:val="single" w:sz="24" w:space="0" w:color="000000" w:themeColor="text1"/>
        <w:bottom w:val="single" w:sz="24" w:space="0" w:color="000000" w:themeColor="text1"/>
        <w:right w:val="single" w:sz="24" w:space="0" w:color="000000" w:themeColor="text1"/>
      </w:tblBorders>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12">
    <w:name w:val="Listetabell 5 mørk – uthevingsfarge 1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19516A" w:themeColor="accent1"/>
        <w:left w:val="single" w:sz="24" w:space="0" w:color="19516A" w:themeColor="accent1"/>
        <w:bottom w:val="single" w:sz="24" w:space="0" w:color="19516A" w:themeColor="accent1"/>
        <w:right w:val="single" w:sz="24" w:space="0" w:color="19516A" w:themeColor="accent1"/>
      </w:tblBorders>
    </w:tblPr>
    <w:tcPr>
      <w:shd w:val="clear" w:color="auto" w:fill="19516A"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22">
    <w:name w:val="Listetabell 5 mørk – uthevingsfarge 2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2A80A6" w:themeColor="accent2"/>
        <w:left w:val="single" w:sz="24" w:space="0" w:color="2A80A6" w:themeColor="accent2"/>
        <w:bottom w:val="single" w:sz="24" w:space="0" w:color="2A80A6" w:themeColor="accent2"/>
        <w:right w:val="single" w:sz="24" w:space="0" w:color="2A80A6" w:themeColor="accent2"/>
      </w:tblBorders>
    </w:tblPr>
    <w:tcPr>
      <w:shd w:val="clear" w:color="auto" w:fill="2A80A6"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32">
    <w:name w:val="Listetabell 5 mørk – uthevingsfarge 3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76C499" w:themeColor="accent3"/>
        <w:left w:val="single" w:sz="24" w:space="0" w:color="76C499" w:themeColor="accent3"/>
        <w:bottom w:val="single" w:sz="24" w:space="0" w:color="76C499" w:themeColor="accent3"/>
        <w:right w:val="single" w:sz="24" w:space="0" w:color="76C499" w:themeColor="accent3"/>
      </w:tblBorders>
    </w:tblPr>
    <w:tcPr>
      <w:shd w:val="clear" w:color="auto" w:fill="76C49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42">
    <w:name w:val="Listetabell 5 mørk – uthevingsfarge 4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3C6558" w:themeColor="accent4"/>
        <w:left w:val="single" w:sz="24" w:space="0" w:color="3C6558" w:themeColor="accent4"/>
        <w:bottom w:val="single" w:sz="24" w:space="0" w:color="3C6558" w:themeColor="accent4"/>
        <w:right w:val="single" w:sz="24" w:space="0" w:color="3C6558" w:themeColor="accent4"/>
      </w:tblBorders>
    </w:tblPr>
    <w:tcPr>
      <w:shd w:val="clear" w:color="auto" w:fill="3C6558"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52">
    <w:name w:val="Listetabell 5 mørk – uthevingsfarge 5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70486C" w:themeColor="accent5"/>
        <w:left w:val="single" w:sz="24" w:space="0" w:color="70486C" w:themeColor="accent5"/>
        <w:bottom w:val="single" w:sz="24" w:space="0" w:color="70486C" w:themeColor="accent5"/>
        <w:right w:val="single" w:sz="24" w:space="0" w:color="70486C" w:themeColor="accent5"/>
      </w:tblBorders>
    </w:tblPr>
    <w:tcPr>
      <w:shd w:val="clear" w:color="auto" w:fill="70486C"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5mrkuthevingsfarge62">
    <w:name w:val="Listetabell 5 mørk – uthevingsfarge 62"/>
    <w:basedOn w:val="Vanligtabell"/>
    <w:uiPriority w:val="50"/>
    <w:rsid w:val="0084549E"/>
    <w:pPr>
      <w:spacing w:after="0" w:line="240" w:lineRule="auto"/>
    </w:pPr>
    <w:rPr>
      <w:rFonts w:ascii="Calibri" w:eastAsia="Calibri" w:hAnsi="Calibri" w:cs="Times New Roman"/>
      <w:color w:val="FFFFFF" w:themeColor="background1"/>
      <w:sz w:val="20"/>
      <w:szCs w:val="20"/>
      <w:lang w:eastAsia="nb-NO"/>
    </w:rPr>
    <w:tblPr>
      <w:tblStyleRowBandSize w:val="1"/>
      <w:tblStyleColBandSize w:val="1"/>
      <w:tblBorders>
        <w:top w:val="single" w:sz="24" w:space="0" w:color="EE9100" w:themeColor="accent6"/>
        <w:left w:val="single" w:sz="24" w:space="0" w:color="EE9100" w:themeColor="accent6"/>
        <w:bottom w:val="single" w:sz="24" w:space="0" w:color="EE9100" w:themeColor="accent6"/>
        <w:right w:val="single" w:sz="24" w:space="0" w:color="EE9100" w:themeColor="accent6"/>
      </w:tblBorders>
    </w:tblPr>
    <w:tcPr>
      <w:shd w:val="clear" w:color="auto" w:fill="EE9100"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customStyle="1" w:styleId="Listetabell6fargerik3">
    <w:name w:val="Listetabell 6 fargerik3"/>
    <w:basedOn w:val="Vanligtabell"/>
    <w:uiPriority w:val="51"/>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000000" w:themeColor="text1"/>
        <w:bottom w:val="single" w:sz="4" w:space="0" w:color="000000" w:themeColor="text1"/>
      </w:tblBorders>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Listetabell6fargerikuthevingsfarge12">
    <w:name w:val="Listetabell 6 fargerik – uthevingsfarge 12"/>
    <w:basedOn w:val="Vanligtabell"/>
    <w:uiPriority w:val="51"/>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19516A" w:themeColor="accent1"/>
        <w:bottom w:val="single" w:sz="4" w:space="0" w:color="19516A" w:themeColor="accent1"/>
      </w:tblBorders>
    </w:tblPr>
    <w:tblStylePr w:type="firstRow">
      <w:rPr>
        <w:b/>
        <w:bCs/>
      </w:rPr>
      <w:tblPr/>
      <w:tcPr>
        <w:tcBorders>
          <w:bottom w:val="single" w:sz="4" w:space="0" w:color="19516A" w:themeColor="accent1"/>
        </w:tcBorders>
      </w:tcPr>
    </w:tblStylePr>
    <w:tblStylePr w:type="lastRow">
      <w:rPr>
        <w:b/>
        <w:bCs/>
      </w:rPr>
      <w:tblPr/>
      <w:tcPr>
        <w:tcBorders>
          <w:top w:val="double" w:sz="4" w:space="0" w:color="19516A" w:themeColor="accent1"/>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Listetabell6fargerikuthevingsfarge22">
    <w:name w:val="Listetabell 6 fargerik – uthevingsfarge 22"/>
    <w:basedOn w:val="Vanligtabell"/>
    <w:uiPriority w:val="51"/>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2A80A6" w:themeColor="accent2"/>
        <w:bottom w:val="single" w:sz="4" w:space="0" w:color="2A80A6" w:themeColor="accent2"/>
      </w:tblBorders>
    </w:tblPr>
    <w:tblStylePr w:type="firstRow">
      <w:rPr>
        <w:b/>
        <w:bCs/>
      </w:rPr>
      <w:tblPr/>
      <w:tcPr>
        <w:tcBorders>
          <w:bottom w:val="single" w:sz="4" w:space="0" w:color="2A80A6" w:themeColor="accent2"/>
        </w:tcBorders>
      </w:tcPr>
    </w:tblStylePr>
    <w:tblStylePr w:type="lastRow">
      <w:rPr>
        <w:b/>
        <w:bCs/>
      </w:rPr>
      <w:tblPr/>
      <w:tcPr>
        <w:tcBorders>
          <w:top w:val="double" w:sz="4" w:space="0" w:color="2A80A6" w:themeColor="accent2"/>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Listetabell6fargerikuthevingsfarge32">
    <w:name w:val="Listetabell 6 fargerik – uthevingsfarge 32"/>
    <w:basedOn w:val="Vanligtabell"/>
    <w:uiPriority w:val="51"/>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76C499" w:themeColor="accent3"/>
        <w:bottom w:val="single" w:sz="4" w:space="0" w:color="76C499" w:themeColor="accent3"/>
      </w:tblBorders>
    </w:tblPr>
    <w:tblStylePr w:type="firstRow">
      <w:rPr>
        <w:b/>
        <w:bCs/>
      </w:rPr>
      <w:tblPr/>
      <w:tcPr>
        <w:tcBorders>
          <w:bottom w:val="single" w:sz="4" w:space="0" w:color="76C499" w:themeColor="accent3"/>
        </w:tcBorders>
      </w:tcPr>
    </w:tblStylePr>
    <w:tblStylePr w:type="lastRow">
      <w:rPr>
        <w:b/>
        <w:bCs/>
      </w:rPr>
      <w:tblPr/>
      <w:tcPr>
        <w:tcBorders>
          <w:top w:val="double" w:sz="4" w:space="0" w:color="76C499" w:themeColor="accent3"/>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Listetabell6fargerikuthevingsfarge42">
    <w:name w:val="Listetabell 6 fargerik – uthevingsfarge 42"/>
    <w:basedOn w:val="Vanligtabell"/>
    <w:uiPriority w:val="51"/>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3C6558" w:themeColor="accent4"/>
        <w:bottom w:val="single" w:sz="4" w:space="0" w:color="3C6558" w:themeColor="accent4"/>
      </w:tblBorders>
    </w:tblPr>
    <w:tblStylePr w:type="firstRow">
      <w:rPr>
        <w:b/>
        <w:bCs/>
      </w:rPr>
      <w:tblPr/>
      <w:tcPr>
        <w:tcBorders>
          <w:bottom w:val="single" w:sz="4" w:space="0" w:color="3C6558" w:themeColor="accent4"/>
        </w:tcBorders>
      </w:tcPr>
    </w:tblStylePr>
    <w:tblStylePr w:type="lastRow">
      <w:rPr>
        <w:b/>
        <w:bCs/>
      </w:rPr>
      <w:tblPr/>
      <w:tcPr>
        <w:tcBorders>
          <w:top w:val="double" w:sz="4" w:space="0" w:color="3C6558" w:themeColor="accent4"/>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Listetabell6fargerikuthevingsfarge52">
    <w:name w:val="Listetabell 6 fargerik – uthevingsfarge 52"/>
    <w:basedOn w:val="Vanligtabell"/>
    <w:uiPriority w:val="51"/>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70486C" w:themeColor="accent5"/>
        <w:bottom w:val="single" w:sz="4" w:space="0" w:color="70486C" w:themeColor="accent5"/>
      </w:tblBorders>
    </w:tblPr>
    <w:tblStylePr w:type="firstRow">
      <w:rPr>
        <w:b/>
        <w:bCs/>
      </w:rPr>
      <w:tblPr/>
      <w:tcPr>
        <w:tcBorders>
          <w:bottom w:val="single" w:sz="4" w:space="0" w:color="70486C" w:themeColor="accent5"/>
        </w:tcBorders>
      </w:tcPr>
    </w:tblStylePr>
    <w:tblStylePr w:type="lastRow">
      <w:rPr>
        <w:b/>
        <w:bCs/>
      </w:rPr>
      <w:tblPr/>
      <w:tcPr>
        <w:tcBorders>
          <w:top w:val="double" w:sz="4" w:space="0" w:color="70486C" w:themeColor="accent5"/>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Listetabell6fargerikuthevingsfarge62">
    <w:name w:val="Listetabell 6 fargerik – uthevingsfarge 62"/>
    <w:basedOn w:val="Vanligtabell"/>
    <w:uiPriority w:val="51"/>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EE9100" w:themeColor="accent6"/>
        <w:bottom w:val="single" w:sz="4" w:space="0" w:color="EE9100" w:themeColor="accent6"/>
      </w:tblBorders>
    </w:tblPr>
    <w:tblStylePr w:type="firstRow">
      <w:rPr>
        <w:b/>
        <w:bCs/>
      </w:rPr>
      <w:tblPr/>
      <w:tcPr>
        <w:tcBorders>
          <w:bottom w:val="single" w:sz="4" w:space="0" w:color="EE9100" w:themeColor="accent6"/>
        </w:tcBorders>
      </w:tcPr>
    </w:tblStylePr>
    <w:tblStylePr w:type="lastRow">
      <w:rPr>
        <w:b/>
        <w:bCs/>
      </w:rPr>
      <w:tblPr/>
      <w:tcPr>
        <w:tcBorders>
          <w:top w:val="double" w:sz="4" w:space="0" w:color="EE9100" w:themeColor="accent6"/>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Listetabell7fargerik3">
    <w:name w:val="Listetabell 7 fargerik3"/>
    <w:basedOn w:val="Vanligtabell"/>
    <w:uiPriority w:val="52"/>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12">
    <w:name w:val="Listetabell 7 fargerik – uthevingsfarge 12"/>
    <w:basedOn w:val="Vanligtabell"/>
    <w:uiPriority w:val="52"/>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19516A"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19516A"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19516A"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19516A" w:themeColor="accent1"/>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22">
    <w:name w:val="Listetabell 7 fargerik – uthevingsfarge 22"/>
    <w:basedOn w:val="Vanligtabell"/>
    <w:uiPriority w:val="52"/>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A80A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A80A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A80A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A80A6" w:themeColor="accent2"/>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32">
    <w:name w:val="Listetabell 7 fargerik – uthevingsfarge 32"/>
    <w:basedOn w:val="Vanligtabell"/>
    <w:uiPriority w:val="52"/>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6C49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6C49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6C49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6C499" w:themeColor="accent3"/>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42">
    <w:name w:val="Listetabell 7 fargerik – uthevingsfarge 42"/>
    <w:basedOn w:val="Vanligtabell"/>
    <w:uiPriority w:val="52"/>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C6558"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C6558"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C6558"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C6558" w:themeColor="accent4"/>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52">
    <w:name w:val="Listetabell 7 fargerik – uthevingsfarge 52"/>
    <w:basedOn w:val="Vanligtabell"/>
    <w:uiPriority w:val="52"/>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0486C"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0486C"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0486C"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0486C" w:themeColor="accent5"/>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Listetabell7fargerikuthevingsfarge62">
    <w:name w:val="Listetabell 7 fargerik – uthevingsfarge 62"/>
    <w:basedOn w:val="Vanligtabell"/>
    <w:uiPriority w:val="52"/>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EE9100"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EE9100"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EE9100"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EE9100" w:themeColor="accent6"/>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Omtale1">
    <w:name w:val="Omtale1"/>
    <w:basedOn w:val="Standardskriftforavsnitt"/>
    <w:uiPriority w:val="99"/>
    <w:unhideWhenUsed/>
    <w:rsid w:val="0084549E"/>
    <w:rPr>
      <w:color w:val="2B579A"/>
      <w:shd w:val="clear" w:color="auto" w:fill="E1DFDD"/>
    </w:rPr>
  </w:style>
  <w:style w:type="paragraph" w:styleId="Punktliste">
    <w:name w:val="List Bullet"/>
    <w:basedOn w:val="Normal"/>
    <w:uiPriority w:val="99"/>
    <w:unhideWhenUsed/>
    <w:rsid w:val="0084549E"/>
    <w:pPr>
      <w:widowControl w:val="0"/>
      <w:tabs>
        <w:tab w:val="num" w:pos="360"/>
      </w:tabs>
      <w:spacing w:after="0" w:line="240" w:lineRule="auto"/>
      <w:ind w:left="360" w:hanging="360"/>
      <w:contextualSpacing/>
    </w:pPr>
    <w:rPr>
      <w:rFonts w:ascii="Arial" w:eastAsia="Calibri" w:hAnsi="Arial" w:cs="Arial"/>
      <w:sz w:val="24"/>
      <w:szCs w:val="24"/>
    </w:rPr>
  </w:style>
  <w:style w:type="paragraph" w:styleId="Punktliste2">
    <w:name w:val="List Bullet 2"/>
    <w:basedOn w:val="Normal"/>
    <w:uiPriority w:val="99"/>
    <w:unhideWhenUsed/>
    <w:rsid w:val="0084549E"/>
    <w:pPr>
      <w:widowControl w:val="0"/>
      <w:tabs>
        <w:tab w:val="num" w:pos="643"/>
      </w:tabs>
      <w:spacing w:after="0" w:line="240" w:lineRule="auto"/>
      <w:ind w:left="643" w:hanging="360"/>
      <w:contextualSpacing/>
    </w:pPr>
    <w:rPr>
      <w:rFonts w:ascii="Arial" w:eastAsia="Calibri" w:hAnsi="Arial" w:cs="Arial"/>
      <w:sz w:val="24"/>
      <w:szCs w:val="24"/>
    </w:rPr>
  </w:style>
  <w:style w:type="paragraph" w:styleId="Punktliste3">
    <w:name w:val="List Bullet 3"/>
    <w:basedOn w:val="Normal"/>
    <w:uiPriority w:val="99"/>
    <w:unhideWhenUsed/>
    <w:rsid w:val="0084549E"/>
    <w:pPr>
      <w:widowControl w:val="0"/>
      <w:tabs>
        <w:tab w:val="num" w:pos="926"/>
      </w:tabs>
      <w:spacing w:after="0" w:line="240" w:lineRule="auto"/>
      <w:ind w:left="926" w:hanging="360"/>
      <w:contextualSpacing/>
    </w:pPr>
    <w:rPr>
      <w:rFonts w:ascii="Arial" w:eastAsia="Calibri" w:hAnsi="Arial" w:cs="Arial"/>
      <w:sz w:val="24"/>
      <w:szCs w:val="24"/>
    </w:rPr>
  </w:style>
  <w:style w:type="paragraph" w:styleId="Punktliste4">
    <w:name w:val="List Bullet 4"/>
    <w:basedOn w:val="Normal"/>
    <w:uiPriority w:val="99"/>
    <w:unhideWhenUsed/>
    <w:rsid w:val="0084549E"/>
    <w:pPr>
      <w:widowControl w:val="0"/>
      <w:tabs>
        <w:tab w:val="num" w:pos="1209"/>
      </w:tabs>
      <w:spacing w:after="0" w:line="240" w:lineRule="auto"/>
      <w:ind w:left="1209" w:hanging="360"/>
      <w:contextualSpacing/>
    </w:pPr>
    <w:rPr>
      <w:rFonts w:ascii="Arial" w:eastAsia="Calibri" w:hAnsi="Arial" w:cs="Arial"/>
      <w:sz w:val="24"/>
      <w:szCs w:val="24"/>
    </w:rPr>
  </w:style>
  <w:style w:type="paragraph" w:styleId="Punktliste5">
    <w:name w:val="List Bullet 5"/>
    <w:basedOn w:val="Normal"/>
    <w:uiPriority w:val="99"/>
    <w:unhideWhenUsed/>
    <w:rsid w:val="0084549E"/>
    <w:pPr>
      <w:widowControl w:val="0"/>
      <w:tabs>
        <w:tab w:val="num" w:pos="1492"/>
      </w:tabs>
      <w:spacing w:after="0" w:line="240" w:lineRule="auto"/>
      <w:ind w:left="1492" w:hanging="360"/>
      <w:contextualSpacing/>
    </w:pPr>
    <w:rPr>
      <w:rFonts w:ascii="Arial" w:eastAsia="Calibri" w:hAnsi="Arial" w:cs="Arial"/>
      <w:sz w:val="24"/>
      <w:szCs w:val="24"/>
    </w:rPr>
  </w:style>
  <w:style w:type="table" w:customStyle="1" w:styleId="Rutenettabell1lys1">
    <w:name w:val="Rutenettabell 1 lys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table" w:customStyle="1" w:styleId="Rutenettabell1lysuthevingsfarge11">
    <w:name w:val="Rutenettabell 1 lys – uthevingsfarge 1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84C5E2" w:themeColor="accent1" w:themeTint="66"/>
        <w:left w:val="single" w:sz="4" w:space="0" w:color="84C5E2" w:themeColor="accent1" w:themeTint="66"/>
        <w:bottom w:val="single" w:sz="4" w:space="0" w:color="84C5E2" w:themeColor="accent1" w:themeTint="66"/>
        <w:right w:val="single" w:sz="4" w:space="0" w:color="84C5E2" w:themeColor="accent1" w:themeTint="66"/>
        <w:insideH w:val="single" w:sz="4" w:space="0" w:color="84C5E2" w:themeColor="accent1" w:themeTint="66"/>
        <w:insideV w:val="single" w:sz="4" w:space="0" w:color="84C5E2" w:themeColor="accent1" w:themeTint="66"/>
      </w:tblBorders>
    </w:tblPr>
    <w:tblStylePr w:type="firstRow">
      <w:rPr>
        <w:b/>
        <w:bCs/>
      </w:rPr>
      <w:tblPr/>
      <w:tcPr>
        <w:tcBorders>
          <w:bottom w:val="single" w:sz="12" w:space="0" w:color="46A7D3" w:themeColor="accent1" w:themeTint="99"/>
        </w:tcBorders>
      </w:tcPr>
    </w:tblStylePr>
    <w:tblStylePr w:type="lastRow">
      <w:rPr>
        <w:b/>
        <w:bCs/>
      </w:rPr>
      <w:tblPr/>
      <w:tcPr>
        <w:tcBorders>
          <w:top w:val="double" w:sz="2" w:space="0" w:color="46A7D3" w:themeColor="accent1" w:themeTint="99"/>
        </w:tcBorders>
      </w:tcPr>
    </w:tblStylePr>
    <w:tblStylePr w:type="firstCol">
      <w:rPr>
        <w:b/>
        <w:bCs/>
      </w:rPr>
    </w:tblStylePr>
    <w:tblStylePr w:type="lastCol">
      <w:rPr>
        <w:b/>
        <w:bCs/>
      </w:rPr>
    </w:tblStylePr>
  </w:style>
  <w:style w:type="table" w:customStyle="1" w:styleId="Rutenettabell1lysuthevingsfarge21">
    <w:name w:val="Rutenettabell 1 lys – uthevingsfarge 2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9ED0E6" w:themeColor="accent2" w:themeTint="66"/>
        <w:left w:val="single" w:sz="4" w:space="0" w:color="9ED0E6" w:themeColor="accent2" w:themeTint="66"/>
        <w:bottom w:val="single" w:sz="4" w:space="0" w:color="9ED0E6" w:themeColor="accent2" w:themeTint="66"/>
        <w:right w:val="single" w:sz="4" w:space="0" w:color="9ED0E6" w:themeColor="accent2" w:themeTint="66"/>
        <w:insideH w:val="single" w:sz="4" w:space="0" w:color="9ED0E6" w:themeColor="accent2" w:themeTint="66"/>
        <w:insideV w:val="single" w:sz="4" w:space="0" w:color="9ED0E6" w:themeColor="accent2" w:themeTint="66"/>
      </w:tblBorders>
    </w:tblPr>
    <w:tblStylePr w:type="firstRow">
      <w:rPr>
        <w:b/>
        <w:bCs/>
      </w:rPr>
      <w:tblPr/>
      <w:tcPr>
        <w:tcBorders>
          <w:bottom w:val="single" w:sz="12" w:space="0" w:color="6EB8DA" w:themeColor="accent2" w:themeTint="99"/>
        </w:tcBorders>
      </w:tcPr>
    </w:tblStylePr>
    <w:tblStylePr w:type="lastRow">
      <w:rPr>
        <w:b/>
        <w:bCs/>
      </w:rPr>
      <w:tblPr/>
      <w:tcPr>
        <w:tcBorders>
          <w:top w:val="double" w:sz="2" w:space="0" w:color="6EB8DA" w:themeColor="accent2" w:themeTint="99"/>
        </w:tcBorders>
      </w:tcPr>
    </w:tblStylePr>
    <w:tblStylePr w:type="firstCol">
      <w:rPr>
        <w:b/>
        <w:bCs/>
      </w:rPr>
    </w:tblStylePr>
    <w:tblStylePr w:type="lastCol">
      <w:rPr>
        <w:b/>
        <w:bCs/>
      </w:rPr>
    </w:tblStylePr>
  </w:style>
  <w:style w:type="table" w:customStyle="1" w:styleId="Rutenettabell1lysuthevingsfarge31">
    <w:name w:val="Rutenettabell 1 lys – uthevingsfarge 3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8E7D6" w:themeColor="accent3" w:themeTint="66"/>
        <w:left w:val="single" w:sz="4" w:space="0" w:color="C8E7D6" w:themeColor="accent3" w:themeTint="66"/>
        <w:bottom w:val="single" w:sz="4" w:space="0" w:color="C8E7D6" w:themeColor="accent3" w:themeTint="66"/>
        <w:right w:val="single" w:sz="4" w:space="0" w:color="C8E7D6" w:themeColor="accent3" w:themeTint="66"/>
        <w:insideH w:val="single" w:sz="4" w:space="0" w:color="C8E7D6" w:themeColor="accent3" w:themeTint="66"/>
        <w:insideV w:val="single" w:sz="4" w:space="0" w:color="C8E7D6" w:themeColor="accent3" w:themeTint="66"/>
      </w:tblBorders>
    </w:tblPr>
    <w:tblStylePr w:type="firstRow">
      <w:rPr>
        <w:b/>
        <w:bCs/>
      </w:rPr>
      <w:tblPr/>
      <w:tcPr>
        <w:tcBorders>
          <w:bottom w:val="single" w:sz="12" w:space="0" w:color="ACDBC1" w:themeColor="accent3" w:themeTint="99"/>
        </w:tcBorders>
      </w:tcPr>
    </w:tblStylePr>
    <w:tblStylePr w:type="lastRow">
      <w:rPr>
        <w:b/>
        <w:bCs/>
      </w:rPr>
      <w:tblPr/>
      <w:tcPr>
        <w:tcBorders>
          <w:top w:val="double" w:sz="2" w:space="0" w:color="ACDBC1" w:themeColor="accent3" w:themeTint="99"/>
        </w:tcBorders>
      </w:tcPr>
    </w:tblStylePr>
    <w:tblStylePr w:type="firstCol">
      <w:rPr>
        <w:b/>
        <w:bCs/>
      </w:rPr>
    </w:tblStylePr>
    <w:tblStylePr w:type="lastCol">
      <w:rPr>
        <w:b/>
        <w:bCs/>
      </w:rPr>
    </w:tblStylePr>
  </w:style>
  <w:style w:type="table" w:customStyle="1" w:styleId="Rutenettabell1lysuthevingsfarge41">
    <w:name w:val="Rutenettabell 1 lys – uthevingsfarge 4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7CBBF" w:themeColor="accent4" w:themeTint="66"/>
        <w:left w:val="single" w:sz="4" w:space="0" w:color="A7CBBF" w:themeColor="accent4" w:themeTint="66"/>
        <w:bottom w:val="single" w:sz="4" w:space="0" w:color="A7CBBF" w:themeColor="accent4" w:themeTint="66"/>
        <w:right w:val="single" w:sz="4" w:space="0" w:color="A7CBBF" w:themeColor="accent4" w:themeTint="66"/>
        <w:insideH w:val="single" w:sz="4" w:space="0" w:color="A7CBBF" w:themeColor="accent4" w:themeTint="66"/>
        <w:insideV w:val="single" w:sz="4" w:space="0" w:color="A7CBBF" w:themeColor="accent4" w:themeTint="66"/>
      </w:tblBorders>
    </w:tblPr>
    <w:tblStylePr w:type="firstRow">
      <w:rPr>
        <w:b/>
        <w:bCs/>
      </w:rPr>
      <w:tblPr/>
      <w:tcPr>
        <w:tcBorders>
          <w:bottom w:val="single" w:sz="12" w:space="0" w:color="7BB09F" w:themeColor="accent4" w:themeTint="99"/>
        </w:tcBorders>
      </w:tcPr>
    </w:tblStylePr>
    <w:tblStylePr w:type="lastRow">
      <w:rPr>
        <w:b/>
        <w:bCs/>
      </w:rPr>
      <w:tblPr/>
      <w:tcPr>
        <w:tcBorders>
          <w:top w:val="double" w:sz="2" w:space="0" w:color="7BB09F" w:themeColor="accent4" w:themeTint="99"/>
        </w:tcBorders>
      </w:tcPr>
    </w:tblStylePr>
    <w:tblStylePr w:type="firstCol">
      <w:rPr>
        <w:b/>
        <w:bCs/>
      </w:rPr>
    </w:tblStylePr>
    <w:tblStylePr w:type="lastCol">
      <w:rPr>
        <w:b/>
        <w:bCs/>
      </w:rPr>
    </w:tblStylePr>
  </w:style>
  <w:style w:type="table" w:customStyle="1" w:styleId="Rutenettabell1lysuthevingsfarge51">
    <w:name w:val="Rutenettabell 1 lys – uthevingsfarge 5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CCAFC9" w:themeColor="accent5" w:themeTint="66"/>
        <w:left w:val="single" w:sz="4" w:space="0" w:color="CCAFC9" w:themeColor="accent5" w:themeTint="66"/>
        <w:bottom w:val="single" w:sz="4" w:space="0" w:color="CCAFC9" w:themeColor="accent5" w:themeTint="66"/>
        <w:right w:val="single" w:sz="4" w:space="0" w:color="CCAFC9" w:themeColor="accent5" w:themeTint="66"/>
        <w:insideH w:val="single" w:sz="4" w:space="0" w:color="CCAFC9" w:themeColor="accent5" w:themeTint="66"/>
        <w:insideV w:val="single" w:sz="4" w:space="0" w:color="CCAFC9" w:themeColor="accent5" w:themeTint="66"/>
      </w:tblBorders>
    </w:tblPr>
    <w:tblStylePr w:type="firstRow">
      <w:rPr>
        <w:b/>
        <w:bCs/>
      </w:rPr>
      <w:tblPr/>
      <w:tcPr>
        <w:tcBorders>
          <w:bottom w:val="single" w:sz="12" w:space="0" w:color="B287AE" w:themeColor="accent5" w:themeTint="99"/>
        </w:tcBorders>
      </w:tcPr>
    </w:tblStylePr>
    <w:tblStylePr w:type="lastRow">
      <w:rPr>
        <w:b/>
        <w:bCs/>
      </w:rPr>
      <w:tblPr/>
      <w:tcPr>
        <w:tcBorders>
          <w:top w:val="double" w:sz="2" w:space="0" w:color="B287AE" w:themeColor="accent5" w:themeTint="99"/>
        </w:tcBorders>
      </w:tcPr>
    </w:tblStylePr>
    <w:tblStylePr w:type="firstCol">
      <w:rPr>
        <w:b/>
        <w:bCs/>
      </w:rPr>
    </w:tblStylePr>
    <w:tblStylePr w:type="lastCol">
      <w:rPr>
        <w:b/>
        <w:bCs/>
      </w:rPr>
    </w:tblStylePr>
  </w:style>
  <w:style w:type="table" w:customStyle="1" w:styleId="Rutenettabell1lysuthevingsfarge61">
    <w:name w:val="Rutenettabell 1 lys – uthevingsfarge 61"/>
    <w:basedOn w:val="Vanligtabell"/>
    <w:uiPriority w:val="46"/>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D492" w:themeColor="accent6" w:themeTint="66"/>
        <w:left w:val="single" w:sz="4" w:space="0" w:color="FFD492" w:themeColor="accent6" w:themeTint="66"/>
        <w:bottom w:val="single" w:sz="4" w:space="0" w:color="FFD492" w:themeColor="accent6" w:themeTint="66"/>
        <w:right w:val="single" w:sz="4" w:space="0" w:color="FFD492" w:themeColor="accent6" w:themeTint="66"/>
        <w:insideH w:val="single" w:sz="4" w:space="0" w:color="FFD492" w:themeColor="accent6" w:themeTint="66"/>
        <w:insideV w:val="single" w:sz="4" w:space="0" w:color="FFD492" w:themeColor="accent6" w:themeTint="66"/>
      </w:tblBorders>
    </w:tblPr>
    <w:tblStylePr w:type="firstRow">
      <w:rPr>
        <w:b/>
        <w:bCs/>
      </w:rPr>
      <w:tblPr/>
      <w:tcPr>
        <w:tcBorders>
          <w:bottom w:val="single" w:sz="12" w:space="0" w:color="FFBE5B" w:themeColor="accent6" w:themeTint="99"/>
        </w:tcBorders>
      </w:tcPr>
    </w:tblStylePr>
    <w:tblStylePr w:type="lastRow">
      <w:rPr>
        <w:b/>
        <w:bCs/>
      </w:rPr>
      <w:tblPr/>
      <w:tcPr>
        <w:tcBorders>
          <w:top w:val="double" w:sz="2" w:space="0" w:color="FFBE5B" w:themeColor="accent6" w:themeTint="99"/>
        </w:tcBorders>
      </w:tcPr>
    </w:tblStylePr>
    <w:tblStylePr w:type="firstCol">
      <w:rPr>
        <w:b/>
        <w:bCs/>
      </w:rPr>
    </w:tblStylePr>
    <w:tblStylePr w:type="lastCol">
      <w:rPr>
        <w:b/>
        <w:bCs/>
      </w:rPr>
    </w:tblStylePr>
  </w:style>
  <w:style w:type="table" w:customStyle="1" w:styleId="Rutenettabell21">
    <w:name w:val="Rutenettabell 2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2uthevingsfarge11">
    <w:name w:val="Rutenettabell 2 – uthevingsfarge 1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46A7D3" w:themeColor="accent1" w:themeTint="99"/>
        <w:bottom w:val="single" w:sz="2" w:space="0" w:color="46A7D3" w:themeColor="accent1" w:themeTint="99"/>
        <w:insideH w:val="single" w:sz="2" w:space="0" w:color="46A7D3" w:themeColor="accent1" w:themeTint="99"/>
        <w:insideV w:val="single" w:sz="2" w:space="0" w:color="46A7D3" w:themeColor="accent1" w:themeTint="99"/>
      </w:tblBorders>
    </w:tblPr>
    <w:tblStylePr w:type="firstRow">
      <w:rPr>
        <w:b/>
        <w:bCs/>
      </w:rPr>
      <w:tblPr/>
      <w:tcPr>
        <w:tcBorders>
          <w:top w:val="nil"/>
          <w:bottom w:val="single" w:sz="12" w:space="0" w:color="46A7D3" w:themeColor="accent1" w:themeTint="99"/>
          <w:insideH w:val="nil"/>
          <w:insideV w:val="nil"/>
        </w:tcBorders>
        <w:shd w:val="clear" w:color="auto" w:fill="FFFFFF" w:themeFill="background1"/>
      </w:tcPr>
    </w:tblStylePr>
    <w:tblStylePr w:type="lastRow">
      <w:rPr>
        <w:b/>
        <w:bCs/>
      </w:rPr>
      <w:tblPr/>
      <w:tcPr>
        <w:tcBorders>
          <w:top w:val="double" w:sz="2" w:space="0" w:color="46A7D3"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Rutenettabell2uthevingsfarge21">
    <w:name w:val="Rutenettabell 2 – uthevingsfarge 2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6EB8DA" w:themeColor="accent2" w:themeTint="99"/>
        <w:bottom w:val="single" w:sz="2" w:space="0" w:color="6EB8DA" w:themeColor="accent2" w:themeTint="99"/>
        <w:insideH w:val="single" w:sz="2" w:space="0" w:color="6EB8DA" w:themeColor="accent2" w:themeTint="99"/>
        <w:insideV w:val="single" w:sz="2" w:space="0" w:color="6EB8DA" w:themeColor="accent2" w:themeTint="99"/>
      </w:tblBorders>
    </w:tblPr>
    <w:tblStylePr w:type="firstRow">
      <w:rPr>
        <w:b/>
        <w:bCs/>
      </w:rPr>
      <w:tblPr/>
      <w:tcPr>
        <w:tcBorders>
          <w:top w:val="nil"/>
          <w:bottom w:val="single" w:sz="12" w:space="0" w:color="6EB8DA" w:themeColor="accent2" w:themeTint="99"/>
          <w:insideH w:val="nil"/>
          <w:insideV w:val="nil"/>
        </w:tcBorders>
        <w:shd w:val="clear" w:color="auto" w:fill="FFFFFF" w:themeFill="background1"/>
      </w:tcPr>
    </w:tblStylePr>
    <w:tblStylePr w:type="lastRow">
      <w:rPr>
        <w:b/>
        <w:bCs/>
      </w:rPr>
      <w:tblPr/>
      <w:tcPr>
        <w:tcBorders>
          <w:top w:val="double" w:sz="2" w:space="0" w:color="6EB8DA"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Rutenettabell2uthevingsfarge31">
    <w:name w:val="Rutenettabell 2 – uthevingsfarge 3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ACDBC1" w:themeColor="accent3" w:themeTint="99"/>
        <w:bottom w:val="single" w:sz="2" w:space="0" w:color="ACDBC1" w:themeColor="accent3" w:themeTint="99"/>
        <w:insideH w:val="single" w:sz="2" w:space="0" w:color="ACDBC1" w:themeColor="accent3" w:themeTint="99"/>
        <w:insideV w:val="single" w:sz="2" w:space="0" w:color="ACDBC1" w:themeColor="accent3" w:themeTint="99"/>
      </w:tblBorders>
    </w:tblPr>
    <w:tblStylePr w:type="firstRow">
      <w:rPr>
        <w:b/>
        <w:bCs/>
      </w:rPr>
      <w:tblPr/>
      <w:tcPr>
        <w:tcBorders>
          <w:top w:val="nil"/>
          <w:bottom w:val="single" w:sz="12" w:space="0" w:color="ACDBC1" w:themeColor="accent3" w:themeTint="99"/>
          <w:insideH w:val="nil"/>
          <w:insideV w:val="nil"/>
        </w:tcBorders>
        <w:shd w:val="clear" w:color="auto" w:fill="FFFFFF" w:themeFill="background1"/>
      </w:tcPr>
    </w:tblStylePr>
    <w:tblStylePr w:type="lastRow">
      <w:rPr>
        <w:b/>
        <w:bCs/>
      </w:rPr>
      <w:tblPr/>
      <w:tcPr>
        <w:tcBorders>
          <w:top w:val="double" w:sz="2" w:space="0" w:color="ACDBC1"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Rutenettabell2uthevingsfarge41">
    <w:name w:val="Rutenettabell 2 – uthevingsfarge 4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7BB09F" w:themeColor="accent4" w:themeTint="99"/>
        <w:bottom w:val="single" w:sz="2" w:space="0" w:color="7BB09F" w:themeColor="accent4" w:themeTint="99"/>
        <w:insideH w:val="single" w:sz="2" w:space="0" w:color="7BB09F" w:themeColor="accent4" w:themeTint="99"/>
        <w:insideV w:val="single" w:sz="2" w:space="0" w:color="7BB09F" w:themeColor="accent4" w:themeTint="99"/>
      </w:tblBorders>
    </w:tblPr>
    <w:tblStylePr w:type="firstRow">
      <w:rPr>
        <w:b/>
        <w:bCs/>
      </w:rPr>
      <w:tblPr/>
      <w:tcPr>
        <w:tcBorders>
          <w:top w:val="nil"/>
          <w:bottom w:val="single" w:sz="12" w:space="0" w:color="7BB09F" w:themeColor="accent4" w:themeTint="99"/>
          <w:insideH w:val="nil"/>
          <w:insideV w:val="nil"/>
        </w:tcBorders>
        <w:shd w:val="clear" w:color="auto" w:fill="FFFFFF" w:themeFill="background1"/>
      </w:tcPr>
    </w:tblStylePr>
    <w:tblStylePr w:type="lastRow">
      <w:rPr>
        <w:b/>
        <w:bCs/>
      </w:rPr>
      <w:tblPr/>
      <w:tcPr>
        <w:tcBorders>
          <w:top w:val="double" w:sz="2" w:space="0" w:color="7BB09F"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Rutenettabell2uthevingsfarge51">
    <w:name w:val="Rutenettabell 2 – uthevingsfarge 5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B287AE" w:themeColor="accent5" w:themeTint="99"/>
        <w:bottom w:val="single" w:sz="2" w:space="0" w:color="B287AE" w:themeColor="accent5" w:themeTint="99"/>
        <w:insideH w:val="single" w:sz="2" w:space="0" w:color="B287AE" w:themeColor="accent5" w:themeTint="99"/>
        <w:insideV w:val="single" w:sz="2" w:space="0" w:color="B287AE" w:themeColor="accent5" w:themeTint="99"/>
      </w:tblBorders>
    </w:tblPr>
    <w:tblStylePr w:type="firstRow">
      <w:rPr>
        <w:b/>
        <w:bCs/>
      </w:rPr>
      <w:tblPr/>
      <w:tcPr>
        <w:tcBorders>
          <w:top w:val="nil"/>
          <w:bottom w:val="single" w:sz="12" w:space="0" w:color="B287AE" w:themeColor="accent5" w:themeTint="99"/>
          <w:insideH w:val="nil"/>
          <w:insideV w:val="nil"/>
        </w:tcBorders>
        <w:shd w:val="clear" w:color="auto" w:fill="FFFFFF" w:themeFill="background1"/>
      </w:tcPr>
    </w:tblStylePr>
    <w:tblStylePr w:type="lastRow">
      <w:rPr>
        <w:b/>
        <w:bCs/>
      </w:rPr>
      <w:tblPr/>
      <w:tcPr>
        <w:tcBorders>
          <w:top w:val="double" w:sz="2" w:space="0" w:color="B287AE"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Rutenettabell2uthevingsfarge61">
    <w:name w:val="Rutenettabell 2 – uthevingsfarge 61"/>
    <w:basedOn w:val="Vanligtabell"/>
    <w:uiPriority w:val="47"/>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2" w:space="0" w:color="FFBE5B" w:themeColor="accent6" w:themeTint="99"/>
        <w:bottom w:val="single" w:sz="2" w:space="0" w:color="FFBE5B" w:themeColor="accent6" w:themeTint="99"/>
        <w:insideH w:val="single" w:sz="2" w:space="0" w:color="FFBE5B" w:themeColor="accent6" w:themeTint="99"/>
        <w:insideV w:val="single" w:sz="2" w:space="0" w:color="FFBE5B" w:themeColor="accent6" w:themeTint="99"/>
      </w:tblBorders>
    </w:tblPr>
    <w:tblStylePr w:type="firstRow">
      <w:rPr>
        <w:b/>
        <w:bCs/>
      </w:rPr>
      <w:tblPr/>
      <w:tcPr>
        <w:tcBorders>
          <w:top w:val="nil"/>
          <w:bottom w:val="single" w:sz="12" w:space="0" w:color="FFBE5B" w:themeColor="accent6" w:themeTint="99"/>
          <w:insideH w:val="nil"/>
          <w:insideV w:val="nil"/>
        </w:tcBorders>
        <w:shd w:val="clear" w:color="auto" w:fill="FFFFFF" w:themeFill="background1"/>
      </w:tcPr>
    </w:tblStylePr>
    <w:tblStylePr w:type="lastRow">
      <w:rPr>
        <w:b/>
        <w:bCs/>
      </w:rPr>
      <w:tblPr/>
      <w:tcPr>
        <w:tcBorders>
          <w:top w:val="double" w:sz="2" w:space="0" w:color="FFBE5B"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Rutenettabell31">
    <w:name w:val="Rutenettabell 3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3uthevingsfarge11">
    <w:name w:val="Rutenettabell 3 – uthevingsfarge 1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customStyle="1" w:styleId="Rutenettabell3uthevingsfarge21">
    <w:name w:val="Rutenettabell 3 – uthevingsfarge 2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customStyle="1" w:styleId="Rutenettabell3uthevingsfarge31">
    <w:name w:val="Rutenettabell 3 – uthevingsfarge 3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customStyle="1" w:styleId="Rutenettabell3uthevingsfarge41">
    <w:name w:val="Rutenettabell 3 – uthevingsfarge 4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customStyle="1" w:styleId="Rutenettabell3uthevingsfarge51">
    <w:name w:val="Rutenettabell 3 – uthevingsfarge 5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customStyle="1" w:styleId="Rutenettabell3uthevingsfarge61">
    <w:name w:val="Rutenettabell 3 – uthevingsfarge 61"/>
    <w:basedOn w:val="Vanligtabell"/>
    <w:uiPriority w:val="48"/>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customStyle="1" w:styleId="Rutenettabell41">
    <w:name w:val="Rutenettabell 4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4uthevingsfarge11">
    <w:name w:val="Rutenettabell 4 – uthevingsfarge 1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color w:val="FFFFFF" w:themeColor="background1"/>
      </w:rPr>
      <w:tblPr/>
      <w:tcPr>
        <w:tcBorders>
          <w:top w:val="single" w:sz="4" w:space="0" w:color="19516A" w:themeColor="accent1"/>
          <w:left w:val="single" w:sz="4" w:space="0" w:color="19516A" w:themeColor="accent1"/>
          <w:bottom w:val="single" w:sz="4" w:space="0" w:color="19516A" w:themeColor="accent1"/>
          <w:right w:val="single" w:sz="4" w:space="0" w:color="19516A" w:themeColor="accent1"/>
          <w:insideH w:val="nil"/>
          <w:insideV w:val="nil"/>
        </w:tcBorders>
        <w:shd w:val="clear" w:color="auto" w:fill="19516A" w:themeFill="accent1"/>
      </w:tcPr>
    </w:tblStylePr>
    <w:tblStylePr w:type="lastRow">
      <w:rPr>
        <w:b/>
        <w:bCs/>
      </w:rPr>
      <w:tblPr/>
      <w:tcPr>
        <w:tcBorders>
          <w:top w:val="double" w:sz="4" w:space="0" w:color="19516A" w:themeColor="accent1"/>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Rutenettabell4uthevingsfarge21">
    <w:name w:val="Rutenettabell 4 – uthevingsfarge 2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color w:val="FFFFFF" w:themeColor="background1"/>
      </w:rPr>
      <w:tblPr/>
      <w:tcPr>
        <w:tcBorders>
          <w:top w:val="single" w:sz="4" w:space="0" w:color="2A80A6" w:themeColor="accent2"/>
          <w:left w:val="single" w:sz="4" w:space="0" w:color="2A80A6" w:themeColor="accent2"/>
          <w:bottom w:val="single" w:sz="4" w:space="0" w:color="2A80A6" w:themeColor="accent2"/>
          <w:right w:val="single" w:sz="4" w:space="0" w:color="2A80A6" w:themeColor="accent2"/>
          <w:insideH w:val="nil"/>
          <w:insideV w:val="nil"/>
        </w:tcBorders>
        <w:shd w:val="clear" w:color="auto" w:fill="2A80A6" w:themeFill="accent2"/>
      </w:tcPr>
    </w:tblStylePr>
    <w:tblStylePr w:type="lastRow">
      <w:rPr>
        <w:b/>
        <w:bCs/>
      </w:rPr>
      <w:tblPr/>
      <w:tcPr>
        <w:tcBorders>
          <w:top w:val="double" w:sz="4" w:space="0" w:color="2A80A6" w:themeColor="accent2"/>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Rutenettabell4uthevingsfarge31">
    <w:name w:val="Rutenettabell 4 – uthevingsfarge 3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color w:val="FFFFFF" w:themeColor="background1"/>
      </w:rPr>
      <w:tblPr/>
      <w:tcPr>
        <w:tcBorders>
          <w:top w:val="single" w:sz="4" w:space="0" w:color="76C499" w:themeColor="accent3"/>
          <w:left w:val="single" w:sz="4" w:space="0" w:color="76C499" w:themeColor="accent3"/>
          <w:bottom w:val="single" w:sz="4" w:space="0" w:color="76C499" w:themeColor="accent3"/>
          <w:right w:val="single" w:sz="4" w:space="0" w:color="76C499" w:themeColor="accent3"/>
          <w:insideH w:val="nil"/>
          <w:insideV w:val="nil"/>
        </w:tcBorders>
        <w:shd w:val="clear" w:color="auto" w:fill="76C499" w:themeFill="accent3"/>
      </w:tcPr>
    </w:tblStylePr>
    <w:tblStylePr w:type="lastRow">
      <w:rPr>
        <w:b/>
        <w:bCs/>
      </w:rPr>
      <w:tblPr/>
      <w:tcPr>
        <w:tcBorders>
          <w:top w:val="double" w:sz="4" w:space="0" w:color="76C499" w:themeColor="accent3"/>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Rutenettabell4uthevingsfarge41">
    <w:name w:val="Rutenettabell 4 – uthevingsfarge 4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color w:val="FFFFFF" w:themeColor="background1"/>
      </w:rPr>
      <w:tblPr/>
      <w:tcPr>
        <w:tcBorders>
          <w:top w:val="single" w:sz="4" w:space="0" w:color="3C6558" w:themeColor="accent4"/>
          <w:left w:val="single" w:sz="4" w:space="0" w:color="3C6558" w:themeColor="accent4"/>
          <w:bottom w:val="single" w:sz="4" w:space="0" w:color="3C6558" w:themeColor="accent4"/>
          <w:right w:val="single" w:sz="4" w:space="0" w:color="3C6558" w:themeColor="accent4"/>
          <w:insideH w:val="nil"/>
          <w:insideV w:val="nil"/>
        </w:tcBorders>
        <w:shd w:val="clear" w:color="auto" w:fill="3C6558" w:themeFill="accent4"/>
      </w:tcPr>
    </w:tblStylePr>
    <w:tblStylePr w:type="lastRow">
      <w:rPr>
        <w:b/>
        <w:bCs/>
      </w:rPr>
      <w:tblPr/>
      <w:tcPr>
        <w:tcBorders>
          <w:top w:val="double" w:sz="4" w:space="0" w:color="3C6558" w:themeColor="accent4"/>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Rutenettabell4uthevingsfarge51">
    <w:name w:val="Rutenettabell 4 – uthevingsfarge 5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color w:val="FFFFFF" w:themeColor="background1"/>
      </w:rPr>
      <w:tblPr/>
      <w:tcPr>
        <w:tcBorders>
          <w:top w:val="single" w:sz="4" w:space="0" w:color="70486C" w:themeColor="accent5"/>
          <w:left w:val="single" w:sz="4" w:space="0" w:color="70486C" w:themeColor="accent5"/>
          <w:bottom w:val="single" w:sz="4" w:space="0" w:color="70486C" w:themeColor="accent5"/>
          <w:right w:val="single" w:sz="4" w:space="0" w:color="70486C" w:themeColor="accent5"/>
          <w:insideH w:val="nil"/>
          <w:insideV w:val="nil"/>
        </w:tcBorders>
        <w:shd w:val="clear" w:color="auto" w:fill="70486C" w:themeFill="accent5"/>
      </w:tcPr>
    </w:tblStylePr>
    <w:tblStylePr w:type="lastRow">
      <w:rPr>
        <w:b/>
        <w:bCs/>
      </w:rPr>
      <w:tblPr/>
      <w:tcPr>
        <w:tcBorders>
          <w:top w:val="double" w:sz="4" w:space="0" w:color="70486C" w:themeColor="accent5"/>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Rutenettabell4uthevingsfarge61">
    <w:name w:val="Rutenettabell 4 – uthevingsfarge 61"/>
    <w:basedOn w:val="Vanligtabell"/>
    <w:uiPriority w:val="49"/>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color w:val="FFFFFF" w:themeColor="background1"/>
      </w:rPr>
      <w:tblPr/>
      <w:tcPr>
        <w:tcBorders>
          <w:top w:val="single" w:sz="4" w:space="0" w:color="EE9100" w:themeColor="accent6"/>
          <w:left w:val="single" w:sz="4" w:space="0" w:color="EE9100" w:themeColor="accent6"/>
          <w:bottom w:val="single" w:sz="4" w:space="0" w:color="EE9100" w:themeColor="accent6"/>
          <w:right w:val="single" w:sz="4" w:space="0" w:color="EE9100" w:themeColor="accent6"/>
          <w:insideH w:val="nil"/>
          <w:insideV w:val="nil"/>
        </w:tcBorders>
        <w:shd w:val="clear" w:color="auto" w:fill="EE9100" w:themeFill="accent6"/>
      </w:tcPr>
    </w:tblStylePr>
    <w:tblStylePr w:type="lastRow">
      <w:rPr>
        <w:b/>
        <w:bCs/>
      </w:rPr>
      <w:tblPr/>
      <w:tcPr>
        <w:tcBorders>
          <w:top w:val="double" w:sz="4" w:space="0" w:color="EE9100" w:themeColor="accent6"/>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Rutenettabell5mrk1">
    <w:name w:val="Rutenettabell 5 mørk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customStyle="1" w:styleId="Rutenettabell5mrkuthevingsfarge11">
    <w:name w:val="Rutenettabell 5 mørk – uthevingsfarge 1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1E1F0"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9516A"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9516A"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9516A"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9516A" w:themeFill="accent1"/>
      </w:tcPr>
    </w:tblStylePr>
    <w:tblStylePr w:type="band1Vert">
      <w:tblPr/>
      <w:tcPr>
        <w:shd w:val="clear" w:color="auto" w:fill="84C5E2" w:themeFill="accent1" w:themeFillTint="66"/>
      </w:tcPr>
    </w:tblStylePr>
    <w:tblStylePr w:type="band1Horz">
      <w:tblPr/>
      <w:tcPr>
        <w:shd w:val="clear" w:color="auto" w:fill="84C5E2" w:themeFill="accent1" w:themeFillTint="66"/>
      </w:tcPr>
    </w:tblStylePr>
  </w:style>
  <w:style w:type="table" w:customStyle="1" w:styleId="Rutenettabell5mrkuthevingsfarge21">
    <w:name w:val="Rutenettabell 5 mørk – uthevingsfarge 2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EE7F2"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2A80A6"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2A80A6"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2A80A6"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2A80A6" w:themeFill="accent2"/>
      </w:tcPr>
    </w:tblStylePr>
    <w:tblStylePr w:type="band1Vert">
      <w:tblPr/>
      <w:tcPr>
        <w:shd w:val="clear" w:color="auto" w:fill="9ED0E6" w:themeFill="accent2" w:themeFillTint="66"/>
      </w:tcPr>
    </w:tblStylePr>
    <w:tblStylePr w:type="band1Horz">
      <w:tblPr/>
      <w:tcPr>
        <w:shd w:val="clear" w:color="auto" w:fill="9ED0E6" w:themeFill="accent2" w:themeFillTint="66"/>
      </w:tcPr>
    </w:tblStylePr>
  </w:style>
  <w:style w:type="table" w:customStyle="1" w:styleId="Rutenettabell5mrkuthevingsfarge31">
    <w:name w:val="Rutenettabell 5 mørk – uthevingsfarge 3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3F3EA"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6C49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6C49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6C49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6C499" w:themeFill="accent3"/>
      </w:tcPr>
    </w:tblStylePr>
    <w:tblStylePr w:type="band1Vert">
      <w:tblPr/>
      <w:tcPr>
        <w:shd w:val="clear" w:color="auto" w:fill="C8E7D6" w:themeFill="accent3" w:themeFillTint="66"/>
      </w:tcPr>
    </w:tblStylePr>
    <w:tblStylePr w:type="band1Horz">
      <w:tblPr/>
      <w:tcPr>
        <w:shd w:val="clear" w:color="auto" w:fill="C8E7D6" w:themeFill="accent3" w:themeFillTint="66"/>
      </w:tcPr>
    </w:tblStylePr>
  </w:style>
  <w:style w:type="table" w:customStyle="1" w:styleId="Rutenettabell5mrkuthevingsfarge41">
    <w:name w:val="Rutenettabell 5 mørk – uthevingsfarge 4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3E5DF"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3C6558"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3C6558"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3C6558"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3C6558" w:themeFill="accent4"/>
      </w:tcPr>
    </w:tblStylePr>
    <w:tblStylePr w:type="band1Vert">
      <w:tblPr/>
      <w:tcPr>
        <w:shd w:val="clear" w:color="auto" w:fill="A7CBBF" w:themeFill="accent4" w:themeFillTint="66"/>
      </w:tcPr>
    </w:tblStylePr>
    <w:tblStylePr w:type="band1Horz">
      <w:tblPr/>
      <w:tcPr>
        <w:shd w:val="clear" w:color="auto" w:fill="A7CBBF" w:themeFill="accent4" w:themeFillTint="66"/>
      </w:tcPr>
    </w:tblStylePr>
  </w:style>
  <w:style w:type="table" w:customStyle="1" w:styleId="Rutenettabell5mrkuthevingsfarge51">
    <w:name w:val="Rutenettabell 5 mørk – uthevingsfarge 5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5D7E4"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486C"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486C"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486C"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486C" w:themeFill="accent5"/>
      </w:tcPr>
    </w:tblStylePr>
    <w:tblStylePr w:type="band1Vert">
      <w:tblPr/>
      <w:tcPr>
        <w:shd w:val="clear" w:color="auto" w:fill="CCAFC9" w:themeFill="accent5" w:themeFillTint="66"/>
      </w:tcPr>
    </w:tblStylePr>
    <w:tblStylePr w:type="band1Horz">
      <w:tblPr/>
      <w:tcPr>
        <w:shd w:val="clear" w:color="auto" w:fill="CCAFC9" w:themeFill="accent5" w:themeFillTint="66"/>
      </w:tcPr>
    </w:tblStylePr>
  </w:style>
  <w:style w:type="table" w:customStyle="1" w:styleId="Rutenettabell5mrkuthevingsfarge61">
    <w:name w:val="Rutenettabell 5 mørk – uthevingsfarge 61"/>
    <w:basedOn w:val="Vanligtabell"/>
    <w:uiPriority w:val="50"/>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FE9C8"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EE9100"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EE9100"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EE9100"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EE9100" w:themeFill="accent6"/>
      </w:tcPr>
    </w:tblStylePr>
    <w:tblStylePr w:type="band1Vert">
      <w:tblPr/>
      <w:tcPr>
        <w:shd w:val="clear" w:color="auto" w:fill="FFD492" w:themeFill="accent6" w:themeFillTint="66"/>
      </w:tcPr>
    </w:tblStylePr>
    <w:tblStylePr w:type="band1Horz">
      <w:tblPr/>
      <w:tcPr>
        <w:shd w:val="clear" w:color="auto" w:fill="FFD492" w:themeFill="accent6" w:themeFillTint="66"/>
      </w:tcPr>
    </w:tblStylePr>
  </w:style>
  <w:style w:type="table" w:customStyle="1" w:styleId="Rutenettabell6fargerik1">
    <w:name w:val="Rutenettabell 6 fargerik1"/>
    <w:basedOn w:val="Vanligtabell"/>
    <w:uiPriority w:val="51"/>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Rutenettabell6fargerikuthevingsfarge11">
    <w:name w:val="Rutenettabell 6 fargerik – uthevingsfarge 11"/>
    <w:basedOn w:val="Vanligtabell"/>
    <w:uiPriority w:val="51"/>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bottom w:val="single" w:sz="12" w:space="0" w:color="46A7D3" w:themeColor="accent1" w:themeTint="99"/>
        </w:tcBorders>
      </w:tcPr>
    </w:tblStylePr>
    <w:tblStylePr w:type="lastRow">
      <w:rPr>
        <w:b/>
        <w:bCs/>
      </w:rPr>
      <w:tblPr/>
      <w:tcPr>
        <w:tcBorders>
          <w:top w:val="double" w:sz="4" w:space="0" w:color="46A7D3" w:themeColor="accent1" w:themeTint="99"/>
        </w:tcBorders>
      </w:tcPr>
    </w:tblStylePr>
    <w:tblStylePr w:type="firstCol">
      <w:rPr>
        <w:b/>
        <w:bCs/>
      </w:rPr>
    </w:tblStylePr>
    <w:tblStylePr w:type="lastCol">
      <w:rPr>
        <w:b/>
        <w:bCs/>
      </w:rPr>
    </w:tblStylePr>
    <w:tblStylePr w:type="band1Vert">
      <w:tblPr/>
      <w:tcPr>
        <w:shd w:val="clear" w:color="auto" w:fill="C1E1F0" w:themeFill="accent1" w:themeFillTint="33"/>
      </w:tcPr>
    </w:tblStylePr>
    <w:tblStylePr w:type="band1Horz">
      <w:tblPr/>
      <w:tcPr>
        <w:shd w:val="clear" w:color="auto" w:fill="C1E1F0" w:themeFill="accent1" w:themeFillTint="33"/>
      </w:tcPr>
    </w:tblStylePr>
  </w:style>
  <w:style w:type="table" w:customStyle="1" w:styleId="Rutenettabell6fargerikuthevingsfarge21">
    <w:name w:val="Rutenettabell 6 fargerik – uthevingsfarge 21"/>
    <w:basedOn w:val="Vanligtabell"/>
    <w:uiPriority w:val="51"/>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bottom w:val="single" w:sz="12" w:space="0" w:color="6EB8DA" w:themeColor="accent2" w:themeTint="99"/>
        </w:tcBorders>
      </w:tcPr>
    </w:tblStylePr>
    <w:tblStylePr w:type="lastRow">
      <w:rPr>
        <w:b/>
        <w:bCs/>
      </w:rPr>
      <w:tblPr/>
      <w:tcPr>
        <w:tcBorders>
          <w:top w:val="double" w:sz="4" w:space="0" w:color="6EB8DA" w:themeColor="accent2" w:themeTint="99"/>
        </w:tcBorders>
      </w:tcPr>
    </w:tblStylePr>
    <w:tblStylePr w:type="firstCol">
      <w:rPr>
        <w:b/>
        <w:bCs/>
      </w:rPr>
    </w:tblStylePr>
    <w:tblStylePr w:type="lastCol">
      <w:rPr>
        <w:b/>
        <w:bCs/>
      </w:rPr>
    </w:tblStylePr>
    <w:tblStylePr w:type="band1Vert">
      <w:tblPr/>
      <w:tcPr>
        <w:shd w:val="clear" w:color="auto" w:fill="CEE7F2" w:themeFill="accent2" w:themeFillTint="33"/>
      </w:tcPr>
    </w:tblStylePr>
    <w:tblStylePr w:type="band1Horz">
      <w:tblPr/>
      <w:tcPr>
        <w:shd w:val="clear" w:color="auto" w:fill="CEE7F2" w:themeFill="accent2" w:themeFillTint="33"/>
      </w:tcPr>
    </w:tblStylePr>
  </w:style>
  <w:style w:type="table" w:customStyle="1" w:styleId="Rutenettabell6fargerikuthevingsfarge31">
    <w:name w:val="Rutenettabell 6 fargerik – uthevingsfarge 31"/>
    <w:basedOn w:val="Vanligtabell"/>
    <w:uiPriority w:val="51"/>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bottom w:val="single" w:sz="12" w:space="0" w:color="ACDBC1" w:themeColor="accent3" w:themeTint="99"/>
        </w:tcBorders>
      </w:tcPr>
    </w:tblStylePr>
    <w:tblStylePr w:type="lastRow">
      <w:rPr>
        <w:b/>
        <w:bCs/>
      </w:rPr>
      <w:tblPr/>
      <w:tcPr>
        <w:tcBorders>
          <w:top w:val="double" w:sz="4" w:space="0" w:color="ACDBC1" w:themeColor="accent3" w:themeTint="99"/>
        </w:tcBorders>
      </w:tcPr>
    </w:tblStylePr>
    <w:tblStylePr w:type="firstCol">
      <w:rPr>
        <w:b/>
        <w:bCs/>
      </w:rPr>
    </w:tblStylePr>
    <w:tblStylePr w:type="lastCol">
      <w:rPr>
        <w:b/>
        <w:bCs/>
      </w:rPr>
    </w:tblStylePr>
    <w:tblStylePr w:type="band1Vert">
      <w:tblPr/>
      <w:tcPr>
        <w:shd w:val="clear" w:color="auto" w:fill="E3F3EA" w:themeFill="accent3" w:themeFillTint="33"/>
      </w:tcPr>
    </w:tblStylePr>
    <w:tblStylePr w:type="band1Horz">
      <w:tblPr/>
      <w:tcPr>
        <w:shd w:val="clear" w:color="auto" w:fill="E3F3EA" w:themeFill="accent3" w:themeFillTint="33"/>
      </w:tcPr>
    </w:tblStylePr>
  </w:style>
  <w:style w:type="table" w:customStyle="1" w:styleId="Rutenettabell6fargerikuthevingsfarge41">
    <w:name w:val="Rutenettabell 6 fargerik – uthevingsfarge 41"/>
    <w:basedOn w:val="Vanligtabell"/>
    <w:uiPriority w:val="51"/>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bottom w:val="single" w:sz="12" w:space="0" w:color="7BB09F" w:themeColor="accent4" w:themeTint="99"/>
        </w:tcBorders>
      </w:tcPr>
    </w:tblStylePr>
    <w:tblStylePr w:type="lastRow">
      <w:rPr>
        <w:b/>
        <w:bCs/>
      </w:rPr>
      <w:tblPr/>
      <w:tcPr>
        <w:tcBorders>
          <w:top w:val="double" w:sz="4" w:space="0" w:color="7BB09F" w:themeColor="accent4" w:themeTint="99"/>
        </w:tcBorders>
      </w:tcPr>
    </w:tblStylePr>
    <w:tblStylePr w:type="firstCol">
      <w:rPr>
        <w:b/>
        <w:bCs/>
      </w:rPr>
    </w:tblStylePr>
    <w:tblStylePr w:type="lastCol">
      <w:rPr>
        <w:b/>
        <w:bCs/>
      </w:rPr>
    </w:tblStylePr>
    <w:tblStylePr w:type="band1Vert">
      <w:tblPr/>
      <w:tcPr>
        <w:shd w:val="clear" w:color="auto" w:fill="D3E5DF" w:themeFill="accent4" w:themeFillTint="33"/>
      </w:tcPr>
    </w:tblStylePr>
    <w:tblStylePr w:type="band1Horz">
      <w:tblPr/>
      <w:tcPr>
        <w:shd w:val="clear" w:color="auto" w:fill="D3E5DF" w:themeFill="accent4" w:themeFillTint="33"/>
      </w:tcPr>
    </w:tblStylePr>
  </w:style>
  <w:style w:type="table" w:customStyle="1" w:styleId="Rutenettabell6fargerikuthevingsfarge51">
    <w:name w:val="Rutenettabell 6 fargerik – uthevingsfarge 51"/>
    <w:basedOn w:val="Vanligtabell"/>
    <w:uiPriority w:val="51"/>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bottom w:val="single" w:sz="12" w:space="0" w:color="B287AE" w:themeColor="accent5" w:themeTint="99"/>
        </w:tcBorders>
      </w:tcPr>
    </w:tblStylePr>
    <w:tblStylePr w:type="lastRow">
      <w:rPr>
        <w:b/>
        <w:bCs/>
      </w:rPr>
      <w:tblPr/>
      <w:tcPr>
        <w:tcBorders>
          <w:top w:val="double" w:sz="4" w:space="0" w:color="B287AE" w:themeColor="accent5" w:themeTint="99"/>
        </w:tcBorders>
      </w:tcPr>
    </w:tblStylePr>
    <w:tblStylePr w:type="firstCol">
      <w:rPr>
        <w:b/>
        <w:bCs/>
      </w:rPr>
    </w:tblStylePr>
    <w:tblStylePr w:type="lastCol">
      <w:rPr>
        <w:b/>
        <w:bCs/>
      </w:rPr>
    </w:tblStylePr>
    <w:tblStylePr w:type="band1Vert">
      <w:tblPr/>
      <w:tcPr>
        <w:shd w:val="clear" w:color="auto" w:fill="E5D7E4" w:themeFill="accent5" w:themeFillTint="33"/>
      </w:tcPr>
    </w:tblStylePr>
    <w:tblStylePr w:type="band1Horz">
      <w:tblPr/>
      <w:tcPr>
        <w:shd w:val="clear" w:color="auto" w:fill="E5D7E4" w:themeFill="accent5" w:themeFillTint="33"/>
      </w:tcPr>
    </w:tblStylePr>
  </w:style>
  <w:style w:type="table" w:customStyle="1" w:styleId="Rutenettabell6fargerikuthevingsfarge61">
    <w:name w:val="Rutenettabell 6 fargerik – uthevingsfarge 61"/>
    <w:basedOn w:val="Vanligtabell"/>
    <w:uiPriority w:val="51"/>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bottom w:val="single" w:sz="12" w:space="0" w:color="FFBE5B" w:themeColor="accent6" w:themeTint="99"/>
        </w:tcBorders>
      </w:tcPr>
    </w:tblStylePr>
    <w:tblStylePr w:type="lastRow">
      <w:rPr>
        <w:b/>
        <w:bCs/>
      </w:rPr>
      <w:tblPr/>
      <w:tcPr>
        <w:tcBorders>
          <w:top w:val="double" w:sz="4" w:space="0" w:color="FFBE5B" w:themeColor="accent6" w:themeTint="99"/>
        </w:tcBorders>
      </w:tcPr>
    </w:tblStylePr>
    <w:tblStylePr w:type="firstCol">
      <w:rPr>
        <w:b/>
        <w:bCs/>
      </w:rPr>
    </w:tblStylePr>
    <w:tblStylePr w:type="lastCol">
      <w:rPr>
        <w:b/>
        <w:bCs/>
      </w:rPr>
    </w:tblStylePr>
    <w:tblStylePr w:type="band1Vert">
      <w:tblPr/>
      <w:tcPr>
        <w:shd w:val="clear" w:color="auto" w:fill="FFE9C8" w:themeFill="accent6" w:themeFillTint="33"/>
      </w:tcPr>
    </w:tblStylePr>
    <w:tblStylePr w:type="band1Horz">
      <w:tblPr/>
      <w:tcPr>
        <w:shd w:val="clear" w:color="auto" w:fill="FFE9C8" w:themeFill="accent6" w:themeFillTint="33"/>
      </w:tcPr>
    </w:tblStylePr>
  </w:style>
  <w:style w:type="table" w:customStyle="1" w:styleId="Rutenettabell7fargerik1">
    <w:name w:val="Rutenettabell 7 fargerik1"/>
    <w:basedOn w:val="Vanligtabell"/>
    <w:uiPriority w:val="52"/>
    <w:rsid w:val="0084549E"/>
    <w:pPr>
      <w:spacing w:after="0" w:line="240" w:lineRule="auto"/>
    </w:pPr>
    <w:rPr>
      <w:rFonts w:ascii="Calibri" w:eastAsia="Calibri" w:hAnsi="Calibri" w:cs="Times New Roman"/>
      <w:color w:val="000000" w:themeColor="text1"/>
      <w:sz w:val="20"/>
      <w:szCs w:val="20"/>
      <w:lang w:eastAsia="nb-NO"/>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customStyle="1" w:styleId="Rutenettabell7fargerikuthevingsfarge11">
    <w:name w:val="Rutenettabell 7 fargerik – uthevingsfarge 11"/>
    <w:basedOn w:val="Vanligtabell"/>
    <w:uiPriority w:val="52"/>
    <w:rsid w:val="0084549E"/>
    <w:pPr>
      <w:spacing w:after="0" w:line="240" w:lineRule="auto"/>
    </w:pPr>
    <w:rPr>
      <w:rFonts w:ascii="Calibri" w:eastAsia="Calibri" w:hAnsi="Calibri" w:cs="Times New Roman"/>
      <w:color w:val="123C4F" w:themeColor="accent1" w:themeShade="BF"/>
      <w:sz w:val="20"/>
      <w:szCs w:val="20"/>
      <w:lang w:eastAsia="nb-NO"/>
    </w:rPr>
    <w:tblPr>
      <w:tblStyleRowBandSize w:val="1"/>
      <w:tblStyleColBandSize w:val="1"/>
      <w:tblBorders>
        <w:top w:val="single" w:sz="4" w:space="0" w:color="46A7D3" w:themeColor="accent1" w:themeTint="99"/>
        <w:left w:val="single" w:sz="4" w:space="0" w:color="46A7D3" w:themeColor="accent1" w:themeTint="99"/>
        <w:bottom w:val="single" w:sz="4" w:space="0" w:color="46A7D3" w:themeColor="accent1" w:themeTint="99"/>
        <w:right w:val="single" w:sz="4" w:space="0" w:color="46A7D3" w:themeColor="accent1" w:themeTint="99"/>
        <w:insideH w:val="single" w:sz="4" w:space="0" w:color="46A7D3" w:themeColor="accent1" w:themeTint="99"/>
        <w:insideV w:val="single" w:sz="4" w:space="0" w:color="46A7D3"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1E1F0" w:themeFill="accent1" w:themeFillTint="33"/>
      </w:tcPr>
    </w:tblStylePr>
    <w:tblStylePr w:type="band1Horz">
      <w:tblPr/>
      <w:tcPr>
        <w:shd w:val="clear" w:color="auto" w:fill="C1E1F0" w:themeFill="accent1" w:themeFillTint="33"/>
      </w:tcPr>
    </w:tblStylePr>
    <w:tblStylePr w:type="neCell">
      <w:tblPr/>
      <w:tcPr>
        <w:tcBorders>
          <w:bottom w:val="single" w:sz="4" w:space="0" w:color="46A7D3" w:themeColor="accent1" w:themeTint="99"/>
        </w:tcBorders>
      </w:tcPr>
    </w:tblStylePr>
    <w:tblStylePr w:type="nwCell">
      <w:tblPr/>
      <w:tcPr>
        <w:tcBorders>
          <w:bottom w:val="single" w:sz="4" w:space="0" w:color="46A7D3" w:themeColor="accent1" w:themeTint="99"/>
        </w:tcBorders>
      </w:tcPr>
    </w:tblStylePr>
    <w:tblStylePr w:type="seCell">
      <w:tblPr/>
      <w:tcPr>
        <w:tcBorders>
          <w:top w:val="single" w:sz="4" w:space="0" w:color="46A7D3" w:themeColor="accent1" w:themeTint="99"/>
        </w:tcBorders>
      </w:tcPr>
    </w:tblStylePr>
    <w:tblStylePr w:type="swCell">
      <w:tblPr/>
      <w:tcPr>
        <w:tcBorders>
          <w:top w:val="single" w:sz="4" w:space="0" w:color="46A7D3" w:themeColor="accent1" w:themeTint="99"/>
        </w:tcBorders>
      </w:tcPr>
    </w:tblStylePr>
  </w:style>
  <w:style w:type="table" w:customStyle="1" w:styleId="Rutenettabell7fargerikuthevingsfarge21">
    <w:name w:val="Rutenettabell 7 fargerik – uthevingsfarge 21"/>
    <w:basedOn w:val="Vanligtabell"/>
    <w:uiPriority w:val="52"/>
    <w:rsid w:val="0084549E"/>
    <w:pPr>
      <w:spacing w:after="0" w:line="240" w:lineRule="auto"/>
    </w:pPr>
    <w:rPr>
      <w:rFonts w:ascii="Calibri" w:eastAsia="Calibri" w:hAnsi="Calibri" w:cs="Times New Roman"/>
      <w:color w:val="1F5F7C" w:themeColor="accent2" w:themeShade="BF"/>
      <w:sz w:val="20"/>
      <w:szCs w:val="20"/>
      <w:lang w:eastAsia="nb-NO"/>
    </w:rPr>
    <w:tblPr>
      <w:tblStyleRowBandSize w:val="1"/>
      <w:tblStyleColBandSize w:val="1"/>
      <w:tblBorders>
        <w:top w:val="single" w:sz="4" w:space="0" w:color="6EB8DA" w:themeColor="accent2" w:themeTint="99"/>
        <w:left w:val="single" w:sz="4" w:space="0" w:color="6EB8DA" w:themeColor="accent2" w:themeTint="99"/>
        <w:bottom w:val="single" w:sz="4" w:space="0" w:color="6EB8DA" w:themeColor="accent2" w:themeTint="99"/>
        <w:right w:val="single" w:sz="4" w:space="0" w:color="6EB8DA" w:themeColor="accent2" w:themeTint="99"/>
        <w:insideH w:val="single" w:sz="4" w:space="0" w:color="6EB8DA" w:themeColor="accent2" w:themeTint="99"/>
        <w:insideV w:val="single" w:sz="4" w:space="0" w:color="6EB8DA" w:themeColor="accent2"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EE7F2" w:themeFill="accent2" w:themeFillTint="33"/>
      </w:tcPr>
    </w:tblStylePr>
    <w:tblStylePr w:type="band1Horz">
      <w:tblPr/>
      <w:tcPr>
        <w:shd w:val="clear" w:color="auto" w:fill="CEE7F2" w:themeFill="accent2" w:themeFillTint="33"/>
      </w:tcPr>
    </w:tblStylePr>
    <w:tblStylePr w:type="neCell">
      <w:tblPr/>
      <w:tcPr>
        <w:tcBorders>
          <w:bottom w:val="single" w:sz="4" w:space="0" w:color="6EB8DA" w:themeColor="accent2" w:themeTint="99"/>
        </w:tcBorders>
      </w:tcPr>
    </w:tblStylePr>
    <w:tblStylePr w:type="nwCell">
      <w:tblPr/>
      <w:tcPr>
        <w:tcBorders>
          <w:bottom w:val="single" w:sz="4" w:space="0" w:color="6EB8DA" w:themeColor="accent2" w:themeTint="99"/>
        </w:tcBorders>
      </w:tcPr>
    </w:tblStylePr>
    <w:tblStylePr w:type="seCell">
      <w:tblPr/>
      <w:tcPr>
        <w:tcBorders>
          <w:top w:val="single" w:sz="4" w:space="0" w:color="6EB8DA" w:themeColor="accent2" w:themeTint="99"/>
        </w:tcBorders>
      </w:tcPr>
    </w:tblStylePr>
    <w:tblStylePr w:type="swCell">
      <w:tblPr/>
      <w:tcPr>
        <w:tcBorders>
          <w:top w:val="single" w:sz="4" w:space="0" w:color="6EB8DA" w:themeColor="accent2" w:themeTint="99"/>
        </w:tcBorders>
      </w:tcPr>
    </w:tblStylePr>
  </w:style>
  <w:style w:type="table" w:customStyle="1" w:styleId="Rutenettabell7fargerikuthevingsfarge31">
    <w:name w:val="Rutenettabell 7 fargerik – uthevingsfarge 31"/>
    <w:basedOn w:val="Vanligtabell"/>
    <w:uiPriority w:val="52"/>
    <w:rsid w:val="0084549E"/>
    <w:pPr>
      <w:spacing w:after="0" w:line="240" w:lineRule="auto"/>
    </w:pPr>
    <w:rPr>
      <w:rFonts w:ascii="Calibri" w:eastAsia="Calibri" w:hAnsi="Calibri" w:cs="Times New Roman"/>
      <w:color w:val="46A470" w:themeColor="accent3" w:themeShade="BF"/>
      <w:sz w:val="20"/>
      <w:szCs w:val="20"/>
      <w:lang w:eastAsia="nb-NO"/>
    </w:rPr>
    <w:tblPr>
      <w:tblStyleRowBandSize w:val="1"/>
      <w:tblStyleColBandSize w:val="1"/>
      <w:tblBorders>
        <w:top w:val="single" w:sz="4" w:space="0" w:color="ACDBC1" w:themeColor="accent3" w:themeTint="99"/>
        <w:left w:val="single" w:sz="4" w:space="0" w:color="ACDBC1" w:themeColor="accent3" w:themeTint="99"/>
        <w:bottom w:val="single" w:sz="4" w:space="0" w:color="ACDBC1" w:themeColor="accent3" w:themeTint="99"/>
        <w:right w:val="single" w:sz="4" w:space="0" w:color="ACDBC1" w:themeColor="accent3" w:themeTint="99"/>
        <w:insideH w:val="single" w:sz="4" w:space="0" w:color="ACDBC1" w:themeColor="accent3" w:themeTint="99"/>
        <w:insideV w:val="single" w:sz="4" w:space="0" w:color="ACDBC1"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3F3EA" w:themeFill="accent3" w:themeFillTint="33"/>
      </w:tcPr>
    </w:tblStylePr>
    <w:tblStylePr w:type="band1Horz">
      <w:tblPr/>
      <w:tcPr>
        <w:shd w:val="clear" w:color="auto" w:fill="E3F3EA" w:themeFill="accent3" w:themeFillTint="33"/>
      </w:tcPr>
    </w:tblStylePr>
    <w:tblStylePr w:type="neCell">
      <w:tblPr/>
      <w:tcPr>
        <w:tcBorders>
          <w:bottom w:val="single" w:sz="4" w:space="0" w:color="ACDBC1" w:themeColor="accent3" w:themeTint="99"/>
        </w:tcBorders>
      </w:tcPr>
    </w:tblStylePr>
    <w:tblStylePr w:type="nwCell">
      <w:tblPr/>
      <w:tcPr>
        <w:tcBorders>
          <w:bottom w:val="single" w:sz="4" w:space="0" w:color="ACDBC1" w:themeColor="accent3" w:themeTint="99"/>
        </w:tcBorders>
      </w:tcPr>
    </w:tblStylePr>
    <w:tblStylePr w:type="seCell">
      <w:tblPr/>
      <w:tcPr>
        <w:tcBorders>
          <w:top w:val="single" w:sz="4" w:space="0" w:color="ACDBC1" w:themeColor="accent3" w:themeTint="99"/>
        </w:tcBorders>
      </w:tcPr>
    </w:tblStylePr>
    <w:tblStylePr w:type="swCell">
      <w:tblPr/>
      <w:tcPr>
        <w:tcBorders>
          <w:top w:val="single" w:sz="4" w:space="0" w:color="ACDBC1" w:themeColor="accent3" w:themeTint="99"/>
        </w:tcBorders>
      </w:tcPr>
    </w:tblStylePr>
  </w:style>
  <w:style w:type="table" w:customStyle="1" w:styleId="Rutenettabell7fargerikuthevingsfarge41">
    <w:name w:val="Rutenettabell 7 fargerik – uthevingsfarge 41"/>
    <w:basedOn w:val="Vanligtabell"/>
    <w:uiPriority w:val="52"/>
    <w:rsid w:val="0084549E"/>
    <w:pPr>
      <w:spacing w:after="0" w:line="240" w:lineRule="auto"/>
    </w:pPr>
    <w:rPr>
      <w:rFonts w:ascii="Calibri" w:eastAsia="Calibri" w:hAnsi="Calibri" w:cs="Times New Roman"/>
      <w:color w:val="2D4B41" w:themeColor="accent4" w:themeShade="BF"/>
      <w:sz w:val="20"/>
      <w:szCs w:val="20"/>
      <w:lang w:eastAsia="nb-NO"/>
    </w:rPr>
    <w:tblPr>
      <w:tblStyleRowBandSize w:val="1"/>
      <w:tblStyleColBandSize w:val="1"/>
      <w:tblBorders>
        <w:top w:val="single" w:sz="4" w:space="0" w:color="7BB09F" w:themeColor="accent4" w:themeTint="99"/>
        <w:left w:val="single" w:sz="4" w:space="0" w:color="7BB09F" w:themeColor="accent4" w:themeTint="99"/>
        <w:bottom w:val="single" w:sz="4" w:space="0" w:color="7BB09F" w:themeColor="accent4" w:themeTint="99"/>
        <w:right w:val="single" w:sz="4" w:space="0" w:color="7BB09F" w:themeColor="accent4" w:themeTint="99"/>
        <w:insideH w:val="single" w:sz="4" w:space="0" w:color="7BB09F" w:themeColor="accent4" w:themeTint="99"/>
        <w:insideV w:val="single" w:sz="4" w:space="0" w:color="7BB09F" w:themeColor="accent4"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E5DF" w:themeFill="accent4" w:themeFillTint="33"/>
      </w:tcPr>
    </w:tblStylePr>
    <w:tblStylePr w:type="band1Horz">
      <w:tblPr/>
      <w:tcPr>
        <w:shd w:val="clear" w:color="auto" w:fill="D3E5DF" w:themeFill="accent4" w:themeFillTint="33"/>
      </w:tcPr>
    </w:tblStylePr>
    <w:tblStylePr w:type="neCell">
      <w:tblPr/>
      <w:tcPr>
        <w:tcBorders>
          <w:bottom w:val="single" w:sz="4" w:space="0" w:color="7BB09F" w:themeColor="accent4" w:themeTint="99"/>
        </w:tcBorders>
      </w:tcPr>
    </w:tblStylePr>
    <w:tblStylePr w:type="nwCell">
      <w:tblPr/>
      <w:tcPr>
        <w:tcBorders>
          <w:bottom w:val="single" w:sz="4" w:space="0" w:color="7BB09F" w:themeColor="accent4" w:themeTint="99"/>
        </w:tcBorders>
      </w:tcPr>
    </w:tblStylePr>
    <w:tblStylePr w:type="seCell">
      <w:tblPr/>
      <w:tcPr>
        <w:tcBorders>
          <w:top w:val="single" w:sz="4" w:space="0" w:color="7BB09F" w:themeColor="accent4" w:themeTint="99"/>
        </w:tcBorders>
      </w:tcPr>
    </w:tblStylePr>
    <w:tblStylePr w:type="swCell">
      <w:tblPr/>
      <w:tcPr>
        <w:tcBorders>
          <w:top w:val="single" w:sz="4" w:space="0" w:color="7BB09F" w:themeColor="accent4" w:themeTint="99"/>
        </w:tcBorders>
      </w:tcPr>
    </w:tblStylePr>
  </w:style>
  <w:style w:type="table" w:customStyle="1" w:styleId="Rutenettabell7fargerikuthevingsfarge51">
    <w:name w:val="Rutenettabell 7 fargerik – uthevingsfarge 51"/>
    <w:basedOn w:val="Vanligtabell"/>
    <w:uiPriority w:val="52"/>
    <w:rsid w:val="0084549E"/>
    <w:pPr>
      <w:spacing w:after="0" w:line="240" w:lineRule="auto"/>
    </w:pPr>
    <w:rPr>
      <w:rFonts w:ascii="Calibri" w:eastAsia="Calibri" w:hAnsi="Calibri" w:cs="Times New Roman"/>
      <w:color w:val="533650" w:themeColor="accent5" w:themeShade="BF"/>
      <w:sz w:val="20"/>
      <w:szCs w:val="20"/>
      <w:lang w:eastAsia="nb-NO"/>
    </w:rPr>
    <w:tblPr>
      <w:tblStyleRowBandSize w:val="1"/>
      <w:tblStyleColBandSize w:val="1"/>
      <w:tblBorders>
        <w:top w:val="single" w:sz="4" w:space="0" w:color="B287AE" w:themeColor="accent5" w:themeTint="99"/>
        <w:left w:val="single" w:sz="4" w:space="0" w:color="B287AE" w:themeColor="accent5" w:themeTint="99"/>
        <w:bottom w:val="single" w:sz="4" w:space="0" w:color="B287AE" w:themeColor="accent5" w:themeTint="99"/>
        <w:right w:val="single" w:sz="4" w:space="0" w:color="B287AE" w:themeColor="accent5" w:themeTint="99"/>
        <w:insideH w:val="single" w:sz="4" w:space="0" w:color="B287AE" w:themeColor="accent5" w:themeTint="99"/>
        <w:insideV w:val="single" w:sz="4" w:space="0" w:color="B287AE" w:themeColor="accent5"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7E4" w:themeFill="accent5" w:themeFillTint="33"/>
      </w:tcPr>
    </w:tblStylePr>
    <w:tblStylePr w:type="band1Horz">
      <w:tblPr/>
      <w:tcPr>
        <w:shd w:val="clear" w:color="auto" w:fill="E5D7E4" w:themeFill="accent5" w:themeFillTint="33"/>
      </w:tcPr>
    </w:tblStylePr>
    <w:tblStylePr w:type="neCell">
      <w:tblPr/>
      <w:tcPr>
        <w:tcBorders>
          <w:bottom w:val="single" w:sz="4" w:space="0" w:color="B287AE" w:themeColor="accent5" w:themeTint="99"/>
        </w:tcBorders>
      </w:tcPr>
    </w:tblStylePr>
    <w:tblStylePr w:type="nwCell">
      <w:tblPr/>
      <w:tcPr>
        <w:tcBorders>
          <w:bottom w:val="single" w:sz="4" w:space="0" w:color="B287AE" w:themeColor="accent5" w:themeTint="99"/>
        </w:tcBorders>
      </w:tcPr>
    </w:tblStylePr>
    <w:tblStylePr w:type="seCell">
      <w:tblPr/>
      <w:tcPr>
        <w:tcBorders>
          <w:top w:val="single" w:sz="4" w:space="0" w:color="B287AE" w:themeColor="accent5" w:themeTint="99"/>
        </w:tcBorders>
      </w:tcPr>
    </w:tblStylePr>
    <w:tblStylePr w:type="swCell">
      <w:tblPr/>
      <w:tcPr>
        <w:tcBorders>
          <w:top w:val="single" w:sz="4" w:space="0" w:color="B287AE" w:themeColor="accent5" w:themeTint="99"/>
        </w:tcBorders>
      </w:tcPr>
    </w:tblStylePr>
  </w:style>
  <w:style w:type="table" w:customStyle="1" w:styleId="Rutenettabell7fargerikuthevingsfarge61">
    <w:name w:val="Rutenettabell 7 fargerik – uthevingsfarge 61"/>
    <w:basedOn w:val="Vanligtabell"/>
    <w:uiPriority w:val="52"/>
    <w:rsid w:val="0084549E"/>
    <w:pPr>
      <w:spacing w:after="0" w:line="240" w:lineRule="auto"/>
    </w:pPr>
    <w:rPr>
      <w:rFonts w:ascii="Calibri" w:eastAsia="Calibri" w:hAnsi="Calibri" w:cs="Times New Roman"/>
      <w:color w:val="B26C00" w:themeColor="accent6" w:themeShade="BF"/>
      <w:sz w:val="20"/>
      <w:szCs w:val="20"/>
      <w:lang w:eastAsia="nb-NO"/>
    </w:rPr>
    <w:tblPr>
      <w:tblStyleRowBandSize w:val="1"/>
      <w:tblStyleColBandSize w:val="1"/>
      <w:tblBorders>
        <w:top w:val="single" w:sz="4" w:space="0" w:color="FFBE5B" w:themeColor="accent6" w:themeTint="99"/>
        <w:left w:val="single" w:sz="4" w:space="0" w:color="FFBE5B" w:themeColor="accent6" w:themeTint="99"/>
        <w:bottom w:val="single" w:sz="4" w:space="0" w:color="FFBE5B" w:themeColor="accent6" w:themeTint="99"/>
        <w:right w:val="single" w:sz="4" w:space="0" w:color="FFBE5B" w:themeColor="accent6" w:themeTint="99"/>
        <w:insideH w:val="single" w:sz="4" w:space="0" w:color="FFBE5B" w:themeColor="accent6" w:themeTint="99"/>
        <w:insideV w:val="single" w:sz="4" w:space="0" w:color="FFBE5B" w:themeColor="accent6"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FE9C8" w:themeFill="accent6" w:themeFillTint="33"/>
      </w:tcPr>
    </w:tblStylePr>
    <w:tblStylePr w:type="band1Horz">
      <w:tblPr/>
      <w:tcPr>
        <w:shd w:val="clear" w:color="auto" w:fill="FFE9C8" w:themeFill="accent6" w:themeFillTint="33"/>
      </w:tcPr>
    </w:tblStylePr>
    <w:tblStylePr w:type="neCell">
      <w:tblPr/>
      <w:tcPr>
        <w:tcBorders>
          <w:bottom w:val="single" w:sz="4" w:space="0" w:color="FFBE5B" w:themeColor="accent6" w:themeTint="99"/>
        </w:tcBorders>
      </w:tcPr>
    </w:tblStylePr>
    <w:tblStylePr w:type="nwCell">
      <w:tblPr/>
      <w:tcPr>
        <w:tcBorders>
          <w:bottom w:val="single" w:sz="4" w:space="0" w:color="FFBE5B" w:themeColor="accent6" w:themeTint="99"/>
        </w:tcBorders>
      </w:tcPr>
    </w:tblStylePr>
    <w:tblStylePr w:type="seCell">
      <w:tblPr/>
      <w:tcPr>
        <w:tcBorders>
          <w:top w:val="single" w:sz="4" w:space="0" w:color="FFBE5B" w:themeColor="accent6" w:themeTint="99"/>
        </w:tcBorders>
      </w:tcPr>
    </w:tblStylePr>
    <w:tblStylePr w:type="swCell">
      <w:tblPr/>
      <w:tcPr>
        <w:tcBorders>
          <w:top w:val="single" w:sz="4" w:space="0" w:color="FFBE5B" w:themeColor="accent6" w:themeTint="99"/>
        </w:tcBorders>
      </w:tcPr>
    </w:tblStylePr>
  </w:style>
  <w:style w:type="table" w:customStyle="1" w:styleId="Rutenettabelllys1">
    <w:name w:val="Rutenettabell lys1"/>
    <w:basedOn w:val="Vanligtabell"/>
    <w:uiPriority w:val="40"/>
    <w:rsid w:val="0084549E"/>
    <w:pPr>
      <w:spacing w:after="0" w:line="240" w:lineRule="auto"/>
    </w:pPr>
    <w:rPr>
      <w:rFonts w:ascii="Calibri" w:eastAsia="Calibri" w:hAnsi="Calibri" w:cs="Times New Roman"/>
      <w:sz w:val="20"/>
      <w:szCs w:val="20"/>
      <w:lang w:eastAsia="nb-NO"/>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character" w:customStyle="1" w:styleId="Smarthyperkobling1">
    <w:name w:val="Smart hyperkobling1"/>
    <w:basedOn w:val="Standardskriftforavsnitt"/>
    <w:uiPriority w:val="99"/>
    <w:unhideWhenUsed/>
    <w:rsid w:val="0084549E"/>
    <w:rPr>
      <w:u w:val="dotted"/>
    </w:rPr>
  </w:style>
  <w:style w:type="character" w:styleId="Sterkreferanse">
    <w:name w:val="Intense Reference"/>
    <w:basedOn w:val="Standardskriftforavsnitt"/>
    <w:uiPriority w:val="32"/>
    <w:rsid w:val="0084549E"/>
    <w:rPr>
      <w:b/>
      <w:bCs/>
      <w:smallCaps/>
      <w:color w:val="19516A" w:themeColor="accent1"/>
      <w:spacing w:val="5"/>
    </w:rPr>
  </w:style>
  <w:style w:type="character" w:styleId="Sterkutheving">
    <w:name w:val="Intense Emphasis"/>
    <w:basedOn w:val="Standardskriftforavsnitt"/>
    <w:uiPriority w:val="21"/>
    <w:rsid w:val="0084549E"/>
    <w:rPr>
      <w:i/>
      <w:iCs/>
      <w:color w:val="19516A" w:themeColor="accent1"/>
    </w:rPr>
  </w:style>
  <w:style w:type="paragraph" w:styleId="Sterktsitat">
    <w:name w:val="Intense Quote"/>
    <w:basedOn w:val="Normal"/>
    <w:next w:val="Normal"/>
    <w:link w:val="SterktsitatTegn"/>
    <w:uiPriority w:val="30"/>
    <w:rsid w:val="0084549E"/>
    <w:pPr>
      <w:widowControl w:val="0"/>
      <w:pBdr>
        <w:top w:val="single" w:sz="4" w:space="10" w:color="19516A" w:themeColor="accent1"/>
        <w:bottom w:val="single" w:sz="4" w:space="10" w:color="19516A" w:themeColor="accent1"/>
      </w:pBdr>
      <w:spacing w:before="360" w:after="360" w:line="240" w:lineRule="auto"/>
      <w:ind w:left="864" w:right="864"/>
      <w:jc w:val="center"/>
    </w:pPr>
    <w:rPr>
      <w:rFonts w:ascii="Arial" w:eastAsia="Calibri" w:hAnsi="Arial" w:cs="Arial"/>
      <w:i/>
      <w:iCs/>
      <w:color w:val="19516A" w:themeColor="accent1"/>
      <w:sz w:val="24"/>
      <w:szCs w:val="24"/>
    </w:rPr>
  </w:style>
  <w:style w:type="character" w:customStyle="1" w:styleId="SterktsitatTegn">
    <w:name w:val="Sterkt sitat Tegn"/>
    <w:basedOn w:val="Standardskriftforavsnitt"/>
    <w:link w:val="Sterktsitat"/>
    <w:uiPriority w:val="30"/>
    <w:rsid w:val="0084549E"/>
    <w:rPr>
      <w:rFonts w:ascii="Arial" w:eastAsia="Calibri" w:hAnsi="Arial" w:cs="Arial"/>
      <w:i/>
      <w:iCs/>
      <w:color w:val="19516A" w:themeColor="accent1"/>
      <w:sz w:val="24"/>
      <w:szCs w:val="24"/>
    </w:rPr>
  </w:style>
  <w:style w:type="character" w:styleId="Svakreferanse">
    <w:name w:val="Subtle Reference"/>
    <w:basedOn w:val="Standardskriftforavsnitt"/>
    <w:uiPriority w:val="31"/>
    <w:rsid w:val="0084549E"/>
    <w:rPr>
      <w:smallCaps/>
      <w:color w:val="5A5A5A" w:themeColor="text1" w:themeTint="A5"/>
    </w:rPr>
  </w:style>
  <w:style w:type="character" w:styleId="Svakutheving">
    <w:name w:val="Subtle Emphasis"/>
    <w:basedOn w:val="Standardskriftforavsnitt"/>
    <w:uiPriority w:val="19"/>
    <w:rsid w:val="0084549E"/>
    <w:rPr>
      <w:i/>
      <w:iCs/>
      <w:color w:val="404040" w:themeColor="text1" w:themeTint="BF"/>
    </w:rPr>
  </w:style>
  <w:style w:type="table" w:customStyle="1" w:styleId="Vanligtabell11">
    <w:name w:val="Vanlig tabell 11"/>
    <w:basedOn w:val="Vanligtabell"/>
    <w:uiPriority w:val="41"/>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21">
    <w:name w:val="Vanlig tabell 21"/>
    <w:basedOn w:val="Vanligtabell"/>
    <w:uiPriority w:val="42"/>
    <w:rsid w:val="0084549E"/>
    <w:pPr>
      <w:spacing w:after="0" w:line="240" w:lineRule="auto"/>
    </w:pPr>
    <w:rPr>
      <w:rFonts w:ascii="Calibri" w:eastAsia="Calibri" w:hAnsi="Calibri" w:cs="Times New Roman"/>
      <w:sz w:val="20"/>
      <w:szCs w:val="20"/>
      <w:lang w:eastAsia="nb-NO"/>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Vanligtabell31">
    <w:name w:val="Vanlig tabell 31"/>
    <w:basedOn w:val="Vanligtabell"/>
    <w:uiPriority w:val="43"/>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Vanligtabell41">
    <w:name w:val="Vanlig tabell 41"/>
    <w:basedOn w:val="Vanligtabell"/>
    <w:uiPriority w:val="44"/>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Vanligtabell51">
    <w:name w:val="Vanlig tabell 51"/>
    <w:basedOn w:val="Vanligtabell"/>
    <w:uiPriority w:val="45"/>
    <w:rsid w:val="0084549E"/>
    <w:pPr>
      <w:spacing w:after="0" w:line="240" w:lineRule="auto"/>
    </w:pPr>
    <w:rPr>
      <w:rFonts w:ascii="Calibri" w:eastAsia="Calibri" w:hAnsi="Calibri" w:cs="Times New Roman"/>
      <w:sz w:val="20"/>
      <w:szCs w:val="20"/>
      <w:lang w:eastAsia="nb-NO"/>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customStyle="1" w:styleId="02pt">
    <w:name w:val="_02pt"/>
    <w:basedOn w:val="Brdtekst"/>
    <w:next w:val="Brdtekst"/>
    <w:rsid w:val="009A7E5F"/>
    <w:pPr>
      <w:spacing w:after="0" w:line="240" w:lineRule="auto"/>
    </w:pPr>
    <w:rPr>
      <w:rFonts w:ascii="Calibri" w:eastAsia="Calibri" w:hAnsi="Calibri" w:cs="Times New Roman"/>
      <w:sz w:val="4"/>
      <w:lang w:eastAsia="nb-NO"/>
    </w:rPr>
  </w:style>
  <w:style w:type="paragraph" w:customStyle="1" w:styleId="3pt">
    <w:name w:val="_3pt"/>
    <w:next w:val="Brdtekst"/>
    <w:uiPriority w:val="99"/>
    <w:semiHidden/>
    <w:rsid w:val="0084549E"/>
    <w:pPr>
      <w:spacing w:after="0" w:line="276" w:lineRule="auto"/>
    </w:pPr>
    <w:rPr>
      <w:rFonts w:ascii="Calibri" w:eastAsia="Calibri" w:hAnsi="Calibri" w:cs="Times New Roman"/>
      <w:sz w:val="6"/>
      <w:lang w:eastAsia="nb-NO"/>
    </w:rPr>
  </w:style>
  <w:style w:type="paragraph" w:customStyle="1" w:styleId="6pt">
    <w:name w:val="_6pt"/>
    <w:basedOn w:val="08pt"/>
    <w:semiHidden/>
    <w:rsid w:val="0084549E"/>
    <w:rPr>
      <w:rFonts w:ascii="Calibri" w:hAnsi="Calibri"/>
      <w:sz w:val="12"/>
    </w:rPr>
  </w:style>
  <w:style w:type="paragraph" w:customStyle="1" w:styleId="8pt">
    <w:name w:val="_8pt"/>
    <w:next w:val="Brdtekst"/>
    <w:semiHidden/>
    <w:rsid w:val="0084549E"/>
    <w:pPr>
      <w:spacing w:after="0" w:line="240" w:lineRule="auto"/>
    </w:pPr>
    <w:rPr>
      <w:rFonts w:ascii="Calibri" w:eastAsia="Calibri" w:hAnsi="Calibri" w:cs="Times New Roman"/>
      <w:sz w:val="16"/>
      <w:lang w:eastAsia="nb-NO"/>
    </w:rPr>
  </w:style>
  <w:style w:type="paragraph" w:customStyle="1" w:styleId="Adresse">
    <w:name w:val="_Adresse"/>
    <w:basedOn w:val="Normal"/>
    <w:semiHidden/>
    <w:rsid w:val="0084549E"/>
    <w:pPr>
      <w:tabs>
        <w:tab w:val="left" w:pos="2041"/>
      </w:tabs>
      <w:spacing w:after="0" w:line="276" w:lineRule="auto"/>
      <w:ind w:left="595"/>
    </w:pPr>
    <w:rPr>
      <w:rFonts w:ascii="Calibri" w:eastAsia="Calibri" w:hAnsi="Calibri" w:cs="Arial"/>
      <w:color w:val="FFFFFF"/>
      <w:sz w:val="20"/>
      <w:szCs w:val="20"/>
      <w:lang w:val="nn-NO"/>
    </w:rPr>
  </w:style>
  <w:style w:type="paragraph" w:customStyle="1" w:styleId="Kolofon0">
    <w:name w:val="_Kolofon"/>
    <w:basedOn w:val="Normal"/>
    <w:link w:val="KolofonTegn0"/>
    <w:semiHidden/>
    <w:rsid w:val="0084549E"/>
    <w:pPr>
      <w:spacing w:after="40" w:line="240" w:lineRule="auto"/>
    </w:pPr>
    <w:rPr>
      <w:rFonts w:ascii="Calibri" w:eastAsia="Times New Roman" w:hAnsi="Calibri" w:cs="Times New Roman"/>
      <w:color w:val="FFFFFF"/>
      <w:sz w:val="21"/>
      <w:szCs w:val="20"/>
    </w:rPr>
  </w:style>
  <w:style w:type="character" w:customStyle="1" w:styleId="KolofonTegn0">
    <w:name w:val="_Kolofon Tegn"/>
    <w:link w:val="Kolofon0"/>
    <w:semiHidden/>
    <w:rsid w:val="0084549E"/>
    <w:rPr>
      <w:rFonts w:ascii="Calibri" w:eastAsia="Times New Roman" w:hAnsi="Calibri" w:cs="Times New Roman"/>
      <w:color w:val="FFFFFF"/>
      <w:sz w:val="21"/>
      <w:szCs w:val="20"/>
    </w:rPr>
  </w:style>
  <w:style w:type="paragraph" w:customStyle="1" w:styleId="Kolofonblanklinje0">
    <w:name w:val="_Kolofon blanklinje"/>
    <w:basedOn w:val="Kolofon0"/>
    <w:semiHidden/>
    <w:rsid w:val="0084549E"/>
    <w:pPr>
      <w:spacing w:after="0"/>
    </w:pPr>
    <w:rPr>
      <w:sz w:val="16"/>
    </w:rPr>
  </w:style>
  <w:style w:type="character" w:customStyle="1" w:styleId="sperre04">
    <w:name w:val="_sperre 0.4"/>
    <w:semiHidden/>
    <w:rsid w:val="0084549E"/>
    <w:rPr>
      <w:spacing w:val="8"/>
    </w:rPr>
  </w:style>
  <w:style w:type="paragraph" w:customStyle="1" w:styleId="Stikktittel0">
    <w:name w:val="_Stikktittel"/>
    <w:semiHidden/>
    <w:rsid w:val="0084549E"/>
    <w:pPr>
      <w:framePr w:hSpace="142" w:wrap="around" w:vAnchor="page" w:hAnchor="page" w:x="1" w:y="12362"/>
      <w:spacing w:after="0" w:line="240" w:lineRule="auto"/>
      <w:ind w:left="113"/>
    </w:pPr>
    <w:rPr>
      <w:rFonts w:ascii="Calibri" w:eastAsia="Calibri" w:hAnsi="Calibri" w:cs="Times New Roman"/>
      <w:color w:val="FFFFFF"/>
      <w:sz w:val="23"/>
    </w:rPr>
  </w:style>
  <w:style w:type="paragraph" w:customStyle="1" w:styleId="Bilde2">
    <w:name w:val="Bilde 2"/>
    <w:basedOn w:val="Bilde"/>
    <w:rsid w:val="0084549E"/>
    <w:pPr>
      <w:keepNext w:val="0"/>
      <w:ind w:left="851"/>
    </w:pPr>
    <w:rPr>
      <w:rFonts w:ascii="Calibri" w:eastAsia="Calibri" w:hAnsi="Calibri" w:cs="Times New Roman"/>
    </w:rPr>
  </w:style>
  <w:style w:type="paragraph" w:customStyle="1" w:styleId="Bildekilde">
    <w:name w:val="Bilde kilde"/>
    <w:basedOn w:val="Normal"/>
    <w:uiPriority w:val="15"/>
    <w:rsid w:val="0084549E"/>
    <w:pPr>
      <w:spacing w:after="0" w:line="276" w:lineRule="auto"/>
      <w:jc w:val="right"/>
      <w:textAlignment w:val="baseline"/>
    </w:pPr>
    <w:rPr>
      <w:rFonts w:ascii="Calibri" w:eastAsia="MS PGothic" w:hAnsi="Calibri" w:cs="Times New Roman"/>
      <w:i/>
      <w:iCs/>
      <w:kern w:val="24"/>
      <w:sz w:val="20"/>
      <w:szCs w:val="24"/>
    </w:rPr>
  </w:style>
  <w:style w:type="paragraph" w:customStyle="1" w:styleId="Bildepskrift">
    <w:name w:val="Bilde påskrift"/>
    <w:basedOn w:val="Bildetekst"/>
    <w:uiPriority w:val="15"/>
    <w:rsid w:val="0084549E"/>
    <w:pPr>
      <w:spacing w:before="240" w:after="0" w:line="252" w:lineRule="auto"/>
      <w:ind w:left="964" w:hanging="964"/>
    </w:pPr>
    <w:rPr>
      <w:rFonts w:ascii="Calibri" w:eastAsia="Calibri" w:hAnsi="Calibri" w:cs="Times New Roman"/>
      <w:b/>
      <w:bCs/>
      <w:i w:val="0"/>
      <w:iCs w:val="0"/>
      <w:color w:val="262626"/>
    </w:rPr>
  </w:style>
  <w:style w:type="paragraph" w:customStyle="1" w:styleId="Bildetekst0600">
    <w:name w:val="Bildetekst 06/00"/>
    <w:basedOn w:val="Bildetekst"/>
    <w:uiPriority w:val="15"/>
    <w:semiHidden/>
    <w:rsid w:val="0084549E"/>
    <w:pPr>
      <w:spacing w:before="120" w:after="0" w:line="252" w:lineRule="auto"/>
      <w:ind w:left="964" w:hanging="964"/>
    </w:pPr>
    <w:rPr>
      <w:rFonts w:ascii="Calibri" w:eastAsia="Times New Roman" w:hAnsi="Calibri" w:cs="Times New Roman"/>
      <w:b/>
      <w:i w:val="0"/>
      <w:iCs w:val="0"/>
      <w:color w:val="000000"/>
      <w:lang w:eastAsia="nb-NO"/>
    </w:rPr>
  </w:style>
  <w:style w:type="paragraph" w:customStyle="1" w:styleId="Figurtekst">
    <w:name w:val="Figurtekst"/>
    <w:basedOn w:val="Normal"/>
    <w:rsid w:val="0084549E"/>
    <w:pPr>
      <w:spacing w:before="240" w:after="120" w:line="240" w:lineRule="auto"/>
    </w:pPr>
    <w:rPr>
      <w:rFonts w:ascii="Calibri" w:eastAsia="Times New Roman" w:hAnsi="Calibri" w:cs="Times New Roman"/>
      <w:bCs/>
    </w:rPr>
  </w:style>
  <w:style w:type="character" w:customStyle="1" w:styleId="Hyperkoblingkolofon">
    <w:name w:val="Hyperkobling kolofon"/>
    <w:uiPriority w:val="1"/>
    <w:rsid w:val="0084549E"/>
    <w:rPr>
      <w:vanish w:val="0"/>
      <w:color w:val="FFFF99"/>
      <w:u w:val="none" w:color="3092BE"/>
      <w:lang w:val="en-US"/>
    </w:rPr>
  </w:style>
  <w:style w:type="paragraph" w:customStyle="1" w:styleId="Listealfa10800">
    <w:name w:val="Liste alfa 1 08/00"/>
    <w:basedOn w:val="Listealfa1"/>
    <w:semiHidden/>
    <w:rsid w:val="0084549E"/>
    <w:pPr>
      <w:numPr>
        <w:numId w:val="0"/>
      </w:numPr>
      <w:spacing w:before="160" w:line="276" w:lineRule="auto"/>
      <w:ind w:left="284" w:hanging="284"/>
    </w:pPr>
    <w:rPr>
      <w:rFonts w:ascii="Calibri" w:hAnsi="Calibri"/>
    </w:rPr>
  </w:style>
  <w:style w:type="table" w:customStyle="1" w:styleId="Lysskyggelegging-uthevingsfarge11">
    <w:name w:val="Lys skyggelegging - uthevingsfarge 11"/>
    <w:uiPriority w:val="99"/>
    <w:semiHidden/>
    <w:rsid w:val="0084549E"/>
    <w:pPr>
      <w:spacing w:after="0" w:line="240" w:lineRule="auto"/>
    </w:pPr>
    <w:rPr>
      <w:rFonts w:ascii="Times New Roman" w:eastAsia="Calibri" w:hAnsi="Times New Roman" w:cs="Times New Roman"/>
      <w:color w:val="365F91"/>
      <w:sz w:val="20"/>
      <w:szCs w:val="20"/>
    </w:rPr>
    <w:tblPr>
      <w:tblStyleRowBandSize w:val="1"/>
      <w:tblStyleColBandSize w:val="1"/>
      <w:tblInd w:w="0" w:type="dxa"/>
      <w:tblBorders>
        <w:top w:val="single" w:sz="8" w:space="0" w:color="4F81BD"/>
        <w:bottom w:val="single" w:sz="8" w:space="0" w:color="4F81BD"/>
      </w:tblBorders>
      <w:tblCellMar>
        <w:top w:w="0" w:type="dxa"/>
        <w:left w:w="108" w:type="dxa"/>
        <w:bottom w:w="0" w:type="dxa"/>
        <w:right w:w="108" w:type="dxa"/>
      </w:tblCellMar>
    </w:tblPr>
  </w:style>
  <w:style w:type="table" w:customStyle="1" w:styleId="Lysskyggelegging-uthevingsfarge51">
    <w:name w:val="Lys skyggelegging - uthevingsfarge 51"/>
    <w:uiPriority w:val="99"/>
    <w:semiHidden/>
    <w:rsid w:val="0084549E"/>
    <w:pPr>
      <w:spacing w:after="0" w:line="240" w:lineRule="auto"/>
    </w:pPr>
    <w:rPr>
      <w:rFonts w:ascii="Times" w:eastAsia="Times New Roman" w:hAnsi="Times" w:cs="Times"/>
      <w:sz w:val="20"/>
      <w:szCs w:val="20"/>
      <w:lang w:eastAsia="nb-NO"/>
    </w:rPr>
    <w:tblPr>
      <w:tblStyleRowBandSize w:val="1"/>
      <w:tblStyleColBandSize w:val="1"/>
      <w:tblBorders>
        <w:top w:val="single" w:sz="8" w:space="0" w:color="4BACC6"/>
        <w:bottom w:val="single" w:sz="8" w:space="0" w:color="4BACC6"/>
      </w:tblBorders>
      <w:tblCellMar>
        <w:top w:w="0" w:type="dxa"/>
        <w:left w:w="108" w:type="dxa"/>
        <w:bottom w:w="0" w:type="dxa"/>
        <w:right w:w="108" w:type="dxa"/>
      </w:tblCellMar>
    </w:tblPr>
    <w:tcPr>
      <w:tcBorders>
        <w:top w:val="single" w:sz="8" w:space="0" w:color="4BACC6"/>
        <w:bottom w:val="single" w:sz="8" w:space="0" w:color="4BACC6"/>
      </w:tcBorders>
    </w:tcPr>
  </w:style>
  <w:style w:type="paragraph" w:customStyle="1" w:styleId="Note">
    <w:name w:val="Note"/>
    <w:basedOn w:val="Normal"/>
    <w:next w:val="Normal"/>
    <w:rsid w:val="0084549E"/>
    <w:pPr>
      <w:suppressAutoHyphens/>
      <w:spacing w:before="120" w:after="0" w:line="240" w:lineRule="auto"/>
    </w:pPr>
    <w:rPr>
      <w:rFonts w:ascii="Calibri" w:eastAsia="Calibri" w:hAnsi="Calibri" w:cs="Segoe UI"/>
      <w:bCs/>
      <w:kern w:val="16"/>
      <w:sz w:val="17"/>
      <w:lang w:eastAsia="nb-NO"/>
    </w:rPr>
  </w:style>
  <w:style w:type="paragraph" w:customStyle="1" w:styleId="Note2">
    <w:name w:val="Note 2"/>
    <w:basedOn w:val="Normal"/>
    <w:next w:val="Brdtekst"/>
    <w:uiPriority w:val="35"/>
    <w:semiHidden/>
    <w:unhideWhenUsed/>
    <w:rsid w:val="0084549E"/>
    <w:pPr>
      <w:suppressAutoHyphens/>
      <w:spacing w:before="120" w:after="0" w:line="240" w:lineRule="auto"/>
      <w:ind w:left="794"/>
    </w:pPr>
    <w:rPr>
      <w:rFonts w:ascii="Calibri" w:eastAsia="Calibri" w:hAnsi="Calibri" w:cs="Segoe UI"/>
      <w:bCs/>
      <w:kern w:val="16"/>
      <w:sz w:val="17"/>
      <w:lang w:eastAsia="nb-NO"/>
    </w:rPr>
  </w:style>
  <w:style w:type="paragraph" w:customStyle="1" w:styleId="Noteinnrykk">
    <w:name w:val="Note innrykk"/>
    <w:basedOn w:val="Normal"/>
    <w:next w:val="Normal"/>
    <w:uiPriority w:val="35"/>
    <w:semiHidden/>
    <w:unhideWhenUsed/>
    <w:rsid w:val="0084549E"/>
    <w:pPr>
      <w:suppressAutoHyphens/>
      <w:spacing w:before="120" w:after="0" w:line="240" w:lineRule="auto"/>
      <w:ind w:left="794"/>
    </w:pPr>
    <w:rPr>
      <w:rFonts w:ascii="Calibri" w:eastAsia="Calibri" w:hAnsi="Calibri" w:cs="Segoe UI"/>
      <w:bCs/>
      <w:kern w:val="16"/>
      <w:sz w:val="17"/>
      <w:lang w:eastAsia="nb-NO"/>
    </w:rPr>
  </w:style>
  <w:style w:type="paragraph" w:customStyle="1" w:styleId="Overskrift3unr">
    <w:name w:val="Overskrift 3 unr"/>
    <w:basedOn w:val="Overskrift3"/>
    <w:rsid w:val="0084549E"/>
    <w:pPr>
      <w:numPr>
        <w:ilvl w:val="0"/>
        <w:numId w:val="0"/>
      </w:numPr>
      <w:ind w:left="1020" w:hanging="340"/>
    </w:pPr>
    <w:rPr>
      <w:rFonts w:ascii="Calibri" w:eastAsia="Times New Roman" w:hAnsi="Calibri" w:cs="Calibri"/>
    </w:rPr>
  </w:style>
  <w:style w:type="paragraph" w:customStyle="1" w:styleId="Overskriftinnhold">
    <w:name w:val="Overskrift innhold"/>
    <w:uiPriority w:val="10"/>
    <w:rsid w:val="0084549E"/>
    <w:pPr>
      <w:keepNext/>
      <w:keepLines/>
      <w:framePr w:hSpace="142" w:wrap="around" w:vAnchor="page" w:hAnchor="text" w:y="2723"/>
      <w:suppressAutoHyphens/>
      <w:spacing w:after="1240" w:line="240" w:lineRule="auto"/>
      <w:suppressOverlap/>
    </w:pPr>
    <w:rPr>
      <w:rFonts w:ascii="Calibri" w:eastAsia="Calibri" w:hAnsi="Calibri" w:cs="Times New Roman"/>
      <w:b/>
      <w:color w:val="000000"/>
      <w:sz w:val="60"/>
    </w:rPr>
  </w:style>
  <w:style w:type="paragraph" w:customStyle="1" w:styleId="Sammendraglistepunkt1">
    <w:name w:val="Sammendrag liste punkt 1"/>
    <w:rsid w:val="0084549E"/>
    <w:pPr>
      <w:numPr>
        <w:numId w:val="21"/>
      </w:numPr>
      <w:spacing w:line="22" w:lineRule="auto"/>
    </w:pPr>
    <w:rPr>
      <w:rFonts w:ascii="Calibri" w:eastAsia="Calibri" w:hAnsi="Calibri" w:cs="Times New Roman"/>
    </w:rPr>
  </w:style>
  <w:style w:type="paragraph" w:customStyle="1" w:styleId="Sitatliste">
    <w:name w:val="Sitat liste"/>
    <w:basedOn w:val="Normal"/>
    <w:rsid w:val="0084549E"/>
    <w:pPr>
      <w:suppressAutoHyphens/>
      <w:overflowPunct w:val="0"/>
      <w:autoSpaceDE w:val="0"/>
      <w:autoSpaceDN w:val="0"/>
      <w:adjustRightInd w:val="0"/>
      <w:spacing w:after="0" w:line="300" w:lineRule="atLeast"/>
      <w:ind w:left="680" w:hanging="340"/>
      <w:textAlignment w:val="baseline"/>
    </w:pPr>
    <w:rPr>
      <w:rFonts w:ascii="Calibri" w:eastAsia="Times New Roman" w:hAnsi="Calibri" w:cs="Times New Roman"/>
      <w:bCs/>
      <w:sz w:val="19"/>
    </w:rPr>
  </w:style>
  <w:style w:type="paragraph" w:customStyle="1" w:styleId="Sitatneste">
    <w:name w:val="Sitat neste"/>
    <w:basedOn w:val="Sitat"/>
    <w:rsid w:val="0084549E"/>
    <w:pPr>
      <w:spacing w:after="0"/>
      <w:ind w:firstLine="340"/>
    </w:pPr>
    <w:rPr>
      <w:rFonts w:ascii="Calibri" w:eastAsia="Calibri" w:hAnsi="Calibri" w:cs="Times New Roman"/>
      <w:sz w:val="22"/>
    </w:rPr>
  </w:style>
  <w:style w:type="paragraph" w:customStyle="1" w:styleId="Skillerad">
    <w:name w:val="Skillerad"/>
    <w:basedOn w:val="Normal"/>
    <w:uiPriority w:val="23"/>
    <w:rsid w:val="0084549E"/>
    <w:pPr>
      <w:spacing w:after="0" w:line="240" w:lineRule="auto"/>
    </w:pPr>
    <w:rPr>
      <w:rFonts w:ascii="Calibri" w:eastAsia="Calibri" w:hAnsi="Calibri" w:cs="Times New Roman"/>
      <w:bCs/>
      <w:sz w:val="8"/>
    </w:rPr>
  </w:style>
  <w:style w:type="paragraph" w:customStyle="1" w:styleId="Stikkordsregister">
    <w:name w:val="Stikkordsregister"/>
    <w:basedOn w:val="Stikkordregisteroverskrift"/>
    <w:uiPriority w:val="99"/>
    <w:rsid w:val="0084549E"/>
    <w:pPr>
      <w:keepNext/>
      <w:tabs>
        <w:tab w:val="right" w:pos="4172"/>
      </w:tabs>
      <w:spacing w:before="240" w:after="120"/>
      <w:jc w:val="center"/>
      <w:outlineLvl w:val="0"/>
    </w:pPr>
    <w:rPr>
      <w:rFonts w:ascii="Calibri" w:eastAsia="Calibri" w:hAnsi="Calibri" w:cs="Calibri"/>
      <w:noProof/>
      <w:sz w:val="26"/>
      <w:szCs w:val="26"/>
    </w:rPr>
  </w:style>
  <w:style w:type="paragraph" w:customStyle="1" w:styleId="Tabellhode0000">
    <w:name w:val="Tabell hode 00/00"/>
    <w:basedOn w:val="Tabellhode"/>
    <w:semiHidden/>
    <w:rsid w:val="0084549E"/>
    <w:pPr>
      <w:tabs>
        <w:tab w:val="clear" w:pos="708"/>
      </w:tabs>
      <w:spacing w:before="20"/>
    </w:pPr>
    <w:rPr>
      <w:rFonts w:ascii="Calibri" w:hAnsi="Calibri"/>
      <w:b/>
      <w:lang w:eastAsia="nb-NO"/>
    </w:rPr>
  </w:style>
  <w:style w:type="paragraph" w:customStyle="1" w:styleId="Tabelltekstpetit">
    <w:name w:val="Tabell tekst petit"/>
    <w:basedOn w:val="Tabelltekst"/>
    <w:rsid w:val="0084549E"/>
    <w:pPr>
      <w:spacing w:before="10" w:after="10" w:line="200" w:lineRule="atLeast"/>
    </w:pPr>
    <w:rPr>
      <w:rFonts w:ascii="Calibri" w:hAnsi="Calibri"/>
      <w:sz w:val="19"/>
    </w:rPr>
  </w:style>
  <w:style w:type="paragraph" w:customStyle="1" w:styleId="Tabellhodepetit">
    <w:name w:val="Tabell hode petit"/>
    <w:basedOn w:val="Tabelltekstpetit"/>
    <w:rsid w:val="0084549E"/>
    <w:pPr>
      <w:keepNext/>
      <w:jc w:val="center"/>
    </w:pPr>
    <w:rPr>
      <w:b/>
      <w:lang w:eastAsia="nb-NO"/>
    </w:rPr>
  </w:style>
  <w:style w:type="paragraph" w:customStyle="1" w:styleId="Tabelllistenummer1">
    <w:name w:val="Tabell liste nummer 1"/>
    <w:rsid w:val="0084549E"/>
    <w:pPr>
      <w:spacing w:before="40" w:after="40" w:line="240" w:lineRule="auto"/>
      <w:ind w:left="284" w:hanging="284"/>
    </w:pPr>
    <w:rPr>
      <w:rFonts w:ascii="Calibri" w:eastAsia="Calibri" w:hAnsi="Calibri" w:cs="Times New Roman"/>
      <w:sz w:val="21"/>
      <w:szCs w:val="20"/>
    </w:rPr>
  </w:style>
  <w:style w:type="paragraph" w:customStyle="1" w:styleId="Tabelllistenummer2">
    <w:name w:val="Tabell liste nummer 2"/>
    <w:basedOn w:val="Tabelllistenummer1"/>
    <w:rsid w:val="0084549E"/>
    <w:pPr>
      <w:ind w:left="680" w:hanging="340"/>
    </w:pPr>
  </w:style>
  <w:style w:type="paragraph" w:customStyle="1" w:styleId="Tabelllistenummer3">
    <w:name w:val="Tabell liste nummer 3"/>
    <w:basedOn w:val="Tabelllistenummer2"/>
    <w:rsid w:val="0084549E"/>
    <w:pPr>
      <w:ind w:left="1020"/>
    </w:pPr>
  </w:style>
  <w:style w:type="paragraph" w:customStyle="1" w:styleId="Tabelllistenummer4">
    <w:name w:val="Tabell liste nummer 4"/>
    <w:basedOn w:val="Tabelllistenummer3"/>
    <w:rsid w:val="0084549E"/>
    <w:pPr>
      <w:ind w:left="1360"/>
    </w:pPr>
  </w:style>
  <w:style w:type="paragraph" w:customStyle="1" w:styleId="Tabelllistepunkt10500">
    <w:name w:val="Tabell liste punkt 1 05/00"/>
    <w:basedOn w:val="Tabelllistepunkt1"/>
    <w:semiHidden/>
    <w:rsid w:val="0084549E"/>
    <w:pPr>
      <w:numPr>
        <w:numId w:val="0"/>
      </w:numPr>
      <w:tabs>
        <w:tab w:val="num" w:pos="340"/>
      </w:tabs>
      <w:spacing w:before="100" w:after="0" w:line="220" w:lineRule="atLeast"/>
      <w:ind w:left="340" w:hanging="340"/>
    </w:pPr>
    <w:rPr>
      <w:rFonts w:ascii="Calibri" w:hAnsi="Calibri"/>
    </w:rPr>
  </w:style>
  <w:style w:type="paragraph" w:customStyle="1" w:styleId="Tabelltekstpetit0300">
    <w:name w:val="Tabell tekst petit 03/00"/>
    <w:basedOn w:val="Tabelltekstpetit"/>
    <w:semiHidden/>
    <w:rsid w:val="0084549E"/>
    <w:pPr>
      <w:tabs>
        <w:tab w:val="left" w:pos="227"/>
      </w:tabs>
      <w:spacing w:before="60" w:after="0" w:line="252" w:lineRule="auto"/>
    </w:pPr>
  </w:style>
  <w:style w:type="paragraph" w:customStyle="1" w:styleId="Tabelltekstpetitliste1">
    <w:name w:val="Tabell tekst petit liste 1"/>
    <w:basedOn w:val="Tabelltekstpetit"/>
    <w:rsid w:val="0084549E"/>
    <w:pPr>
      <w:numPr>
        <w:numId w:val="22"/>
      </w:numPr>
    </w:pPr>
    <w:rPr>
      <w:lang w:eastAsia="nb-NO"/>
    </w:rPr>
  </w:style>
  <w:style w:type="paragraph" w:customStyle="1" w:styleId="Tabelltekstpetitmidtstilt">
    <w:name w:val="Tabell tekst petit midtstilt"/>
    <w:basedOn w:val="Tabelltekstpetit0300"/>
    <w:semiHidden/>
    <w:rsid w:val="0084549E"/>
    <w:pPr>
      <w:jc w:val="center"/>
    </w:pPr>
  </w:style>
  <w:style w:type="paragraph" w:customStyle="1" w:styleId="Tabelltittelunder0">
    <w:name w:val="Tabelltittel under"/>
    <w:basedOn w:val="Tabelltittel0"/>
    <w:rsid w:val="00776860"/>
    <w:pPr>
      <w:pBdr>
        <w:top w:val="none" w:sz="0" w:space="0" w:color="auto"/>
      </w:pBdr>
      <w:spacing w:before="0"/>
    </w:pPr>
    <w:rPr>
      <w:b w:val="0"/>
      <w:sz w:val="23"/>
    </w:rPr>
  </w:style>
  <w:style w:type="paragraph" w:customStyle="1" w:styleId="Tabelltittelutennummer">
    <w:name w:val="Tabelltittel uten nummer"/>
    <w:basedOn w:val="Tabelltittel0"/>
    <w:next w:val="Tabelltittelunder0"/>
    <w:rsid w:val="0084549E"/>
    <w:pPr>
      <w:pBdr>
        <w:top w:val="single" w:sz="2" w:space="7" w:color="A6A6A6"/>
      </w:pBdr>
      <w:spacing w:before="200" w:after="100"/>
    </w:pPr>
    <w:rPr>
      <w:sz w:val="24"/>
    </w:rPr>
  </w:style>
  <w:style w:type="paragraph" w:customStyle="1" w:styleId="Tabelltittelutenstrek">
    <w:name w:val="Tabelltittel uten strek"/>
    <w:basedOn w:val="Tabelltittelutennummer"/>
    <w:rsid w:val="0014047F"/>
    <w:pPr>
      <w:pBdr>
        <w:top w:val="none" w:sz="0" w:space="0" w:color="auto"/>
      </w:pBdr>
      <w:tabs>
        <w:tab w:val="right" w:pos="14502"/>
      </w:tabs>
      <w:spacing w:before="360" w:after="60"/>
    </w:pPr>
    <w:rPr>
      <w:sz w:val="23"/>
    </w:rPr>
  </w:style>
  <w:style w:type="paragraph" w:customStyle="1" w:styleId="Brdtekst2008">
    <w:name w:val="Brødtekst 20/08"/>
    <w:basedOn w:val="Brdtekst"/>
    <w:rsid w:val="00F276F2"/>
    <w:pPr>
      <w:spacing w:before="400"/>
    </w:pPr>
  </w:style>
  <w:style w:type="paragraph" w:customStyle="1" w:styleId="Tabelltittelutenstrek0">
    <w:name w:val="Tabell tittel uten strek"/>
    <w:basedOn w:val="Tabelltittel"/>
    <w:rsid w:val="00B807BE"/>
    <w:pPr>
      <w:pBdr>
        <w:top w:val="none" w:sz="0" w:space="0" w:color="auto"/>
      </w:pBdr>
    </w:pPr>
  </w:style>
  <w:style w:type="paragraph" w:customStyle="1" w:styleId="Tabellhodemidtstiltuthevet">
    <w:name w:val="Tabell hode midtstilt uthevet"/>
    <w:basedOn w:val="Tabellhodeuthevet"/>
    <w:rsid w:val="00586766"/>
    <w:pPr>
      <w:jc w:val="center"/>
    </w:pPr>
    <w:rPr>
      <w:rFonts w:ascii="Calibri" w:hAnsi="Calibri"/>
      <w:lang w:eastAsia="nb-NO"/>
    </w:rPr>
  </w:style>
  <w:style w:type="character" w:customStyle="1" w:styleId="TSymbol">
    <w:name w:val="T_Symbol"/>
    <w:basedOn w:val="Standardskriftforavsnitt"/>
    <w:uiPriority w:val="1"/>
    <w:rsid w:val="00150095"/>
    <w:rPr>
      <w:rFonts w:ascii="Symbol" w:hAnsi="Symbol"/>
    </w:rPr>
  </w:style>
  <w:style w:type="paragraph" w:customStyle="1" w:styleId="Listenum10600">
    <w:name w:val="Liste num 1 06/00"/>
    <w:basedOn w:val="Listenum1"/>
    <w:rsid w:val="003F291D"/>
    <w:pPr>
      <w:spacing w:before="120"/>
    </w:pPr>
  </w:style>
  <w:style w:type="paragraph" w:customStyle="1" w:styleId="04pt">
    <w:name w:val="_04pt"/>
    <w:basedOn w:val="Brdtekst"/>
    <w:next w:val="Brdtekst"/>
    <w:rsid w:val="00AB7794"/>
    <w:pPr>
      <w:spacing w:after="0" w:line="240" w:lineRule="auto"/>
    </w:pPr>
    <w:rPr>
      <w:sz w:val="8"/>
    </w:rPr>
  </w:style>
  <w:style w:type="paragraph" w:customStyle="1" w:styleId="Tabellpetit0400">
    <w:name w:val="Tabell petit 04/00"/>
    <w:basedOn w:val="Tabellpetit"/>
    <w:rsid w:val="005974A7"/>
    <w:pPr>
      <w:spacing w:before="80"/>
    </w:pPr>
  </w:style>
  <w:style w:type="paragraph" w:customStyle="1" w:styleId="Tabellpetithodemidtstilt">
    <w:name w:val="Tabell petit hode midtstilt"/>
    <w:basedOn w:val="Tabellpetithode"/>
    <w:rsid w:val="002A5601"/>
    <w:pPr>
      <w:jc w:val="center"/>
    </w:pPr>
    <w:rPr>
      <w:bCs/>
    </w:rPr>
  </w:style>
  <w:style w:type="paragraph" w:customStyle="1" w:styleId="Bokstittel3">
    <w:name w:val="Boks tittel 3"/>
    <w:basedOn w:val="Bokstittel2"/>
    <w:rsid w:val="00A3545C"/>
    <w:rPr>
      <w:rFonts w:ascii="Calibri" w:hAnsi="Calibri"/>
      <w:b w:val="0"/>
      <w:i/>
      <w:sz w:val="22"/>
    </w:rPr>
  </w:style>
  <w:style w:type="paragraph" w:customStyle="1" w:styleId="Bokslistepunkt1holdmedneste">
    <w:name w:val="Boks liste punkt 1 hold med neste"/>
    <w:basedOn w:val="Bokslistepunkt1"/>
    <w:rsid w:val="002A5E30"/>
    <w:pPr>
      <w:keepNext/>
    </w:pPr>
    <w:rPr>
      <w:rFonts w:ascii="Calibri" w:hAnsi="Calibri"/>
    </w:rPr>
  </w:style>
  <w:style w:type="paragraph" w:customStyle="1" w:styleId="04ptholdmedneste">
    <w:name w:val="_04pt hold med neste"/>
    <w:basedOn w:val="04pt"/>
    <w:rsid w:val="00F26978"/>
    <w:pPr>
      <w:keepNext/>
    </w:pPr>
    <w:rPr>
      <w:lang w:val="en-US"/>
    </w:rPr>
  </w:style>
  <w:style w:type="paragraph" w:styleId="Brdtekstinnrykk">
    <w:name w:val="Body Text Indent"/>
    <w:basedOn w:val="Normal"/>
    <w:link w:val="BrdtekstinnrykkTegn"/>
    <w:semiHidden/>
    <w:unhideWhenUsed/>
    <w:rsid w:val="00F36FCB"/>
    <w:pPr>
      <w:spacing w:after="120"/>
      <w:ind w:left="283"/>
    </w:pPr>
  </w:style>
  <w:style w:type="character" w:customStyle="1" w:styleId="BrdtekstinnrykkTegn">
    <w:name w:val="Brødtekstinnrykk Tegn"/>
    <w:basedOn w:val="Standardskriftforavsnitt"/>
    <w:link w:val="Brdtekstinnrykk"/>
    <w:semiHidden/>
    <w:rsid w:val="00F36FCB"/>
  </w:style>
  <w:style w:type="paragraph" w:styleId="Brdtekstinnrykk2">
    <w:name w:val="Body Text Indent 2"/>
    <w:basedOn w:val="Normal"/>
    <w:link w:val="Brdtekstinnrykk2Tegn"/>
    <w:semiHidden/>
    <w:unhideWhenUsed/>
    <w:rsid w:val="00F36FCB"/>
    <w:pPr>
      <w:spacing w:after="120" w:line="480" w:lineRule="auto"/>
      <w:ind w:left="283"/>
    </w:pPr>
  </w:style>
  <w:style w:type="character" w:customStyle="1" w:styleId="Brdtekstinnrykk2Tegn">
    <w:name w:val="Brødtekstinnrykk 2 Tegn"/>
    <w:basedOn w:val="Standardskriftforavsnitt"/>
    <w:link w:val="Brdtekstinnrykk2"/>
    <w:semiHidden/>
    <w:rsid w:val="00F36FCB"/>
  </w:style>
  <w:style w:type="paragraph" w:styleId="Brdtekstinnrykk3">
    <w:name w:val="Body Text Indent 3"/>
    <w:basedOn w:val="Normal"/>
    <w:link w:val="Brdtekstinnrykk3Tegn"/>
    <w:semiHidden/>
    <w:unhideWhenUsed/>
    <w:rsid w:val="00F36FCB"/>
    <w:pPr>
      <w:spacing w:after="120"/>
      <w:ind w:left="283"/>
    </w:pPr>
    <w:rPr>
      <w:sz w:val="16"/>
      <w:szCs w:val="16"/>
    </w:rPr>
  </w:style>
  <w:style w:type="character" w:customStyle="1" w:styleId="Brdtekstinnrykk3Tegn">
    <w:name w:val="Brødtekstinnrykk 3 Tegn"/>
    <w:basedOn w:val="Standardskriftforavsnitt"/>
    <w:link w:val="Brdtekstinnrykk3"/>
    <w:semiHidden/>
    <w:rsid w:val="00F36FCB"/>
    <w:rPr>
      <w:sz w:val="16"/>
      <w:szCs w:val="16"/>
    </w:rPr>
  </w:style>
  <w:style w:type="table" w:styleId="Middelsskyggelegging2-uthevingsfarge6">
    <w:name w:val="Medium Shading 2 Accent 6"/>
    <w:basedOn w:val="Vanligtabell"/>
    <w:uiPriority w:val="64"/>
    <w:semiHidden/>
    <w:unhideWhenUsed/>
    <w:rsid w:val="00F36FCB"/>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EE9100"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EE9100" w:themeFill="accent6"/>
      </w:tcPr>
    </w:tblStylePr>
    <w:tblStylePr w:type="lastCol">
      <w:rPr>
        <w:b/>
        <w:bCs/>
        <w:color w:val="FFFFFF" w:themeColor="background1"/>
      </w:rPr>
      <w:tblPr/>
      <w:tcPr>
        <w:tcBorders>
          <w:left w:val="nil"/>
          <w:right w:val="nil"/>
          <w:insideH w:val="nil"/>
          <w:insideV w:val="nil"/>
        </w:tcBorders>
        <w:shd w:val="clear" w:color="auto" w:fill="EE9100"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character" w:customStyle="1" w:styleId="SmartLink1">
    <w:name w:val="SmartLink1"/>
    <w:basedOn w:val="Standardskriftforavsnitt"/>
    <w:uiPriority w:val="99"/>
    <w:semiHidden/>
    <w:unhideWhenUsed/>
    <w:rsid w:val="00F36FCB"/>
    <w:rPr>
      <w:color w:val="0563C1" w:themeColor="hyperlink"/>
      <w:u w:val="single"/>
      <w:shd w:val="clear" w:color="auto" w:fill="E1DFDD"/>
    </w:rPr>
  </w:style>
  <w:style w:type="character" w:customStyle="1" w:styleId="SmartLinkError1">
    <w:name w:val="SmartLinkError1"/>
    <w:basedOn w:val="Standardskriftforavsnitt"/>
    <w:uiPriority w:val="99"/>
    <w:semiHidden/>
    <w:unhideWhenUsed/>
    <w:rsid w:val="00F36FCB"/>
    <w:rPr>
      <w:color w:val="FF0000"/>
    </w:rPr>
  </w:style>
  <w:style w:type="paragraph" w:customStyle="1" w:styleId="EndNoteBibliographyTitle">
    <w:name w:val="EndNote Bibliography Title"/>
    <w:basedOn w:val="Normal"/>
    <w:link w:val="EndNoteBibliographyTitleTegn"/>
    <w:rsid w:val="00600046"/>
    <w:pPr>
      <w:spacing w:after="0"/>
      <w:jc w:val="center"/>
    </w:pPr>
    <w:rPr>
      <w:rFonts w:ascii="Calibri" w:hAnsi="Calibri" w:cs="Calibri"/>
      <w:noProof/>
      <w:sz w:val="18"/>
      <w:lang w:val="en-US"/>
    </w:rPr>
  </w:style>
  <w:style w:type="character" w:customStyle="1" w:styleId="Brdtekst0000Tegn">
    <w:name w:val="Brødtekst 00/00 Tegn"/>
    <w:basedOn w:val="BrdtekstTegn"/>
    <w:link w:val="Brdtekst0000"/>
    <w:rsid w:val="00600046"/>
    <w:rPr>
      <w:rFonts w:asciiTheme="minorHAnsi" w:hAnsiTheme="minorHAnsi"/>
    </w:rPr>
  </w:style>
  <w:style w:type="character" w:customStyle="1" w:styleId="EndNoteBibliographyTitleTegn">
    <w:name w:val="EndNote Bibliography Title Tegn"/>
    <w:basedOn w:val="Brdtekst0000Tegn"/>
    <w:link w:val="EndNoteBibliographyTitle"/>
    <w:rsid w:val="00600046"/>
    <w:rPr>
      <w:rFonts w:ascii="Calibri" w:hAnsi="Calibri" w:cs="Calibri"/>
      <w:noProof/>
      <w:sz w:val="18"/>
      <w:lang w:val="en-US"/>
    </w:rPr>
  </w:style>
  <w:style w:type="character" w:customStyle="1" w:styleId="Ulstomtale2">
    <w:name w:val="Uløst omtale2"/>
    <w:basedOn w:val="Standardskriftforavsnitt"/>
    <w:uiPriority w:val="99"/>
    <w:semiHidden/>
    <w:unhideWhenUsed/>
    <w:rsid w:val="005729B2"/>
    <w:rPr>
      <w:color w:val="605E5C"/>
      <w:shd w:val="clear" w:color="auto" w:fill="E1DFDD"/>
    </w:rPr>
  </w:style>
  <w:style w:type="character" w:customStyle="1" w:styleId="docsum-pmid">
    <w:name w:val="docsum-pmid"/>
    <w:basedOn w:val="Standardskriftforavsnitt"/>
    <w:rsid w:val="00972A22"/>
  </w:style>
  <w:style w:type="character" w:customStyle="1" w:styleId="Ulstomtale3">
    <w:name w:val="Uløst omtale3"/>
    <w:basedOn w:val="Standardskriftforavsnitt"/>
    <w:uiPriority w:val="99"/>
    <w:semiHidden/>
    <w:unhideWhenUsed/>
    <w:rsid w:val="005F16FF"/>
    <w:rPr>
      <w:color w:val="605E5C"/>
      <w:shd w:val="clear" w:color="auto" w:fill="E1DFDD"/>
    </w:rPr>
  </w:style>
  <w:style w:type="character" w:customStyle="1" w:styleId="st1">
    <w:name w:val="st1"/>
    <w:basedOn w:val="Standardskriftforavsnitt"/>
    <w:rsid w:val="007E5C6B"/>
  </w:style>
  <w:style w:type="character" w:customStyle="1" w:styleId="h3">
    <w:name w:val="h3"/>
    <w:basedOn w:val="Standardskriftforavsnitt"/>
    <w:rsid w:val="003230CA"/>
  </w:style>
  <w:style w:type="character" w:customStyle="1" w:styleId="headingendmark">
    <w:name w:val="headingendmark"/>
    <w:basedOn w:val="Standardskriftforavsnitt"/>
    <w:rsid w:val="003230CA"/>
  </w:style>
  <w:style w:type="character" w:customStyle="1" w:styleId="ordbok">
    <w:name w:val="ordbok"/>
    <w:basedOn w:val="Standardskriftforavsnitt"/>
    <w:rsid w:val="00C34904"/>
  </w:style>
  <w:style w:type="character" w:customStyle="1" w:styleId="id-label">
    <w:name w:val="id-label"/>
    <w:basedOn w:val="Standardskriftforavsnitt"/>
    <w:rsid w:val="00F81B06"/>
  </w:style>
  <w:style w:type="paragraph" w:customStyle="1" w:styleId="c-article-titlesuper">
    <w:name w:val="c-article-title__super"/>
    <w:basedOn w:val="Normal"/>
    <w:rsid w:val="00EC4E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paragraph" w:customStyle="1" w:styleId="c-article-info-details">
    <w:name w:val="c-article-info-details"/>
    <w:basedOn w:val="Normal"/>
    <w:rsid w:val="00EC4E12"/>
    <w:pPr>
      <w:spacing w:before="100" w:beforeAutospacing="1" w:after="100" w:afterAutospacing="1" w:line="240" w:lineRule="auto"/>
    </w:pPr>
    <w:rPr>
      <w:rFonts w:ascii="Times New Roman" w:eastAsia="Times New Roman" w:hAnsi="Times New Roman" w:cs="Times New Roman"/>
      <w:sz w:val="24"/>
      <w:szCs w:val="24"/>
      <w:lang w:val="en-GB" w:eastAsia="en-GB"/>
    </w:rPr>
  </w:style>
  <w:style w:type="character" w:customStyle="1" w:styleId="u-visually-hidden">
    <w:name w:val="u-visually-hidden"/>
    <w:basedOn w:val="Standardskriftforavsnitt"/>
    <w:rsid w:val="00EC4E1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4131436">
      <w:bodyDiv w:val="1"/>
      <w:marLeft w:val="0"/>
      <w:marRight w:val="0"/>
      <w:marTop w:val="0"/>
      <w:marBottom w:val="0"/>
      <w:divBdr>
        <w:top w:val="none" w:sz="0" w:space="0" w:color="auto"/>
        <w:left w:val="none" w:sz="0" w:space="0" w:color="auto"/>
        <w:bottom w:val="none" w:sz="0" w:space="0" w:color="auto"/>
        <w:right w:val="none" w:sz="0" w:space="0" w:color="auto"/>
      </w:divBdr>
    </w:div>
    <w:div w:id="375783869">
      <w:bodyDiv w:val="1"/>
      <w:marLeft w:val="0"/>
      <w:marRight w:val="0"/>
      <w:marTop w:val="0"/>
      <w:marBottom w:val="0"/>
      <w:divBdr>
        <w:top w:val="none" w:sz="0" w:space="0" w:color="auto"/>
        <w:left w:val="none" w:sz="0" w:space="0" w:color="auto"/>
        <w:bottom w:val="none" w:sz="0" w:space="0" w:color="auto"/>
        <w:right w:val="none" w:sz="0" w:space="0" w:color="auto"/>
      </w:divBdr>
    </w:div>
    <w:div w:id="573010020">
      <w:bodyDiv w:val="1"/>
      <w:marLeft w:val="0"/>
      <w:marRight w:val="0"/>
      <w:marTop w:val="0"/>
      <w:marBottom w:val="0"/>
      <w:divBdr>
        <w:top w:val="none" w:sz="0" w:space="0" w:color="auto"/>
        <w:left w:val="none" w:sz="0" w:space="0" w:color="auto"/>
        <w:bottom w:val="none" w:sz="0" w:space="0" w:color="auto"/>
        <w:right w:val="none" w:sz="0" w:space="0" w:color="auto"/>
      </w:divBdr>
    </w:div>
    <w:div w:id="809129096">
      <w:bodyDiv w:val="1"/>
      <w:marLeft w:val="0"/>
      <w:marRight w:val="0"/>
      <w:marTop w:val="0"/>
      <w:marBottom w:val="0"/>
      <w:divBdr>
        <w:top w:val="none" w:sz="0" w:space="0" w:color="auto"/>
        <w:left w:val="none" w:sz="0" w:space="0" w:color="auto"/>
        <w:bottom w:val="none" w:sz="0" w:space="0" w:color="auto"/>
        <w:right w:val="none" w:sz="0" w:space="0" w:color="auto"/>
      </w:divBdr>
    </w:div>
    <w:div w:id="1028798268">
      <w:bodyDiv w:val="1"/>
      <w:marLeft w:val="0"/>
      <w:marRight w:val="0"/>
      <w:marTop w:val="0"/>
      <w:marBottom w:val="0"/>
      <w:divBdr>
        <w:top w:val="none" w:sz="0" w:space="0" w:color="auto"/>
        <w:left w:val="none" w:sz="0" w:space="0" w:color="auto"/>
        <w:bottom w:val="none" w:sz="0" w:space="0" w:color="auto"/>
        <w:right w:val="none" w:sz="0" w:space="0" w:color="auto"/>
      </w:divBdr>
    </w:div>
    <w:div w:id="1106315401">
      <w:bodyDiv w:val="1"/>
      <w:marLeft w:val="0"/>
      <w:marRight w:val="0"/>
      <w:marTop w:val="0"/>
      <w:marBottom w:val="0"/>
      <w:divBdr>
        <w:top w:val="none" w:sz="0" w:space="0" w:color="auto"/>
        <w:left w:val="none" w:sz="0" w:space="0" w:color="auto"/>
        <w:bottom w:val="none" w:sz="0" w:space="0" w:color="auto"/>
        <w:right w:val="none" w:sz="0" w:space="0" w:color="auto"/>
      </w:divBdr>
    </w:div>
    <w:div w:id="1114398589">
      <w:bodyDiv w:val="1"/>
      <w:marLeft w:val="0"/>
      <w:marRight w:val="0"/>
      <w:marTop w:val="0"/>
      <w:marBottom w:val="0"/>
      <w:divBdr>
        <w:top w:val="none" w:sz="0" w:space="0" w:color="auto"/>
        <w:left w:val="none" w:sz="0" w:space="0" w:color="auto"/>
        <w:bottom w:val="none" w:sz="0" w:space="0" w:color="auto"/>
        <w:right w:val="none" w:sz="0" w:space="0" w:color="auto"/>
      </w:divBdr>
    </w:div>
    <w:div w:id="1145708149">
      <w:bodyDiv w:val="1"/>
      <w:marLeft w:val="0"/>
      <w:marRight w:val="0"/>
      <w:marTop w:val="0"/>
      <w:marBottom w:val="0"/>
      <w:divBdr>
        <w:top w:val="none" w:sz="0" w:space="0" w:color="auto"/>
        <w:left w:val="none" w:sz="0" w:space="0" w:color="auto"/>
        <w:bottom w:val="none" w:sz="0" w:space="0" w:color="auto"/>
        <w:right w:val="none" w:sz="0" w:space="0" w:color="auto"/>
      </w:divBdr>
    </w:div>
    <w:div w:id="1478256993">
      <w:bodyDiv w:val="1"/>
      <w:marLeft w:val="0"/>
      <w:marRight w:val="0"/>
      <w:marTop w:val="0"/>
      <w:marBottom w:val="0"/>
      <w:divBdr>
        <w:top w:val="none" w:sz="0" w:space="0" w:color="auto"/>
        <w:left w:val="none" w:sz="0" w:space="0" w:color="auto"/>
        <w:bottom w:val="none" w:sz="0" w:space="0" w:color="auto"/>
        <w:right w:val="none" w:sz="0" w:space="0" w:color="auto"/>
      </w:divBdr>
    </w:div>
    <w:div w:id="18930795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3" Type="http://schemas.openxmlformats.org/officeDocument/2006/relationships/hyperlink" Target="https://www.nature.com/leu" TargetMode="External"/><Relationship Id="rId2" Type="http://schemas.openxmlformats.org/officeDocument/2006/relationships/hyperlink" Target="https://www.nature.com/articles/s41375-019-0612-8" TargetMode="External"/><Relationship Id="rId1" Type="http://schemas.openxmlformats.org/officeDocument/2006/relationships/hyperlink" Target="https://www.nature.com/articles/s41375-019-0612-8" TargetMode="External"/><Relationship Id="rId4" Type="http://schemas.openxmlformats.org/officeDocument/2006/relationships/hyperlink" Target="https://www.nature.com/articles/s41375-019-0612-8" TargetMode="External"/></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image" Target="media/image5.png"/><Relationship Id="rId26" Type="http://schemas.openxmlformats.org/officeDocument/2006/relationships/header" Target="header5.xml"/><Relationship Id="rId39" Type="http://schemas.openxmlformats.org/officeDocument/2006/relationships/header" Target="header8.xml"/><Relationship Id="rId3" Type="http://schemas.openxmlformats.org/officeDocument/2006/relationships/numbering" Target="numbering.xml"/><Relationship Id="rId21" Type="http://schemas.openxmlformats.org/officeDocument/2006/relationships/header" Target="header3.xml"/><Relationship Id="rId34" Type="http://schemas.openxmlformats.org/officeDocument/2006/relationships/hyperlink" Target="https://clinicaltrials.gov/ct2/show/NCT02207556" TargetMode="External"/><Relationship Id="rId42" Type="http://schemas.openxmlformats.org/officeDocument/2006/relationships/fontTable" Target="fontTable.xml"/><Relationship Id="rId47" Type="http://schemas.microsoft.com/office/2018/08/relationships/commentsExtensible" Target="commentsExtensible.xml"/><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yperlink" Target="http://www.genetikkportalen.no/" TargetMode="External"/><Relationship Id="rId25" Type="http://schemas.microsoft.com/office/2011/relationships/commentsExtended" Target="commentsExtended.xml"/><Relationship Id="rId33" Type="http://schemas.openxmlformats.org/officeDocument/2006/relationships/hyperlink" Target="https://clinicaltrials.gov/ct2/show/NCT00795548" TargetMode="External"/><Relationship Id="rId38" Type="http://schemas.openxmlformats.org/officeDocument/2006/relationships/header" Target="header7.xml"/><Relationship Id="rId46" Type="http://schemas.microsoft.com/office/2016/09/relationships/commentsIds" Target="commentsIds.xml"/><Relationship Id="rId2" Type="http://schemas.openxmlformats.org/officeDocument/2006/relationships/customXml" Target="../customXml/item2.xml"/><Relationship Id="rId16" Type="http://schemas.openxmlformats.org/officeDocument/2006/relationships/image" Target="media/image4.png"/><Relationship Id="rId20" Type="http://schemas.openxmlformats.org/officeDocument/2006/relationships/hyperlink" Target="http://varnomen.hgvs.org/" TargetMode="External"/><Relationship Id="rId29" Type="http://schemas.openxmlformats.org/officeDocument/2006/relationships/hyperlink" Target="https://www.helsedirektoratet.no/retningslinjer/kreft-hos-barn-handlingsprogram" TargetMode="External"/><Relationship Id="rId41" Type="http://schemas.openxmlformats.org/officeDocument/2006/relationships/header" Target="header10.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comments" Target="comments.xml"/><Relationship Id="rId32" Type="http://schemas.openxmlformats.org/officeDocument/2006/relationships/hyperlink" Target="http://www.e-c-a.eu/files/downloads/Guidelines/NL31_Acquired_Guidelines.pdf" TargetMode="External"/><Relationship Id="rId37" Type="http://schemas.openxmlformats.org/officeDocument/2006/relationships/hyperlink" Target="http://legeforeningen.no/pagefiles/5783/nordisk%20handlingsprogram%20for%20mpd%202.pdf" TargetMode="External"/><Relationship Id="rId40" Type="http://schemas.openxmlformats.org/officeDocument/2006/relationships/header" Target="header9.xml"/><Relationship Id="rId45"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header" Target="header2.xml"/><Relationship Id="rId23" Type="http://schemas.openxmlformats.org/officeDocument/2006/relationships/hyperlink" Target="https://www.ncbi.nlm.nih.gov/pubmed/25389334" TargetMode="External"/><Relationship Id="rId28" Type="http://schemas.openxmlformats.org/officeDocument/2006/relationships/hyperlink" Target="https://www.helsedirektoratet.no/retningslinjer/lymfekreft-handlingsprogram" TargetMode="External"/><Relationship Id="rId36" Type="http://schemas.openxmlformats.org/officeDocument/2006/relationships/hyperlink" Target="https://www.nmds.org/index.php/guidelines/118-summary-pages-of-nordic-guidelines-germline-predisposition-to-myeloid-neoplasms-recommendations-for-genetic-diagnosis-clinical-management-and-follow-up-version-1-0-may-20th-2019" TargetMode="External"/><Relationship Id="rId10" Type="http://schemas.openxmlformats.org/officeDocument/2006/relationships/image" Target="media/image2.png"/><Relationship Id="rId19" Type="http://schemas.openxmlformats.org/officeDocument/2006/relationships/image" Target="media/image6.png"/><Relationship Id="rId31" Type="http://schemas.openxmlformats.org/officeDocument/2006/relationships/hyperlink" Target="https://www.helsedirektoratet.no/rapporter/seneffekter-etter-kreftbehandling/Seneffekter%20etter%20kreftbehandling.pdf/_/attachment/inline/d773fe85-b9d7-4ad9-bc25-43268a6b6be1:391236444bada745bb3d8c6ad1a12a6a9e81c33a/Seneffekter%20etter%20kreftbehandling.pdf" TargetMode="External"/><Relationship Id="rId44" Type="http://schemas.openxmlformats.org/officeDocument/2006/relationships/glossaryDocument" Target="glossary/document.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header" Target="header1.xml"/><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hyperlink" Target="https://www.helsedirektoratet.no/tema/palliasjon" TargetMode="External"/><Relationship Id="rId35" Type="http://schemas.openxmlformats.org/officeDocument/2006/relationships/hyperlink" Target="https://clinicaltrials.gov/ct2/show/NCT01677286" TargetMode="External"/><Relationship Id="rId43"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ropbox\02_Andvord%20Grafisk\00%20Ny%20grafisk%20profil%20juni%202018\I%20arbeid\Hdir_Rapportmal.dotm"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docParts>
    <w:docPart>
      <w:docPartPr>
        <w:name w:val="7B60697557B3437A89ED97EFAFE6D443"/>
        <w:category>
          <w:name w:val="Generelt"/>
          <w:gallery w:val="placeholder"/>
        </w:category>
        <w:types>
          <w:type w:val="bbPlcHdr"/>
        </w:types>
        <w:behaviors>
          <w:behavior w:val="content"/>
        </w:behaviors>
        <w:guid w:val="{49016BC4-78C9-430B-B6AE-48682D375190}"/>
      </w:docPartPr>
      <w:docPartBody>
        <w:p w:rsidR="00145973" w:rsidRDefault="00A31B34">
          <w:pPr>
            <w:pStyle w:val="7B60697557B3437A89ED97EFAFE6D443"/>
          </w:pPr>
          <w:r w:rsidRPr="00285C78">
            <w:rPr>
              <w:rStyle w:val="Plassholdertekst"/>
            </w:rPr>
            <w:t>[Tittel]</w:t>
          </w:r>
        </w:p>
      </w:docPartBody>
    </w:docPart>
    <w:docPart>
      <w:docPartPr>
        <w:name w:val="66030E57FC6048CEA8F9DB376E2E2DD7"/>
        <w:category>
          <w:name w:val="Generelt"/>
          <w:gallery w:val="placeholder"/>
        </w:category>
        <w:types>
          <w:type w:val="bbPlcHdr"/>
        </w:types>
        <w:behaviors>
          <w:behavior w:val="content"/>
        </w:behaviors>
        <w:guid w:val="{C7FA4F0F-D628-40C7-B61E-F41086BAACD6}"/>
      </w:docPartPr>
      <w:docPartBody>
        <w:p w:rsidR="00145973" w:rsidRDefault="00A31B34">
          <w:pPr>
            <w:pStyle w:val="66030E57FC6048CEA8F9DB376E2E2DD7"/>
          </w:pPr>
          <w:r w:rsidRPr="00883485">
            <w:rPr>
              <w:rStyle w:val="Plassholdertekst"/>
            </w:rPr>
            <w:t>[</w:t>
          </w:r>
          <w:r>
            <w:rPr>
              <w:rStyle w:val="Plassholdertekst"/>
            </w:rPr>
            <w:t>Bestillingsnr</w:t>
          </w:r>
          <w:r w:rsidRPr="00883485">
            <w:rPr>
              <w:rStyle w:val="Plassholdertekst"/>
            </w:rPr>
            <w: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dobe Garamond Pro">
    <w:altName w:val="Garamond"/>
    <w:panose1 w:val="00000000000000000000"/>
    <w:charset w:val="00"/>
    <w:family w:val="auto"/>
    <w:notTrueType/>
    <w:pitch w:val="variable"/>
    <w:sig w:usb0="00000003" w:usb1="00000000" w:usb2="00000000" w:usb3="00000000" w:csb0="00000001" w:csb1="00000000"/>
  </w:font>
  <w:font w:name="Times New Roman Kursiv">
    <w:altName w:val="Times New Roman"/>
    <w:panose1 w:val="00000000000000000000"/>
    <w:charset w:val="00"/>
    <w:family w:val="roman"/>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S PGothic">
    <w:panose1 w:val="020B0600070205080204"/>
    <w:charset w:val="80"/>
    <w:family w:val="swiss"/>
    <w:pitch w:val="variable"/>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Lucida Grande">
    <w:altName w:val="Times New Roman"/>
    <w:charset w:val="00"/>
    <w:family w:val="auto"/>
    <w:pitch w:val="variable"/>
    <w:sig w:usb0="E1000AEF" w:usb1="5000A1FF" w:usb2="00000000" w:usb3="00000000" w:csb0="000001BF" w:csb1="00000000"/>
  </w:font>
  <w:font w:name="Segoe UI Symbol">
    <w:panose1 w:val="020B0502040204020203"/>
    <w:charset w:val="00"/>
    <w:family w:val="swiss"/>
    <w:pitch w:val="variable"/>
    <w:sig w:usb0="800001E3" w:usb1="1200FFEF" w:usb2="00040000" w:usb3="00000000" w:csb0="00000001" w:csb1="00000000"/>
  </w:font>
  <w:font w:name="Gill Sans MT">
    <w:panose1 w:val="020B0502020104020203"/>
    <w:charset w:val="00"/>
    <w:family w:val="swiss"/>
    <w:pitch w:val="variable"/>
    <w:sig w:usb0="00000007" w:usb1="00000000" w:usb2="00000000" w:usb3="00000000" w:csb0="00000003"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Cambria">
    <w:panose1 w:val="02040503050406030204"/>
    <w:charset w:val="00"/>
    <w:family w:val="roman"/>
    <w:pitch w:val="variable"/>
    <w:sig w:usb0="E00006FF" w:usb1="420024FF" w:usb2="02000000" w:usb3="00000000" w:csb0="0000019F" w:csb1="00000000"/>
  </w:font>
  <w:font w:name="Franklin Gothic Heavy">
    <w:panose1 w:val="020B0903020102020204"/>
    <w:charset w:val="00"/>
    <w:family w:val="swiss"/>
    <w:pitch w:val="variable"/>
    <w:sig w:usb0="000002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American Typewriter">
    <w:altName w:val="Sitka Small"/>
    <w:charset w:val="4D"/>
    <w:family w:val="roman"/>
    <w:pitch w:val="variable"/>
    <w:sig w:usb0="00000001" w:usb1="00000019" w:usb2="00000000" w:usb3="00000000" w:csb0="0000011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revisionView w:markup="0" w:comments="0" w:insDel="0" w:formatting="0"/>
  <w:defaultTabStop w:val="708"/>
  <w:hyphenationZone w:val="425"/>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31B34"/>
    <w:rsid w:val="0000348E"/>
    <w:rsid w:val="00003E1F"/>
    <w:rsid w:val="0006000F"/>
    <w:rsid w:val="000C3502"/>
    <w:rsid w:val="000C5D0B"/>
    <w:rsid w:val="000C699A"/>
    <w:rsid w:val="000F74AF"/>
    <w:rsid w:val="00100483"/>
    <w:rsid w:val="00112A90"/>
    <w:rsid w:val="00145973"/>
    <w:rsid w:val="001B2E91"/>
    <w:rsid w:val="001D54D0"/>
    <w:rsid w:val="001E0903"/>
    <w:rsid w:val="00220DD7"/>
    <w:rsid w:val="00225263"/>
    <w:rsid w:val="00227DF0"/>
    <w:rsid w:val="002940E7"/>
    <w:rsid w:val="002E2E6E"/>
    <w:rsid w:val="00305341"/>
    <w:rsid w:val="003159B3"/>
    <w:rsid w:val="00343955"/>
    <w:rsid w:val="00366194"/>
    <w:rsid w:val="003D3114"/>
    <w:rsid w:val="003F79E8"/>
    <w:rsid w:val="0042413E"/>
    <w:rsid w:val="00477132"/>
    <w:rsid w:val="004A0BE7"/>
    <w:rsid w:val="004A1BF6"/>
    <w:rsid w:val="005026DB"/>
    <w:rsid w:val="00537700"/>
    <w:rsid w:val="00552062"/>
    <w:rsid w:val="00565403"/>
    <w:rsid w:val="005C61BE"/>
    <w:rsid w:val="005C6BF7"/>
    <w:rsid w:val="00620322"/>
    <w:rsid w:val="00687DC9"/>
    <w:rsid w:val="006A4E75"/>
    <w:rsid w:val="0070483F"/>
    <w:rsid w:val="007207A9"/>
    <w:rsid w:val="00732E05"/>
    <w:rsid w:val="00802EE3"/>
    <w:rsid w:val="008466A5"/>
    <w:rsid w:val="00877611"/>
    <w:rsid w:val="008B775E"/>
    <w:rsid w:val="008E402B"/>
    <w:rsid w:val="009141B9"/>
    <w:rsid w:val="009346DD"/>
    <w:rsid w:val="009F3651"/>
    <w:rsid w:val="00A15C01"/>
    <w:rsid w:val="00A31B34"/>
    <w:rsid w:val="00A808D6"/>
    <w:rsid w:val="00A9532A"/>
    <w:rsid w:val="00AF5E9E"/>
    <w:rsid w:val="00B42D8F"/>
    <w:rsid w:val="00BA1F09"/>
    <w:rsid w:val="00C25090"/>
    <w:rsid w:val="00C423B2"/>
    <w:rsid w:val="00C549EC"/>
    <w:rsid w:val="00CA6F87"/>
    <w:rsid w:val="00CB2982"/>
    <w:rsid w:val="00D05C62"/>
    <w:rsid w:val="00D720F9"/>
    <w:rsid w:val="00E02959"/>
    <w:rsid w:val="00E21E61"/>
    <w:rsid w:val="00E55792"/>
    <w:rsid w:val="00E862DC"/>
    <w:rsid w:val="00ED0F6F"/>
    <w:rsid w:val="00F423A2"/>
    <w:rsid w:val="00F90DFE"/>
    <w:rsid w:val="00FD6E43"/>
  </w:rsids>
  <m:mathPr>
    <m:mathFont m:val="Cambria Math"/>
    <m:brkBin m:val="before"/>
    <m:brkBinSub m:val="--"/>
    <m:smallFrac m:val="0"/>
    <m:dispDef/>
    <m:lMargin m:val="0"/>
    <m:rMargin m:val="0"/>
    <m:defJc m:val="centerGroup"/>
    <m:wrapIndent m:val="1440"/>
    <m:intLim m:val="subSup"/>
    <m:naryLim m:val="undOvr"/>
  </m:mathPr>
  <w:themeFontLang w:val="nb-NO"/>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nb-NO" w:eastAsia="nb-NO"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Standardskriftforavsnitt">
    <w:name w:val="Default Paragraph Font"/>
    <w:uiPriority w:val="1"/>
    <w:semiHidden/>
    <w:unhideWhenUsed/>
  </w:style>
  <w:style w:type="table" w:default="1" w:styleId="Vanligtabell">
    <w:name w:val="Normal Table"/>
    <w:uiPriority w:val="99"/>
    <w:semiHidden/>
    <w:unhideWhenUsed/>
    <w:tblPr>
      <w:tblInd w:w="0" w:type="dxa"/>
      <w:tblCellMar>
        <w:top w:w="0" w:type="dxa"/>
        <w:left w:w="108" w:type="dxa"/>
        <w:bottom w:w="0" w:type="dxa"/>
        <w:right w:w="108" w:type="dxa"/>
      </w:tblCellMar>
    </w:tblPr>
  </w:style>
  <w:style w:type="numbering" w:default="1" w:styleId="Ingenliste">
    <w:name w:val="No List"/>
    <w:uiPriority w:val="99"/>
    <w:semiHidden/>
    <w:unhideWhenUsed/>
  </w:style>
  <w:style w:type="character" w:styleId="Plassholdertekst">
    <w:name w:val="Placeholder Text"/>
    <w:basedOn w:val="Standardskriftforavsnitt"/>
    <w:uiPriority w:val="99"/>
    <w:rsid w:val="005C6BF7"/>
    <w:rPr>
      <w:color w:val="FF00FF"/>
    </w:rPr>
  </w:style>
  <w:style w:type="paragraph" w:customStyle="1" w:styleId="7B60697557B3437A89ED97EFAFE6D443">
    <w:name w:val="7B60697557B3437A89ED97EFAFE6D443"/>
  </w:style>
  <w:style w:type="paragraph" w:customStyle="1" w:styleId="66030E57FC6048CEA8F9DB376E2E2DD7">
    <w:name w:val="66030E57FC6048CEA8F9DB376E2E2DD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theme/theme1.xml><?xml version="1.0" encoding="utf-8"?>
<a:theme xmlns:a="http://schemas.openxmlformats.org/drawingml/2006/main" name="Office-tema">
  <a:themeElements>
    <a:clrScheme name="Helsedirektoratet">
      <a:dk1>
        <a:sysClr val="windowText" lastClr="000000"/>
      </a:dk1>
      <a:lt1>
        <a:sysClr val="window" lastClr="FFFFFF"/>
      </a:lt1>
      <a:dk2>
        <a:srgbClr val="19516A"/>
      </a:dk2>
      <a:lt2>
        <a:srgbClr val="DEDEDE"/>
      </a:lt2>
      <a:accent1>
        <a:srgbClr val="19516A"/>
      </a:accent1>
      <a:accent2>
        <a:srgbClr val="2A80A6"/>
      </a:accent2>
      <a:accent3>
        <a:srgbClr val="76C499"/>
      </a:accent3>
      <a:accent4>
        <a:srgbClr val="3C6558"/>
      </a:accent4>
      <a:accent5>
        <a:srgbClr val="70486C"/>
      </a:accent5>
      <a:accent6>
        <a:srgbClr val="EE9100"/>
      </a:accent6>
      <a:hlink>
        <a:srgbClr val="0563C1"/>
      </a:hlink>
      <a:folHlink>
        <a:srgbClr val="954F72"/>
      </a:folHlink>
    </a:clrScheme>
    <a:fontScheme name="Egendefinert 1">
      <a:majorFont>
        <a:latin typeface="Calibri"/>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root>
  <tittel/>
  <bestillingsnr/>
</root>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D48B956-D358-488A-BE9E-BC691EEF1BFC}">
  <ds:schemaRefs/>
</ds:datastoreItem>
</file>

<file path=customXml/itemProps2.xml><?xml version="1.0" encoding="utf-8"?>
<ds:datastoreItem xmlns:ds="http://schemas.openxmlformats.org/officeDocument/2006/customXml" ds:itemID="{2447EEC6-4355-450C-AE35-9B87328E6D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Hdir_Rapportmal</Template>
  <TotalTime>215</TotalTime>
  <Pages>85</Pages>
  <Words>38617</Words>
  <Characters>220123</Characters>
  <Application>Microsoft Office Word</Application>
  <DocSecurity>0</DocSecurity>
  <Lines>1834</Lines>
  <Paragraphs>516</Paragraphs>
  <ScaleCrop>false</ScaleCrop>
  <HeadingPairs>
    <vt:vector size="2" baseType="variant">
      <vt:variant>
        <vt:lpstr>Tittel</vt:lpstr>
      </vt:variant>
      <vt:variant>
        <vt:i4>1</vt:i4>
      </vt:variant>
    </vt:vector>
  </HeadingPairs>
  <TitlesOfParts>
    <vt:vector size="1" baseType="lpstr">
      <vt:lpstr>Nasjonalt handlingsprogram med retningslinjer for diagnostikk, behandling og oppfølging av maligne blodsykdommer</vt:lpstr>
    </vt:vector>
  </TitlesOfParts>
  <Company>Helsedirektoratet</Company>
  <LinksUpToDate>false</LinksUpToDate>
  <CharactersWithSpaces>258224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Nasjonalt handlingsprogram med retningslinjer for diagnostikk, behandling og oppfølging av maligne blodsykdommer</dc:title>
  <dc:creator>Valgerd Einarsvoll</dc:creator>
  <cp:keywords>IS-2930</cp:keywords>
  <cp:lastModifiedBy>Tvedt, Tor Henrik Anderson</cp:lastModifiedBy>
  <cp:revision>6</cp:revision>
  <cp:lastPrinted>2020-05-26T08:23:00Z</cp:lastPrinted>
  <dcterms:created xsi:type="dcterms:W3CDTF">2021-04-29T08:56:00Z</dcterms:created>
  <dcterms:modified xsi:type="dcterms:W3CDTF">2021-04-29T18:06:00Z</dcterms:modified>
</cp:coreProperties>
</file>